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C78A8" w14:textId="77777777" w:rsidR="00846918" w:rsidRPr="00283058" w:rsidRDefault="00A4148F">
      <w:pPr>
        <w:suppressAutoHyphens w:val="0"/>
        <w:autoSpaceDE/>
        <w:autoSpaceDN/>
        <w:adjustRightInd/>
        <w:spacing w:after="0" w:line="240" w:lineRule="auto"/>
        <w:textAlignment w:val="auto"/>
        <w:rPr>
          <w:lang w:val="en-CA"/>
        </w:rPr>
      </w:pPr>
      <w:r w:rsidRPr="00283058">
        <w:rPr>
          <w:noProof/>
          <w:lang w:val="en-CA"/>
        </w:rPr>
        <mc:AlternateContent>
          <mc:Choice Requires="wpg">
            <w:drawing>
              <wp:anchor distT="0" distB="0" distL="114300" distR="114300" simplePos="0" relativeHeight="251658240" behindDoc="0" locked="0" layoutInCell="1" allowOverlap="1" wp14:anchorId="20DBA0F5" wp14:editId="24BA8BE8">
                <wp:simplePos x="0" y="0"/>
                <wp:positionH relativeFrom="column">
                  <wp:posOffset>-1024255</wp:posOffset>
                </wp:positionH>
                <wp:positionV relativeFrom="paragraph">
                  <wp:posOffset>-1322276</wp:posOffset>
                </wp:positionV>
                <wp:extent cx="7787005" cy="10077450"/>
                <wp:effectExtent l="0" t="0" r="23495" b="0"/>
                <wp:wrapNone/>
                <wp:docPr id="3" name="Group 3"/>
                <wp:cNvGraphicFramePr/>
                <a:graphic xmlns:a="http://schemas.openxmlformats.org/drawingml/2006/main">
                  <a:graphicData uri="http://schemas.microsoft.com/office/word/2010/wordprocessingGroup">
                    <wpg:wgp>
                      <wpg:cNvGrpSpPr/>
                      <wpg:grpSpPr>
                        <a:xfrm>
                          <a:off x="0" y="0"/>
                          <a:ext cx="7787005" cy="10077450"/>
                          <a:chOff x="4302" y="31713"/>
                          <a:chExt cx="7772400" cy="10058400"/>
                        </a:xfrm>
                      </wpg:grpSpPr>
                      <pic:pic xmlns:pic="http://schemas.openxmlformats.org/drawingml/2006/picture">
                        <pic:nvPicPr>
                          <pic:cNvPr id="5" name="Picture 5" descr="A group of students in a classroom.&#10;"/>
                          <pic:cNvPicPr>
                            <a:picLocks noChangeAspect="1"/>
                          </pic:cNvPicPr>
                        </pic:nvPicPr>
                        <pic:blipFill rotWithShape="1">
                          <a:blip r:embed="rId12" cstate="print">
                            <a:alphaModFix amt="0"/>
                            <a:extLst>
                              <a:ext uri="{28A0092B-C50C-407E-A947-70E740481C1C}">
                                <a14:useLocalDpi xmlns:a14="http://schemas.microsoft.com/office/drawing/2010/main" val="0"/>
                              </a:ext>
                            </a:extLst>
                          </a:blip>
                          <a:srcRect l="33312" t="-1" r="15303" b="175"/>
                          <a:stretch/>
                        </pic:blipFill>
                        <pic:spPr bwMode="auto">
                          <a:xfrm>
                            <a:off x="4302" y="31713"/>
                            <a:ext cx="7772400" cy="10058400"/>
                          </a:xfrm>
                          <a:prstGeom prst="rect">
                            <a:avLst/>
                          </a:prstGeom>
                          <a:solidFill>
                            <a:schemeClr val="accent1"/>
                          </a:solidFill>
                          <a:ln>
                            <a:noFill/>
                          </a:ln>
                          <a:extLst>
                            <a:ext uri="{53640926-AAD7-44D8-BBD7-CCE9431645EC}">
                              <a14:shadowObscured xmlns:a14="http://schemas.microsoft.com/office/drawing/2010/main"/>
                            </a:ext>
                          </a:extLst>
                        </pic:spPr>
                      </pic:pic>
                      <wps:wsp>
                        <wps:cNvPr id="6" name="Rectangle 6">
                          <a:extLst>
                            <a:ext uri="{C183D7F6-B498-43B3-948B-1728B52AA6E4}">
                              <adec:decorative xmlns:adec="http://schemas.microsoft.com/office/drawing/2017/decorative" val="1"/>
                            </a:ext>
                          </a:extLst>
                        </wps:cNvPr>
                        <wps:cNvSpPr/>
                        <wps:spPr>
                          <a:xfrm>
                            <a:off x="4114800" y="2505075"/>
                            <a:ext cx="3657600" cy="5029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DAFC8" w14:textId="34E0D1EB"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descr="Document Date"/>
                        <wps:cNvSpPr txBox="1"/>
                        <wps:spPr>
                          <a:xfrm>
                            <a:off x="4400550" y="2743200"/>
                            <a:ext cx="3000375" cy="419100"/>
                          </a:xfrm>
                          <a:prstGeom prst="rect">
                            <a:avLst/>
                          </a:prstGeom>
                          <a:noFill/>
                          <a:ln w="6350">
                            <a:noFill/>
                          </a:ln>
                        </wps:spPr>
                        <wps:txbx>
                          <w:txbxContent>
                            <w:p w14:paraId="57C74A6E" w14:textId="1A927AA8" w:rsidR="00A4148F" w:rsidRPr="004D5F95" w:rsidRDefault="00B81561" w:rsidP="00A4148F">
                              <w:pPr>
                                <w:rPr>
                                  <w:b/>
                                  <w:bCs/>
                                  <w:color w:val="FFFFFF" w:themeColor="background1"/>
                                  <w:lang w:val="en-CA"/>
                                </w:rPr>
                              </w:pPr>
                              <w:r>
                                <w:rPr>
                                  <w:b/>
                                  <w:bCs/>
                                  <w:color w:val="FFFFFF" w:themeColor="background1"/>
                                  <w:lang w:val="en-CA"/>
                                </w:rPr>
                                <w:t>March</w:t>
                              </w:r>
                              <w:r w:rsidR="00271781">
                                <w:rPr>
                                  <w:b/>
                                  <w:bCs/>
                                  <w:color w:val="FFFFFF" w:themeColor="background1"/>
                                  <w:lang w:val="en-CA"/>
                                </w:rPr>
                                <w:t xml:space="preserve"> 2026</w:t>
                              </w:r>
                            </w:p>
                            <w:p w14:paraId="137F3721" w14:textId="77777777" w:rsidR="002628A2" w:rsidRDefault="002628A2"/>
                            <w:p w14:paraId="1272A650"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5362FCD0" w14:textId="77777777" w:rsidR="002628A2" w:rsidRDefault="002628A2"/>
                            <w:p w14:paraId="1789A8C8"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171CC5BE" w14:textId="77777777" w:rsidR="002628A2" w:rsidRDefault="002628A2"/>
                            <w:p w14:paraId="45DACFA2"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65C49DF" w14:textId="77777777" w:rsidR="002628A2" w:rsidRDefault="002628A2"/>
                            <w:p w14:paraId="4D8AEFEA" w14:textId="77777777" w:rsidR="00A4148F" w:rsidRPr="00BD1F9F" w:rsidRDefault="00A4148F" w:rsidP="00E00D64">
                              <w:r w:rsidRPr="00643634">
                                <w:t xml:space="preserve">This is </w:t>
                              </w:r>
                              <w:r>
                                <w:t>your document headline.</w:t>
                              </w:r>
                            </w:p>
                            <w:p w14:paraId="6622C03E" w14:textId="77777777" w:rsidR="002628A2" w:rsidRDefault="002628A2"/>
                            <w:p w14:paraId="5E35FB5D" w14:textId="77777777" w:rsidR="00A4148F" w:rsidRPr="00BD1F9F" w:rsidRDefault="00A4148F" w:rsidP="00E00D64">
                              <w:r w:rsidRPr="00643634">
                                <w:t xml:space="preserve">This is </w:t>
                              </w:r>
                              <w:r>
                                <w:t>your document headline.</w:t>
                              </w:r>
                            </w:p>
                            <w:p w14:paraId="57F90DC1" w14:textId="77777777" w:rsidR="002628A2" w:rsidRDefault="002628A2"/>
                            <w:p w14:paraId="08917F55"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0CE87AA" w14:textId="77777777" w:rsidR="002628A2" w:rsidRDefault="002628A2"/>
                            <w:p w14:paraId="1E376FE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FCCE761" w14:textId="77777777" w:rsidR="002628A2" w:rsidRDefault="002628A2"/>
                            <w:p w14:paraId="02D554C0"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D20FB6D" w14:textId="77777777" w:rsidR="002628A2" w:rsidRDefault="002628A2"/>
                            <w:p w14:paraId="055A6EDA"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95B5B09" w14:textId="77777777" w:rsidR="00A4148F" w:rsidRDefault="00A4148F"/>
                            <w:p w14:paraId="72E2F750" w14:textId="40C0712A" w:rsidR="00A4148F" w:rsidRPr="004D5F95" w:rsidRDefault="00271781" w:rsidP="00A4148F">
                              <w:pPr>
                                <w:rPr>
                                  <w:b/>
                                  <w:bCs/>
                                  <w:color w:val="FFFFFF" w:themeColor="background1"/>
                                  <w:lang w:val="en-CA"/>
                                </w:rPr>
                              </w:pPr>
                              <w:r>
                                <w:t xml:space="preserve">Draft </w:t>
                              </w:r>
                              <w:r w:rsidR="00F120AC">
                                <w:t>Live-in Treatment Quality Standard</w:t>
                              </w:r>
                              <w:r w:rsidR="00B81561">
                                <w:rPr>
                                  <w:b/>
                                  <w:bCs/>
                                  <w:color w:val="FFFFFF" w:themeColor="background1"/>
                                  <w:lang w:val="en-CA"/>
                                </w:rPr>
                                <w:t>March</w:t>
                              </w:r>
                              <w:r>
                                <w:rPr>
                                  <w:b/>
                                  <w:bCs/>
                                  <w:color w:val="FFFFFF" w:themeColor="background1"/>
                                  <w:lang w:val="en-CA"/>
                                </w:rPr>
                                <w:t xml:space="preserve"> 2026</w:t>
                              </w:r>
                            </w:p>
                            <w:p w14:paraId="0836B7F8" w14:textId="77777777" w:rsidR="002628A2" w:rsidRDefault="002628A2"/>
                            <w:p w14:paraId="363C5AF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47AA693" w14:textId="77777777" w:rsidR="002628A2" w:rsidRDefault="002628A2"/>
                            <w:p w14:paraId="30551E02"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C6D0CF1" w14:textId="77777777" w:rsidR="002628A2" w:rsidRDefault="002628A2"/>
                            <w:p w14:paraId="0E9647B4"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3649892D" w14:textId="77777777" w:rsidR="002628A2" w:rsidRDefault="002628A2"/>
                            <w:p w14:paraId="3E205372" w14:textId="77777777" w:rsidR="00A4148F" w:rsidRPr="00BD1F9F" w:rsidRDefault="00A4148F" w:rsidP="00E00D64">
                              <w:bookmarkStart w:id="0" w:name="_Toc83994230"/>
                              <w:r w:rsidRPr="00643634">
                                <w:t xml:space="preserve">This is </w:t>
                              </w:r>
                              <w:r>
                                <w:t>your document headline.</w:t>
                              </w:r>
                              <w:bookmarkEnd w:id="0"/>
                            </w:p>
                            <w:p w14:paraId="792E1CEB" w14:textId="77777777" w:rsidR="002628A2" w:rsidRDefault="002628A2"/>
                            <w:p w14:paraId="791861C6" w14:textId="77777777" w:rsidR="00A4148F" w:rsidRPr="00BD1F9F" w:rsidRDefault="00A4148F" w:rsidP="00E00D64">
                              <w:bookmarkStart w:id="1" w:name="_Toc83994231"/>
                              <w:r w:rsidRPr="00643634">
                                <w:t xml:space="preserve">This is </w:t>
                              </w:r>
                              <w:r>
                                <w:t>your document headline.</w:t>
                              </w:r>
                              <w:bookmarkEnd w:id="1"/>
                            </w:p>
                            <w:p w14:paraId="376BD341" w14:textId="77777777" w:rsidR="002628A2" w:rsidRDefault="002628A2"/>
                            <w:p w14:paraId="3E9434DD"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6BCCA5D" w14:textId="77777777" w:rsidR="002628A2" w:rsidRDefault="002628A2"/>
                            <w:p w14:paraId="23AC47F3"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2350F9EA" w14:textId="77777777" w:rsidR="002628A2" w:rsidRDefault="002628A2"/>
                            <w:p w14:paraId="7490482B"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5E2D825F" w14:textId="77777777" w:rsidR="002628A2" w:rsidRDefault="002628A2"/>
                            <w:p w14:paraId="12EF4DF5"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descr="Document Title"/>
                        <wps:cNvSpPr txBox="1"/>
                        <wps:spPr>
                          <a:xfrm>
                            <a:off x="4400550" y="3327418"/>
                            <a:ext cx="3000375" cy="2752725"/>
                          </a:xfrm>
                          <a:prstGeom prst="rect">
                            <a:avLst/>
                          </a:prstGeom>
                          <a:noFill/>
                          <a:ln w="6350">
                            <a:noFill/>
                          </a:ln>
                        </wps:spPr>
                        <wps:txbx>
                          <w:txbxContent>
                            <w:p w14:paraId="489948CF" w14:textId="28CE514B" w:rsidR="00A4148F" w:rsidRPr="00F120AC" w:rsidRDefault="00271781" w:rsidP="00F120AC">
                              <w:pPr>
                                <w:pStyle w:val="Heading1"/>
                              </w:pPr>
                              <w:bookmarkStart w:id="2" w:name="_Toc221633323"/>
                              <w:bookmarkStart w:id="3" w:name="_Toc221633778"/>
                              <w:bookmarkStart w:id="4" w:name="_Toc222299075"/>
                              <w:bookmarkStart w:id="5" w:name="_Toc222299136"/>
                              <w:bookmarkStart w:id="6" w:name="_Toc221623239"/>
                              <w:r>
                                <w:t xml:space="preserve">Draft </w:t>
                              </w:r>
                              <w:r w:rsidR="00F120AC">
                                <w:t>Live-in Treatment Quality Standard</w:t>
                              </w:r>
                              <w:bookmarkEnd w:id="2"/>
                              <w:bookmarkEnd w:id="3"/>
                              <w:bookmarkEnd w:id="4"/>
                              <w:bookmarkEnd w:id="5"/>
                            </w:p>
                            <w:bookmarkEnd w:id="6"/>
                            <w:p w14:paraId="4E65D909" w14:textId="672F5370" w:rsidR="00A4148F" w:rsidRPr="00E5246A" w:rsidRDefault="00E5246A" w:rsidP="00F120AC">
                              <w:pPr>
                                <w:pStyle w:val="Heading1"/>
                                <w:rPr>
                                  <w:i/>
                                  <w:iCs/>
                                </w:rPr>
                              </w:pPr>
                              <w:r>
                                <w:rPr>
                                  <w:i/>
                                  <w:iCs/>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Knowledge Institute / Institut du savoir logo&#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86275" y="6610350"/>
                            <a:ext cx="2819400" cy="502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BA0F5" id="Group 3" o:spid="_x0000_s1026" style="position:absolute;margin-left:-80.65pt;margin-top:-104.1pt;width:613.15pt;height:793.5pt;z-index:251658240;mso-width-relative:margin;mso-height-relative:margin" coordorigin="43,317"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group of students in a classroom.&#10;" style="position:absolute;left:43;top:317;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" filled="t" fillcolor="#3c68b2 [3204]">
                  <v:imagedata r:id="rId14" o:title="A group of students in a classroom" croptop="-1f" cropbottom="115f" cropleft="21831f" cropright="10029f"/>
                </v:shape>
                <v:rect id="Rectangle 6" o:spid="_x0000_s1028" alt="&quot;&quot;" style="position:absolute;left:41148;top:25050;width:36576;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" fillcolor="#1f2a59 [3215]" strokecolor="#1e3358 [1604]" strokeweight="1pt">
                  <v:textbox>
                    <w:txbxContent>
                      <w:p w14:paraId="44DDAFC8" w14:textId="34E0D1EB"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v:textbox>
                </v:rect>
                <v:shapetype id="_x0000_t202" coordsize="21600,21600" o:spt="202" path="m,l,21600r21600,l21600,xe">
                  <v:stroke joinstyle="miter"/>
                  <v:path gradientshapeok="t" o:connecttype="rect"/>
                </v:shapetype>
                <v:shape id="Text Box 7" o:spid="_x0000_s1029" type="#_x0000_t202" alt="Document Date" style="position:absolute;left:44005;top:27432;width:3000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7C74A6E" w14:textId="1A927AA8" w:rsidR="00A4148F" w:rsidRPr="004D5F95" w:rsidRDefault="00B81561" w:rsidP="00A4148F">
                        <w:pPr>
                          <w:rPr>
                            <w:b/>
                            <w:bCs/>
                            <w:color w:val="FFFFFF" w:themeColor="background1"/>
                            <w:lang w:val="en-CA"/>
                          </w:rPr>
                        </w:pPr>
                        <w:r>
                          <w:rPr>
                            <w:b/>
                            <w:bCs/>
                            <w:color w:val="FFFFFF" w:themeColor="background1"/>
                            <w:lang w:val="en-CA"/>
                          </w:rPr>
                          <w:t>March</w:t>
                        </w:r>
                        <w:r w:rsidR="00271781">
                          <w:rPr>
                            <w:b/>
                            <w:bCs/>
                            <w:color w:val="FFFFFF" w:themeColor="background1"/>
                            <w:lang w:val="en-CA"/>
                          </w:rPr>
                          <w:t xml:space="preserve"> 2026</w:t>
                        </w:r>
                      </w:p>
                      <w:p w14:paraId="137F3721" w14:textId="77777777" w:rsidR="002628A2" w:rsidRDefault="002628A2"/>
                      <w:p w14:paraId="1272A650"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5362FCD0" w14:textId="77777777" w:rsidR="002628A2" w:rsidRDefault="002628A2"/>
                      <w:p w14:paraId="1789A8C8"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171CC5BE" w14:textId="77777777" w:rsidR="002628A2" w:rsidRDefault="002628A2"/>
                      <w:p w14:paraId="45DACFA2"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65C49DF" w14:textId="77777777" w:rsidR="002628A2" w:rsidRDefault="002628A2"/>
                      <w:p w14:paraId="4D8AEFEA" w14:textId="77777777" w:rsidR="00A4148F" w:rsidRPr="00BD1F9F" w:rsidRDefault="00A4148F" w:rsidP="00E00D64">
                        <w:r w:rsidRPr="00643634">
                          <w:t xml:space="preserve">This is </w:t>
                        </w:r>
                        <w:r>
                          <w:t>your document headline.</w:t>
                        </w:r>
                      </w:p>
                      <w:p w14:paraId="6622C03E" w14:textId="77777777" w:rsidR="002628A2" w:rsidRDefault="002628A2"/>
                      <w:p w14:paraId="5E35FB5D" w14:textId="77777777" w:rsidR="00A4148F" w:rsidRPr="00BD1F9F" w:rsidRDefault="00A4148F" w:rsidP="00E00D64">
                        <w:r w:rsidRPr="00643634">
                          <w:t xml:space="preserve">This is </w:t>
                        </w:r>
                        <w:r>
                          <w:t>your document headline.</w:t>
                        </w:r>
                      </w:p>
                      <w:p w14:paraId="57F90DC1" w14:textId="77777777" w:rsidR="002628A2" w:rsidRDefault="002628A2"/>
                      <w:p w14:paraId="08917F55"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0CE87AA" w14:textId="77777777" w:rsidR="002628A2" w:rsidRDefault="002628A2"/>
                      <w:p w14:paraId="1E376FE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FCCE761" w14:textId="77777777" w:rsidR="002628A2" w:rsidRDefault="002628A2"/>
                      <w:p w14:paraId="02D554C0"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D20FB6D" w14:textId="77777777" w:rsidR="002628A2" w:rsidRDefault="002628A2"/>
                      <w:p w14:paraId="055A6EDA"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795B5B09" w14:textId="77777777" w:rsidR="00A4148F" w:rsidRDefault="00A4148F"/>
                      <w:p w14:paraId="72E2F750" w14:textId="40C0712A" w:rsidR="00A4148F" w:rsidRPr="004D5F95" w:rsidRDefault="00271781" w:rsidP="00A4148F">
                        <w:pPr>
                          <w:rPr>
                            <w:b/>
                            <w:bCs/>
                            <w:color w:val="FFFFFF" w:themeColor="background1"/>
                            <w:lang w:val="en-CA"/>
                          </w:rPr>
                        </w:pPr>
                        <w:r>
                          <w:t xml:space="preserve">Draft </w:t>
                        </w:r>
                        <w:r w:rsidR="00F120AC">
                          <w:t>Live-in Treatment Quality Standard</w:t>
                        </w:r>
                        <w:r w:rsidR="00B81561">
                          <w:rPr>
                            <w:b/>
                            <w:bCs/>
                            <w:color w:val="FFFFFF" w:themeColor="background1"/>
                            <w:lang w:val="en-CA"/>
                          </w:rPr>
                          <w:t>March</w:t>
                        </w:r>
                        <w:r>
                          <w:rPr>
                            <w:b/>
                            <w:bCs/>
                            <w:color w:val="FFFFFF" w:themeColor="background1"/>
                            <w:lang w:val="en-CA"/>
                          </w:rPr>
                          <w:t xml:space="preserve"> 2026</w:t>
                        </w:r>
                      </w:p>
                      <w:p w14:paraId="0836B7F8" w14:textId="77777777" w:rsidR="002628A2" w:rsidRDefault="002628A2"/>
                      <w:p w14:paraId="363C5AF8"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447AA693" w14:textId="77777777" w:rsidR="002628A2" w:rsidRDefault="002628A2"/>
                      <w:p w14:paraId="30551E02"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4C6D0CF1" w14:textId="77777777" w:rsidR="002628A2" w:rsidRDefault="002628A2"/>
                      <w:p w14:paraId="0E9647B4"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3649892D" w14:textId="77777777" w:rsidR="002628A2" w:rsidRDefault="002628A2"/>
                      <w:p w14:paraId="3E205372" w14:textId="77777777" w:rsidR="00A4148F" w:rsidRPr="00BD1F9F" w:rsidRDefault="00A4148F" w:rsidP="00E00D64">
                        <w:bookmarkStart w:id="7" w:name="_Toc83994230"/>
                        <w:r w:rsidRPr="00643634">
                          <w:t xml:space="preserve">This is </w:t>
                        </w:r>
                        <w:r>
                          <w:t>your document headline.</w:t>
                        </w:r>
                        <w:bookmarkEnd w:id="7"/>
                      </w:p>
                      <w:p w14:paraId="792E1CEB" w14:textId="77777777" w:rsidR="002628A2" w:rsidRDefault="002628A2"/>
                      <w:p w14:paraId="791861C6" w14:textId="77777777" w:rsidR="00A4148F" w:rsidRPr="00BD1F9F" w:rsidRDefault="00A4148F" w:rsidP="00E00D64">
                        <w:bookmarkStart w:id="8" w:name="_Toc83994231"/>
                        <w:r w:rsidRPr="00643634">
                          <w:t xml:space="preserve">This is </w:t>
                        </w:r>
                        <w:r>
                          <w:t>your document headline.</w:t>
                        </w:r>
                        <w:bookmarkEnd w:id="8"/>
                      </w:p>
                      <w:p w14:paraId="376BD341" w14:textId="77777777" w:rsidR="002628A2" w:rsidRDefault="002628A2"/>
                      <w:p w14:paraId="3E9434DD" w14:textId="77777777" w:rsidR="00A4148F" w:rsidRPr="004D5F95" w:rsidRDefault="00BD1F9F" w:rsidP="00A4148F">
                        <w:pPr>
                          <w:rPr>
                            <w:b/>
                            <w:bCs/>
                            <w:color w:val="FFFFFF" w:themeColor="background1"/>
                            <w:lang w:val="en-CA"/>
                          </w:rPr>
                        </w:pPr>
                        <w:r w:rsidRPr="00BD1F9F">
                          <w:t>Recommended Citation</w:t>
                        </w:r>
                        <w:r w:rsidR="00A4148F" w:rsidRPr="00643634">
                          <w:rPr>
                            <w:color w:val="FFFFFF" w:themeColor="background1"/>
                            <w:lang w:val="en-CA"/>
                          </w:rPr>
                          <w:t xml:space="preserve">This is </w:t>
                        </w:r>
                        <w:r w:rsidR="00A4148F">
                          <w:rPr>
                            <w:color w:val="FFFFFF" w:themeColor="background1"/>
                            <w:lang w:val="en-CA"/>
                          </w:rPr>
                          <w:t xml:space="preserve">your document </w:t>
                        </w:r>
                        <w:proofErr w:type="spellStart"/>
                        <w:proofErr w:type="gramStart"/>
                        <w:r w:rsidR="00A4148F">
                          <w:rPr>
                            <w:color w:val="FFFFFF" w:themeColor="background1"/>
                            <w:lang w:val="en-CA"/>
                          </w:rPr>
                          <w:t>headline.</w:t>
                        </w:r>
                        <w:r w:rsidR="00A4148F" w:rsidRPr="004D5F95">
                          <w:rPr>
                            <w:b/>
                            <w:bCs/>
                            <w:color w:val="FFFFFF" w:themeColor="background1"/>
                            <w:lang w:val="en-CA"/>
                          </w:rPr>
                          <w:t>JANUARY</w:t>
                        </w:r>
                        <w:proofErr w:type="spellEnd"/>
                        <w:proofErr w:type="gramEnd"/>
                        <w:r w:rsidR="00A4148F" w:rsidRPr="004D5F95">
                          <w:rPr>
                            <w:b/>
                            <w:bCs/>
                            <w:color w:val="FFFFFF" w:themeColor="background1"/>
                            <w:lang w:val="en-CA"/>
                          </w:rPr>
                          <w:t xml:space="preserve"> 202</w:t>
                        </w:r>
                        <w:r w:rsidR="00A4148F">
                          <w:rPr>
                            <w:b/>
                            <w:bCs/>
                            <w:color w:val="FFFFFF" w:themeColor="background1"/>
                            <w:lang w:val="en-CA"/>
                          </w:rPr>
                          <w:t>3</w:t>
                        </w:r>
                      </w:p>
                      <w:p w14:paraId="56BCCA5D" w14:textId="77777777" w:rsidR="002628A2" w:rsidRDefault="002628A2"/>
                      <w:p w14:paraId="23AC47F3"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p w14:paraId="2350F9EA" w14:textId="77777777" w:rsidR="002628A2" w:rsidRDefault="002628A2"/>
                      <w:p w14:paraId="7490482B" w14:textId="77777777" w:rsidR="00A4148F" w:rsidRPr="004D5F95" w:rsidRDefault="00A4148F" w:rsidP="00A4148F">
                        <w:pPr>
                          <w:rPr>
                            <w:b/>
                            <w:bCs/>
                            <w:color w:val="FFFFFF" w:themeColor="background1"/>
                            <w:lang w:val="en-CA"/>
                          </w:rPr>
                        </w:pPr>
                        <w:r w:rsidRPr="00643634">
                          <w:rPr>
                            <w:color w:val="FFFFFF" w:themeColor="background1"/>
                            <w:lang w:val="en-CA"/>
                          </w:rPr>
                          <w:t xml:space="preserve">This is </w:t>
                        </w:r>
                        <w:r>
                          <w:rPr>
                            <w:color w:val="FFFFFF" w:themeColor="background1"/>
                            <w:lang w:val="en-CA"/>
                          </w:rPr>
                          <w:t xml:space="preserve">your document </w:t>
                        </w:r>
                        <w:proofErr w:type="spellStart"/>
                        <w:proofErr w:type="gramStart"/>
                        <w:r>
                          <w:rPr>
                            <w:color w:val="FFFFFF" w:themeColor="background1"/>
                            <w:lang w:val="en-CA"/>
                          </w:rPr>
                          <w:t>headline.</w:t>
                        </w:r>
                        <w:r w:rsidRPr="004D5F95">
                          <w:rPr>
                            <w:b/>
                            <w:bCs/>
                            <w:color w:val="FFFFFF" w:themeColor="background1"/>
                            <w:lang w:val="en-CA"/>
                          </w:rPr>
                          <w:t>JANUARY</w:t>
                        </w:r>
                        <w:proofErr w:type="spellEnd"/>
                        <w:proofErr w:type="gramEnd"/>
                        <w:r w:rsidRPr="004D5F95">
                          <w:rPr>
                            <w:b/>
                            <w:bCs/>
                            <w:color w:val="FFFFFF" w:themeColor="background1"/>
                            <w:lang w:val="en-CA"/>
                          </w:rPr>
                          <w:t xml:space="preserve"> 202</w:t>
                        </w:r>
                        <w:r>
                          <w:rPr>
                            <w:b/>
                            <w:bCs/>
                            <w:color w:val="FFFFFF" w:themeColor="background1"/>
                            <w:lang w:val="en-CA"/>
                          </w:rPr>
                          <w:t>3</w:t>
                        </w:r>
                      </w:p>
                      <w:p w14:paraId="5E2D825F" w14:textId="77777777" w:rsidR="002628A2" w:rsidRDefault="002628A2"/>
                      <w:p w14:paraId="12EF4DF5" w14:textId="77777777" w:rsidR="00A4148F" w:rsidRPr="004D5F95" w:rsidRDefault="00A4148F" w:rsidP="00A4148F">
                        <w:pPr>
                          <w:rPr>
                            <w:b/>
                            <w:bCs/>
                            <w:color w:val="FFFFFF" w:themeColor="background1"/>
                            <w:lang w:val="en-CA"/>
                          </w:rPr>
                        </w:pPr>
                        <w:r w:rsidRPr="004D5F95">
                          <w:rPr>
                            <w:b/>
                            <w:bCs/>
                            <w:color w:val="FFFFFF" w:themeColor="background1"/>
                            <w:lang w:val="en-CA"/>
                          </w:rPr>
                          <w:t>JANUARY 202</w:t>
                        </w:r>
                        <w:r>
                          <w:rPr>
                            <w:b/>
                            <w:bCs/>
                            <w:color w:val="FFFFFF" w:themeColor="background1"/>
                            <w:lang w:val="en-CA"/>
                          </w:rPr>
                          <w:t>3</w:t>
                        </w:r>
                      </w:p>
                    </w:txbxContent>
                  </v:textbox>
                </v:shape>
                <v:shape id="Text Box 8" o:spid="_x0000_s1030" type="#_x0000_t202" alt="Document Title" style="position:absolute;left:44005;top:33274;width:30004;height:2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89948CF" w14:textId="28CE514B" w:rsidR="00A4148F" w:rsidRPr="00F120AC" w:rsidRDefault="00271781" w:rsidP="00F120AC">
                        <w:pPr>
                          <w:pStyle w:val="Heading1"/>
                        </w:pPr>
                        <w:bookmarkStart w:id="9" w:name="_Toc221633323"/>
                        <w:bookmarkStart w:id="10" w:name="_Toc221633778"/>
                        <w:bookmarkStart w:id="11" w:name="_Toc222299075"/>
                        <w:bookmarkStart w:id="12" w:name="_Toc222299136"/>
                        <w:bookmarkStart w:id="13" w:name="_Toc221623239"/>
                        <w:r>
                          <w:t xml:space="preserve">Draft </w:t>
                        </w:r>
                        <w:r w:rsidR="00F120AC">
                          <w:t>Live-in Treatment Quality Standard</w:t>
                        </w:r>
                        <w:bookmarkEnd w:id="9"/>
                        <w:bookmarkEnd w:id="10"/>
                        <w:bookmarkEnd w:id="11"/>
                        <w:bookmarkEnd w:id="12"/>
                      </w:p>
                      <w:bookmarkEnd w:id="13"/>
                      <w:p w14:paraId="4E65D909" w14:textId="672F5370" w:rsidR="00A4148F" w:rsidRPr="00E5246A" w:rsidRDefault="00E5246A" w:rsidP="00F120AC">
                        <w:pPr>
                          <w:pStyle w:val="Heading1"/>
                          <w:rPr>
                            <w:i/>
                            <w:iCs/>
                          </w:rPr>
                        </w:pPr>
                        <w:r>
                          <w:rPr>
                            <w:i/>
                            <w:iCs/>
                          </w:rPr>
                          <w:t>Executive Summary</w:t>
                        </w:r>
                      </w:p>
                    </w:txbxContent>
                  </v:textbox>
                </v:shape>
                <v:shape id="Picture 9" o:spid="_x0000_s1031" type="#_x0000_t75" alt="Knowledge Institute / Institut du savoir logo&#10;" style="position:absolute;left:44862;top:66103;width:2819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">
                  <v:imagedata r:id="rId15" o:title=" Institut du savoir logo&#10;"/>
                </v:shape>
              </v:group>
            </w:pict>
          </mc:Fallback>
        </mc:AlternateContent>
      </w:r>
    </w:p>
    <w:p w14:paraId="11AD7FB4" w14:textId="77777777" w:rsidR="00846918" w:rsidRPr="00283058" w:rsidRDefault="00846918" w:rsidP="00F52624">
      <w:pPr>
        <w:pStyle w:val="ListParagraph"/>
        <w:rPr>
          <w:lang w:val="en-CA"/>
        </w:rPr>
      </w:pPr>
      <w:r w:rsidRPr="00283058">
        <w:rPr>
          <w:lang w:val="en-CA"/>
        </w:rPr>
        <w:br w:type="page"/>
      </w:r>
    </w:p>
    <w:p w14:paraId="4808D87C" w14:textId="77777777" w:rsidR="00EB6139" w:rsidRPr="00283058" w:rsidRDefault="00D7557F" w:rsidP="00D7557F">
      <w:pPr>
        <w:rPr>
          <w:color w:val="1E4D93"/>
          <w:spacing w:val="-5"/>
          <w:sz w:val="28"/>
          <w:szCs w:val="28"/>
          <w:lang w:val="en-CA"/>
        </w:rPr>
      </w:pPr>
      <w:bookmarkStart w:id="14" w:name="_Toc83994037"/>
      <w:bookmarkStart w:id="15" w:name="_Toc83994234"/>
      <w:bookmarkStart w:id="16" w:name="_Toc85039047"/>
      <w:r w:rsidRPr="00283058">
        <w:rPr>
          <w:noProof/>
          <w:lang w:val="en-CA"/>
        </w:rPr>
        <w:lastRenderedPageBreak/>
        <mc:AlternateContent>
          <mc:Choice Requires="wps">
            <w:drawing>
              <wp:anchor distT="45720" distB="45720" distL="114300" distR="114300" simplePos="0" relativeHeight="251658241" behindDoc="0" locked="0" layoutInCell="1" allowOverlap="1" wp14:anchorId="2395FFE6" wp14:editId="281C7CB5">
                <wp:simplePos x="0" y="0"/>
                <wp:positionH relativeFrom="margin">
                  <wp:align>left</wp:align>
                </wp:positionH>
                <wp:positionV relativeFrom="paragraph">
                  <wp:posOffset>5936937</wp:posOffset>
                </wp:positionV>
                <wp:extent cx="57162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404620"/>
                        </a:xfrm>
                        <a:prstGeom prst="rect">
                          <a:avLst/>
                        </a:prstGeom>
                        <a:noFill/>
                        <a:ln w="9525">
                          <a:noFill/>
                          <a:miter lim="800000"/>
                          <a:headEnd/>
                          <a:tailEnd/>
                        </a:ln>
                      </wps:spPr>
                      <wps:txbx>
                        <w:txbxContent>
                          <w:p w14:paraId="5DEBAB01" w14:textId="77777777" w:rsidR="00F120AC" w:rsidRDefault="00F120AC" w:rsidP="00F120AC">
                            <w:pPr>
                              <w:pStyle w:val="Heading2"/>
                            </w:pPr>
                            <w:bookmarkStart w:id="17" w:name="_Toc211349433"/>
                            <w:bookmarkStart w:id="18" w:name="_Toc211932721"/>
                            <w:bookmarkStart w:id="19" w:name="_Toc221623240"/>
                            <w:bookmarkStart w:id="20" w:name="_Toc221633134"/>
                            <w:bookmarkStart w:id="21" w:name="_Toc221633325"/>
                            <w:bookmarkStart w:id="22" w:name="_Toc221633779"/>
                            <w:bookmarkStart w:id="23" w:name="_Toc222299076"/>
                            <w:bookmarkStart w:id="24" w:name="_Toc222299137"/>
                            <w:r>
                              <w:t>Note:</w:t>
                            </w:r>
                            <w:bookmarkEnd w:id="17"/>
                            <w:bookmarkEnd w:id="18"/>
                            <w:bookmarkEnd w:id="19"/>
                            <w:bookmarkEnd w:id="20"/>
                            <w:bookmarkEnd w:id="21"/>
                            <w:bookmarkEnd w:id="22"/>
                            <w:bookmarkEnd w:id="23"/>
                            <w:bookmarkEnd w:id="24"/>
                            <w:r>
                              <w:t xml:space="preserve"> </w:t>
                            </w:r>
                          </w:p>
                          <w:p w14:paraId="46E9B98C" w14:textId="77777777" w:rsidR="007A4B82" w:rsidRPr="00770DB7" w:rsidRDefault="007A4B82" w:rsidP="00C15A03">
                            <w:pPr>
                              <w:rPr>
                                <w:b/>
                              </w:rPr>
                            </w:pPr>
                            <w:r w:rsidRPr="00770DB7">
                              <w:rPr>
                                <w:b/>
                              </w:rPr>
                              <w:t xml:space="preserve">Draft – do not cite. </w:t>
                            </w:r>
                          </w:p>
                          <w:p w14:paraId="72BA455C" w14:textId="440BAC90" w:rsidR="00D7557F" w:rsidRDefault="00222217" w:rsidP="00C15A03">
                            <w:r w:rsidRPr="00222217">
                              <w:t xml:space="preserve">Report is a work in progress and could change </w:t>
                            </w:r>
                            <w:proofErr w:type="gramStart"/>
                            <w:r w:rsidRPr="00222217">
                              <w:t>as a result of</w:t>
                            </w:r>
                            <w:proofErr w:type="gramEnd"/>
                            <w:r w:rsidRPr="00222217">
                              <w:t xml:space="preserve"> public feedback</w:t>
                            </w:r>
                          </w:p>
                          <w:p w14:paraId="7F2B5EA1" w14:textId="2434879D" w:rsidR="00D7557F" w:rsidRPr="00C15A03" w:rsidRDefault="006B6B25" w:rsidP="00C15A03">
                            <w:hyperlink r:id="rId16" w:history="1">
                              <w:r w:rsidRPr="00D847F5">
                                <w:rPr>
                                  <w:rStyle w:val="Hyperlink"/>
                                </w:rPr>
                                <w:t>www.cymha.ca/standards</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5FFE6" id="Text Box 2" o:spid="_x0000_s1032" type="#_x0000_t202" style="position:absolute;margin-left:0;margin-top:467.5pt;width:450.1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kN/wEAANUDAAAOAAAAZHJzL2Uyb0RvYy54bWysU9uO2yAQfa/Uf0C8N7bTXHatkNV2t6kq&#10;bS/Sbj+AYByjAkOBxE6/vgPOZqP2bVU/IGA8Z+acOaxuBqPJQfqgwDJaTUpKpBXQKLtj9MfT5t0V&#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" filled="f" stroked="f">
                <v:textbox style="mso-fit-shape-to-text:t">
                  <w:txbxContent>
                    <w:p w14:paraId="5DEBAB01" w14:textId="77777777" w:rsidR="00F120AC" w:rsidRDefault="00F120AC" w:rsidP="00F120AC">
                      <w:pPr>
                        <w:pStyle w:val="Heading2"/>
                      </w:pPr>
                      <w:bookmarkStart w:id="25" w:name="_Toc211349433"/>
                      <w:bookmarkStart w:id="26" w:name="_Toc211932721"/>
                      <w:bookmarkStart w:id="27" w:name="_Toc221623240"/>
                      <w:bookmarkStart w:id="28" w:name="_Toc221633134"/>
                      <w:bookmarkStart w:id="29" w:name="_Toc221633325"/>
                      <w:bookmarkStart w:id="30" w:name="_Toc221633779"/>
                      <w:bookmarkStart w:id="31" w:name="_Toc222299076"/>
                      <w:bookmarkStart w:id="32" w:name="_Toc222299137"/>
                      <w:r>
                        <w:t>Note:</w:t>
                      </w:r>
                      <w:bookmarkEnd w:id="25"/>
                      <w:bookmarkEnd w:id="26"/>
                      <w:bookmarkEnd w:id="27"/>
                      <w:bookmarkEnd w:id="28"/>
                      <w:bookmarkEnd w:id="29"/>
                      <w:bookmarkEnd w:id="30"/>
                      <w:bookmarkEnd w:id="31"/>
                      <w:bookmarkEnd w:id="32"/>
                      <w:r>
                        <w:t xml:space="preserve"> </w:t>
                      </w:r>
                    </w:p>
                    <w:p w14:paraId="46E9B98C" w14:textId="77777777" w:rsidR="007A4B82" w:rsidRPr="00770DB7" w:rsidRDefault="007A4B82" w:rsidP="00C15A03">
                      <w:pPr>
                        <w:rPr>
                          <w:b/>
                        </w:rPr>
                      </w:pPr>
                      <w:r w:rsidRPr="00770DB7">
                        <w:rPr>
                          <w:b/>
                        </w:rPr>
                        <w:t xml:space="preserve">Draft – do not cite. </w:t>
                      </w:r>
                    </w:p>
                    <w:p w14:paraId="72BA455C" w14:textId="440BAC90" w:rsidR="00D7557F" w:rsidRDefault="00222217" w:rsidP="00C15A03">
                      <w:r w:rsidRPr="00222217">
                        <w:t xml:space="preserve">Report is a work in progress and could change </w:t>
                      </w:r>
                      <w:proofErr w:type="gramStart"/>
                      <w:r w:rsidRPr="00222217">
                        <w:t>as a result of</w:t>
                      </w:r>
                      <w:proofErr w:type="gramEnd"/>
                      <w:r w:rsidRPr="00222217">
                        <w:t xml:space="preserve"> public feedback</w:t>
                      </w:r>
                    </w:p>
                    <w:p w14:paraId="7F2B5EA1" w14:textId="2434879D" w:rsidR="00D7557F" w:rsidRPr="00C15A03" w:rsidRDefault="006B6B25" w:rsidP="00C15A03">
                      <w:hyperlink r:id="rId17" w:history="1">
                        <w:r w:rsidRPr="00D847F5">
                          <w:rPr>
                            <w:rStyle w:val="Hyperlink"/>
                          </w:rPr>
                          <w:t>www.cymha.ca/standards</w:t>
                        </w:r>
                      </w:hyperlink>
                      <w:r>
                        <w:t xml:space="preserve"> </w:t>
                      </w:r>
                    </w:p>
                  </w:txbxContent>
                </v:textbox>
                <w10:wrap type="square" anchorx="margin"/>
              </v:shape>
            </w:pict>
          </mc:Fallback>
        </mc:AlternateContent>
      </w:r>
      <w:r w:rsidR="00EB6139" w:rsidRPr="00283058">
        <w:rPr>
          <w:lang w:val="en-CA"/>
        </w:rPr>
        <w:br w:type="page"/>
      </w:r>
    </w:p>
    <w:p w14:paraId="32FF7BC5" w14:textId="7CCD3D97" w:rsidR="00BD1F9F" w:rsidRPr="00283058" w:rsidRDefault="00E70D8D" w:rsidP="00F120AC">
      <w:pPr>
        <w:pStyle w:val="Heading2"/>
        <w:rPr>
          <w:lang w:val="en-CA"/>
        </w:rPr>
      </w:pPr>
      <w:bookmarkStart w:id="33" w:name="_Table_of_contents"/>
      <w:bookmarkStart w:id="34" w:name="_Toc222299139"/>
      <w:bookmarkStart w:id="35" w:name="_Toc211932723"/>
      <w:bookmarkEnd w:id="14"/>
      <w:bookmarkEnd w:id="15"/>
      <w:bookmarkEnd w:id="16"/>
      <w:bookmarkEnd w:id="33"/>
      <w:r>
        <w:rPr>
          <w:lang w:val="en-CA"/>
        </w:rPr>
        <w:lastRenderedPageBreak/>
        <w:t>Executive summary</w:t>
      </w:r>
      <w:bookmarkEnd w:id="34"/>
      <w:r>
        <w:rPr>
          <w:lang w:val="en-CA"/>
        </w:rPr>
        <w:t xml:space="preserve"> </w:t>
      </w:r>
      <w:bookmarkEnd w:id="35"/>
    </w:p>
    <w:p w14:paraId="3EE335CC" w14:textId="73D3DAA2" w:rsidR="0023040A" w:rsidRPr="0023040A" w:rsidRDefault="0023040A" w:rsidP="0023040A">
      <w:pPr>
        <w:rPr>
          <w:lang w:val="en-CA"/>
        </w:rPr>
      </w:pPr>
      <w:r w:rsidRPr="0023040A">
        <w:rPr>
          <w:lang w:val="en-CA"/>
        </w:rPr>
        <w:t>The quality standard presented in this document offers guiding principles for delivering and evaluating high-quality live-in treatment</w:t>
      </w:r>
      <w:r w:rsidR="00935907">
        <w:rPr>
          <w:lang w:val="en-CA"/>
        </w:rPr>
        <w:t xml:space="preserve"> programs</w:t>
      </w:r>
      <w:r w:rsidRPr="0023040A">
        <w:rPr>
          <w:lang w:val="en-CA"/>
        </w:rPr>
        <w:t xml:space="preserve"> </w:t>
      </w:r>
      <w:r w:rsidR="00B01875" w:rsidRPr="00B01875">
        <w:rPr>
          <w:lang w:val="en-CA"/>
        </w:rPr>
        <w:t>to support the mental health and substance use health of children and you</w:t>
      </w:r>
      <w:r w:rsidR="00470D42">
        <w:rPr>
          <w:lang w:val="en-CA"/>
        </w:rPr>
        <w:t xml:space="preserve">ng people </w:t>
      </w:r>
      <w:r w:rsidR="00B01875" w:rsidRPr="00B01875">
        <w:rPr>
          <w:lang w:val="en-CA"/>
        </w:rPr>
        <w:t xml:space="preserve">in Ontario. This quality standard </w:t>
      </w:r>
      <w:r w:rsidR="00415572">
        <w:rPr>
          <w:lang w:val="en-CA"/>
        </w:rPr>
        <w:t xml:space="preserve">is </w:t>
      </w:r>
      <w:r w:rsidR="00B01875" w:rsidRPr="00B01875">
        <w:rPr>
          <w:lang w:val="en-CA"/>
        </w:rPr>
        <w:t>one component of the Ontario Intensive Treatment Pathway (OITP) initiative.</w:t>
      </w:r>
    </w:p>
    <w:p w14:paraId="14DD5DC6" w14:textId="23C3FD37" w:rsidR="0023040A" w:rsidRPr="0023040A" w:rsidRDefault="0023040A" w:rsidP="0023040A">
      <w:pPr>
        <w:rPr>
          <w:lang w:val="en-CA"/>
        </w:rPr>
      </w:pPr>
      <w:r w:rsidRPr="0023040A">
        <w:rPr>
          <w:lang w:val="en-CA"/>
        </w:rPr>
        <w:t>This standard is intended for agencies</w:t>
      </w:r>
      <w:r w:rsidR="001541A6">
        <w:rPr>
          <w:lang w:val="en-CA"/>
        </w:rPr>
        <w:t xml:space="preserve"> </w:t>
      </w:r>
      <w:r w:rsidR="005F2EF3">
        <w:rPr>
          <w:lang w:val="en-CA"/>
        </w:rPr>
        <w:t xml:space="preserve">in the </w:t>
      </w:r>
      <w:r w:rsidRPr="0023040A">
        <w:rPr>
          <w:lang w:val="en-CA"/>
        </w:rPr>
        <w:t>community-based child and youth mental health, substance use health, and addictions</w:t>
      </w:r>
      <w:r w:rsidR="005F2EF3">
        <w:rPr>
          <w:lang w:val="en-CA"/>
        </w:rPr>
        <w:t xml:space="preserve"> sector that deliver live-in treatment</w:t>
      </w:r>
      <w:r w:rsidR="00E75782">
        <w:rPr>
          <w:lang w:val="en-CA"/>
        </w:rPr>
        <w:t xml:space="preserve">. </w:t>
      </w:r>
      <w:r w:rsidRPr="0023040A">
        <w:rPr>
          <w:lang w:val="en-CA"/>
        </w:rPr>
        <w:t>The standard can be tailored to a</w:t>
      </w:r>
      <w:r w:rsidR="007D04DE">
        <w:rPr>
          <w:lang w:val="en-CA"/>
        </w:rPr>
        <w:t>n organization’s</w:t>
      </w:r>
      <w:r w:rsidRPr="0023040A">
        <w:rPr>
          <w:lang w:val="en-CA"/>
        </w:rPr>
        <w:t xml:space="preserve"> specific needs and values. It was developed according to the</w:t>
      </w:r>
      <w:r w:rsidR="00440D97">
        <w:rPr>
          <w:lang w:val="en-CA"/>
        </w:rPr>
        <w:t xml:space="preserve"> standard development </w:t>
      </w:r>
      <w:r w:rsidR="00440D97" w:rsidRPr="0023040A">
        <w:rPr>
          <w:lang w:val="en-CA"/>
        </w:rPr>
        <w:t>process</w:t>
      </w:r>
      <w:r w:rsidR="00440D97">
        <w:rPr>
          <w:rStyle w:val="FootnoteReference"/>
          <w:lang w:val="en-CA"/>
        </w:rPr>
        <w:footnoteReference w:id="2"/>
      </w:r>
      <w:r w:rsidR="00440D97" w:rsidRPr="0023040A">
        <w:rPr>
          <w:lang w:val="en-CA"/>
        </w:rPr>
        <w:t xml:space="preserve"> </w:t>
      </w:r>
      <w:r w:rsidR="00440D97">
        <w:rPr>
          <w:lang w:val="en-CA"/>
        </w:rPr>
        <w:t>of the</w:t>
      </w:r>
      <w:r w:rsidRPr="0023040A">
        <w:rPr>
          <w:lang w:val="en-CA"/>
        </w:rPr>
        <w:t xml:space="preserve"> Knowledge Institute on Child and Youth Mental Health and Addictions and draws on our expertise in research, performance measurement, evaluation, engagement, quality improvement, and implementation science. </w:t>
      </w:r>
    </w:p>
    <w:p w14:paraId="2ED55C44" w14:textId="5A3E75E6" w:rsidR="00EC403A" w:rsidRDefault="0023040A" w:rsidP="0023040A">
      <w:pPr>
        <w:rPr>
          <w:lang w:val="en-CA"/>
        </w:rPr>
      </w:pPr>
      <w:r w:rsidRPr="00F116E4">
        <w:rPr>
          <w:lang w:val="en-CA"/>
        </w:rPr>
        <w:t xml:space="preserve">A quality standard </w:t>
      </w:r>
      <w:r w:rsidR="00F116E4" w:rsidRPr="00F116E4">
        <w:rPr>
          <w:lang w:val="en-CA"/>
        </w:rPr>
        <w:t>is a resource that has clear, practical, and ambitious</w:t>
      </w:r>
      <w:r>
        <w:rPr>
          <w:lang w:val="en-CA"/>
        </w:rPr>
        <w:t xml:space="preserve"> </w:t>
      </w:r>
      <w:r w:rsidRPr="00F116E4">
        <w:rPr>
          <w:lang w:val="en-CA"/>
        </w:rPr>
        <w:t xml:space="preserve">statements </w:t>
      </w:r>
      <w:r w:rsidR="00F116E4" w:rsidRPr="00F116E4">
        <w:rPr>
          <w:lang w:val="en-CA"/>
        </w:rPr>
        <w:t>describing the practices, processes, and supports required to</w:t>
      </w:r>
      <w:r w:rsidR="00F116E4">
        <w:rPr>
          <w:lang w:val="en-CA"/>
        </w:rPr>
        <w:t xml:space="preserve"> </w:t>
      </w:r>
      <w:r w:rsidR="00F116E4" w:rsidRPr="00F116E4">
        <w:rPr>
          <w:lang w:val="en-CA"/>
        </w:rPr>
        <w:t>provide</w:t>
      </w:r>
      <w:r w:rsidRPr="00F116E4">
        <w:rPr>
          <w:lang w:val="en-CA"/>
        </w:rPr>
        <w:t xml:space="preserve"> the highest quality care, based on the best available evidence</w:t>
      </w:r>
      <w:r w:rsidR="00F116E4">
        <w:rPr>
          <w:lang w:val="en-CA"/>
        </w:rPr>
        <w:t xml:space="preserve">. </w:t>
      </w:r>
      <w:r w:rsidR="00F116E4" w:rsidRPr="00F116E4">
        <w:rPr>
          <w:lang w:val="en-CA"/>
        </w:rPr>
        <w:t>Standards are essential to a system that is driven by accountability an</w:t>
      </w:r>
      <w:r w:rsidR="00F116E4">
        <w:rPr>
          <w:lang w:val="en-CA"/>
        </w:rPr>
        <w:t xml:space="preserve">d </w:t>
      </w:r>
      <w:r w:rsidR="00F116E4" w:rsidRPr="00F116E4">
        <w:rPr>
          <w:lang w:val="en-CA"/>
        </w:rPr>
        <w:t xml:space="preserve">continuous improvement. </w:t>
      </w:r>
      <w:r w:rsidR="00F376BC">
        <w:rPr>
          <w:lang w:val="en-CA"/>
        </w:rPr>
        <w:t>Quality standards</w:t>
      </w:r>
      <w:r w:rsidR="0035711F">
        <w:rPr>
          <w:lang w:val="en-CA"/>
        </w:rPr>
        <w:t xml:space="preserve"> </w:t>
      </w:r>
      <w:r w:rsidR="00F116E4" w:rsidRPr="00F116E4">
        <w:rPr>
          <w:lang w:val="en-CA"/>
        </w:rPr>
        <w:t>help reduce systemic inequities and</w:t>
      </w:r>
      <w:r w:rsidR="00F116E4">
        <w:rPr>
          <w:lang w:val="en-CA"/>
        </w:rPr>
        <w:t xml:space="preserve"> </w:t>
      </w:r>
      <w:r w:rsidR="00F116E4" w:rsidRPr="00F116E4">
        <w:rPr>
          <w:lang w:val="en-CA"/>
        </w:rPr>
        <w:t xml:space="preserve">improve service </w:t>
      </w:r>
      <w:r w:rsidR="00480869">
        <w:rPr>
          <w:lang w:val="en-CA"/>
        </w:rPr>
        <w:t xml:space="preserve">delivery, </w:t>
      </w:r>
      <w:r w:rsidR="00F116E4" w:rsidRPr="00F116E4">
        <w:rPr>
          <w:lang w:val="en-CA"/>
        </w:rPr>
        <w:t>quality</w:t>
      </w:r>
      <w:r w:rsidR="00480869">
        <w:rPr>
          <w:lang w:val="en-CA"/>
        </w:rPr>
        <w:t>,</w:t>
      </w:r>
      <w:r w:rsidR="00F116E4" w:rsidRPr="00F116E4">
        <w:rPr>
          <w:lang w:val="en-CA"/>
        </w:rPr>
        <w:t xml:space="preserve"> and outcomes </w:t>
      </w:r>
      <w:r w:rsidRPr="00F116E4">
        <w:rPr>
          <w:lang w:val="en-CA"/>
        </w:rPr>
        <w:t>(</w:t>
      </w:r>
      <w:r w:rsidR="00F116E4" w:rsidRPr="00F116E4">
        <w:rPr>
          <w:lang w:val="en-CA"/>
        </w:rPr>
        <w:t>Knowledge Institute, 2025</w:t>
      </w:r>
      <w:r w:rsidRPr="00F116E4">
        <w:rPr>
          <w:lang w:val="en-CA"/>
        </w:rPr>
        <w:t>).</w:t>
      </w:r>
      <w:r w:rsidRPr="0023040A">
        <w:rPr>
          <w:lang w:val="en-CA"/>
        </w:rPr>
        <w:t xml:space="preserve"> </w:t>
      </w:r>
    </w:p>
    <w:p w14:paraId="0B632197" w14:textId="23A2925A" w:rsidR="0023040A" w:rsidRPr="0023040A" w:rsidRDefault="0023040A" w:rsidP="0023040A">
      <w:pPr>
        <w:rPr>
          <w:lang w:val="en-CA"/>
        </w:rPr>
      </w:pPr>
      <w:r w:rsidRPr="0023040A">
        <w:rPr>
          <w:lang w:val="en-CA"/>
        </w:rPr>
        <w:t xml:space="preserve">The standard presented in this document is: </w:t>
      </w:r>
    </w:p>
    <w:p w14:paraId="750C5B38" w14:textId="38C23BC5" w:rsidR="0023040A" w:rsidRPr="0023040A" w:rsidRDefault="0023040A" w:rsidP="0023040A">
      <w:pPr>
        <w:pStyle w:val="ListParagraph"/>
        <w:numPr>
          <w:ilvl w:val="0"/>
          <w:numId w:val="27"/>
        </w:numPr>
        <w:rPr>
          <w:lang w:val="en-CA"/>
        </w:rPr>
      </w:pPr>
      <w:r w:rsidRPr="0023040A">
        <w:rPr>
          <w:lang w:val="en-CA"/>
        </w:rPr>
        <w:t>Focused on live-in treatment that serve</w:t>
      </w:r>
      <w:r w:rsidR="00E31192">
        <w:rPr>
          <w:lang w:val="en-CA"/>
        </w:rPr>
        <w:t>s</w:t>
      </w:r>
      <w:r w:rsidRPr="0023040A">
        <w:rPr>
          <w:lang w:val="en-CA"/>
        </w:rPr>
        <w:t xml:space="preserve"> children and young people</w:t>
      </w:r>
      <w:r w:rsidR="00592942">
        <w:rPr>
          <w:rStyle w:val="FootnoteReference"/>
          <w:lang w:val="en-CA"/>
        </w:rPr>
        <w:footnoteReference w:id="3"/>
      </w:r>
      <w:r w:rsidRPr="0023040A">
        <w:rPr>
          <w:lang w:val="en-CA"/>
        </w:rPr>
        <w:t xml:space="preserve"> with needs and concerns related to mental health, substance use health, and addictions. </w:t>
      </w:r>
    </w:p>
    <w:p w14:paraId="76146A7A" w14:textId="010FB599" w:rsidR="0023040A" w:rsidRPr="0023040A" w:rsidRDefault="0023040A" w:rsidP="0023040A">
      <w:pPr>
        <w:pStyle w:val="ListParagraph"/>
        <w:numPr>
          <w:ilvl w:val="0"/>
          <w:numId w:val="27"/>
        </w:numPr>
        <w:rPr>
          <w:lang w:val="en-CA"/>
        </w:rPr>
      </w:pPr>
      <w:r w:rsidRPr="0023040A">
        <w:rPr>
          <w:lang w:val="en-CA"/>
        </w:rPr>
        <w:t>Intended to be applicable, relevant, and meaningful to all live-in treatment programs across Ontario.</w:t>
      </w:r>
    </w:p>
    <w:p w14:paraId="0845C355" w14:textId="293D9404" w:rsidR="0023040A" w:rsidRPr="0023040A" w:rsidRDefault="0023040A" w:rsidP="0023040A">
      <w:pPr>
        <w:pStyle w:val="ListParagraph"/>
        <w:numPr>
          <w:ilvl w:val="0"/>
          <w:numId w:val="27"/>
        </w:numPr>
        <w:rPr>
          <w:lang w:val="en-CA"/>
        </w:rPr>
      </w:pPr>
      <w:r w:rsidRPr="0023040A">
        <w:rPr>
          <w:lang w:val="en-CA"/>
        </w:rPr>
        <w:lastRenderedPageBreak/>
        <w:t xml:space="preserve">Intended to be used by system and organization leaders, as well as service providers delivering </w:t>
      </w:r>
      <w:r w:rsidR="001A4C22">
        <w:rPr>
          <w:lang w:val="en-CA"/>
        </w:rPr>
        <w:t>treatment</w:t>
      </w:r>
      <w:r w:rsidRPr="0023040A">
        <w:rPr>
          <w:lang w:val="en-CA"/>
        </w:rPr>
        <w:t xml:space="preserve"> in live-in treatment settings</w:t>
      </w:r>
      <w:r w:rsidR="009D212D">
        <w:rPr>
          <w:lang w:val="en-CA"/>
        </w:rPr>
        <w:t>.</w:t>
      </w:r>
    </w:p>
    <w:p w14:paraId="38BAA874" w14:textId="148927DF" w:rsidR="0023040A" w:rsidRPr="0023040A" w:rsidRDefault="0023040A" w:rsidP="0023040A">
      <w:pPr>
        <w:pStyle w:val="ListParagraph"/>
        <w:numPr>
          <w:ilvl w:val="0"/>
          <w:numId w:val="27"/>
        </w:numPr>
        <w:rPr>
          <w:lang w:val="en-CA"/>
        </w:rPr>
      </w:pPr>
      <w:r w:rsidRPr="0023040A">
        <w:rPr>
          <w:lang w:val="en-CA"/>
        </w:rPr>
        <w:t xml:space="preserve">Designed to be easily accessible and understandable. Children, young people, and their caregivers are </w:t>
      </w:r>
      <w:r w:rsidR="00EF3F07">
        <w:rPr>
          <w:lang w:val="en-CA"/>
        </w:rPr>
        <w:t xml:space="preserve">either receiving treatment or </w:t>
      </w:r>
      <w:r w:rsidRPr="0023040A">
        <w:rPr>
          <w:lang w:val="en-CA"/>
        </w:rPr>
        <w:t>engaged in evaluating live-in treatment programs</w:t>
      </w:r>
      <w:r w:rsidR="00EF3F07">
        <w:rPr>
          <w:lang w:val="en-CA"/>
        </w:rPr>
        <w:t>,</w:t>
      </w:r>
      <w:r w:rsidRPr="0023040A">
        <w:rPr>
          <w:lang w:val="en-CA"/>
        </w:rPr>
        <w:t xml:space="preserve"> so this standard is designed to be accessible to them. </w:t>
      </w:r>
    </w:p>
    <w:p w14:paraId="3D95B0FD" w14:textId="7B7A5A0E" w:rsidR="00045B17" w:rsidRPr="00283058" w:rsidRDefault="0023040A" w:rsidP="00045B17">
      <w:pPr>
        <w:rPr>
          <w:lang w:val="en-CA"/>
        </w:rPr>
      </w:pPr>
      <w:r w:rsidRPr="0023040A">
        <w:rPr>
          <w:lang w:val="en-CA"/>
        </w:rPr>
        <w:t xml:space="preserve">Rather than proposing rigid definitions and rules, </w:t>
      </w:r>
      <w:r w:rsidR="0047540C" w:rsidRPr="0023040A">
        <w:rPr>
          <w:lang w:val="en-CA"/>
        </w:rPr>
        <w:t>th</w:t>
      </w:r>
      <w:r w:rsidR="0047540C">
        <w:rPr>
          <w:lang w:val="en-CA"/>
        </w:rPr>
        <w:t>is quality</w:t>
      </w:r>
      <w:r w:rsidR="0047540C" w:rsidRPr="0023040A">
        <w:rPr>
          <w:lang w:val="en-CA"/>
        </w:rPr>
        <w:t xml:space="preserve"> </w:t>
      </w:r>
      <w:r w:rsidRPr="0023040A">
        <w:rPr>
          <w:lang w:val="en-CA"/>
        </w:rPr>
        <w:t>standard is based on a set of 10 core principles (Table 1). These principles are designed to support agencies in delivering and continually improving live-in treatment programs. The standard is accompanied by a suite of resources for agencies implementing and measuring the quality standard.</w:t>
      </w:r>
    </w:p>
    <w:p w14:paraId="5CA06AC9" w14:textId="03BD19EE" w:rsidR="00343D8D" w:rsidRPr="00343D8D" w:rsidRDefault="004A63FF" w:rsidP="003C16E8">
      <w:pPr>
        <w:pStyle w:val="Heading5"/>
        <w:spacing w:after="240"/>
        <w:rPr>
          <w:lang w:val="en-CA"/>
        </w:rPr>
      </w:pPr>
      <w:r>
        <w:rPr>
          <w:lang w:val="en-CA"/>
        </w:rPr>
        <w:t xml:space="preserve">Table 1. 10 core principles of delivering and evaluating high-quality live-in treatment. </w:t>
      </w:r>
    </w:p>
    <w:tbl>
      <w:tblPr>
        <w:tblStyle w:val="TableGrid"/>
        <w:tblW w:w="9214" w:type="dxa"/>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6662"/>
      </w:tblGrid>
      <w:tr w:rsidR="00DA47B8" w:rsidRPr="00283058" w14:paraId="2FAB4B81"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DA439ED" w14:textId="2EF050C1" w:rsidR="00C436C9" w:rsidRPr="00283058" w:rsidRDefault="00C436C9">
            <w:pPr>
              <w:spacing w:after="120" w:line="280" w:lineRule="atLeast"/>
              <w:rPr>
                <w:color w:val="FFFFFF" w:themeColor="background1"/>
                <w:sz w:val="24"/>
                <w:szCs w:val="24"/>
                <w:lang w:val="en-CA"/>
              </w:rPr>
            </w:pPr>
            <w:r>
              <w:rPr>
                <w:color w:val="FFFFFF" w:themeColor="background1"/>
                <w:sz w:val="24"/>
                <w:szCs w:val="24"/>
                <w:lang w:val="en-CA"/>
              </w:rPr>
              <w:t>Category</w:t>
            </w:r>
          </w:p>
        </w:tc>
        <w:tc>
          <w:tcPr>
            <w:tcW w:w="6662" w:type="dxa"/>
            <w:tcBorders>
              <w:top w:val="single" w:sz="8" w:space="0" w:color="3C68B2" w:themeColor="accent1"/>
              <w:bottom w:val="single" w:sz="8" w:space="0" w:color="3C68B2" w:themeColor="accent1"/>
            </w:tcBorders>
          </w:tcPr>
          <w:p w14:paraId="404EF21E" w14:textId="67F23BD8" w:rsidR="00C436C9" w:rsidRPr="00283058" w:rsidRDefault="00C436C9">
            <w:pPr>
              <w:spacing w:after="120" w:line="280" w:lineRule="atLeast"/>
              <w:rPr>
                <w:color w:val="3C68B2" w:themeColor="accent1"/>
                <w:sz w:val="24"/>
                <w:szCs w:val="24"/>
                <w:lang w:val="en-CA"/>
              </w:rPr>
            </w:pPr>
            <w:r w:rsidRPr="00283058">
              <w:rPr>
                <w:color w:val="3C68B2" w:themeColor="accent1"/>
                <w:sz w:val="24"/>
                <w:szCs w:val="24"/>
                <w:lang w:val="en-CA"/>
              </w:rPr>
              <w:t>Core principle</w:t>
            </w:r>
            <w:r w:rsidR="004A63FF">
              <w:rPr>
                <w:color w:val="3C68B2" w:themeColor="accent1"/>
                <w:sz w:val="24"/>
                <w:szCs w:val="24"/>
                <w:lang w:val="en-CA"/>
              </w:rPr>
              <w:t>s</w:t>
            </w:r>
          </w:p>
        </w:tc>
      </w:tr>
      <w:tr w:rsidR="00DA47B8" w:rsidRPr="00283058" w14:paraId="7050D903" w14:textId="77777777">
        <w:trPr>
          <w:trHeight w:val="580"/>
        </w:trPr>
        <w:tc>
          <w:tcPr>
            <w:tcW w:w="2552" w:type="dxa"/>
            <w:vMerge w:val="restart"/>
            <w:tcBorders>
              <w:top w:val="single" w:sz="8" w:space="0" w:color="3C68B2" w:themeColor="accent1"/>
            </w:tcBorders>
            <w:shd w:val="clear" w:color="auto" w:fill="1F2A59" w:themeFill="text2"/>
          </w:tcPr>
          <w:p w14:paraId="597C6F33" w14:textId="071E637A" w:rsidR="002F6668" w:rsidRPr="00283058" w:rsidRDefault="002F6668">
            <w:pPr>
              <w:spacing w:after="120" w:line="280" w:lineRule="atLeast"/>
              <w:rPr>
                <w:b/>
                <w:bCs/>
                <w:color w:val="FFFFFF" w:themeColor="background1"/>
                <w:lang w:val="en-CA"/>
              </w:rPr>
            </w:pPr>
            <w:r>
              <w:rPr>
                <w:b/>
                <w:bCs/>
                <w:color w:val="FFFFFF" w:themeColor="background1"/>
                <w:lang w:val="en-CA"/>
              </w:rPr>
              <w:t>Foundations of treatment</w:t>
            </w:r>
          </w:p>
        </w:tc>
        <w:tc>
          <w:tcPr>
            <w:tcW w:w="6662" w:type="dxa"/>
            <w:tcBorders>
              <w:top w:val="single" w:sz="8" w:space="0" w:color="3C68B2" w:themeColor="accent1"/>
              <w:bottom w:val="single" w:sz="4" w:space="0" w:color="3C68B2" w:themeColor="accent1"/>
            </w:tcBorders>
          </w:tcPr>
          <w:p w14:paraId="15C2E17B" w14:textId="25767831" w:rsidR="002F6668" w:rsidRPr="00283058" w:rsidRDefault="002F6668">
            <w:pPr>
              <w:spacing w:after="120" w:line="280" w:lineRule="atLeast"/>
              <w:rPr>
                <w:lang w:val="en-CA"/>
              </w:rPr>
            </w:pPr>
            <w:r w:rsidRPr="00283058">
              <w:rPr>
                <w:lang w:val="en-CA"/>
              </w:rPr>
              <w:t>Live-in treatment</w:t>
            </w:r>
            <w:r w:rsidR="007B08C4">
              <w:rPr>
                <w:lang w:val="en-CA"/>
              </w:rPr>
              <w:t xml:space="preserve"> is</w:t>
            </w:r>
            <w:r w:rsidR="003C16E8" w:rsidRPr="003C16E8">
              <w:rPr>
                <w:lang w:val="en-CA"/>
              </w:rPr>
              <w:t xml:space="preserve"> child</w:t>
            </w:r>
            <w:r w:rsidR="00065EB1">
              <w:rPr>
                <w:lang w:val="en-CA"/>
              </w:rPr>
              <w:t>-</w:t>
            </w:r>
            <w:r w:rsidRPr="00283058">
              <w:rPr>
                <w:lang w:val="en-CA"/>
              </w:rPr>
              <w:t xml:space="preserve"> and </w:t>
            </w:r>
            <w:r w:rsidR="003C16E8" w:rsidRPr="003C16E8">
              <w:rPr>
                <w:lang w:val="en-CA"/>
              </w:rPr>
              <w:t>youth</w:t>
            </w:r>
            <w:r w:rsidR="00065EB1">
              <w:rPr>
                <w:lang w:val="en-CA"/>
              </w:rPr>
              <w:t>-</w:t>
            </w:r>
            <w:r w:rsidR="003C16E8" w:rsidRPr="003C16E8">
              <w:rPr>
                <w:lang w:val="en-CA"/>
              </w:rPr>
              <w:t>centred</w:t>
            </w:r>
            <w:r w:rsidRPr="00283058">
              <w:rPr>
                <w:lang w:val="en-CA"/>
              </w:rPr>
              <w:t>.</w:t>
            </w:r>
          </w:p>
        </w:tc>
      </w:tr>
      <w:tr w:rsidR="00DA47B8" w:rsidRPr="00283058" w14:paraId="0272EEC7" w14:textId="77777777">
        <w:tc>
          <w:tcPr>
            <w:tcW w:w="2552" w:type="dxa"/>
            <w:vMerge/>
            <w:shd w:val="clear" w:color="auto" w:fill="1F2A59" w:themeFill="text2"/>
          </w:tcPr>
          <w:p w14:paraId="68A2442B" w14:textId="488A8054"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341E1E08" w14:textId="0BE0282D" w:rsidR="002F6668" w:rsidRPr="00283058" w:rsidRDefault="002F6668">
            <w:pPr>
              <w:spacing w:after="120" w:line="280" w:lineRule="atLeast"/>
              <w:rPr>
                <w:lang w:val="en-CA"/>
              </w:rPr>
            </w:pPr>
            <w:r w:rsidRPr="00283058">
              <w:rPr>
                <w:lang w:val="en-CA"/>
              </w:rPr>
              <w:t xml:space="preserve">Live-in treatment programs </w:t>
            </w:r>
            <w:r w:rsidR="003C16E8" w:rsidRPr="003C16E8">
              <w:rPr>
                <w:lang w:val="en-CA"/>
              </w:rPr>
              <w:t>encourage</w:t>
            </w:r>
            <w:r w:rsidRPr="00283058">
              <w:rPr>
                <w:lang w:val="en-CA"/>
              </w:rPr>
              <w:t xml:space="preserve"> and </w:t>
            </w:r>
            <w:r w:rsidR="003C16E8" w:rsidRPr="003C16E8">
              <w:rPr>
                <w:lang w:val="en-CA"/>
              </w:rPr>
              <w:t>empower caregiver involvement</w:t>
            </w:r>
            <w:r w:rsidRPr="00283058">
              <w:rPr>
                <w:lang w:val="en-CA"/>
              </w:rPr>
              <w:t>.</w:t>
            </w:r>
          </w:p>
        </w:tc>
      </w:tr>
      <w:tr w:rsidR="00DA47B8" w:rsidRPr="00283058" w14:paraId="08B1AD97" w14:textId="77777777">
        <w:tc>
          <w:tcPr>
            <w:tcW w:w="2552" w:type="dxa"/>
            <w:vMerge/>
            <w:shd w:val="clear" w:color="auto" w:fill="1F2A59" w:themeFill="text2"/>
          </w:tcPr>
          <w:p w14:paraId="0E3F01EB" w14:textId="3E53E03B"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22393BA3" w14:textId="059E8CCC" w:rsidR="002F6668" w:rsidRPr="00283058" w:rsidRDefault="002F6668">
            <w:pPr>
              <w:spacing w:after="120" w:line="280" w:lineRule="atLeast"/>
              <w:rPr>
                <w:lang w:val="en-CA"/>
              </w:rPr>
            </w:pPr>
            <w:r w:rsidRPr="00620890">
              <w:rPr>
                <w:lang w:val="en-CA"/>
              </w:rPr>
              <w:t xml:space="preserve">Live-in treatment </w:t>
            </w:r>
            <w:r w:rsidR="00894928">
              <w:rPr>
                <w:lang w:val="en-CA"/>
              </w:rPr>
              <w:t xml:space="preserve">is </w:t>
            </w:r>
            <w:r w:rsidRPr="00620890">
              <w:rPr>
                <w:lang w:val="en-CA"/>
              </w:rPr>
              <w:t xml:space="preserve">equitable, inclusive, and </w:t>
            </w:r>
            <w:r w:rsidR="003C16E8" w:rsidRPr="003C16E8">
              <w:rPr>
                <w:lang w:val="en-CA"/>
              </w:rPr>
              <w:t>trauma-informed</w:t>
            </w:r>
            <w:r w:rsidRPr="00620890">
              <w:rPr>
                <w:lang w:val="en-CA"/>
              </w:rPr>
              <w:t>.</w:t>
            </w:r>
          </w:p>
        </w:tc>
      </w:tr>
      <w:tr w:rsidR="00DA47B8" w:rsidRPr="00283058" w14:paraId="28575800" w14:textId="77777777">
        <w:tc>
          <w:tcPr>
            <w:tcW w:w="2552" w:type="dxa"/>
            <w:vMerge/>
            <w:tcBorders>
              <w:bottom w:val="single" w:sz="4" w:space="0" w:color="3C68B2" w:themeColor="accent1"/>
            </w:tcBorders>
            <w:shd w:val="clear" w:color="auto" w:fill="1F2A59" w:themeFill="text2"/>
          </w:tcPr>
          <w:p w14:paraId="48A9C941" w14:textId="77777777"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349A8E71" w14:textId="02A0CCC0" w:rsidR="002F6668" w:rsidRPr="00620890" w:rsidRDefault="002F6668">
            <w:pPr>
              <w:spacing w:after="120" w:line="280" w:lineRule="atLeast"/>
              <w:rPr>
                <w:lang w:val="en-CA"/>
              </w:rPr>
            </w:pPr>
            <w:r w:rsidRPr="002F6668">
              <w:rPr>
                <w:lang w:val="en-CA"/>
              </w:rPr>
              <w:t xml:space="preserve">Live-in treatment </w:t>
            </w:r>
            <w:r w:rsidR="003C16E8" w:rsidRPr="003C16E8">
              <w:rPr>
                <w:lang w:val="en-CA"/>
              </w:rPr>
              <w:t>support</w:t>
            </w:r>
            <w:r w:rsidR="00FC705C">
              <w:rPr>
                <w:lang w:val="en-CA"/>
              </w:rPr>
              <w:t>s</w:t>
            </w:r>
            <w:r w:rsidRPr="002F6668">
              <w:rPr>
                <w:lang w:val="en-CA"/>
              </w:rPr>
              <w:t xml:space="preserve"> the unique needs of young people with concurrent disorders and complex needs.</w:t>
            </w:r>
          </w:p>
        </w:tc>
      </w:tr>
      <w:tr w:rsidR="00DA47B8" w:rsidRPr="00283058" w14:paraId="18BB52F7" w14:textId="77777777">
        <w:tc>
          <w:tcPr>
            <w:tcW w:w="2552" w:type="dxa"/>
            <w:vMerge w:val="restart"/>
            <w:tcBorders>
              <w:top w:val="single" w:sz="4" w:space="0" w:color="3C68B2" w:themeColor="accent1"/>
            </w:tcBorders>
            <w:shd w:val="clear" w:color="auto" w:fill="1F2A59" w:themeFill="text2"/>
          </w:tcPr>
          <w:p w14:paraId="235D3760" w14:textId="5B9DF246" w:rsidR="002F6668" w:rsidRPr="00283058" w:rsidRDefault="002F6668">
            <w:pPr>
              <w:spacing w:after="120" w:line="280" w:lineRule="atLeast"/>
              <w:rPr>
                <w:b/>
                <w:bCs/>
                <w:color w:val="FFFFFF" w:themeColor="background1"/>
                <w:lang w:val="en-CA"/>
              </w:rPr>
            </w:pPr>
            <w:r>
              <w:rPr>
                <w:b/>
                <w:bCs/>
                <w:color w:val="FFFFFF" w:themeColor="background1"/>
                <w:lang w:val="en-CA"/>
              </w:rPr>
              <w:t>Delivery of treatment</w:t>
            </w:r>
          </w:p>
        </w:tc>
        <w:tc>
          <w:tcPr>
            <w:tcW w:w="6662" w:type="dxa"/>
            <w:tcBorders>
              <w:top w:val="single" w:sz="4" w:space="0" w:color="3C68B2" w:themeColor="accent1"/>
              <w:bottom w:val="single" w:sz="4" w:space="0" w:color="3C68B2" w:themeColor="accent1"/>
            </w:tcBorders>
          </w:tcPr>
          <w:p w14:paraId="4A221639" w14:textId="14181C5B" w:rsidR="002F6668" w:rsidRPr="00283058" w:rsidRDefault="002F6668">
            <w:pPr>
              <w:spacing w:after="120" w:line="280" w:lineRule="atLeast"/>
              <w:rPr>
                <w:lang w:val="en-CA"/>
              </w:rPr>
            </w:pPr>
            <w:r w:rsidRPr="00620890">
              <w:rPr>
                <w:lang w:val="en-CA"/>
              </w:rPr>
              <w:t xml:space="preserve">Live-in treatment </w:t>
            </w:r>
            <w:r w:rsidR="000D5B4B">
              <w:rPr>
                <w:lang w:val="en-CA"/>
              </w:rPr>
              <w:t>is</w:t>
            </w:r>
            <w:r w:rsidRPr="00620890">
              <w:rPr>
                <w:lang w:val="en-CA"/>
              </w:rPr>
              <w:t xml:space="preserve"> rooted in evidence-based clinical program models and treatment modalities.</w:t>
            </w:r>
          </w:p>
        </w:tc>
      </w:tr>
      <w:tr w:rsidR="00DA47B8" w:rsidRPr="00283058" w14:paraId="52365E29" w14:textId="77777777">
        <w:tc>
          <w:tcPr>
            <w:tcW w:w="2552" w:type="dxa"/>
            <w:vMerge/>
            <w:shd w:val="clear" w:color="auto" w:fill="1F2A59" w:themeFill="text2"/>
          </w:tcPr>
          <w:p w14:paraId="656A816E" w14:textId="0E14E674"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41F43F8A" w14:textId="3C9C9D49" w:rsidR="002F6668" w:rsidRPr="00283058" w:rsidRDefault="002F6668">
            <w:pPr>
              <w:spacing w:after="120" w:line="280" w:lineRule="atLeast"/>
              <w:rPr>
                <w:lang w:val="en-CA"/>
              </w:rPr>
            </w:pPr>
            <w:r w:rsidRPr="002F6668">
              <w:rPr>
                <w:lang w:val="en-CA"/>
              </w:rPr>
              <w:t>Live-in treatment programs purposefully integrate treatment and care.</w:t>
            </w:r>
          </w:p>
        </w:tc>
      </w:tr>
      <w:tr w:rsidR="00DA47B8" w:rsidRPr="00283058" w14:paraId="181147CB" w14:textId="77777777">
        <w:tc>
          <w:tcPr>
            <w:tcW w:w="2552" w:type="dxa"/>
            <w:vMerge/>
            <w:tcBorders>
              <w:bottom w:val="single" w:sz="4" w:space="0" w:color="3C68B2" w:themeColor="accent1"/>
            </w:tcBorders>
            <w:shd w:val="clear" w:color="auto" w:fill="1F2A59" w:themeFill="text2"/>
          </w:tcPr>
          <w:p w14:paraId="0AC71A3F" w14:textId="11DF995E" w:rsidR="002F6668" w:rsidRPr="00283058" w:rsidRDefault="002F6668">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1346A414" w14:textId="3EBB60C6" w:rsidR="002F6668" w:rsidRPr="00283058" w:rsidRDefault="002F6668">
            <w:pPr>
              <w:spacing w:after="120" w:line="280" w:lineRule="atLeast"/>
              <w:rPr>
                <w:lang w:val="en-CA"/>
              </w:rPr>
            </w:pPr>
            <w:r w:rsidRPr="002F6668">
              <w:rPr>
                <w:lang w:val="en-CA"/>
              </w:rPr>
              <w:t>Live-in treatment is grounded in staff capacity, competencies, and well-being.</w:t>
            </w:r>
          </w:p>
        </w:tc>
      </w:tr>
      <w:tr w:rsidR="00DA47B8" w:rsidRPr="00283058" w14:paraId="328E7027" w14:textId="77777777">
        <w:tc>
          <w:tcPr>
            <w:tcW w:w="2552" w:type="dxa"/>
            <w:vMerge w:val="restart"/>
            <w:tcBorders>
              <w:top w:val="single" w:sz="4" w:space="0" w:color="3C68B2" w:themeColor="accent1"/>
            </w:tcBorders>
            <w:shd w:val="clear" w:color="auto" w:fill="1F2A59" w:themeFill="text2"/>
          </w:tcPr>
          <w:p w14:paraId="69FBF6E2" w14:textId="3D19C7AD" w:rsidR="00DD45A2" w:rsidRPr="00283058" w:rsidRDefault="00DD45A2">
            <w:pPr>
              <w:spacing w:after="120" w:line="280" w:lineRule="atLeast"/>
              <w:rPr>
                <w:b/>
                <w:bCs/>
                <w:color w:val="FFFFFF" w:themeColor="background1"/>
                <w:lang w:val="en-CA"/>
              </w:rPr>
            </w:pPr>
            <w:r>
              <w:rPr>
                <w:b/>
                <w:bCs/>
                <w:color w:val="FFFFFF" w:themeColor="background1"/>
                <w:lang w:val="en-CA"/>
              </w:rPr>
              <w:t>Pathways in and out of treatment</w:t>
            </w:r>
          </w:p>
        </w:tc>
        <w:tc>
          <w:tcPr>
            <w:tcW w:w="6662" w:type="dxa"/>
            <w:tcBorders>
              <w:top w:val="single" w:sz="4" w:space="0" w:color="3C68B2" w:themeColor="accent1"/>
              <w:bottom w:val="single" w:sz="4" w:space="0" w:color="3C68B2" w:themeColor="accent1"/>
            </w:tcBorders>
          </w:tcPr>
          <w:p w14:paraId="023B2887" w14:textId="5DF11432" w:rsidR="00DD45A2" w:rsidRPr="00283058" w:rsidRDefault="00DD45A2">
            <w:pPr>
              <w:spacing w:after="120" w:line="280" w:lineRule="atLeast"/>
              <w:rPr>
                <w:lang w:val="en-CA"/>
              </w:rPr>
            </w:pPr>
            <w:r w:rsidRPr="00283058">
              <w:rPr>
                <w:lang w:val="en-CA"/>
              </w:rPr>
              <w:t xml:space="preserve">Live-in treatment programs ensure </w:t>
            </w:r>
            <w:r w:rsidR="003C16E8" w:rsidRPr="003C16E8">
              <w:rPr>
                <w:lang w:val="en-CA"/>
              </w:rPr>
              <w:t xml:space="preserve">a smooth and coordinated transition into treatment, where </w:t>
            </w:r>
            <w:r w:rsidRPr="00283058">
              <w:rPr>
                <w:lang w:val="en-CA"/>
              </w:rPr>
              <w:t>the right services are matched to a young person’s needs and goals.</w:t>
            </w:r>
          </w:p>
        </w:tc>
      </w:tr>
      <w:tr w:rsidR="00DA47B8" w:rsidRPr="00283058" w14:paraId="76484B42" w14:textId="77777777">
        <w:tc>
          <w:tcPr>
            <w:tcW w:w="2552" w:type="dxa"/>
            <w:vMerge/>
            <w:tcBorders>
              <w:bottom w:val="single" w:sz="4" w:space="0" w:color="3C68B2" w:themeColor="accent1"/>
            </w:tcBorders>
            <w:shd w:val="clear" w:color="auto" w:fill="1F2A59" w:themeFill="text2"/>
          </w:tcPr>
          <w:p w14:paraId="1D7148FC" w14:textId="3D123E90" w:rsidR="00DD45A2" w:rsidRPr="00283058" w:rsidRDefault="00DD45A2">
            <w:pPr>
              <w:spacing w:after="120" w:line="280" w:lineRule="atLeast"/>
              <w:rPr>
                <w:b/>
                <w:bCs/>
                <w:color w:val="FFFFFF" w:themeColor="background1"/>
                <w:lang w:val="en-CA"/>
              </w:rPr>
            </w:pPr>
          </w:p>
        </w:tc>
        <w:tc>
          <w:tcPr>
            <w:tcW w:w="6662" w:type="dxa"/>
            <w:tcBorders>
              <w:top w:val="single" w:sz="4" w:space="0" w:color="3C68B2" w:themeColor="accent1"/>
              <w:bottom w:val="single" w:sz="4" w:space="0" w:color="3C68B2" w:themeColor="accent1"/>
            </w:tcBorders>
          </w:tcPr>
          <w:p w14:paraId="1E09BA99" w14:textId="5EACF740" w:rsidR="00DD45A2" w:rsidRPr="00283058" w:rsidRDefault="00DD45A2">
            <w:pPr>
              <w:spacing w:after="120" w:line="280" w:lineRule="atLeast"/>
              <w:rPr>
                <w:lang w:val="en-CA"/>
              </w:rPr>
            </w:pPr>
            <w:r w:rsidRPr="00DD45A2">
              <w:rPr>
                <w:lang w:val="en-CA"/>
              </w:rPr>
              <w:t>Live-in treatment programs provide a smooth and coordinated transition out of treatment.</w:t>
            </w:r>
          </w:p>
        </w:tc>
      </w:tr>
      <w:tr w:rsidR="00DA47B8" w:rsidRPr="00283058" w14:paraId="00230443" w14:textId="77777777">
        <w:tc>
          <w:tcPr>
            <w:tcW w:w="2552" w:type="dxa"/>
            <w:tcBorders>
              <w:top w:val="single" w:sz="4" w:space="0" w:color="3C68B2" w:themeColor="accent1"/>
              <w:bottom w:val="single" w:sz="4" w:space="0" w:color="3C68B2" w:themeColor="accent1"/>
            </w:tcBorders>
            <w:shd w:val="clear" w:color="auto" w:fill="1F2A59" w:themeFill="text2"/>
          </w:tcPr>
          <w:p w14:paraId="4E7C0E59" w14:textId="509F11E1" w:rsidR="00C436C9" w:rsidRPr="00283058" w:rsidRDefault="00DD45A2">
            <w:pPr>
              <w:spacing w:after="120" w:line="280" w:lineRule="atLeast"/>
              <w:rPr>
                <w:b/>
                <w:bCs/>
                <w:color w:val="FFFFFF" w:themeColor="background1"/>
                <w:lang w:val="en-CA"/>
              </w:rPr>
            </w:pPr>
            <w:r>
              <w:rPr>
                <w:b/>
                <w:bCs/>
                <w:color w:val="FFFFFF" w:themeColor="background1"/>
                <w:lang w:val="en-CA"/>
              </w:rPr>
              <w:t>Sustaining high-quality treatment</w:t>
            </w:r>
          </w:p>
        </w:tc>
        <w:tc>
          <w:tcPr>
            <w:tcW w:w="6662" w:type="dxa"/>
            <w:tcBorders>
              <w:top w:val="single" w:sz="4" w:space="0" w:color="3C68B2" w:themeColor="accent1"/>
              <w:bottom w:val="single" w:sz="4" w:space="0" w:color="3C68B2" w:themeColor="accent1"/>
            </w:tcBorders>
          </w:tcPr>
          <w:p w14:paraId="083F516A" w14:textId="6A414EE7" w:rsidR="00C436C9" w:rsidRPr="00283058" w:rsidRDefault="00DD45A2">
            <w:pPr>
              <w:spacing w:after="120" w:line="280" w:lineRule="atLeast"/>
              <w:rPr>
                <w:lang w:val="en-CA"/>
              </w:rPr>
            </w:pPr>
            <w:r w:rsidRPr="00DD45A2">
              <w:rPr>
                <w:lang w:val="en-CA"/>
              </w:rPr>
              <w:t>Live-in treatment programs commit to continuous quality improvement.</w:t>
            </w:r>
          </w:p>
        </w:tc>
      </w:tr>
    </w:tbl>
    <w:p w14:paraId="066FE3B1" w14:textId="521346FB" w:rsidR="002F56E7" w:rsidRPr="002F56E7" w:rsidRDefault="002F56E7" w:rsidP="001C25C0">
      <w:pPr>
        <w:rPr>
          <w:lang w:val="en-CA"/>
        </w:rPr>
      </w:pPr>
    </w:p>
    <w:sectPr w:rsidR="002F56E7" w:rsidRPr="002F56E7" w:rsidSect="001C25C0">
      <w:headerReference w:type="even" r:id="rId18"/>
      <w:headerReference w:type="default" r:id="rId19"/>
      <w:footerReference w:type="default" r:id="rId20"/>
      <w:headerReference w:type="first" r:id="rId21"/>
      <w:pgSz w:w="12240" w:h="15840"/>
      <w:pgMar w:top="2091" w:right="1440" w:bottom="1440" w:left="1620" w:header="720" w:footer="1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0A69A" w14:textId="77777777" w:rsidR="00A31D7A" w:rsidRDefault="00A31D7A" w:rsidP="000F2979">
      <w:r>
        <w:separator/>
      </w:r>
    </w:p>
  </w:endnote>
  <w:endnote w:type="continuationSeparator" w:id="0">
    <w:p w14:paraId="0241B9D2" w14:textId="77777777" w:rsidR="00A31D7A" w:rsidRDefault="00A31D7A" w:rsidP="000F2979">
      <w:r>
        <w:continuationSeparator/>
      </w:r>
    </w:p>
  </w:endnote>
  <w:endnote w:type="continuationNotice" w:id="1">
    <w:p w14:paraId="58FB2591" w14:textId="77777777" w:rsidR="00A31D7A" w:rsidRDefault="00A31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nnale">
    <w:altName w:val="Calibri"/>
    <w:panose1 w:val="00000000000000000000"/>
    <w:charset w:val="00"/>
    <w:family w:val="modern"/>
    <w:notTrueType/>
    <w:pitch w:val="variable"/>
    <w:sig w:usb0="00000007" w:usb1="00000000" w:usb2="00000000" w:usb3="00000000" w:csb0="00000093" w:csb1="00000000"/>
  </w:font>
  <w:font w:name="Biennale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6CE3" w14:textId="772E3CFB" w:rsidR="009F424C" w:rsidRDefault="00D740A1" w:rsidP="00D740A1">
    <w:pPr>
      <w:jc w:val="right"/>
    </w:pPr>
    <w:r>
      <w:tab/>
    </w:r>
    <w:r>
      <w:tab/>
    </w:r>
    <w:r>
      <w:tab/>
    </w:r>
    <w:r>
      <w:tab/>
    </w:r>
    <w:r>
      <w:tab/>
    </w:r>
    <w:sdt>
      <w:sdtPr>
        <w:id w:val="-947768478"/>
        <w:docPartObj>
          <w:docPartGallery w:val="Page Numbers (Bottom of Page)"/>
          <w:docPartUnique/>
        </w:docPartObj>
      </w:sdtPr>
      <w:sdtEndPr>
        <w:rPr>
          <w:noProof/>
        </w:rPr>
      </w:sdtEndPr>
      <w:sdtContent>
        <w:r w:rsidR="009F424C">
          <w:fldChar w:fldCharType="begin"/>
        </w:r>
        <w:r w:rsidR="009F424C">
          <w:instrText xml:space="preserve"> PAGE   \* MERGEFORMAT </w:instrText>
        </w:r>
        <w:r w:rsidR="009F424C">
          <w:fldChar w:fldCharType="separate"/>
        </w:r>
        <w:r w:rsidR="009F424C">
          <w:rPr>
            <w:noProof/>
          </w:rPr>
          <w:t>2</w:t>
        </w:r>
        <w:r w:rsidR="009F424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FF2AC" w14:textId="77777777" w:rsidR="00A31D7A" w:rsidRDefault="00A31D7A" w:rsidP="000F2979">
      <w:r>
        <w:separator/>
      </w:r>
    </w:p>
  </w:footnote>
  <w:footnote w:type="continuationSeparator" w:id="0">
    <w:p w14:paraId="7CB4EA7D" w14:textId="77777777" w:rsidR="00A31D7A" w:rsidRDefault="00A31D7A" w:rsidP="000F2979">
      <w:r>
        <w:continuationSeparator/>
      </w:r>
    </w:p>
  </w:footnote>
  <w:footnote w:type="continuationNotice" w:id="1">
    <w:p w14:paraId="3CD91ABF" w14:textId="77777777" w:rsidR="00A31D7A" w:rsidRDefault="00A31D7A">
      <w:pPr>
        <w:spacing w:after="0" w:line="240" w:lineRule="auto"/>
      </w:pPr>
    </w:p>
  </w:footnote>
  <w:footnote w:id="2">
    <w:p w14:paraId="09B85273" w14:textId="77777777" w:rsidR="00440D97" w:rsidRPr="006B44F8" w:rsidRDefault="00440D97" w:rsidP="00440D97">
      <w:pPr>
        <w:pStyle w:val="FootnoteText"/>
        <w:rPr>
          <w:lang w:val="en-CA"/>
        </w:rPr>
      </w:pPr>
      <w:r>
        <w:rPr>
          <w:rStyle w:val="FootnoteReference"/>
        </w:rPr>
        <w:footnoteRef/>
      </w:r>
      <w:r>
        <w:t xml:space="preserve"> </w:t>
      </w:r>
      <w:r>
        <w:rPr>
          <w:lang w:val="en-CA"/>
        </w:rPr>
        <w:t xml:space="preserve">For more information about our standard development process, please see our </w:t>
      </w:r>
      <w:hyperlink r:id="rId1" w:history="1">
        <w:r w:rsidRPr="006B44F8">
          <w:rPr>
            <w:rStyle w:val="Hyperlink"/>
            <w:lang w:val="en-CA"/>
          </w:rPr>
          <w:t>Standard development process brief.</w:t>
        </w:r>
      </w:hyperlink>
      <w:r>
        <w:rPr>
          <w:lang w:val="en-CA"/>
        </w:rPr>
        <w:t xml:space="preserve"> </w:t>
      </w:r>
    </w:p>
  </w:footnote>
  <w:footnote w:id="3">
    <w:p w14:paraId="7C44EE9A" w14:textId="7BD683BD" w:rsidR="00592942" w:rsidRPr="00592942" w:rsidRDefault="00592942" w:rsidP="00592942">
      <w:pPr>
        <w:pStyle w:val="FootnoteText"/>
      </w:pPr>
      <w:r>
        <w:rPr>
          <w:rStyle w:val="FootnoteReference"/>
        </w:rPr>
        <w:footnoteRef/>
      </w:r>
      <w:r>
        <w:t xml:space="preserve"> Children and young people encompass birth to age 25 and include infants, children, adolescents, and transition-aged youth. We use the term “children” to refer to ages 12 and under and “young people” and “youth” to refer to ages 13 to 25. When applicable, we are specific about infant and early years (0 to 6 years old; Infant and Early Years Mental Health Promotion,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130B" w14:textId="19D3E326" w:rsidR="00760F7C" w:rsidRDefault="00A31D7A">
    <w:pPr>
      <w:pStyle w:val="Header"/>
    </w:pPr>
    <w:r>
      <w:rPr>
        <w:noProof/>
      </w:rPr>
      <w:pict w14:anchorId="18EB6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8" o:spid="_x0000_s1034" type="#_x0000_t136" style="position:absolute;margin-left:0;margin-top:0;width:263.45pt;height:105.3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7228" w14:textId="27B3BCB6" w:rsidR="00760F7C" w:rsidRDefault="00A31D7A">
    <w:pPr>
      <w:pStyle w:val="Header"/>
    </w:pPr>
    <w:r>
      <w:rPr>
        <w:noProof/>
      </w:rPr>
      <w:pict w14:anchorId="09B2B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9" o:spid="_x0000_s1035" type="#_x0000_t136" style="position:absolute;margin-left:0;margin-top:0;width:263.45pt;height:105.3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0C92" w14:textId="6D10941B" w:rsidR="00760F7C" w:rsidRDefault="00A31D7A">
    <w:pPr>
      <w:pStyle w:val="Header"/>
    </w:pPr>
    <w:r>
      <w:rPr>
        <w:noProof/>
      </w:rPr>
      <w:pict w14:anchorId="42B3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7" o:spid="_x0000_s1036" type="#_x0000_t136" style="position:absolute;margin-left:0;margin-top:0;width:263.45pt;height:105.3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142"/>
    <w:multiLevelType w:val="hybridMultilevel"/>
    <w:tmpl w:val="FDE01DDE"/>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A01DA"/>
    <w:multiLevelType w:val="hybridMultilevel"/>
    <w:tmpl w:val="50AC4734"/>
    <w:lvl w:ilvl="0" w:tplc="F7E48AF4">
      <w:start w:val="1"/>
      <w:numFmt w:val="bullet"/>
      <w:lvlText w:val=""/>
      <w:lvlJc w:val="left"/>
      <w:pPr>
        <w:ind w:left="1060" w:hanging="360"/>
      </w:pPr>
      <w:rPr>
        <w:rFonts w:ascii="Symbol" w:hAnsi="Symbol"/>
      </w:rPr>
    </w:lvl>
    <w:lvl w:ilvl="1" w:tplc="520AC2DA">
      <w:start w:val="1"/>
      <w:numFmt w:val="bullet"/>
      <w:lvlText w:val=""/>
      <w:lvlJc w:val="left"/>
      <w:pPr>
        <w:ind w:left="1060" w:hanging="360"/>
      </w:pPr>
      <w:rPr>
        <w:rFonts w:ascii="Symbol" w:hAnsi="Symbol"/>
      </w:rPr>
    </w:lvl>
    <w:lvl w:ilvl="2" w:tplc="C5C81196">
      <w:start w:val="1"/>
      <w:numFmt w:val="bullet"/>
      <w:lvlText w:val=""/>
      <w:lvlJc w:val="left"/>
      <w:pPr>
        <w:ind w:left="1060" w:hanging="360"/>
      </w:pPr>
      <w:rPr>
        <w:rFonts w:ascii="Symbol" w:hAnsi="Symbol"/>
      </w:rPr>
    </w:lvl>
    <w:lvl w:ilvl="3" w:tplc="009233FE">
      <w:start w:val="1"/>
      <w:numFmt w:val="bullet"/>
      <w:lvlText w:val=""/>
      <w:lvlJc w:val="left"/>
      <w:pPr>
        <w:ind w:left="1060" w:hanging="360"/>
      </w:pPr>
      <w:rPr>
        <w:rFonts w:ascii="Symbol" w:hAnsi="Symbol"/>
      </w:rPr>
    </w:lvl>
    <w:lvl w:ilvl="4" w:tplc="EE92E49E">
      <w:start w:val="1"/>
      <w:numFmt w:val="bullet"/>
      <w:lvlText w:val=""/>
      <w:lvlJc w:val="left"/>
      <w:pPr>
        <w:ind w:left="1060" w:hanging="360"/>
      </w:pPr>
      <w:rPr>
        <w:rFonts w:ascii="Symbol" w:hAnsi="Symbol"/>
      </w:rPr>
    </w:lvl>
    <w:lvl w:ilvl="5" w:tplc="2682A9BA">
      <w:start w:val="1"/>
      <w:numFmt w:val="bullet"/>
      <w:lvlText w:val=""/>
      <w:lvlJc w:val="left"/>
      <w:pPr>
        <w:ind w:left="1060" w:hanging="360"/>
      </w:pPr>
      <w:rPr>
        <w:rFonts w:ascii="Symbol" w:hAnsi="Symbol"/>
      </w:rPr>
    </w:lvl>
    <w:lvl w:ilvl="6" w:tplc="C6C2A3DE">
      <w:start w:val="1"/>
      <w:numFmt w:val="bullet"/>
      <w:lvlText w:val=""/>
      <w:lvlJc w:val="left"/>
      <w:pPr>
        <w:ind w:left="1060" w:hanging="360"/>
      </w:pPr>
      <w:rPr>
        <w:rFonts w:ascii="Symbol" w:hAnsi="Symbol"/>
      </w:rPr>
    </w:lvl>
    <w:lvl w:ilvl="7" w:tplc="EFF40DF8">
      <w:start w:val="1"/>
      <w:numFmt w:val="bullet"/>
      <w:lvlText w:val=""/>
      <w:lvlJc w:val="left"/>
      <w:pPr>
        <w:ind w:left="1060" w:hanging="360"/>
      </w:pPr>
      <w:rPr>
        <w:rFonts w:ascii="Symbol" w:hAnsi="Symbol"/>
      </w:rPr>
    </w:lvl>
    <w:lvl w:ilvl="8" w:tplc="3F7037C0">
      <w:start w:val="1"/>
      <w:numFmt w:val="bullet"/>
      <w:lvlText w:val=""/>
      <w:lvlJc w:val="left"/>
      <w:pPr>
        <w:ind w:left="1060" w:hanging="360"/>
      </w:pPr>
      <w:rPr>
        <w:rFonts w:ascii="Symbol" w:hAnsi="Symbol"/>
      </w:rPr>
    </w:lvl>
  </w:abstractNum>
  <w:abstractNum w:abstractNumId="2" w15:restartNumberingAfterBreak="0">
    <w:nsid w:val="06BE3E22"/>
    <w:multiLevelType w:val="hybridMultilevel"/>
    <w:tmpl w:val="E29ABDD8"/>
    <w:lvl w:ilvl="0" w:tplc="A330E0B0">
      <w:start w:val="1"/>
      <w:numFmt w:val="bullet"/>
      <w:lvlText w:val=""/>
      <w:lvlJc w:val="left"/>
      <w:pPr>
        <w:ind w:left="720" w:hanging="360"/>
      </w:pPr>
      <w:rPr>
        <w:rFonts w:ascii="Symbol" w:hAnsi="Symbol" w:hint="default"/>
      </w:rPr>
    </w:lvl>
    <w:lvl w:ilvl="1" w:tplc="4AB67796">
      <w:start w:val="1"/>
      <w:numFmt w:val="bullet"/>
      <w:lvlText w:val="o"/>
      <w:lvlJc w:val="left"/>
      <w:pPr>
        <w:ind w:left="1440" w:hanging="360"/>
      </w:pPr>
      <w:rPr>
        <w:rFonts w:ascii="Courier New" w:hAnsi="Courier New" w:hint="default"/>
      </w:rPr>
    </w:lvl>
    <w:lvl w:ilvl="2" w:tplc="5B3A4652">
      <w:start w:val="1"/>
      <w:numFmt w:val="bullet"/>
      <w:lvlText w:val=""/>
      <w:lvlJc w:val="left"/>
      <w:pPr>
        <w:ind w:left="2160" w:hanging="360"/>
      </w:pPr>
      <w:rPr>
        <w:rFonts w:ascii="Wingdings" w:hAnsi="Wingdings" w:hint="default"/>
      </w:rPr>
    </w:lvl>
    <w:lvl w:ilvl="3" w:tplc="35D4897C">
      <w:start w:val="1"/>
      <w:numFmt w:val="bullet"/>
      <w:lvlText w:val=""/>
      <w:lvlJc w:val="left"/>
      <w:pPr>
        <w:ind w:left="2880" w:hanging="360"/>
      </w:pPr>
      <w:rPr>
        <w:rFonts w:ascii="Symbol" w:hAnsi="Symbol" w:hint="default"/>
      </w:rPr>
    </w:lvl>
    <w:lvl w:ilvl="4" w:tplc="05B8A83E">
      <w:start w:val="1"/>
      <w:numFmt w:val="bullet"/>
      <w:lvlText w:val="o"/>
      <w:lvlJc w:val="left"/>
      <w:pPr>
        <w:ind w:left="3600" w:hanging="360"/>
      </w:pPr>
      <w:rPr>
        <w:rFonts w:ascii="Courier New" w:hAnsi="Courier New" w:hint="default"/>
      </w:rPr>
    </w:lvl>
    <w:lvl w:ilvl="5" w:tplc="E1D0946C">
      <w:start w:val="1"/>
      <w:numFmt w:val="bullet"/>
      <w:lvlText w:val=""/>
      <w:lvlJc w:val="left"/>
      <w:pPr>
        <w:ind w:left="4320" w:hanging="360"/>
      </w:pPr>
      <w:rPr>
        <w:rFonts w:ascii="Wingdings" w:hAnsi="Wingdings" w:hint="default"/>
      </w:rPr>
    </w:lvl>
    <w:lvl w:ilvl="6" w:tplc="86A04E5E">
      <w:start w:val="1"/>
      <w:numFmt w:val="bullet"/>
      <w:lvlText w:val=""/>
      <w:lvlJc w:val="left"/>
      <w:pPr>
        <w:ind w:left="5040" w:hanging="360"/>
      </w:pPr>
      <w:rPr>
        <w:rFonts w:ascii="Symbol" w:hAnsi="Symbol" w:hint="default"/>
      </w:rPr>
    </w:lvl>
    <w:lvl w:ilvl="7" w:tplc="ED6E4690">
      <w:start w:val="1"/>
      <w:numFmt w:val="bullet"/>
      <w:lvlText w:val="o"/>
      <w:lvlJc w:val="left"/>
      <w:pPr>
        <w:ind w:left="5760" w:hanging="360"/>
      </w:pPr>
      <w:rPr>
        <w:rFonts w:ascii="Courier New" w:hAnsi="Courier New" w:hint="default"/>
      </w:rPr>
    </w:lvl>
    <w:lvl w:ilvl="8" w:tplc="51DCDEA4">
      <w:start w:val="1"/>
      <w:numFmt w:val="bullet"/>
      <w:lvlText w:val=""/>
      <w:lvlJc w:val="left"/>
      <w:pPr>
        <w:ind w:left="6480" w:hanging="360"/>
      </w:pPr>
      <w:rPr>
        <w:rFonts w:ascii="Wingdings" w:hAnsi="Wingdings" w:hint="default"/>
      </w:rPr>
    </w:lvl>
  </w:abstractNum>
  <w:abstractNum w:abstractNumId="3" w15:restartNumberingAfterBreak="0">
    <w:nsid w:val="08CA682B"/>
    <w:multiLevelType w:val="hybridMultilevel"/>
    <w:tmpl w:val="39A27092"/>
    <w:lvl w:ilvl="0" w:tplc="274CD5C2">
      <w:start w:val="1"/>
      <w:numFmt w:val="decimal"/>
      <w:pStyle w:val="ListNumber"/>
      <w:lvlText w:val="%1."/>
      <w:lvlJc w:val="left"/>
      <w:pPr>
        <w:ind w:left="450" w:hanging="180"/>
      </w:pPr>
      <w:rPr>
        <w:rFonts w:hint="default"/>
        <w:color w:val="3C68B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F3908"/>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5" w15:restartNumberingAfterBreak="0">
    <w:nsid w:val="12B72E63"/>
    <w:multiLevelType w:val="hybridMultilevel"/>
    <w:tmpl w:val="7E2CC24C"/>
    <w:lvl w:ilvl="0" w:tplc="8F9CEE86">
      <w:start w:val="1"/>
      <w:numFmt w:val="decimal"/>
      <w:lvlText w:val="%1."/>
      <w:lvlJc w:val="left"/>
      <w:pPr>
        <w:ind w:left="1020" w:hanging="360"/>
      </w:pPr>
    </w:lvl>
    <w:lvl w:ilvl="1" w:tplc="19E6F63E">
      <w:start w:val="1"/>
      <w:numFmt w:val="decimal"/>
      <w:lvlText w:val="%2."/>
      <w:lvlJc w:val="left"/>
      <w:pPr>
        <w:ind w:left="1020" w:hanging="360"/>
      </w:pPr>
    </w:lvl>
    <w:lvl w:ilvl="2" w:tplc="36CCA9E4">
      <w:start w:val="1"/>
      <w:numFmt w:val="decimal"/>
      <w:lvlText w:val="%3."/>
      <w:lvlJc w:val="left"/>
      <w:pPr>
        <w:ind w:left="1020" w:hanging="360"/>
      </w:pPr>
    </w:lvl>
    <w:lvl w:ilvl="3" w:tplc="1CD46922">
      <w:start w:val="1"/>
      <w:numFmt w:val="decimal"/>
      <w:lvlText w:val="%4."/>
      <w:lvlJc w:val="left"/>
      <w:pPr>
        <w:ind w:left="1020" w:hanging="360"/>
      </w:pPr>
    </w:lvl>
    <w:lvl w:ilvl="4" w:tplc="C0B0C66A">
      <w:start w:val="1"/>
      <w:numFmt w:val="decimal"/>
      <w:lvlText w:val="%5."/>
      <w:lvlJc w:val="left"/>
      <w:pPr>
        <w:ind w:left="1020" w:hanging="360"/>
      </w:pPr>
    </w:lvl>
    <w:lvl w:ilvl="5" w:tplc="8E68A26C">
      <w:start w:val="1"/>
      <w:numFmt w:val="decimal"/>
      <w:lvlText w:val="%6."/>
      <w:lvlJc w:val="left"/>
      <w:pPr>
        <w:ind w:left="1020" w:hanging="360"/>
      </w:pPr>
    </w:lvl>
    <w:lvl w:ilvl="6" w:tplc="B51ED71C">
      <w:start w:val="1"/>
      <w:numFmt w:val="decimal"/>
      <w:lvlText w:val="%7."/>
      <w:lvlJc w:val="left"/>
      <w:pPr>
        <w:ind w:left="1020" w:hanging="360"/>
      </w:pPr>
    </w:lvl>
    <w:lvl w:ilvl="7" w:tplc="05886D2C">
      <w:start w:val="1"/>
      <w:numFmt w:val="decimal"/>
      <w:lvlText w:val="%8."/>
      <w:lvlJc w:val="left"/>
      <w:pPr>
        <w:ind w:left="1020" w:hanging="360"/>
      </w:pPr>
    </w:lvl>
    <w:lvl w:ilvl="8" w:tplc="BC825EE8">
      <w:start w:val="1"/>
      <w:numFmt w:val="decimal"/>
      <w:lvlText w:val="%9."/>
      <w:lvlJc w:val="left"/>
      <w:pPr>
        <w:ind w:left="1020" w:hanging="360"/>
      </w:pPr>
    </w:lvl>
  </w:abstractNum>
  <w:abstractNum w:abstractNumId="6" w15:restartNumberingAfterBreak="0">
    <w:nsid w:val="1B9670F0"/>
    <w:multiLevelType w:val="hybridMultilevel"/>
    <w:tmpl w:val="D6F29BB4"/>
    <w:lvl w:ilvl="0" w:tplc="CC48624C">
      <w:start w:val="1"/>
      <w:numFmt w:val="bullet"/>
      <w:lvlText w:val=""/>
      <w:lvlJc w:val="left"/>
      <w:pPr>
        <w:ind w:left="1440" w:hanging="360"/>
      </w:pPr>
      <w:rPr>
        <w:rFonts w:ascii="Symbol" w:hAnsi="Symbol"/>
      </w:rPr>
    </w:lvl>
    <w:lvl w:ilvl="1" w:tplc="5E0C7436">
      <w:start w:val="1"/>
      <w:numFmt w:val="bullet"/>
      <w:lvlText w:val=""/>
      <w:lvlJc w:val="left"/>
      <w:pPr>
        <w:ind w:left="1440" w:hanging="360"/>
      </w:pPr>
      <w:rPr>
        <w:rFonts w:ascii="Symbol" w:hAnsi="Symbol"/>
      </w:rPr>
    </w:lvl>
    <w:lvl w:ilvl="2" w:tplc="AA805D10">
      <w:start w:val="1"/>
      <w:numFmt w:val="bullet"/>
      <w:lvlText w:val=""/>
      <w:lvlJc w:val="left"/>
      <w:pPr>
        <w:ind w:left="1440" w:hanging="360"/>
      </w:pPr>
      <w:rPr>
        <w:rFonts w:ascii="Symbol" w:hAnsi="Symbol"/>
      </w:rPr>
    </w:lvl>
    <w:lvl w:ilvl="3" w:tplc="933A9D64">
      <w:start w:val="1"/>
      <w:numFmt w:val="bullet"/>
      <w:lvlText w:val=""/>
      <w:lvlJc w:val="left"/>
      <w:pPr>
        <w:ind w:left="1440" w:hanging="360"/>
      </w:pPr>
      <w:rPr>
        <w:rFonts w:ascii="Symbol" w:hAnsi="Symbol"/>
      </w:rPr>
    </w:lvl>
    <w:lvl w:ilvl="4" w:tplc="6BCCF850">
      <w:start w:val="1"/>
      <w:numFmt w:val="bullet"/>
      <w:lvlText w:val=""/>
      <w:lvlJc w:val="left"/>
      <w:pPr>
        <w:ind w:left="1440" w:hanging="360"/>
      </w:pPr>
      <w:rPr>
        <w:rFonts w:ascii="Symbol" w:hAnsi="Symbol"/>
      </w:rPr>
    </w:lvl>
    <w:lvl w:ilvl="5" w:tplc="B6AA41DE">
      <w:start w:val="1"/>
      <w:numFmt w:val="bullet"/>
      <w:lvlText w:val=""/>
      <w:lvlJc w:val="left"/>
      <w:pPr>
        <w:ind w:left="1440" w:hanging="360"/>
      </w:pPr>
      <w:rPr>
        <w:rFonts w:ascii="Symbol" w:hAnsi="Symbol"/>
      </w:rPr>
    </w:lvl>
    <w:lvl w:ilvl="6" w:tplc="2F60C138">
      <w:start w:val="1"/>
      <w:numFmt w:val="bullet"/>
      <w:lvlText w:val=""/>
      <w:lvlJc w:val="left"/>
      <w:pPr>
        <w:ind w:left="1440" w:hanging="360"/>
      </w:pPr>
      <w:rPr>
        <w:rFonts w:ascii="Symbol" w:hAnsi="Symbol"/>
      </w:rPr>
    </w:lvl>
    <w:lvl w:ilvl="7" w:tplc="F8A8E7A6">
      <w:start w:val="1"/>
      <w:numFmt w:val="bullet"/>
      <w:lvlText w:val=""/>
      <w:lvlJc w:val="left"/>
      <w:pPr>
        <w:ind w:left="1440" w:hanging="360"/>
      </w:pPr>
      <w:rPr>
        <w:rFonts w:ascii="Symbol" w:hAnsi="Symbol"/>
      </w:rPr>
    </w:lvl>
    <w:lvl w:ilvl="8" w:tplc="5AB070AE">
      <w:start w:val="1"/>
      <w:numFmt w:val="bullet"/>
      <w:lvlText w:val=""/>
      <w:lvlJc w:val="left"/>
      <w:pPr>
        <w:ind w:left="1440" w:hanging="360"/>
      </w:pPr>
      <w:rPr>
        <w:rFonts w:ascii="Symbol" w:hAnsi="Symbol"/>
      </w:rPr>
    </w:lvl>
  </w:abstractNum>
  <w:abstractNum w:abstractNumId="7" w15:restartNumberingAfterBreak="0">
    <w:nsid w:val="203A7853"/>
    <w:multiLevelType w:val="hybridMultilevel"/>
    <w:tmpl w:val="3DF6777E"/>
    <w:lvl w:ilvl="0" w:tplc="F7AC3B92">
      <w:start w:val="1"/>
      <w:numFmt w:val="bullet"/>
      <w:lvlText w:val=""/>
      <w:lvlJc w:val="left"/>
      <w:pPr>
        <w:ind w:left="720" w:hanging="360"/>
      </w:pPr>
      <w:rPr>
        <w:rFonts w:ascii="Symbol" w:hAnsi="Symbol" w:hint="default"/>
        <w:color w:val="3C68B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8E700E"/>
    <w:multiLevelType w:val="hybridMultilevel"/>
    <w:tmpl w:val="54F00DEE"/>
    <w:lvl w:ilvl="0" w:tplc="BEA66372">
      <w:start w:val="1"/>
      <w:numFmt w:val="bullet"/>
      <w:lvlText w:val=""/>
      <w:lvlJc w:val="left"/>
      <w:pPr>
        <w:ind w:left="720" w:hanging="360"/>
      </w:pPr>
      <w:rPr>
        <w:rFonts w:ascii="Symbol" w:hAnsi="Symbol"/>
      </w:rPr>
    </w:lvl>
    <w:lvl w:ilvl="1" w:tplc="A94EC444">
      <w:start w:val="1"/>
      <w:numFmt w:val="bullet"/>
      <w:lvlText w:val=""/>
      <w:lvlJc w:val="left"/>
      <w:pPr>
        <w:ind w:left="720" w:hanging="360"/>
      </w:pPr>
      <w:rPr>
        <w:rFonts w:ascii="Symbol" w:hAnsi="Symbol"/>
      </w:rPr>
    </w:lvl>
    <w:lvl w:ilvl="2" w:tplc="0252635C">
      <w:start w:val="1"/>
      <w:numFmt w:val="bullet"/>
      <w:lvlText w:val=""/>
      <w:lvlJc w:val="left"/>
      <w:pPr>
        <w:ind w:left="720" w:hanging="360"/>
      </w:pPr>
      <w:rPr>
        <w:rFonts w:ascii="Symbol" w:hAnsi="Symbol"/>
      </w:rPr>
    </w:lvl>
    <w:lvl w:ilvl="3" w:tplc="5F64FC0C">
      <w:start w:val="1"/>
      <w:numFmt w:val="bullet"/>
      <w:lvlText w:val=""/>
      <w:lvlJc w:val="left"/>
      <w:pPr>
        <w:ind w:left="720" w:hanging="360"/>
      </w:pPr>
      <w:rPr>
        <w:rFonts w:ascii="Symbol" w:hAnsi="Symbol"/>
      </w:rPr>
    </w:lvl>
    <w:lvl w:ilvl="4" w:tplc="20EA02AA">
      <w:start w:val="1"/>
      <w:numFmt w:val="bullet"/>
      <w:lvlText w:val=""/>
      <w:lvlJc w:val="left"/>
      <w:pPr>
        <w:ind w:left="720" w:hanging="360"/>
      </w:pPr>
      <w:rPr>
        <w:rFonts w:ascii="Symbol" w:hAnsi="Symbol"/>
      </w:rPr>
    </w:lvl>
    <w:lvl w:ilvl="5" w:tplc="7716F512">
      <w:start w:val="1"/>
      <w:numFmt w:val="bullet"/>
      <w:lvlText w:val=""/>
      <w:lvlJc w:val="left"/>
      <w:pPr>
        <w:ind w:left="720" w:hanging="360"/>
      </w:pPr>
      <w:rPr>
        <w:rFonts w:ascii="Symbol" w:hAnsi="Symbol"/>
      </w:rPr>
    </w:lvl>
    <w:lvl w:ilvl="6" w:tplc="78FAB25E">
      <w:start w:val="1"/>
      <w:numFmt w:val="bullet"/>
      <w:lvlText w:val=""/>
      <w:lvlJc w:val="left"/>
      <w:pPr>
        <w:ind w:left="720" w:hanging="360"/>
      </w:pPr>
      <w:rPr>
        <w:rFonts w:ascii="Symbol" w:hAnsi="Symbol"/>
      </w:rPr>
    </w:lvl>
    <w:lvl w:ilvl="7" w:tplc="6E4E3804">
      <w:start w:val="1"/>
      <w:numFmt w:val="bullet"/>
      <w:lvlText w:val=""/>
      <w:lvlJc w:val="left"/>
      <w:pPr>
        <w:ind w:left="720" w:hanging="360"/>
      </w:pPr>
      <w:rPr>
        <w:rFonts w:ascii="Symbol" w:hAnsi="Symbol"/>
      </w:rPr>
    </w:lvl>
    <w:lvl w:ilvl="8" w:tplc="5256329E">
      <w:start w:val="1"/>
      <w:numFmt w:val="bullet"/>
      <w:lvlText w:val=""/>
      <w:lvlJc w:val="left"/>
      <w:pPr>
        <w:ind w:left="720" w:hanging="360"/>
      </w:pPr>
      <w:rPr>
        <w:rFonts w:ascii="Symbol" w:hAnsi="Symbol"/>
      </w:rPr>
    </w:lvl>
  </w:abstractNum>
  <w:abstractNum w:abstractNumId="9" w15:restartNumberingAfterBreak="0">
    <w:nsid w:val="2C002EB7"/>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sz w:val="20"/>
      </w:rPr>
    </w:lvl>
    <w:lvl w:ilvl="2">
      <w:start w:val="1"/>
      <w:numFmt w:val="bullet"/>
      <w:lvlText w:val=""/>
      <w:lvlJc w:val="left"/>
      <w:pPr>
        <w:ind w:left="907" w:hanging="227"/>
      </w:pPr>
      <w:rPr>
        <w:rFonts w:ascii="Wingdings" w:hAnsi="Wingdings" w:hint="default"/>
        <w:sz w:val="20"/>
      </w:rPr>
    </w:lvl>
    <w:lvl w:ilvl="3">
      <w:start w:val="1"/>
      <w:numFmt w:val="bullet"/>
      <w:lvlText w:val=""/>
      <w:lvlJc w:val="left"/>
      <w:pPr>
        <w:ind w:left="1134" w:hanging="227"/>
      </w:pPr>
      <w:rPr>
        <w:rFonts w:ascii="Symbol" w:hAnsi="Symbol" w:hint="default"/>
        <w:sz w:val="20"/>
      </w:rPr>
    </w:lvl>
    <w:lvl w:ilvl="4">
      <w:start w:val="1"/>
      <w:numFmt w:val="bullet"/>
      <w:lvlText w:val="o"/>
      <w:lvlJc w:val="left"/>
      <w:pPr>
        <w:ind w:left="1361" w:hanging="227"/>
      </w:pPr>
      <w:rPr>
        <w:rFonts w:ascii="Courier New" w:hAnsi="Courier New" w:hint="default"/>
        <w:sz w:val="20"/>
      </w:rPr>
    </w:lvl>
    <w:lvl w:ilvl="5">
      <w:start w:val="1"/>
      <w:numFmt w:val="bullet"/>
      <w:lvlText w:val=""/>
      <w:lvlJc w:val="left"/>
      <w:pPr>
        <w:ind w:left="1588" w:hanging="227"/>
      </w:pPr>
      <w:rPr>
        <w:rFonts w:ascii="Wingdings" w:hAnsi="Wingdings" w:hint="default"/>
        <w:sz w:val="20"/>
      </w:rPr>
    </w:lvl>
    <w:lvl w:ilvl="6">
      <w:start w:val="1"/>
      <w:numFmt w:val="bullet"/>
      <w:lvlText w:val=""/>
      <w:lvlJc w:val="left"/>
      <w:pPr>
        <w:ind w:left="1814" w:hanging="226"/>
      </w:pPr>
      <w:rPr>
        <w:rFonts w:ascii="Symbol" w:hAnsi="Symbol" w:hint="default"/>
        <w:sz w:val="20"/>
      </w:rPr>
    </w:lvl>
    <w:lvl w:ilvl="7">
      <w:start w:val="1"/>
      <w:numFmt w:val="bullet"/>
      <w:lvlText w:val="o"/>
      <w:lvlJc w:val="left"/>
      <w:pPr>
        <w:ind w:left="2041" w:hanging="227"/>
      </w:pPr>
      <w:rPr>
        <w:rFonts w:ascii="Courier New" w:hAnsi="Courier New" w:hint="default"/>
        <w:sz w:val="20"/>
      </w:rPr>
    </w:lvl>
    <w:lvl w:ilvl="8">
      <w:start w:val="1"/>
      <w:numFmt w:val="bullet"/>
      <w:lvlText w:val=""/>
      <w:lvlJc w:val="left"/>
      <w:pPr>
        <w:ind w:left="2268" w:hanging="227"/>
      </w:pPr>
      <w:rPr>
        <w:rFonts w:ascii="Wingdings" w:hAnsi="Wingdings" w:hint="default"/>
        <w:sz w:val="20"/>
      </w:rPr>
    </w:lvl>
  </w:abstractNum>
  <w:abstractNum w:abstractNumId="10" w15:restartNumberingAfterBreak="0">
    <w:nsid w:val="34B703C5"/>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1" w15:restartNumberingAfterBreak="0">
    <w:nsid w:val="3C443B7A"/>
    <w:multiLevelType w:val="multilevel"/>
    <w:tmpl w:val="8556DD7A"/>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2" w15:restartNumberingAfterBreak="0">
    <w:nsid w:val="3D7E46C7"/>
    <w:multiLevelType w:val="hybridMultilevel"/>
    <w:tmpl w:val="15F265B2"/>
    <w:lvl w:ilvl="0" w:tplc="B9E2CCDA">
      <w:start w:val="1"/>
      <w:numFmt w:val="bullet"/>
      <w:lvlText w:val=""/>
      <w:lvlJc w:val="left"/>
      <w:pPr>
        <w:ind w:left="1080" w:hanging="360"/>
      </w:pPr>
      <w:rPr>
        <w:rFonts w:ascii="Symbol" w:hAnsi="Symbol"/>
      </w:rPr>
    </w:lvl>
    <w:lvl w:ilvl="1" w:tplc="41F83C2C">
      <w:start w:val="1"/>
      <w:numFmt w:val="bullet"/>
      <w:lvlText w:val=""/>
      <w:lvlJc w:val="left"/>
      <w:pPr>
        <w:ind w:left="1080" w:hanging="360"/>
      </w:pPr>
      <w:rPr>
        <w:rFonts w:ascii="Symbol" w:hAnsi="Symbol"/>
      </w:rPr>
    </w:lvl>
    <w:lvl w:ilvl="2" w:tplc="D92AB214">
      <w:start w:val="1"/>
      <w:numFmt w:val="bullet"/>
      <w:lvlText w:val=""/>
      <w:lvlJc w:val="left"/>
      <w:pPr>
        <w:ind w:left="1080" w:hanging="360"/>
      </w:pPr>
      <w:rPr>
        <w:rFonts w:ascii="Symbol" w:hAnsi="Symbol"/>
      </w:rPr>
    </w:lvl>
    <w:lvl w:ilvl="3" w:tplc="1804935A">
      <w:start w:val="1"/>
      <w:numFmt w:val="bullet"/>
      <w:lvlText w:val=""/>
      <w:lvlJc w:val="left"/>
      <w:pPr>
        <w:ind w:left="1080" w:hanging="360"/>
      </w:pPr>
      <w:rPr>
        <w:rFonts w:ascii="Symbol" w:hAnsi="Symbol"/>
      </w:rPr>
    </w:lvl>
    <w:lvl w:ilvl="4" w:tplc="4C14EC80">
      <w:start w:val="1"/>
      <w:numFmt w:val="bullet"/>
      <w:lvlText w:val=""/>
      <w:lvlJc w:val="left"/>
      <w:pPr>
        <w:ind w:left="1080" w:hanging="360"/>
      </w:pPr>
      <w:rPr>
        <w:rFonts w:ascii="Symbol" w:hAnsi="Symbol"/>
      </w:rPr>
    </w:lvl>
    <w:lvl w:ilvl="5" w:tplc="A696525E">
      <w:start w:val="1"/>
      <w:numFmt w:val="bullet"/>
      <w:lvlText w:val=""/>
      <w:lvlJc w:val="left"/>
      <w:pPr>
        <w:ind w:left="1080" w:hanging="360"/>
      </w:pPr>
      <w:rPr>
        <w:rFonts w:ascii="Symbol" w:hAnsi="Symbol"/>
      </w:rPr>
    </w:lvl>
    <w:lvl w:ilvl="6" w:tplc="5BFAF15A">
      <w:start w:val="1"/>
      <w:numFmt w:val="bullet"/>
      <w:lvlText w:val=""/>
      <w:lvlJc w:val="left"/>
      <w:pPr>
        <w:ind w:left="1080" w:hanging="360"/>
      </w:pPr>
      <w:rPr>
        <w:rFonts w:ascii="Symbol" w:hAnsi="Symbol"/>
      </w:rPr>
    </w:lvl>
    <w:lvl w:ilvl="7" w:tplc="8EA2603C">
      <w:start w:val="1"/>
      <w:numFmt w:val="bullet"/>
      <w:lvlText w:val=""/>
      <w:lvlJc w:val="left"/>
      <w:pPr>
        <w:ind w:left="1080" w:hanging="360"/>
      </w:pPr>
      <w:rPr>
        <w:rFonts w:ascii="Symbol" w:hAnsi="Symbol"/>
      </w:rPr>
    </w:lvl>
    <w:lvl w:ilvl="8" w:tplc="4BF2F6DE">
      <w:start w:val="1"/>
      <w:numFmt w:val="bullet"/>
      <w:lvlText w:val=""/>
      <w:lvlJc w:val="left"/>
      <w:pPr>
        <w:ind w:left="1080" w:hanging="360"/>
      </w:pPr>
      <w:rPr>
        <w:rFonts w:ascii="Symbol" w:hAnsi="Symbol"/>
      </w:rPr>
    </w:lvl>
  </w:abstractNum>
  <w:abstractNum w:abstractNumId="13" w15:restartNumberingAfterBreak="0">
    <w:nsid w:val="3E8C3D1B"/>
    <w:multiLevelType w:val="hybridMultilevel"/>
    <w:tmpl w:val="E9CAA200"/>
    <w:lvl w:ilvl="0" w:tplc="7C7ABA5A">
      <w:start w:val="1"/>
      <w:numFmt w:val="decimal"/>
      <w:lvlText w:val="%1."/>
      <w:lvlJc w:val="left"/>
      <w:pPr>
        <w:ind w:left="1020" w:hanging="360"/>
      </w:pPr>
    </w:lvl>
    <w:lvl w:ilvl="1" w:tplc="93A0E2A6">
      <w:start w:val="1"/>
      <w:numFmt w:val="decimal"/>
      <w:lvlText w:val="%2."/>
      <w:lvlJc w:val="left"/>
      <w:pPr>
        <w:ind w:left="1020" w:hanging="360"/>
      </w:pPr>
    </w:lvl>
    <w:lvl w:ilvl="2" w:tplc="C01EE7C6">
      <w:start w:val="1"/>
      <w:numFmt w:val="decimal"/>
      <w:lvlText w:val="%3."/>
      <w:lvlJc w:val="left"/>
      <w:pPr>
        <w:ind w:left="1020" w:hanging="360"/>
      </w:pPr>
    </w:lvl>
    <w:lvl w:ilvl="3" w:tplc="346471C2">
      <w:start w:val="1"/>
      <w:numFmt w:val="decimal"/>
      <w:lvlText w:val="%4."/>
      <w:lvlJc w:val="left"/>
      <w:pPr>
        <w:ind w:left="1020" w:hanging="360"/>
      </w:pPr>
    </w:lvl>
    <w:lvl w:ilvl="4" w:tplc="90548878">
      <w:start w:val="1"/>
      <w:numFmt w:val="decimal"/>
      <w:lvlText w:val="%5."/>
      <w:lvlJc w:val="left"/>
      <w:pPr>
        <w:ind w:left="1020" w:hanging="360"/>
      </w:pPr>
    </w:lvl>
    <w:lvl w:ilvl="5" w:tplc="FF7AA470">
      <w:start w:val="1"/>
      <w:numFmt w:val="decimal"/>
      <w:lvlText w:val="%6."/>
      <w:lvlJc w:val="left"/>
      <w:pPr>
        <w:ind w:left="1020" w:hanging="360"/>
      </w:pPr>
    </w:lvl>
    <w:lvl w:ilvl="6" w:tplc="CE2264A4">
      <w:start w:val="1"/>
      <w:numFmt w:val="decimal"/>
      <w:lvlText w:val="%7."/>
      <w:lvlJc w:val="left"/>
      <w:pPr>
        <w:ind w:left="1020" w:hanging="360"/>
      </w:pPr>
    </w:lvl>
    <w:lvl w:ilvl="7" w:tplc="44B076BE">
      <w:start w:val="1"/>
      <w:numFmt w:val="decimal"/>
      <w:lvlText w:val="%8."/>
      <w:lvlJc w:val="left"/>
      <w:pPr>
        <w:ind w:left="1020" w:hanging="360"/>
      </w:pPr>
    </w:lvl>
    <w:lvl w:ilvl="8" w:tplc="FD52CE0E">
      <w:start w:val="1"/>
      <w:numFmt w:val="decimal"/>
      <w:lvlText w:val="%9."/>
      <w:lvlJc w:val="left"/>
      <w:pPr>
        <w:ind w:left="1020" w:hanging="360"/>
      </w:pPr>
    </w:lvl>
  </w:abstractNum>
  <w:abstractNum w:abstractNumId="14" w15:restartNumberingAfterBreak="0">
    <w:nsid w:val="408A21EC"/>
    <w:multiLevelType w:val="hybridMultilevel"/>
    <w:tmpl w:val="D29C264A"/>
    <w:lvl w:ilvl="0" w:tplc="081C7ACE">
      <w:start w:val="1"/>
      <w:numFmt w:val="bullet"/>
      <w:lvlText w:val=""/>
      <w:lvlJc w:val="left"/>
      <w:pPr>
        <w:ind w:left="1160" w:hanging="360"/>
      </w:pPr>
      <w:rPr>
        <w:rFonts w:ascii="Symbol" w:hAnsi="Symbol"/>
      </w:rPr>
    </w:lvl>
    <w:lvl w:ilvl="1" w:tplc="4BB4BA18">
      <w:start w:val="1"/>
      <w:numFmt w:val="bullet"/>
      <w:lvlText w:val=""/>
      <w:lvlJc w:val="left"/>
      <w:pPr>
        <w:ind w:left="1400" w:hanging="360"/>
      </w:pPr>
      <w:rPr>
        <w:rFonts w:ascii="Symbol" w:hAnsi="Symbol"/>
      </w:rPr>
    </w:lvl>
    <w:lvl w:ilvl="2" w:tplc="CF965C00">
      <w:start w:val="1"/>
      <w:numFmt w:val="bullet"/>
      <w:lvlText w:val=""/>
      <w:lvlJc w:val="left"/>
      <w:pPr>
        <w:ind w:left="1160" w:hanging="360"/>
      </w:pPr>
      <w:rPr>
        <w:rFonts w:ascii="Symbol" w:hAnsi="Symbol"/>
      </w:rPr>
    </w:lvl>
    <w:lvl w:ilvl="3" w:tplc="CD863E3C">
      <w:start w:val="1"/>
      <w:numFmt w:val="bullet"/>
      <w:lvlText w:val=""/>
      <w:lvlJc w:val="left"/>
      <w:pPr>
        <w:ind w:left="1160" w:hanging="360"/>
      </w:pPr>
      <w:rPr>
        <w:rFonts w:ascii="Symbol" w:hAnsi="Symbol"/>
      </w:rPr>
    </w:lvl>
    <w:lvl w:ilvl="4" w:tplc="D8ACE182">
      <w:start w:val="1"/>
      <w:numFmt w:val="bullet"/>
      <w:lvlText w:val=""/>
      <w:lvlJc w:val="left"/>
      <w:pPr>
        <w:ind w:left="1160" w:hanging="360"/>
      </w:pPr>
      <w:rPr>
        <w:rFonts w:ascii="Symbol" w:hAnsi="Symbol"/>
      </w:rPr>
    </w:lvl>
    <w:lvl w:ilvl="5" w:tplc="FBA200EE">
      <w:start w:val="1"/>
      <w:numFmt w:val="bullet"/>
      <w:lvlText w:val=""/>
      <w:lvlJc w:val="left"/>
      <w:pPr>
        <w:ind w:left="1160" w:hanging="360"/>
      </w:pPr>
      <w:rPr>
        <w:rFonts w:ascii="Symbol" w:hAnsi="Symbol"/>
      </w:rPr>
    </w:lvl>
    <w:lvl w:ilvl="6" w:tplc="107485C2">
      <w:start w:val="1"/>
      <w:numFmt w:val="bullet"/>
      <w:lvlText w:val=""/>
      <w:lvlJc w:val="left"/>
      <w:pPr>
        <w:ind w:left="1160" w:hanging="360"/>
      </w:pPr>
      <w:rPr>
        <w:rFonts w:ascii="Symbol" w:hAnsi="Symbol"/>
      </w:rPr>
    </w:lvl>
    <w:lvl w:ilvl="7" w:tplc="C76AD22C">
      <w:start w:val="1"/>
      <w:numFmt w:val="bullet"/>
      <w:lvlText w:val=""/>
      <w:lvlJc w:val="left"/>
      <w:pPr>
        <w:ind w:left="1160" w:hanging="360"/>
      </w:pPr>
      <w:rPr>
        <w:rFonts w:ascii="Symbol" w:hAnsi="Symbol"/>
      </w:rPr>
    </w:lvl>
    <w:lvl w:ilvl="8" w:tplc="A028AC2C">
      <w:start w:val="1"/>
      <w:numFmt w:val="bullet"/>
      <w:lvlText w:val=""/>
      <w:lvlJc w:val="left"/>
      <w:pPr>
        <w:ind w:left="1160" w:hanging="360"/>
      </w:pPr>
      <w:rPr>
        <w:rFonts w:ascii="Symbol" w:hAnsi="Symbol"/>
      </w:rPr>
    </w:lvl>
  </w:abstractNum>
  <w:abstractNum w:abstractNumId="15" w15:restartNumberingAfterBreak="0">
    <w:nsid w:val="447C1CEE"/>
    <w:multiLevelType w:val="singleLevel"/>
    <w:tmpl w:val="1458DF0C"/>
    <w:styleLink w:val="CurrentList3"/>
    <w:lvl w:ilvl="0">
      <w:start w:val="1"/>
      <w:numFmt w:val="decimal"/>
      <w:lvlText w:val="%1."/>
      <w:lvlJc w:val="left"/>
      <w:pPr>
        <w:tabs>
          <w:tab w:val="num" w:pos="926"/>
        </w:tabs>
        <w:ind w:left="926" w:hanging="360"/>
      </w:pPr>
    </w:lvl>
  </w:abstractNum>
  <w:abstractNum w:abstractNumId="16" w15:restartNumberingAfterBreak="0">
    <w:nsid w:val="46642FDB"/>
    <w:multiLevelType w:val="hybridMultilevel"/>
    <w:tmpl w:val="5F744944"/>
    <w:lvl w:ilvl="0" w:tplc="137CC5D8">
      <w:start w:val="1"/>
      <w:numFmt w:val="bullet"/>
      <w:lvlText w:val=""/>
      <w:lvlJc w:val="left"/>
      <w:pPr>
        <w:ind w:left="1440" w:hanging="360"/>
      </w:pPr>
      <w:rPr>
        <w:rFonts w:ascii="Symbol" w:hAnsi="Symbol"/>
      </w:rPr>
    </w:lvl>
    <w:lvl w:ilvl="1" w:tplc="8C540410">
      <w:start w:val="1"/>
      <w:numFmt w:val="bullet"/>
      <w:lvlText w:val=""/>
      <w:lvlJc w:val="left"/>
      <w:pPr>
        <w:ind w:left="1440" w:hanging="360"/>
      </w:pPr>
      <w:rPr>
        <w:rFonts w:ascii="Symbol" w:hAnsi="Symbol"/>
      </w:rPr>
    </w:lvl>
    <w:lvl w:ilvl="2" w:tplc="4C78E892">
      <w:start w:val="1"/>
      <w:numFmt w:val="bullet"/>
      <w:lvlText w:val=""/>
      <w:lvlJc w:val="left"/>
      <w:pPr>
        <w:ind w:left="1440" w:hanging="360"/>
      </w:pPr>
      <w:rPr>
        <w:rFonts w:ascii="Symbol" w:hAnsi="Symbol"/>
      </w:rPr>
    </w:lvl>
    <w:lvl w:ilvl="3" w:tplc="EAA45322">
      <w:start w:val="1"/>
      <w:numFmt w:val="bullet"/>
      <w:lvlText w:val=""/>
      <w:lvlJc w:val="left"/>
      <w:pPr>
        <w:ind w:left="1440" w:hanging="360"/>
      </w:pPr>
      <w:rPr>
        <w:rFonts w:ascii="Symbol" w:hAnsi="Symbol"/>
      </w:rPr>
    </w:lvl>
    <w:lvl w:ilvl="4" w:tplc="A10E0B84">
      <w:start w:val="1"/>
      <w:numFmt w:val="bullet"/>
      <w:lvlText w:val=""/>
      <w:lvlJc w:val="left"/>
      <w:pPr>
        <w:ind w:left="1440" w:hanging="360"/>
      </w:pPr>
      <w:rPr>
        <w:rFonts w:ascii="Symbol" w:hAnsi="Symbol"/>
      </w:rPr>
    </w:lvl>
    <w:lvl w:ilvl="5" w:tplc="1C6240E2">
      <w:start w:val="1"/>
      <w:numFmt w:val="bullet"/>
      <w:lvlText w:val=""/>
      <w:lvlJc w:val="left"/>
      <w:pPr>
        <w:ind w:left="1440" w:hanging="360"/>
      </w:pPr>
      <w:rPr>
        <w:rFonts w:ascii="Symbol" w:hAnsi="Symbol"/>
      </w:rPr>
    </w:lvl>
    <w:lvl w:ilvl="6" w:tplc="A58A182A">
      <w:start w:val="1"/>
      <w:numFmt w:val="bullet"/>
      <w:lvlText w:val=""/>
      <w:lvlJc w:val="left"/>
      <w:pPr>
        <w:ind w:left="1440" w:hanging="360"/>
      </w:pPr>
      <w:rPr>
        <w:rFonts w:ascii="Symbol" w:hAnsi="Symbol"/>
      </w:rPr>
    </w:lvl>
    <w:lvl w:ilvl="7" w:tplc="4E12720A">
      <w:start w:val="1"/>
      <w:numFmt w:val="bullet"/>
      <w:lvlText w:val=""/>
      <w:lvlJc w:val="left"/>
      <w:pPr>
        <w:ind w:left="1440" w:hanging="360"/>
      </w:pPr>
      <w:rPr>
        <w:rFonts w:ascii="Symbol" w:hAnsi="Symbol"/>
      </w:rPr>
    </w:lvl>
    <w:lvl w:ilvl="8" w:tplc="73948CF2">
      <w:start w:val="1"/>
      <w:numFmt w:val="bullet"/>
      <w:lvlText w:val=""/>
      <w:lvlJc w:val="left"/>
      <w:pPr>
        <w:ind w:left="1440" w:hanging="360"/>
      </w:pPr>
      <w:rPr>
        <w:rFonts w:ascii="Symbol" w:hAnsi="Symbol"/>
      </w:rPr>
    </w:lvl>
  </w:abstractNum>
  <w:abstractNum w:abstractNumId="17" w15:restartNumberingAfterBreak="0">
    <w:nsid w:val="58BB53B0"/>
    <w:multiLevelType w:val="hybridMultilevel"/>
    <w:tmpl w:val="8A9633C6"/>
    <w:lvl w:ilvl="0" w:tplc="B6348FD8">
      <w:start w:val="1"/>
      <w:numFmt w:val="bullet"/>
      <w:lvlText w:val=""/>
      <w:lvlJc w:val="left"/>
      <w:pPr>
        <w:ind w:left="1400" w:hanging="360"/>
      </w:pPr>
      <w:rPr>
        <w:rFonts w:ascii="Symbol" w:hAnsi="Symbol"/>
      </w:rPr>
    </w:lvl>
    <w:lvl w:ilvl="1" w:tplc="B31852F8">
      <w:start w:val="1"/>
      <w:numFmt w:val="bullet"/>
      <w:lvlText w:val=""/>
      <w:lvlJc w:val="left"/>
      <w:pPr>
        <w:ind w:left="1400" w:hanging="360"/>
      </w:pPr>
      <w:rPr>
        <w:rFonts w:ascii="Symbol" w:hAnsi="Symbol"/>
      </w:rPr>
    </w:lvl>
    <w:lvl w:ilvl="2" w:tplc="6F70A51C">
      <w:start w:val="1"/>
      <w:numFmt w:val="bullet"/>
      <w:lvlText w:val=""/>
      <w:lvlJc w:val="left"/>
      <w:pPr>
        <w:ind w:left="1400" w:hanging="360"/>
      </w:pPr>
      <w:rPr>
        <w:rFonts w:ascii="Symbol" w:hAnsi="Symbol"/>
      </w:rPr>
    </w:lvl>
    <w:lvl w:ilvl="3" w:tplc="D5500D90">
      <w:start w:val="1"/>
      <w:numFmt w:val="bullet"/>
      <w:lvlText w:val=""/>
      <w:lvlJc w:val="left"/>
      <w:pPr>
        <w:ind w:left="1400" w:hanging="360"/>
      </w:pPr>
      <w:rPr>
        <w:rFonts w:ascii="Symbol" w:hAnsi="Symbol"/>
      </w:rPr>
    </w:lvl>
    <w:lvl w:ilvl="4" w:tplc="A0821B86">
      <w:start w:val="1"/>
      <w:numFmt w:val="bullet"/>
      <w:lvlText w:val=""/>
      <w:lvlJc w:val="left"/>
      <w:pPr>
        <w:ind w:left="1400" w:hanging="360"/>
      </w:pPr>
      <w:rPr>
        <w:rFonts w:ascii="Symbol" w:hAnsi="Symbol"/>
      </w:rPr>
    </w:lvl>
    <w:lvl w:ilvl="5" w:tplc="2A1001E6">
      <w:start w:val="1"/>
      <w:numFmt w:val="bullet"/>
      <w:lvlText w:val=""/>
      <w:lvlJc w:val="left"/>
      <w:pPr>
        <w:ind w:left="1400" w:hanging="360"/>
      </w:pPr>
      <w:rPr>
        <w:rFonts w:ascii="Symbol" w:hAnsi="Symbol"/>
      </w:rPr>
    </w:lvl>
    <w:lvl w:ilvl="6" w:tplc="2D7EA256">
      <w:start w:val="1"/>
      <w:numFmt w:val="bullet"/>
      <w:lvlText w:val=""/>
      <w:lvlJc w:val="left"/>
      <w:pPr>
        <w:ind w:left="1400" w:hanging="360"/>
      </w:pPr>
      <w:rPr>
        <w:rFonts w:ascii="Symbol" w:hAnsi="Symbol"/>
      </w:rPr>
    </w:lvl>
    <w:lvl w:ilvl="7" w:tplc="26225522">
      <w:start w:val="1"/>
      <w:numFmt w:val="bullet"/>
      <w:lvlText w:val=""/>
      <w:lvlJc w:val="left"/>
      <w:pPr>
        <w:ind w:left="1400" w:hanging="360"/>
      </w:pPr>
      <w:rPr>
        <w:rFonts w:ascii="Symbol" w:hAnsi="Symbol"/>
      </w:rPr>
    </w:lvl>
    <w:lvl w:ilvl="8" w:tplc="82461618">
      <w:start w:val="1"/>
      <w:numFmt w:val="bullet"/>
      <w:lvlText w:val=""/>
      <w:lvlJc w:val="left"/>
      <w:pPr>
        <w:ind w:left="1400" w:hanging="360"/>
      </w:pPr>
      <w:rPr>
        <w:rFonts w:ascii="Symbol" w:hAnsi="Symbol"/>
      </w:rPr>
    </w:lvl>
  </w:abstractNum>
  <w:abstractNum w:abstractNumId="18" w15:restartNumberingAfterBreak="0">
    <w:nsid w:val="5ED1440B"/>
    <w:multiLevelType w:val="multilevel"/>
    <w:tmpl w:val="43FC727E"/>
    <w:lvl w:ilvl="0">
      <w:start w:val="1"/>
      <w:numFmt w:val="bullet"/>
      <w:pStyle w:val="ListParagraph"/>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9" w15:restartNumberingAfterBreak="0">
    <w:nsid w:val="62A47433"/>
    <w:multiLevelType w:val="hybridMultilevel"/>
    <w:tmpl w:val="589232CE"/>
    <w:lvl w:ilvl="0" w:tplc="80E8EA64">
      <w:start w:val="1"/>
      <w:numFmt w:val="bullet"/>
      <w:lvlText w:val=""/>
      <w:lvlJc w:val="left"/>
      <w:pPr>
        <w:ind w:left="1060" w:hanging="360"/>
      </w:pPr>
      <w:rPr>
        <w:rFonts w:ascii="Symbol" w:hAnsi="Symbol"/>
      </w:rPr>
    </w:lvl>
    <w:lvl w:ilvl="1" w:tplc="C73CC8F6">
      <w:start w:val="1"/>
      <w:numFmt w:val="bullet"/>
      <w:lvlText w:val=""/>
      <w:lvlJc w:val="left"/>
      <w:pPr>
        <w:ind w:left="1060" w:hanging="360"/>
      </w:pPr>
      <w:rPr>
        <w:rFonts w:ascii="Symbol" w:hAnsi="Symbol"/>
      </w:rPr>
    </w:lvl>
    <w:lvl w:ilvl="2" w:tplc="3992E642">
      <w:start w:val="1"/>
      <w:numFmt w:val="bullet"/>
      <w:lvlText w:val=""/>
      <w:lvlJc w:val="left"/>
      <w:pPr>
        <w:ind w:left="1060" w:hanging="360"/>
      </w:pPr>
      <w:rPr>
        <w:rFonts w:ascii="Symbol" w:hAnsi="Symbol"/>
      </w:rPr>
    </w:lvl>
    <w:lvl w:ilvl="3" w:tplc="10669CEC">
      <w:start w:val="1"/>
      <w:numFmt w:val="bullet"/>
      <w:lvlText w:val=""/>
      <w:lvlJc w:val="left"/>
      <w:pPr>
        <w:ind w:left="1060" w:hanging="360"/>
      </w:pPr>
      <w:rPr>
        <w:rFonts w:ascii="Symbol" w:hAnsi="Symbol"/>
      </w:rPr>
    </w:lvl>
    <w:lvl w:ilvl="4" w:tplc="8E5005C6">
      <w:start w:val="1"/>
      <w:numFmt w:val="bullet"/>
      <w:lvlText w:val=""/>
      <w:lvlJc w:val="left"/>
      <w:pPr>
        <w:ind w:left="1060" w:hanging="360"/>
      </w:pPr>
      <w:rPr>
        <w:rFonts w:ascii="Symbol" w:hAnsi="Symbol"/>
      </w:rPr>
    </w:lvl>
    <w:lvl w:ilvl="5" w:tplc="ECAC1BE4">
      <w:start w:val="1"/>
      <w:numFmt w:val="bullet"/>
      <w:lvlText w:val=""/>
      <w:lvlJc w:val="left"/>
      <w:pPr>
        <w:ind w:left="1060" w:hanging="360"/>
      </w:pPr>
      <w:rPr>
        <w:rFonts w:ascii="Symbol" w:hAnsi="Symbol"/>
      </w:rPr>
    </w:lvl>
    <w:lvl w:ilvl="6" w:tplc="71F08E02">
      <w:start w:val="1"/>
      <w:numFmt w:val="bullet"/>
      <w:lvlText w:val=""/>
      <w:lvlJc w:val="left"/>
      <w:pPr>
        <w:ind w:left="1060" w:hanging="360"/>
      </w:pPr>
      <w:rPr>
        <w:rFonts w:ascii="Symbol" w:hAnsi="Symbol"/>
      </w:rPr>
    </w:lvl>
    <w:lvl w:ilvl="7" w:tplc="6900A190">
      <w:start w:val="1"/>
      <w:numFmt w:val="bullet"/>
      <w:lvlText w:val=""/>
      <w:lvlJc w:val="left"/>
      <w:pPr>
        <w:ind w:left="1060" w:hanging="360"/>
      </w:pPr>
      <w:rPr>
        <w:rFonts w:ascii="Symbol" w:hAnsi="Symbol"/>
      </w:rPr>
    </w:lvl>
    <w:lvl w:ilvl="8" w:tplc="89AE5AAC">
      <w:start w:val="1"/>
      <w:numFmt w:val="bullet"/>
      <w:lvlText w:val=""/>
      <w:lvlJc w:val="left"/>
      <w:pPr>
        <w:ind w:left="1060" w:hanging="360"/>
      </w:pPr>
      <w:rPr>
        <w:rFonts w:ascii="Symbol" w:hAnsi="Symbol"/>
      </w:rPr>
    </w:lvl>
  </w:abstractNum>
  <w:abstractNum w:abstractNumId="20" w15:restartNumberingAfterBreak="0">
    <w:nsid w:val="63FF0BA0"/>
    <w:multiLevelType w:val="hybridMultilevel"/>
    <w:tmpl w:val="370AC40A"/>
    <w:lvl w:ilvl="0" w:tplc="3AD804D6">
      <w:start w:val="1"/>
      <w:numFmt w:val="bullet"/>
      <w:lvlText w:val=""/>
      <w:lvlJc w:val="left"/>
      <w:pPr>
        <w:ind w:left="1440" w:hanging="360"/>
      </w:pPr>
      <w:rPr>
        <w:rFonts w:ascii="Symbol" w:hAnsi="Symbol"/>
      </w:rPr>
    </w:lvl>
    <w:lvl w:ilvl="1" w:tplc="F238036C">
      <w:start w:val="1"/>
      <w:numFmt w:val="bullet"/>
      <w:lvlText w:val=""/>
      <w:lvlJc w:val="left"/>
      <w:pPr>
        <w:ind w:left="1440" w:hanging="360"/>
      </w:pPr>
      <w:rPr>
        <w:rFonts w:ascii="Symbol" w:hAnsi="Symbol"/>
      </w:rPr>
    </w:lvl>
    <w:lvl w:ilvl="2" w:tplc="8266F992">
      <w:start w:val="1"/>
      <w:numFmt w:val="bullet"/>
      <w:lvlText w:val=""/>
      <w:lvlJc w:val="left"/>
      <w:pPr>
        <w:ind w:left="1440" w:hanging="360"/>
      </w:pPr>
      <w:rPr>
        <w:rFonts w:ascii="Symbol" w:hAnsi="Symbol"/>
      </w:rPr>
    </w:lvl>
    <w:lvl w:ilvl="3" w:tplc="EF345B9C">
      <w:start w:val="1"/>
      <w:numFmt w:val="bullet"/>
      <w:lvlText w:val=""/>
      <w:lvlJc w:val="left"/>
      <w:pPr>
        <w:ind w:left="1440" w:hanging="360"/>
      </w:pPr>
      <w:rPr>
        <w:rFonts w:ascii="Symbol" w:hAnsi="Symbol"/>
      </w:rPr>
    </w:lvl>
    <w:lvl w:ilvl="4" w:tplc="E466D1DA">
      <w:start w:val="1"/>
      <w:numFmt w:val="bullet"/>
      <w:lvlText w:val=""/>
      <w:lvlJc w:val="left"/>
      <w:pPr>
        <w:ind w:left="1440" w:hanging="360"/>
      </w:pPr>
      <w:rPr>
        <w:rFonts w:ascii="Symbol" w:hAnsi="Symbol"/>
      </w:rPr>
    </w:lvl>
    <w:lvl w:ilvl="5" w:tplc="4F828062">
      <w:start w:val="1"/>
      <w:numFmt w:val="bullet"/>
      <w:lvlText w:val=""/>
      <w:lvlJc w:val="left"/>
      <w:pPr>
        <w:ind w:left="1440" w:hanging="360"/>
      </w:pPr>
      <w:rPr>
        <w:rFonts w:ascii="Symbol" w:hAnsi="Symbol"/>
      </w:rPr>
    </w:lvl>
    <w:lvl w:ilvl="6" w:tplc="9EDE2600">
      <w:start w:val="1"/>
      <w:numFmt w:val="bullet"/>
      <w:lvlText w:val=""/>
      <w:lvlJc w:val="left"/>
      <w:pPr>
        <w:ind w:left="1440" w:hanging="360"/>
      </w:pPr>
      <w:rPr>
        <w:rFonts w:ascii="Symbol" w:hAnsi="Symbol"/>
      </w:rPr>
    </w:lvl>
    <w:lvl w:ilvl="7" w:tplc="3998DD6E">
      <w:start w:val="1"/>
      <w:numFmt w:val="bullet"/>
      <w:lvlText w:val=""/>
      <w:lvlJc w:val="left"/>
      <w:pPr>
        <w:ind w:left="1440" w:hanging="360"/>
      </w:pPr>
      <w:rPr>
        <w:rFonts w:ascii="Symbol" w:hAnsi="Symbol"/>
      </w:rPr>
    </w:lvl>
    <w:lvl w:ilvl="8" w:tplc="5B32EC28">
      <w:start w:val="1"/>
      <w:numFmt w:val="bullet"/>
      <w:lvlText w:val=""/>
      <w:lvlJc w:val="left"/>
      <w:pPr>
        <w:ind w:left="1440" w:hanging="360"/>
      </w:pPr>
      <w:rPr>
        <w:rFonts w:ascii="Symbol" w:hAnsi="Symbol"/>
      </w:rPr>
    </w:lvl>
  </w:abstractNum>
  <w:abstractNum w:abstractNumId="21" w15:restartNumberingAfterBreak="0">
    <w:nsid w:val="685562D5"/>
    <w:multiLevelType w:val="singleLevel"/>
    <w:tmpl w:val="7926060A"/>
    <w:styleLink w:val="CurrentList2"/>
    <w:lvl w:ilvl="0">
      <w:start w:val="1"/>
      <w:numFmt w:val="decimal"/>
      <w:lvlText w:val="%1."/>
      <w:lvlJc w:val="left"/>
      <w:pPr>
        <w:tabs>
          <w:tab w:val="num" w:pos="1209"/>
        </w:tabs>
        <w:ind w:left="1209" w:hanging="360"/>
      </w:pPr>
    </w:lvl>
  </w:abstractNum>
  <w:abstractNum w:abstractNumId="22" w15:restartNumberingAfterBreak="0">
    <w:nsid w:val="71CD1841"/>
    <w:multiLevelType w:val="hybridMultilevel"/>
    <w:tmpl w:val="5FF22790"/>
    <w:lvl w:ilvl="0" w:tplc="330842F4">
      <w:start w:val="1"/>
      <w:numFmt w:val="bullet"/>
      <w:lvlText w:val=""/>
      <w:lvlJc w:val="left"/>
      <w:pPr>
        <w:ind w:left="1440" w:hanging="360"/>
      </w:pPr>
      <w:rPr>
        <w:rFonts w:ascii="Symbol" w:hAnsi="Symbol"/>
      </w:rPr>
    </w:lvl>
    <w:lvl w:ilvl="1" w:tplc="EC9CA7D4">
      <w:start w:val="1"/>
      <w:numFmt w:val="bullet"/>
      <w:lvlText w:val=""/>
      <w:lvlJc w:val="left"/>
      <w:pPr>
        <w:ind w:left="1440" w:hanging="360"/>
      </w:pPr>
      <w:rPr>
        <w:rFonts w:ascii="Symbol" w:hAnsi="Symbol"/>
      </w:rPr>
    </w:lvl>
    <w:lvl w:ilvl="2" w:tplc="DE8E9B30">
      <w:start w:val="1"/>
      <w:numFmt w:val="bullet"/>
      <w:lvlText w:val=""/>
      <w:lvlJc w:val="left"/>
      <w:pPr>
        <w:ind w:left="1440" w:hanging="360"/>
      </w:pPr>
      <w:rPr>
        <w:rFonts w:ascii="Symbol" w:hAnsi="Symbol"/>
      </w:rPr>
    </w:lvl>
    <w:lvl w:ilvl="3" w:tplc="1CE87BA0">
      <w:start w:val="1"/>
      <w:numFmt w:val="bullet"/>
      <w:lvlText w:val=""/>
      <w:lvlJc w:val="left"/>
      <w:pPr>
        <w:ind w:left="1440" w:hanging="360"/>
      </w:pPr>
      <w:rPr>
        <w:rFonts w:ascii="Symbol" w:hAnsi="Symbol"/>
      </w:rPr>
    </w:lvl>
    <w:lvl w:ilvl="4" w:tplc="50A8B46E">
      <w:start w:val="1"/>
      <w:numFmt w:val="bullet"/>
      <w:lvlText w:val=""/>
      <w:lvlJc w:val="left"/>
      <w:pPr>
        <w:ind w:left="1440" w:hanging="360"/>
      </w:pPr>
      <w:rPr>
        <w:rFonts w:ascii="Symbol" w:hAnsi="Symbol"/>
      </w:rPr>
    </w:lvl>
    <w:lvl w:ilvl="5" w:tplc="9604865E">
      <w:start w:val="1"/>
      <w:numFmt w:val="bullet"/>
      <w:lvlText w:val=""/>
      <w:lvlJc w:val="left"/>
      <w:pPr>
        <w:ind w:left="1440" w:hanging="360"/>
      </w:pPr>
      <w:rPr>
        <w:rFonts w:ascii="Symbol" w:hAnsi="Symbol"/>
      </w:rPr>
    </w:lvl>
    <w:lvl w:ilvl="6" w:tplc="45B2485C">
      <w:start w:val="1"/>
      <w:numFmt w:val="bullet"/>
      <w:lvlText w:val=""/>
      <w:lvlJc w:val="left"/>
      <w:pPr>
        <w:ind w:left="1440" w:hanging="360"/>
      </w:pPr>
      <w:rPr>
        <w:rFonts w:ascii="Symbol" w:hAnsi="Symbol"/>
      </w:rPr>
    </w:lvl>
    <w:lvl w:ilvl="7" w:tplc="4FA616BA">
      <w:start w:val="1"/>
      <w:numFmt w:val="bullet"/>
      <w:lvlText w:val=""/>
      <w:lvlJc w:val="left"/>
      <w:pPr>
        <w:ind w:left="1440" w:hanging="360"/>
      </w:pPr>
      <w:rPr>
        <w:rFonts w:ascii="Symbol" w:hAnsi="Symbol"/>
      </w:rPr>
    </w:lvl>
    <w:lvl w:ilvl="8" w:tplc="466CF398">
      <w:start w:val="1"/>
      <w:numFmt w:val="bullet"/>
      <w:lvlText w:val=""/>
      <w:lvlJc w:val="left"/>
      <w:pPr>
        <w:ind w:left="1440" w:hanging="360"/>
      </w:pPr>
      <w:rPr>
        <w:rFonts w:ascii="Symbol" w:hAnsi="Symbol"/>
      </w:rPr>
    </w:lvl>
  </w:abstractNum>
  <w:abstractNum w:abstractNumId="23" w15:restartNumberingAfterBreak="0">
    <w:nsid w:val="72BD1C40"/>
    <w:multiLevelType w:val="singleLevel"/>
    <w:tmpl w:val="F8C8CED8"/>
    <w:styleLink w:val="CurrentList1"/>
    <w:lvl w:ilvl="0">
      <w:start w:val="1"/>
      <w:numFmt w:val="decimal"/>
      <w:lvlText w:val="%1."/>
      <w:lvlJc w:val="left"/>
      <w:pPr>
        <w:tabs>
          <w:tab w:val="num" w:pos="1492"/>
        </w:tabs>
        <w:ind w:left="1492" w:hanging="360"/>
      </w:pPr>
    </w:lvl>
  </w:abstractNum>
  <w:abstractNum w:abstractNumId="24" w15:restartNumberingAfterBreak="0">
    <w:nsid w:val="73E979E3"/>
    <w:multiLevelType w:val="hybridMultilevel"/>
    <w:tmpl w:val="000C0966"/>
    <w:lvl w:ilvl="0" w:tplc="F7CA848A">
      <w:start w:val="1"/>
      <w:numFmt w:val="bullet"/>
      <w:pStyle w:val="ListBullet"/>
      <w:lvlText w:val=""/>
      <w:lvlJc w:val="left"/>
      <w:pPr>
        <w:ind w:left="360" w:hanging="216"/>
      </w:pPr>
      <w:rPr>
        <w:rFonts w:ascii="Symbol" w:hAnsi="Symbol" w:hint="default"/>
        <w:color w:val="3C68B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34784"/>
    <w:multiLevelType w:val="singleLevel"/>
    <w:tmpl w:val="6C100DFE"/>
    <w:styleLink w:val="CurrentList4"/>
    <w:lvl w:ilvl="0">
      <w:start w:val="1"/>
      <w:numFmt w:val="decimal"/>
      <w:lvlText w:val="%1."/>
      <w:lvlJc w:val="left"/>
      <w:pPr>
        <w:tabs>
          <w:tab w:val="num" w:pos="360"/>
        </w:tabs>
        <w:ind w:left="360" w:hanging="360"/>
      </w:pPr>
    </w:lvl>
  </w:abstractNum>
  <w:num w:numId="1" w16cid:durableId="695695909">
    <w:abstractNumId w:val="23"/>
  </w:num>
  <w:num w:numId="2" w16cid:durableId="399207588">
    <w:abstractNumId w:val="21"/>
  </w:num>
  <w:num w:numId="3" w16cid:durableId="2068604594">
    <w:abstractNumId w:val="15"/>
  </w:num>
  <w:num w:numId="4" w16cid:durableId="818807878">
    <w:abstractNumId w:val="24"/>
  </w:num>
  <w:num w:numId="5" w16cid:durableId="1177961031">
    <w:abstractNumId w:val="25"/>
  </w:num>
  <w:num w:numId="6" w16cid:durableId="767119415">
    <w:abstractNumId w:val="10"/>
  </w:num>
  <w:num w:numId="7" w16cid:durableId="2097750432">
    <w:abstractNumId w:val="3"/>
  </w:num>
  <w:num w:numId="8" w16cid:durableId="16091213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1631787">
    <w:abstractNumId w:val="11"/>
  </w:num>
  <w:num w:numId="10" w16cid:durableId="700203886">
    <w:abstractNumId w:val="4"/>
  </w:num>
  <w:num w:numId="11" w16cid:durableId="1339848991">
    <w:abstractNumId w:val="9"/>
  </w:num>
  <w:num w:numId="12" w16cid:durableId="2004040933">
    <w:abstractNumId w:val="18"/>
  </w:num>
  <w:num w:numId="13" w16cid:durableId="1227912140">
    <w:abstractNumId w:val="7"/>
  </w:num>
  <w:num w:numId="14" w16cid:durableId="672073679">
    <w:abstractNumId w:val="12"/>
  </w:num>
  <w:num w:numId="15" w16cid:durableId="838613870">
    <w:abstractNumId w:val="13"/>
  </w:num>
  <w:num w:numId="16" w16cid:durableId="1262684902">
    <w:abstractNumId w:val="22"/>
  </w:num>
  <w:num w:numId="17" w16cid:durableId="281352718">
    <w:abstractNumId w:val="6"/>
  </w:num>
  <w:num w:numId="18" w16cid:durableId="979387891">
    <w:abstractNumId w:val="5"/>
  </w:num>
  <w:num w:numId="19" w16cid:durableId="882015868">
    <w:abstractNumId w:val="20"/>
  </w:num>
  <w:num w:numId="20" w16cid:durableId="1380979944">
    <w:abstractNumId w:val="16"/>
  </w:num>
  <w:num w:numId="21" w16cid:durableId="75397083">
    <w:abstractNumId w:val="2"/>
  </w:num>
  <w:num w:numId="22" w16cid:durableId="1948929986">
    <w:abstractNumId w:val="19"/>
  </w:num>
  <w:num w:numId="23" w16cid:durableId="201290213">
    <w:abstractNumId w:val="1"/>
  </w:num>
  <w:num w:numId="24" w16cid:durableId="1254164085">
    <w:abstractNumId w:val="14"/>
  </w:num>
  <w:num w:numId="25" w16cid:durableId="373385597">
    <w:abstractNumId w:val="8"/>
  </w:num>
  <w:num w:numId="26" w16cid:durableId="1991011124">
    <w:abstractNumId w:val="17"/>
  </w:num>
  <w:num w:numId="27" w16cid:durableId="71558897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yMza3tDAzMLG0tDBU0lEKTi0uzszPAykwNKkFAK2H40otAAAA"/>
  </w:docVars>
  <w:rsids>
    <w:rsidRoot w:val="00F120AC"/>
    <w:rsid w:val="000003A2"/>
    <w:rsid w:val="0000087A"/>
    <w:rsid w:val="00000B37"/>
    <w:rsid w:val="00000CE7"/>
    <w:rsid w:val="00000D8E"/>
    <w:rsid w:val="00001CF1"/>
    <w:rsid w:val="00002486"/>
    <w:rsid w:val="00002A86"/>
    <w:rsid w:val="00002D99"/>
    <w:rsid w:val="000031EC"/>
    <w:rsid w:val="000032D0"/>
    <w:rsid w:val="000045B8"/>
    <w:rsid w:val="00004C66"/>
    <w:rsid w:val="00004D7E"/>
    <w:rsid w:val="000051C3"/>
    <w:rsid w:val="00005342"/>
    <w:rsid w:val="000056D6"/>
    <w:rsid w:val="00006161"/>
    <w:rsid w:val="000065C3"/>
    <w:rsid w:val="00006C77"/>
    <w:rsid w:val="00006F0A"/>
    <w:rsid w:val="00006F50"/>
    <w:rsid w:val="000075B7"/>
    <w:rsid w:val="00007852"/>
    <w:rsid w:val="00010A07"/>
    <w:rsid w:val="000110DD"/>
    <w:rsid w:val="00011275"/>
    <w:rsid w:val="00011A0C"/>
    <w:rsid w:val="00011A15"/>
    <w:rsid w:val="00011B16"/>
    <w:rsid w:val="00012054"/>
    <w:rsid w:val="00012355"/>
    <w:rsid w:val="0001239D"/>
    <w:rsid w:val="00012B33"/>
    <w:rsid w:val="00012D73"/>
    <w:rsid w:val="000131FB"/>
    <w:rsid w:val="00013605"/>
    <w:rsid w:val="00014D00"/>
    <w:rsid w:val="00014ECC"/>
    <w:rsid w:val="00015253"/>
    <w:rsid w:val="0001548D"/>
    <w:rsid w:val="00015AA5"/>
    <w:rsid w:val="00015C33"/>
    <w:rsid w:val="00015EA4"/>
    <w:rsid w:val="0001628E"/>
    <w:rsid w:val="00016812"/>
    <w:rsid w:val="00016CD5"/>
    <w:rsid w:val="00016DFD"/>
    <w:rsid w:val="00016E82"/>
    <w:rsid w:val="0001792E"/>
    <w:rsid w:val="00017B1D"/>
    <w:rsid w:val="00020246"/>
    <w:rsid w:val="00020C69"/>
    <w:rsid w:val="00020E62"/>
    <w:rsid w:val="00020F10"/>
    <w:rsid w:val="00020FBB"/>
    <w:rsid w:val="000214C2"/>
    <w:rsid w:val="00021999"/>
    <w:rsid w:val="00021AA2"/>
    <w:rsid w:val="00021B0F"/>
    <w:rsid w:val="00021B73"/>
    <w:rsid w:val="00021EFF"/>
    <w:rsid w:val="00022AA0"/>
    <w:rsid w:val="00022CBC"/>
    <w:rsid w:val="00022D00"/>
    <w:rsid w:val="00022E1E"/>
    <w:rsid w:val="00023C93"/>
    <w:rsid w:val="00023EB2"/>
    <w:rsid w:val="0002469F"/>
    <w:rsid w:val="000249F7"/>
    <w:rsid w:val="00024FBA"/>
    <w:rsid w:val="0002577C"/>
    <w:rsid w:val="000258B2"/>
    <w:rsid w:val="00025969"/>
    <w:rsid w:val="00026101"/>
    <w:rsid w:val="0002638A"/>
    <w:rsid w:val="00026A2A"/>
    <w:rsid w:val="00026AD0"/>
    <w:rsid w:val="00026CFE"/>
    <w:rsid w:val="0002721A"/>
    <w:rsid w:val="00027504"/>
    <w:rsid w:val="00027627"/>
    <w:rsid w:val="00027631"/>
    <w:rsid w:val="000300A5"/>
    <w:rsid w:val="00030383"/>
    <w:rsid w:val="0003039F"/>
    <w:rsid w:val="00030848"/>
    <w:rsid w:val="00030A75"/>
    <w:rsid w:val="00030CC5"/>
    <w:rsid w:val="00030E40"/>
    <w:rsid w:val="00030EAB"/>
    <w:rsid w:val="00030EB1"/>
    <w:rsid w:val="00031223"/>
    <w:rsid w:val="000312AE"/>
    <w:rsid w:val="000319BA"/>
    <w:rsid w:val="00031A6F"/>
    <w:rsid w:val="00031F66"/>
    <w:rsid w:val="00031FDE"/>
    <w:rsid w:val="000324D9"/>
    <w:rsid w:val="00032990"/>
    <w:rsid w:val="000333EA"/>
    <w:rsid w:val="000336A8"/>
    <w:rsid w:val="000336F9"/>
    <w:rsid w:val="00033AF4"/>
    <w:rsid w:val="00033B64"/>
    <w:rsid w:val="00033DD9"/>
    <w:rsid w:val="00034323"/>
    <w:rsid w:val="00034606"/>
    <w:rsid w:val="00034B75"/>
    <w:rsid w:val="00034BC7"/>
    <w:rsid w:val="00035345"/>
    <w:rsid w:val="000354DC"/>
    <w:rsid w:val="000355D8"/>
    <w:rsid w:val="00035FD4"/>
    <w:rsid w:val="0003616B"/>
    <w:rsid w:val="000362CA"/>
    <w:rsid w:val="00036D96"/>
    <w:rsid w:val="000376B3"/>
    <w:rsid w:val="00037B01"/>
    <w:rsid w:val="00037C30"/>
    <w:rsid w:val="00037D7A"/>
    <w:rsid w:val="0004061A"/>
    <w:rsid w:val="000407BE"/>
    <w:rsid w:val="000409DC"/>
    <w:rsid w:val="00040BCD"/>
    <w:rsid w:val="000415B6"/>
    <w:rsid w:val="00041FA6"/>
    <w:rsid w:val="00041FDF"/>
    <w:rsid w:val="0004255E"/>
    <w:rsid w:val="00042AEE"/>
    <w:rsid w:val="000430D7"/>
    <w:rsid w:val="000431D9"/>
    <w:rsid w:val="00043729"/>
    <w:rsid w:val="00043A08"/>
    <w:rsid w:val="00043A55"/>
    <w:rsid w:val="00043CBF"/>
    <w:rsid w:val="0004428A"/>
    <w:rsid w:val="000448D7"/>
    <w:rsid w:val="00044983"/>
    <w:rsid w:val="000452B9"/>
    <w:rsid w:val="0004552E"/>
    <w:rsid w:val="00045A4F"/>
    <w:rsid w:val="00045B17"/>
    <w:rsid w:val="00046439"/>
    <w:rsid w:val="00047283"/>
    <w:rsid w:val="00047DB9"/>
    <w:rsid w:val="0005004B"/>
    <w:rsid w:val="000506C6"/>
    <w:rsid w:val="00050D20"/>
    <w:rsid w:val="000516AB"/>
    <w:rsid w:val="00051760"/>
    <w:rsid w:val="00051B06"/>
    <w:rsid w:val="00051C50"/>
    <w:rsid w:val="00051CA0"/>
    <w:rsid w:val="00051D79"/>
    <w:rsid w:val="00051E73"/>
    <w:rsid w:val="00054080"/>
    <w:rsid w:val="000553BF"/>
    <w:rsid w:val="00055FD1"/>
    <w:rsid w:val="00056403"/>
    <w:rsid w:val="0005669A"/>
    <w:rsid w:val="00057144"/>
    <w:rsid w:val="00057424"/>
    <w:rsid w:val="0006040D"/>
    <w:rsid w:val="000609C9"/>
    <w:rsid w:val="00060E02"/>
    <w:rsid w:val="00060F8F"/>
    <w:rsid w:val="00061D49"/>
    <w:rsid w:val="000621CF"/>
    <w:rsid w:val="00062491"/>
    <w:rsid w:val="0006252D"/>
    <w:rsid w:val="00062ECD"/>
    <w:rsid w:val="00063420"/>
    <w:rsid w:val="00063714"/>
    <w:rsid w:val="00064412"/>
    <w:rsid w:val="000646F4"/>
    <w:rsid w:val="00064753"/>
    <w:rsid w:val="00064A43"/>
    <w:rsid w:val="00064C46"/>
    <w:rsid w:val="00064D38"/>
    <w:rsid w:val="00064D9E"/>
    <w:rsid w:val="00065B6F"/>
    <w:rsid w:val="00065C17"/>
    <w:rsid w:val="00065DDF"/>
    <w:rsid w:val="00065EB1"/>
    <w:rsid w:val="00066504"/>
    <w:rsid w:val="000667EE"/>
    <w:rsid w:val="00066FCE"/>
    <w:rsid w:val="000673C1"/>
    <w:rsid w:val="00067700"/>
    <w:rsid w:val="0006797E"/>
    <w:rsid w:val="00067D3D"/>
    <w:rsid w:val="00067D66"/>
    <w:rsid w:val="0007039F"/>
    <w:rsid w:val="0007062A"/>
    <w:rsid w:val="00070FA7"/>
    <w:rsid w:val="0007100E"/>
    <w:rsid w:val="0007151F"/>
    <w:rsid w:val="0007208A"/>
    <w:rsid w:val="000720E4"/>
    <w:rsid w:val="000721BF"/>
    <w:rsid w:val="000725D0"/>
    <w:rsid w:val="00072B06"/>
    <w:rsid w:val="00072EB2"/>
    <w:rsid w:val="0007311D"/>
    <w:rsid w:val="000735AA"/>
    <w:rsid w:val="000737AE"/>
    <w:rsid w:val="000738BD"/>
    <w:rsid w:val="000739E3"/>
    <w:rsid w:val="00073A64"/>
    <w:rsid w:val="00073F54"/>
    <w:rsid w:val="00074271"/>
    <w:rsid w:val="00074586"/>
    <w:rsid w:val="0007498D"/>
    <w:rsid w:val="00074BA4"/>
    <w:rsid w:val="000758D5"/>
    <w:rsid w:val="00075ED5"/>
    <w:rsid w:val="00076211"/>
    <w:rsid w:val="00076503"/>
    <w:rsid w:val="000771C2"/>
    <w:rsid w:val="00077C94"/>
    <w:rsid w:val="00080387"/>
    <w:rsid w:val="00080AD1"/>
    <w:rsid w:val="000812AF"/>
    <w:rsid w:val="000812E1"/>
    <w:rsid w:val="00081A62"/>
    <w:rsid w:val="00081DFD"/>
    <w:rsid w:val="000821BF"/>
    <w:rsid w:val="00082539"/>
    <w:rsid w:val="000827C0"/>
    <w:rsid w:val="00082E6C"/>
    <w:rsid w:val="0008440A"/>
    <w:rsid w:val="00084491"/>
    <w:rsid w:val="0008456E"/>
    <w:rsid w:val="00084BEB"/>
    <w:rsid w:val="00084E64"/>
    <w:rsid w:val="00084FEA"/>
    <w:rsid w:val="00085072"/>
    <w:rsid w:val="00085B5E"/>
    <w:rsid w:val="00085F62"/>
    <w:rsid w:val="00086FEE"/>
    <w:rsid w:val="00087212"/>
    <w:rsid w:val="000874E5"/>
    <w:rsid w:val="000877BF"/>
    <w:rsid w:val="00087E26"/>
    <w:rsid w:val="00087E3A"/>
    <w:rsid w:val="000900D2"/>
    <w:rsid w:val="0009139C"/>
    <w:rsid w:val="0009173E"/>
    <w:rsid w:val="0009178B"/>
    <w:rsid w:val="00091A72"/>
    <w:rsid w:val="000921DB"/>
    <w:rsid w:val="00092470"/>
    <w:rsid w:val="00092617"/>
    <w:rsid w:val="00092AA4"/>
    <w:rsid w:val="000930D7"/>
    <w:rsid w:val="000934B6"/>
    <w:rsid w:val="000937F8"/>
    <w:rsid w:val="00093E27"/>
    <w:rsid w:val="00093F95"/>
    <w:rsid w:val="00093FE8"/>
    <w:rsid w:val="00094CF8"/>
    <w:rsid w:val="000950BA"/>
    <w:rsid w:val="000953C8"/>
    <w:rsid w:val="0009552C"/>
    <w:rsid w:val="0009553C"/>
    <w:rsid w:val="0009558B"/>
    <w:rsid w:val="000955BC"/>
    <w:rsid w:val="00095D77"/>
    <w:rsid w:val="00095E74"/>
    <w:rsid w:val="00096093"/>
    <w:rsid w:val="0009621F"/>
    <w:rsid w:val="0009643B"/>
    <w:rsid w:val="00096767"/>
    <w:rsid w:val="00096A97"/>
    <w:rsid w:val="00096D04"/>
    <w:rsid w:val="00096F7E"/>
    <w:rsid w:val="000972EB"/>
    <w:rsid w:val="00097B2B"/>
    <w:rsid w:val="000A00F4"/>
    <w:rsid w:val="000A1DEA"/>
    <w:rsid w:val="000A22F1"/>
    <w:rsid w:val="000A25B5"/>
    <w:rsid w:val="000A28D5"/>
    <w:rsid w:val="000A2D8D"/>
    <w:rsid w:val="000A39E0"/>
    <w:rsid w:val="000A3A80"/>
    <w:rsid w:val="000A3A87"/>
    <w:rsid w:val="000A3B89"/>
    <w:rsid w:val="000A3DE1"/>
    <w:rsid w:val="000A3EA7"/>
    <w:rsid w:val="000A4181"/>
    <w:rsid w:val="000A441F"/>
    <w:rsid w:val="000A4640"/>
    <w:rsid w:val="000A49E0"/>
    <w:rsid w:val="000A4ECC"/>
    <w:rsid w:val="000A5189"/>
    <w:rsid w:val="000A524F"/>
    <w:rsid w:val="000A5353"/>
    <w:rsid w:val="000A5B72"/>
    <w:rsid w:val="000A647E"/>
    <w:rsid w:val="000A676A"/>
    <w:rsid w:val="000A6771"/>
    <w:rsid w:val="000A6BDA"/>
    <w:rsid w:val="000A6C73"/>
    <w:rsid w:val="000A7776"/>
    <w:rsid w:val="000A79B7"/>
    <w:rsid w:val="000A7D7F"/>
    <w:rsid w:val="000A7E12"/>
    <w:rsid w:val="000B00B1"/>
    <w:rsid w:val="000B01DA"/>
    <w:rsid w:val="000B0227"/>
    <w:rsid w:val="000B02B1"/>
    <w:rsid w:val="000B03D4"/>
    <w:rsid w:val="000B09A2"/>
    <w:rsid w:val="000B0C98"/>
    <w:rsid w:val="000B126E"/>
    <w:rsid w:val="000B15F5"/>
    <w:rsid w:val="000B1775"/>
    <w:rsid w:val="000B1780"/>
    <w:rsid w:val="000B21C2"/>
    <w:rsid w:val="000B2B4F"/>
    <w:rsid w:val="000B2BE4"/>
    <w:rsid w:val="000B2D65"/>
    <w:rsid w:val="000B307A"/>
    <w:rsid w:val="000B327F"/>
    <w:rsid w:val="000B3A88"/>
    <w:rsid w:val="000B3BEC"/>
    <w:rsid w:val="000B3C03"/>
    <w:rsid w:val="000B3E79"/>
    <w:rsid w:val="000B3EBF"/>
    <w:rsid w:val="000B4913"/>
    <w:rsid w:val="000B4EB5"/>
    <w:rsid w:val="000B5647"/>
    <w:rsid w:val="000B57B5"/>
    <w:rsid w:val="000B5A4E"/>
    <w:rsid w:val="000B5C00"/>
    <w:rsid w:val="000B6342"/>
    <w:rsid w:val="000B64D8"/>
    <w:rsid w:val="000B6A1D"/>
    <w:rsid w:val="000B6A65"/>
    <w:rsid w:val="000B6CDC"/>
    <w:rsid w:val="000B6F74"/>
    <w:rsid w:val="000B6FF6"/>
    <w:rsid w:val="000B7482"/>
    <w:rsid w:val="000B790C"/>
    <w:rsid w:val="000B7B3F"/>
    <w:rsid w:val="000B7BB0"/>
    <w:rsid w:val="000B7D77"/>
    <w:rsid w:val="000C040F"/>
    <w:rsid w:val="000C05CB"/>
    <w:rsid w:val="000C0738"/>
    <w:rsid w:val="000C083A"/>
    <w:rsid w:val="000C09A7"/>
    <w:rsid w:val="000C1162"/>
    <w:rsid w:val="000C1958"/>
    <w:rsid w:val="000C20F3"/>
    <w:rsid w:val="000C21A5"/>
    <w:rsid w:val="000C21FD"/>
    <w:rsid w:val="000C25C0"/>
    <w:rsid w:val="000C2921"/>
    <w:rsid w:val="000C2C97"/>
    <w:rsid w:val="000C2DED"/>
    <w:rsid w:val="000C39C8"/>
    <w:rsid w:val="000C3BA4"/>
    <w:rsid w:val="000C3E15"/>
    <w:rsid w:val="000C40A0"/>
    <w:rsid w:val="000C4584"/>
    <w:rsid w:val="000C4D41"/>
    <w:rsid w:val="000C535F"/>
    <w:rsid w:val="000C548F"/>
    <w:rsid w:val="000C56B6"/>
    <w:rsid w:val="000C684E"/>
    <w:rsid w:val="000C6CF0"/>
    <w:rsid w:val="000C793E"/>
    <w:rsid w:val="000C799D"/>
    <w:rsid w:val="000C7DCD"/>
    <w:rsid w:val="000D0AAC"/>
    <w:rsid w:val="000D0C57"/>
    <w:rsid w:val="000D11A0"/>
    <w:rsid w:val="000D18D3"/>
    <w:rsid w:val="000D1F90"/>
    <w:rsid w:val="000D216F"/>
    <w:rsid w:val="000D2176"/>
    <w:rsid w:val="000D21AF"/>
    <w:rsid w:val="000D2317"/>
    <w:rsid w:val="000D26B7"/>
    <w:rsid w:val="000D27FC"/>
    <w:rsid w:val="000D2B7C"/>
    <w:rsid w:val="000D2EDD"/>
    <w:rsid w:val="000D3555"/>
    <w:rsid w:val="000D365C"/>
    <w:rsid w:val="000D3B03"/>
    <w:rsid w:val="000D3B4A"/>
    <w:rsid w:val="000D43BE"/>
    <w:rsid w:val="000D495D"/>
    <w:rsid w:val="000D4A67"/>
    <w:rsid w:val="000D4AF8"/>
    <w:rsid w:val="000D4E0B"/>
    <w:rsid w:val="000D57AD"/>
    <w:rsid w:val="000D58A8"/>
    <w:rsid w:val="000D5B1B"/>
    <w:rsid w:val="000D5B4B"/>
    <w:rsid w:val="000D5E90"/>
    <w:rsid w:val="000D62AB"/>
    <w:rsid w:val="000D67F6"/>
    <w:rsid w:val="000D6D2C"/>
    <w:rsid w:val="000D6EE1"/>
    <w:rsid w:val="000D6F9C"/>
    <w:rsid w:val="000D73C1"/>
    <w:rsid w:val="000D7A8E"/>
    <w:rsid w:val="000D7F72"/>
    <w:rsid w:val="000D7FEC"/>
    <w:rsid w:val="000E02BE"/>
    <w:rsid w:val="000E0FB9"/>
    <w:rsid w:val="000E15B0"/>
    <w:rsid w:val="000E1945"/>
    <w:rsid w:val="000E198B"/>
    <w:rsid w:val="000E1C3A"/>
    <w:rsid w:val="000E2086"/>
    <w:rsid w:val="000E20D6"/>
    <w:rsid w:val="000E22BF"/>
    <w:rsid w:val="000E326A"/>
    <w:rsid w:val="000E3507"/>
    <w:rsid w:val="000E3CD7"/>
    <w:rsid w:val="000E459D"/>
    <w:rsid w:val="000E4838"/>
    <w:rsid w:val="000E4939"/>
    <w:rsid w:val="000E4B56"/>
    <w:rsid w:val="000E5386"/>
    <w:rsid w:val="000E5750"/>
    <w:rsid w:val="000E645D"/>
    <w:rsid w:val="000E6725"/>
    <w:rsid w:val="000E68A8"/>
    <w:rsid w:val="000E73BF"/>
    <w:rsid w:val="000E7C8D"/>
    <w:rsid w:val="000E7E50"/>
    <w:rsid w:val="000E7E78"/>
    <w:rsid w:val="000F018D"/>
    <w:rsid w:val="000F02E5"/>
    <w:rsid w:val="000F03B5"/>
    <w:rsid w:val="000F0525"/>
    <w:rsid w:val="000F06DA"/>
    <w:rsid w:val="000F0A56"/>
    <w:rsid w:val="000F0C6E"/>
    <w:rsid w:val="000F19D9"/>
    <w:rsid w:val="000F1C7E"/>
    <w:rsid w:val="000F1FE7"/>
    <w:rsid w:val="000F21C0"/>
    <w:rsid w:val="000F22EE"/>
    <w:rsid w:val="000F239C"/>
    <w:rsid w:val="000F23DB"/>
    <w:rsid w:val="000F2476"/>
    <w:rsid w:val="000F27F3"/>
    <w:rsid w:val="000F2979"/>
    <w:rsid w:val="000F2ADF"/>
    <w:rsid w:val="000F3328"/>
    <w:rsid w:val="000F3782"/>
    <w:rsid w:val="000F3A21"/>
    <w:rsid w:val="000F42A7"/>
    <w:rsid w:val="000F43D9"/>
    <w:rsid w:val="000F451B"/>
    <w:rsid w:val="000F4609"/>
    <w:rsid w:val="000F464E"/>
    <w:rsid w:val="000F4980"/>
    <w:rsid w:val="000F4B10"/>
    <w:rsid w:val="000F4E34"/>
    <w:rsid w:val="000F56BB"/>
    <w:rsid w:val="000F5CC7"/>
    <w:rsid w:val="000F5D2F"/>
    <w:rsid w:val="000F62F1"/>
    <w:rsid w:val="000F6444"/>
    <w:rsid w:val="000F6D8F"/>
    <w:rsid w:val="000F7DF5"/>
    <w:rsid w:val="0010008D"/>
    <w:rsid w:val="00100253"/>
    <w:rsid w:val="00101409"/>
    <w:rsid w:val="00101537"/>
    <w:rsid w:val="00101658"/>
    <w:rsid w:val="001019DF"/>
    <w:rsid w:val="00101A37"/>
    <w:rsid w:val="00101BE2"/>
    <w:rsid w:val="0010222B"/>
    <w:rsid w:val="00102FCA"/>
    <w:rsid w:val="0010446D"/>
    <w:rsid w:val="00104AE0"/>
    <w:rsid w:val="00104B1F"/>
    <w:rsid w:val="00104C46"/>
    <w:rsid w:val="0010535A"/>
    <w:rsid w:val="00105832"/>
    <w:rsid w:val="0010623C"/>
    <w:rsid w:val="00106B0C"/>
    <w:rsid w:val="001074BC"/>
    <w:rsid w:val="00107630"/>
    <w:rsid w:val="0011049E"/>
    <w:rsid w:val="0011065A"/>
    <w:rsid w:val="00110AD5"/>
    <w:rsid w:val="00110EB8"/>
    <w:rsid w:val="00111E2A"/>
    <w:rsid w:val="00111FE3"/>
    <w:rsid w:val="001120CD"/>
    <w:rsid w:val="00112526"/>
    <w:rsid w:val="001126C1"/>
    <w:rsid w:val="0011276B"/>
    <w:rsid w:val="001127F5"/>
    <w:rsid w:val="001128C4"/>
    <w:rsid w:val="001128C8"/>
    <w:rsid w:val="00112A20"/>
    <w:rsid w:val="00112A6E"/>
    <w:rsid w:val="00112D35"/>
    <w:rsid w:val="00113938"/>
    <w:rsid w:val="00113B58"/>
    <w:rsid w:val="00113E4C"/>
    <w:rsid w:val="00113ED8"/>
    <w:rsid w:val="00114962"/>
    <w:rsid w:val="00114992"/>
    <w:rsid w:val="00114ACB"/>
    <w:rsid w:val="00114C8A"/>
    <w:rsid w:val="00114FB1"/>
    <w:rsid w:val="0011526F"/>
    <w:rsid w:val="001154C8"/>
    <w:rsid w:val="00115958"/>
    <w:rsid w:val="00115AAC"/>
    <w:rsid w:val="00115B2A"/>
    <w:rsid w:val="00115BFD"/>
    <w:rsid w:val="0011651C"/>
    <w:rsid w:val="00116535"/>
    <w:rsid w:val="001171CB"/>
    <w:rsid w:val="00117399"/>
    <w:rsid w:val="0011760B"/>
    <w:rsid w:val="0011762F"/>
    <w:rsid w:val="0011783F"/>
    <w:rsid w:val="00117CAF"/>
    <w:rsid w:val="00120092"/>
    <w:rsid w:val="001203A0"/>
    <w:rsid w:val="001207AB"/>
    <w:rsid w:val="00120C6F"/>
    <w:rsid w:val="001218A5"/>
    <w:rsid w:val="00122326"/>
    <w:rsid w:val="001225ED"/>
    <w:rsid w:val="001229FB"/>
    <w:rsid w:val="00122C40"/>
    <w:rsid w:val="00123D28"/>
    <w:rsid w:val="0012474A"/>
    <w:rsid w:val="00124A94"/>
    <w:rsid w:val="00124BC1"/>
    <w:rsid w:val="00124DF3"/>
    <w:rsid w:val="001250E9"/>
    <w:rsid w:val="001254E5"/>
    <w:rsid w:val="001255D4"/>
    <w:rsid w:val="00125C79"/>
    <w:rsid w:val="001263E2"/>
    <w:rsid w:val="0012696D"/>
    <w:rsid w:val="00126D1A"/>
    <w:rsid w:val="00126D27"/>
    <w:rsid w:val="00126DE6"/>
    <w:rsid w:val="001272D5"/>
    <w:rsid w:val="001277D4"/>
    <w:rsid w:val="0012781B"/>
    <w:rsid w:val="001278CF"/>
    <w:rsid w:val="00127A5B"/>
    <w:rsid w:val="00127C63"/>
    <w:rsid w:val="00127DB0"/>
    <w:rsid w:val="0013014E"/>
    <w:rsid w:val="00130C26"/>
    <w:rsid w:val="00130E54"/>
    <w:rsid w:val="0013103F"/>
    <w:rsid w:val="00131466"/>
    <w:rsid w:val="001314DC"/>
    <w:rsid w:val="001316AA"/>
    <w:rsid w:val="001317C7"/>
    <w:rsid w:val="0013205B"/>
    <w:rsid w:val="001327F7"/>
    <w:rsid w:val="00132971"/>
    <w:rsid w:val="00132F90"/>
    <w:rsid w:val="001336E2"/>
    <w:rsid w:val="00134627"/>
    <w:rsid w:val="00134694"/>
    <w:rsid w:val="00134725"/>
    <w:rsid w:val="00134896"/>
    <w:rsid w:val="00134B94"/>
    <w:rsid w:val="00134C87"/>
    <w:rsid w:val="00134D31"/>
    <w:rsid w:val="00134EE7"/>
    <w:rsid w:val="00135333"/>
    <w:rsid w:val="00135EC6"/>
    <w:rsid w:val="00136A42"/>
    <w:rsid w:val="00136AF3"/>
    <w:rsid w:val="00136C1D"/>
    <w:rsid w:val="00137255"/>
    <w:rsid w:val="00137F07"/>
    <w:rsid w:val="00140040"/>
    <w:rsid w:val="00140796"/>
    <w:rsid w:val="001407E9"/>
    <w:rsid w:val="00140AB6"/>
    <w:rsid w:val="00141588"/>
    <w:rsid w:val="00141B77"/>
    <w:rsid w:val="00141B95"/>
    <w:rsid w:val="00141BD3"/>
    <w:rsid w:val="00141CE8"/>
    <w:rsid w:val="001422E1"/>
    <w:rsid w:val="0014241F"/>
    <w:rsid w:val="001425F9"/>
    <w:rsid w:val="00142AA3"/>
    <w:rsid w:val="00142ABC"/>
    <w:rsid w:val="00142C82"/>
    <w:rsid w:val="00142E67"/>
    <w:rsid w:val="00142E84"/>
    <w:rsid w:val="00142F99"/>
    <w:rsid w:val="00142FC5"/>
    <w:rsid w:val="001430FC"/>
    <w:rsid w:val="00143221"/>
    <w:rsid w:val="001432F3"/>
    <w:rsid w:val="00143F6D"/>
    <w:rsid w:val="00143F9F"/>
    <w:rsid w:val="00144326"/>
    <w:rsid w:val="00144560"/>
    <w:rsid w:val="00144731"/>
    <w:rsid w:val="0014482B"/>
    <w:rsid w:val="001449A3"/>
    <w:rsid w:val="00144AE2"/>
    <w:rsid w:val="00145558"/>
    <w:rsid w:val="00145833"/>
    <w:rsid w:val="0014594C"/>
    <w:rsid w:val="00145E43"/>
    <w:rsid w:val="00145F92"/>
    <w:rsid w:val="001464A9"/>
    <w:rsid w:val="00147416"/>
    <w:rsid w:val="0014799B"/>
    <w:rsid w:val="00147DE8"/>
    <w:rsid w:val="0015030D"/>
    <w:rsid w:val="001503EA"/>
    <w:rsid w:val="001504D3"/>
    <w:rsid w:val="001505C4"/>
    <w:rsid w:val="00150723"/>
    <w:rsid w:val="001507C3"/>
    <w:rsid w:val="0015096A"/>
    <w:rsid w:val="0015159A"/>
    <w:rsid w:val="00151B7A"/>
    <w:rsid w:val="00151E00"/>
    <w:rsid w:val="001525D1"/>
    <w:rsid w:val="00152B4D"/>
    <w:rsid w:val="00152E75"/>
    <w:rsid w:val="00153352"/>
    <w:rsid w:val="00154091"/>
    <w:rsid w:val="001541A6"/>
    <w:rsid w:val="001546A3"/>
    <w:rsid w:val="001546B3"/>
    <w:rsid w:val="001548F1"/>
    <w:rsid w:val="00154E0A"/>
    <w:rsid w:val="00155121"/>
    <w:rsid w:val="00155206"/>
    <w:rsid w:val="0015529F"/>
    <w:rsid w:val="001553B9"/>
    <w:rsid w:val="0015540F"/>
    <w:rsid w:val="0015597B"/>
    <w:rsid w:val="00155AF1"/>
    <w:rsid w:val="00156B11"/>
    <w:rsid w:val="00157347"/>
    <w:rsid w:val="0015749E"/>
    <w:rsid w:val="00157969"/>
    <w:rsid w:val="00157DC9"/>
    <w:rsid w:val="00157F35"/>
    <w:rsid w:val="0016052F"/>
    <w:rsid w:val="0016056A"/>
    <w:rsid w:val="00160755"/>
    <w:rsid w:val="0016097F"/>
    <w:rsid w:val="001613EF"/>
    <w:rsid w:val="00161644"/>
    <w:rsid w:val="00161804"/>
    <w:rsid w:val="00161F9D"/>
    <w:rsid w:val="001626D5"/>
    <w:rsid w:val="001630C6"/>
    <w:rsid w:val="0016341E"/>
    <w:rsid w:val="001635E0"/>
    <w:rsid w:val="00163B2A"/>
    <w:rsid w:val="00163E40"/>
    <w:rsid w:val="00163FC0"/>
    <w:rsid w:val="001645F3"/>
    <w:rsid w:val="00164DD1"/>
    <w:rsid w:val="00165074"/>
    <w:rsid w:val="00165591"/>
    <w:rsid w:val="00165E05"/>
    <w:rsid w:val="001665F6"/>
    <w:rsid w:val="0016690F"/>
    <w:rsid w:val="00166C5D"/>
    <w:rsid w:val="00166EC5"/>
    <w:rsid w:val="001673DC"/>
    <w:rsid w:val="00167947"/>
    <w:rsid w:val="00167BD6"/>
    <w:rsid w:val="0017002E"/>
    <w:rsid w:val="0017024F"/>
    <w:rsid w:val="001705CA"/>
    <w:rsid w:val="001708FA"/>
    <w:rsid w:val="00171035"/>
    <w:rsid w:val="0017117B"/>
    <w:rsid w:val="00171FD2"/>
    <w:rsid w:val="00172443"/>
    <w:rsid w:val="00172890"/>
    <w:rsid w:val="001728BA"/>
    <w:rsid w:val="00172AE6"/>
    <w:rsid w:val="001735CA"/>
    <w:rsid w:val="001735E6"/>
    <w:rsid w:val="00173E04"/>
    <w:rsid w:val="00173E2E"/>
    <w:rsid w:val="00173ED2"/>
    <w:rsid w:val="00174C0A"/>
    <w:rsid w:val="00174F20"/>
    <w:rsid w:val="00175304"/>
    <w:rsid w:val="001755EF"/>
    <w:rsid w:val="00175763"/>
    <w:rsid w:val="00175FC6"/>
    <w:rsid w:val="001761A1"/>
    <w:rsid w:val="0017632E"/>
    <w:rsid w:val="00176607"/>
    <w:rsid w:val="0017681F"/>
    <w:rsid w:val="001769A6"/>
    <w:rsid w:val="00176B57"/>
    <w:rsid w:val="00176E11"/>
    <w:rsid w:val="00177CA7"/>
    <w:rsid w:val="00180D04"/>
    <w:rsid w:val="001812BD"/>
    <w:rsid w:val="001815DD"/>
    <w:rsid w:val="00182088"/>
    <w:rsid w:val="001821E4"/>
    <w:rsid w:val="0018250E"/>
    <w:rsid w:val="00182F88"/>
    <w:rsid w:val="001837FA"/>
    <w:rsid w:val="00183874"/>
    <w:rsid w:val="001843E6"/>
    <w:rsid w:val="001846F3"/>
    <w:rsid w:val="00184C63"/>
    <w:rsid w:val="00184ED6"/>
    <w:rsid w:val="0018578F"/>
    <w:rsid w:val="001857A7"/>
    <w:rsid w:val="001861B0"/>
    <w:rsid w:val="0018620C"/>
    <w:rsid w:val="00186554"/>
    <w:rsid w:val="001866A2"/>
    <w:rsid w:val="00186829"/>
    <w:rsid w:val="00186E80"/>
    <w:rsid w:val="0018768E"/>
    <w:rsid w:val="00187E05"/>
    <w:rsid w:val="001900C8"/>
    <w:rsid w:val="00190135"/>
    <w:rsid w:val="0019014C"/>
    <w:rsid w:val="00190449"/>
    <w:rsid w:val="00190953"/>
    <w:rsid w:val="00190EE1"/>
    <w:rsid w:val="001915B8"/>
    <w:rsid w:val="00191685"/>
    <w:rsid w:val="00191C86"/>
    <w:rsid w:val="00192302"/>
    <w:rsid w:val="00192395"/>
    <w:rsid w:val="001924A1"/>
    <w:rsid w:val="001927F6"/>
    <w:rsid w:val="00192877"/>
    <w:rsid w:val="00192BBC"/>
    <w:rsid w:val="00192FAD"/>
    <w:rsid w:val="00193568"/>
    <w:rsid w:val="00193C75"/>
    <w:rsid w:val="00193E80"/>
    <w:rsid w:val="00194EC0"/>
    <w:rsid w:val="001955C7"/>
    <w:rsid w:val="001956E8"/>
    <w:rsid w:val="00195700"/>
    <w:rsid w:val="0019580F"/>
    <w:rsid w:val="00196143"/>
    <w:rsid w:val="001966CC"/>
    <w:rsid w:val="001967F2"/>
    <w:rsid w:val="001A0524"/>
    <w:rsid w:val="001A07DD"/>
    <w:rsid w:val="001A0922"/>
    <w:rsid w:val="001A0B50"/>
    <w:rsid w:val="001A13BB"/>
    <w:rsid w:val="001A14C9"/>
    <w:rsid w:val="001A19A8"/>
    <w:rsid w:val="001A1F19"/>
    <w:rsid w:val="001A1F58"/>
    <w:rsid w:val="001A21C2"/>
    <w:rsid w:val="001A2378"/>
    <w:rsid w:val="001A26EC"/>
    <w:rsid w:val="001A288D"/>
    <w:rsid w:val="001A3045"/>
    <w:rsid w:val="001A334C"/>
    <w:rsid w:val="001A38A5"/>
    <w:rsid w:val="001A4617"/>
    <w:rsid w:val="001A489B"/>
    <w:rsid w:val="001A4C22"/>
    <w:rsid w:val="001A5023"/>
    <w:rsid w:val="001A5557"/>
    <w:rsid w:val="001A5851"/>
    <w:rsid w:val="001A5D9C"/>
    <w:rsid w:val="001A5E4B"/>
    <w:rsid w:val="001A61A5"/>
    <w:rsid w:val="001A699D"/>
    <w:rsid w:val="001A6ACB"/>
    <w:rsid w:val="001A6D38"/>
    <w:rsid w:val="001A7751"/>
    <w:rsid w:val="001A7891"/>
    <w:rsid w:val="001A78B9"/>
    <w:rsid w:val="001A78E8"/>
    <w:rsid w:val="001B0212"/>
    <w:rsid w:val="001B0586"/>
    <w:rsid w:val="001B0841"/>
    <w:rsid w:val="001B0FDF"/>
    <w:rsid w:val="001B26AC"/>
    <w:rsid w:val="001B29D0"/>
    <w:rsid w:val="001B2F8B"/>
    <w:rsid w:val="001B3042"/>
    <w:rsid w:val="001B3419"/>
    <w:rsid w:val="001B4326"/>
    <w:rsid w:val="001B437F"/>
    <w:rsid w:val="001B44ED"/>
    <w:rsid w:val="001B4930"/>
    <w:rsid w:val="001B49CB"/>
    <w:rsid w:val="001B4CEC"/>
    <w:rsid w:val="001B55C7"/>
    <w:rsid w:val="001B5921"/>
    <w:rsid w:val="001B5CDA"/>
    <w:rsid w:val="001B5F78"/>
    <w:rsid w:val="001B681E"/>
    <w:rsid w:val="001B695D"/>
    <w:rsid w:val="001B6BE7"/>
    <w:rsid w:val="001B6FDA"/>
    <w:rsid w:val="001B7047"/>
    <w:rsid w:val="001B731F"/>
    <w:rsid w:val="001B75BD"/>
    <w:rsid w:val="001B7A42"/>
    <w:rsid w:val="001C00A5"/>
    <w:rsid w:val="001C011A"/>
    <w:rsid w:val="001C02E2"/>
    <w:rsid w:val="001C0828"/>
    <w:rsid w:val="001C0BAF"/>
    <w:rsid w:val="001C0D2A"/>
    <w:rsid w:val="001C12F4"/>
    <w:rsid w:val="001C14B7"/>
    <w:rsid w:val="001C1773"/>
    <w:rsid w:val="001C1A60"/>
    <w:rsid w:val="001C20AB"/>
    <w:rsid w:val="001C21A7"/>
    <w:rsid w:val="001C23C8"/>
    <w:rsid w:val="001C25C0"/>
    <w:rsid w:val="001C28A5"/>
    <w:rsid w:val="001C2A4A"/>
    <w:rsid w:val="001C2B77"/>
    <w:rsid w:val="001C2E14"/>
    <w:rsid w:val="001C3032"/>
    <w:rsid w:val="001C3481"/>
    <w:rsid w:val="001C38DF"/>
    <w:rsid w:val="001C3976"/>
    <w:rsid w:val="001C3E17"/>
    <w:rsid w:val="001C4840"/>
    <w:rsid w:val="001C49A3"/>
    <w:rsid w:val="001C49DF"/>
    <w:rsid w:val="001C4B33"/>
    <w:rsid w:val="001C4F12"/>
    <w:rsid w:val="001C5B5A"/>
    <w:rsid w:val="001C5BBA"/>
    <w:rsid w:val="001C5D22"/>
    <w:rsid w:val="001C6624"/>
    <w:rsid w:val="001C6898"/>
    <w:rsid w:val="001C6D30"/>
    <w:rsid w:val="001C71BB"/>
    <w:rsid w:val="001C71E7"/>
    <w:rsid w:val="001C72B6"/>
    <w:rsid w:val="001C76BF"/>
    <w:rsid w:val="001C7836"/>
    <w:rsid w:val="001C79E2"/>
    <w:rsid w:val="001C7DE3"/>
    <w:rsid w:val="001D009E"/>
    <w:rsid w:val="001D045E"/>
    <w:rsid w:val="001D059A"/>
    <w:rsid w:val="001D0B6D"/>
    <w:rsid w:val="001D1937"/>
    <w:rsid w:val="001D2E76"/>
    <w:rsid w:val="001D3109"/>
    <w:rsid w:val="001D32AC"/>
    <w:rsid w:val="001D3679"/>
    <w:rsid w:val="001D371D"/>
    <w:rsid w:val="001D374C"/>
    <w:rsid w:val="001D3788"/>
    <w:rsid w:val="001D38F5"/>
    <w:rsid w:val="001D3CE3"/>
    <w:rsid w:val="001D4054"/>
    <w:rsid w:val="001D41B9"/>
    <w:rsid w:val="001D4343"/>
    <w:rsid w:val="001D4637"/>
    <w:rsid w:val="001D478C"/>
    <w:rsid w:val="001D5361"/>
    <w:rsid w:val="001D5425"/>
    <w:rsid w:val="001D5AC1"/>
    <w:rsid w:val="001D5B90"/>
    <w:rsid w:val="001E06FC"/>
    <w:rsid w:val="001E08C7"/>
    <w:rsid w:val="001E091E"/>
    <w:rsid w:val="001E0CFF"/>
    <w:rsid w:val="001E0E57"/>
    <w:rsid w:val="001E1AFF"/>
    <w:rsid w:val="001E1F1D"/>
    <w:rsid w:val="001E25AC"/>
    <w:rsid w:val="001E2BDF"/>
    <w:rsid w:val="001E343A"/>
    <w:rsid w:val="001E3578"/>
    <w:rsid w:val="001E403A"/>
    <w:rsid w:val="001E4043"/>
    <w:rsid w:val="001E48DB"/>
    <w:rsid w:val="001E4CD9"/>
    <w:rsid w:val="001E534F"/>
    <w:rsid w:val="001E575B"/>
    <w:rsid w:val="001E5B17"/>
    <w:rsid w:val="001E5DE2"/>
    <w:rsid w:val="001E5E25"/>
    <w:rsid w:val="001E6198"/>
    <w:rsid w:val="001E651B"/>
    <w:rsid w:val="001E76DF"/>
    <w:rsid w:val="001F029E"/>
    <w:rsid w:val="001F03FD"/>
    <w:rsid w:val="001F0BE4"/>
    <w:rsid w:val="001F1206"/>
    <w:rsid w:val="001F153B"/>
    <w:rsid w:val="001F1B3F"/>
    <w:rsid w:val="001F291B"/>
    <w:rsid w:val="001F2ABC"/>
    <w:rsid w:val="001F35CC"/>
    <w:rsid w:val="001F483D"/>
    <w:rsid w:val="001F4A0D"/>
    <w:rsid w:val="001F5958"/>
    <w:rsid w:val="001F6712"/>
    <w:rsid w:val="001F6887"/>
    <w:rsid w:val="001F6A48"/>
    <w:rsid w:val="001F73AE"/>
    <w:rsid w:val="001F78BB"/>
    <w:rsid w:val="001F7F1B"/>
    <w:rsid w:val="002000A3"/>
    <w:rsid w:val="0020031F"/>
    <w:rsid w:val="00200B01"/>
    <w:rsid w:val="0020149C"/>
    <w:rsid w:val="00201A81"/>
    <w:rsid w:val="00201BC8"/>
    <w:rsid w:val="002021CD"/>
    <w:rsid w:val="0020246F"/>
    <w:rsid w:val="0020294E"/>
    <w:rsid w:val="00202980"/>
    <w:rsid w:val="00202EE9"/>
    <w:rsid w:val="002037F1"/>
    <w:rsid w:val="002038CF"/>
    <w:rsid w:val="00203AFC"/>
    <w:rsid w:val="00204031"/>
    <w:rsid w:val="0020449B"/>
    <w:rsid w:val="002049D3"/>
    <w:rsid w:val="00204A58"/>
    <w:rsid w:val="00204AB7"/>
    <w:rsid w:val="00204E62"/>
    <w:rsid w:val="00205CF7"/>
    <w:rsid w:val="00205E08"/>
    <w:rsid w:val="002064B1"/>
    <w:rsid w:val="002067EF"/>
    <w:rsid w:val="00206A94"/>
    <w:rsid w:val="002074FC"/>
    <w:rsid w:val="002078E4"/>
    <w:rsid w:val="002103DC"/>
    <w:rsid w:val="00210D74"/>
    <w:rsid w:val="002110C0"/>
    <w:rsid w:val="002112C4"/>
    <w:rsid w:val="00212033"/>
    <w:rsid w:val="00212088"/>
    <w:rsid w:val="002120B0"/>
    <w:rsid w:val="00212C05"/>
    <w:rsid w:val="00213082"/>
    <w:rsid w:val="002139D8"/>
    <w:rsid w:val="00213C1B"/>
    <w:rsid w:val="00213D89"/>
    <w:rsid w:val="00213E2E"/>
    <w:rsid w:val="002147C0"/>
    <w:rsid w:val="00214FDE"/>
    <w:rsid w:val="00215C2F"/>
    <w:rsid w:val="00215E09"/>
    <w:rsid w:val="00217ABD"/>
    <w:rsid w:val="00217C38"/>
    <w:rsid w:val="00217DF7"/>
    <w:rsid w:val="00220226"/>
    <w:rsid w:val="00220811"/>
    <w:rsid w:val="00221189"/>
    <w:rsid w:val="002212CC"/>
    <w:rsid w:val="0022164D"/>
    <w:rsid w:val="00221EC1"/>
    <w:rsid w:val="00222217"/>
    <w:rsid w:val="00222EFD"/>
    <w:rsid w:val="002236DC"/>
    <w:rsid w:val="002236FD"/>
    <w:rsid w:val="002241A4"/>
    <w:rsid w:val="00224C8F"/>
    <w:rsid w:val="00224FBA"/>
    <w:rsid w:val="00225475"/>
    <w:rsid w:val="0022562D"/>
    <w:rsid w:val="00226038"/>
    <w:rsid w:val="00226E85"/>
    <w:rsid w:val="00226FA2"/>
    <w:rsid w:val="00227058"/>
    <w:rsid w:val="00227AAD"/>
    <w:rsid w:val="00227B87"/>
    <w:rsid w:val="0023040A"/>
    <w:rsid w:val="002304C8"/>
    <w:rsid w:val="002307D0"/>
    <w:rsid w:val="00230E31"/>
    <w:rsid w:val="0023123F"/>
    <w:rsid w:val="00231DBD"/>
    <w:rsid w:val="00231F6B"/>
    <w:rsid w:val="00232108"/>
    <w:rsid w:val="00232663"/>
    <w:rsid w:val="00232876"/>
    <w:rsid w:val="00232C2E"/>
    <w:rsid w:val="00232C37"/>
    <w:rsid w:val="00232E65"/>
    <w:rsid w:val="0023353E"/>
    <w:rsid w:val="0023366F"/>
    <w:rsid w:val="0023396E"/>
    <w:rsid w:val="002339C4"/>
    <w:rsid w:val="00233D2F"/>
    <w:rsid w:val="00234421"/>
    <w:rsid w:val="00234A81"/>
    <w:rsid w:val="00234A92"/>
    <w:rsid w:val="002354F5"/>
    <w:rsid w:val="002357BE"/>
    <w:rsid w:val="00235FD3"/>
    <w:rsid w:val="0023644A"/>
    <w:rsid w:val="0023655B"/>
    <w:rsid w:val="002369A0"/>
    <w:rsid w:val="00236C14"/>
    <w:rsid w:val="00236D42"/>
    <w:rsid w:val="00236F61"/>
    <w:rsid w:val="00236FE8"/>
    <w:rsid w:val="002375F3"/>
    <w:rsid w:val="002377B7"/>
    <w:rsid w:val="002378C2"/>
    <w:rsid w:val="00237EED"/>
    <w:rsid w:val="00240D6A"/>
    <w:rsid w:val="00241BB7"/>
    <w:rsid w:val="00241ED2"/>
    <w:rsid w:val="00243305"/>
    <w:rsid w:val="002437FE"/>
    <w:rsid w:val="00244058"/>
    <w:rsid w:val="00244AE5"/>
    <w:rsid w:val="00244AFF"/>
    <w:rsid w:val="00244E97"/>
    <w:rsid w:val="00245134"/>
    <w:rsid w:val="0024525B"/>
    <w:rsid w:val="002460A2"/>
    <w:rsid w:val="002460E7"/>
    <w:rsid w:val="00246BBD"/>
    <w:rsid w:val="002476BB"/>
    <w:rsid w:val="00247B43"/>
    <w:rsid w:val="00247DED"/>
    <w:rsid w:val="00250157"/>
    <w:rsid w:val="002502D7"/>
    <w:rsid w:val="00250575"/>
    <w:rsid w:val="00250CB3"/>
    <w:rsid w:val="00250D33"/>
    <w:rsid w:val="00251596"/>
    <w:rsid w:val="00251C59"/>
    <w:rsid w:val="0025237C"/>
    <w:rsid w:val="002528EA"/>
    <w:rsid w:val="00252C66"/>
    <w:rsid w:val="00252D4C"/>
    <w:rsid w:val="00253348"/>
    <w:rsid w:val="00253701"/>
    <w:rsid w:val="0025399B"/>
    <w:rsid w:val="00253B15"/>
    <w:rsid w:val="00253E34"/>
    <w:rsid w:val="00254243"/>
    <w:rsid w:val="00254802"/>
    <w:rsid w:val="0025490A"/>
    <w:rsid w:val="00255214"/>
    <w:rsid w:val="002552F6"/>
    <w:rsid w:val="00255F1E"/>
    <w:rsid w:val="002561F1"/>
    <w:rsid w:val="002561FE"/>
    <w:rsid w:val="00256DAC"/>
    <w:rsid w:val="00257063"/>
    <w:rsid w:val="0025706F"/>
    <w:rsid w:val="002577DA"/>
    <w:rsid w:val="00257AA9"/>
    <w:rsid w:val="00260008"/>
    <w:rsid w:val="00260184"/>
    <w:rsid w:val="002604C9"/>
    <w:rsid w:val="00260FD2"/>
    <w:rsid w:val="002614E4"/>
    <w:rsid w:val="0026150C"/>
    <w:rsid w:val="002615E6"/>
    <w:rsid w:val="00261D74"/>
    <w:rsid w:val="00261F62"/>
    <w:rsid w:val="002623CC"/>
    <w:rsid w:val="00262860"/>
    <w:rsid w:val="002628A2"/>
    <w:rsid w:val="0026298F"/>
    <w:rsid w:val="002629C9"/>
    <w:rsid w:val="00262A61"/>
    <w:rsid w:val="00262CA8"/>
    <w:rsid w:val="00262DC2"/>
    <w:rsid w:val="0026303B"/>
    <w:rsid w:val="00263213"/>
    <w:rsid w:val="00263397"/>
    <w:rsid w:val="00263707"/>
    <w:rsid w:val="002642A4"/>
    <w:rsid w:val="002643D3"/>
    <w:rsid w:val="0026455F"/>
    <w:rsid w:val="002649E9"/>
    <w:rsid w:val="00264F82"/>
    <w:rsid w:val="0026501D"/>
    <w:rsid w:val="00265234"/>
    <w:rsid w:val="00265298"/>
    <w:rsid w:val="00265ABD"/>
    <w:rsid w:val="00265D53"/>
    <w:rsid w:val="002660F4"/>
    <w:rsid w:val="0026665C"/>
    <w:rsid w:val="00266735"/>
    <w:rsid w:val="00266AAA"/>
    <w:rsid w:val="00267198"/>
    <w:rsid w:val="00267908"/>
    <w:rsid w:val="00267ABC"/>
    <w:rsid w:val="00270257"/>
    <w:rsid w:val="00270419"/>
    <w:rsid w:val="0027068B"/>
    <w:rsid w:val="002706F9"/>
    <w:rsid w:val="00270D3F"/>
    <w:rsid w:val="00271781"/>
    <w:rsid w:val="00271D1F"/>
    <w:rsid w:val="0027219B"/>
    <w:rsid w:val="00272508"/>
    <w:rsid w:val="002727CA"/>
    <w:rsid w:val="00273224"/>
    <w:rsid w:val="00273676"/>
    <w:rsid w:val="00273C75"/>
    <w:rsid w:val="0027419E"/>
    <w:rsid w:val="00274837"/>
    <w:rsid w:val="00275091"/>
    <w:rsid w:val="002750E9"/>
    <w:rsid w:val="002756FC"/>
    <w:rsid w:val="0027597B"/>
    <w:rsid w:val="00275B41"/>
    <w:rsid w:val="00275C8E"/>
    <w:rsid w:val="00275F29"/>
    <w:rsid w:val="002770C6"/>
    <w:rsid w:val="00277D31"/>
    <w:rsid w:val="00277D55"/>
    <w:rsid w:val="00277D75"/>
    <w:rsid w:val="00280255"/>
    <w:rsid w:val="002802F5"/>
    <w:rsid w:val="002808A4"/>
    <w:rsid w:val="00280A19"/>
    <w:rsid w:val="00280B63"/>
    <w:rsid w:val="00280F04"/>
    <w:rsid w:val="002810C9"/>
    <w:rsid w:val="00281669"/>
    <w:rsid w:val="002818BE"/>
    <w:rsid w:val="00281BF1"/>
    <w:rsid w:val="002822A0"/>
    <w:rsid w:val="0028245E"/>
    <w:rsid w:val="00282678"/>
    <w:rsid w:val="0028278A"/>
    <w:rsid w:val="00282B52"/>
    <w:rsid w:val="00283058"/>
    <w:rsid w:val="002830F6"/>
    <w:rsid w:val="0028352F"/>
    <w:rsid w:val="0028392F"/>
    <w:rsid w:val="00283FD6"/>
    <w:rsid w:val="002841D9"/>
    <w:rsid w:val="00284336"/>
    <w:rsid w:val="002844DE"/>
    <w:rsid w:val="002845B2"/>
    <w:rsid w:val="00284804"/>
    <w:rsid w:val="00285136"/>
    <w:rsid w:val="0028551F"/>
    <w:rsid w:val="00285C3A"/>
    <w:rsid w:val="00285D36"/>
    <w:rsid w:val="0028605F"/>
    <w:rsid w:val="002866C1"/>
    <w:rsid w:val="002868AF"/>
    <w:rsid w:val="00286BA6"/>
    <w:rsid w:val="00286D80"/>
    <w:rsid w:val="00286E4C"/>
    <w:rsid w:val="00286F88"/>
    <w:rsid w:val="00287A95"/>
    <w:rsid w:val="00287AD8"/>
    <w:rsid w:val="00287EA7"/>
    <w:rsid w:val="0029076B"/>
    <w:rsid w:val="002908D7"/>
    <w:rsid w:val="00290A7E"/>
    <w:rsid w:val="00290BEB"/>
    <w:rsid w:val="00290D2C"/>
    <w:rsid w:val="00291BCE"/>
    <w:rsid w:val="00291D2B"/>
    <w:rsid w:val="002921AE"/>
    <w:rsid w:val="002929FA"/>
    <w:rsid w:val="002929FD"/>
    <w:rsid w:val="00292B31"/>
    <w:rsid w:val="00293516"/>
    <w:rsid w:val="00293524"/>
    <w:rsid w:val="002935B3"/>
    <w:rsid w:val="00293635"/>
    <w:rsid w:val="0029378D"/>
    <w:rsid w:val="00294323"/>
    <w:rsid w:val="0029455E"/>
    <w:rsid w:val="00294A7B"/>
    <w:rsid w:val="00294B26"/>
    <w:rsid w:val="00294CAD"/>
    <w:rsid w:val="0029559C"/>
    <w:rsid w:val="00295869"/>
    <w:rsid w:val="00295B15"/>
    <w:rsid w:val="00295C7C"/>
    <w:rsid w:val="00296423"/>
    <w:rsid w:val="00296AC3"/>
    <w:rsid w:val="00296FFA"/>
    <w:rsid w:val="0029723F"/>
    <w:rsid w:val="00297354"/>
    <w:rsid w:val="0029752C"/>
    <w:rsid w:val="002975FE"/>
    <w:rsid w:val="00297976"/>
    <w:rsid w:val="00297B61"/>
    <w:rsid w:val="002A08B8"/>
    <w:rsid w:val="002A0B44"/>
    <w:rsid w:val="002A0E7B"/>
    <w:rsid w:val="002A1225"/>
    <w:rsid w:val="002A1526"/>
    <w:rsid w:val="002A1F68"/>
    <w:rsid w:val="002A28FB"/>
    <w:rsid w:val="002A2F57"/>
    <w:rsid w:val="002A2FA3"/>
    <w:rsid w:val="002A3750"/>
    <w:rsid w:val="002A3B62"/>
    <w:rsid w:val="002A3C98"/>
    <w:rsid w:val="002A3E1C"/>
    <w:rsid w:val="002A3EE4"/>
    <w:rsid w:val="002A4921"/>
    <w:rsid w:val="002A5008"/>
    <w:rsid w:val="002A505B"/>
    <w:rsid w:val="002A5313"/>
    <w:rsid w:val="002A5678"/>
    <w:rsid w:val="002A5AE0"/>
    <w:rsid w:val="002A6685"/>
    <w:rsid w:val="002A70EA"/>
    <w:rsid w:val="002A7C69"/>
    <w:rsid w:val="002A7CBA"/>
    <w:rsid w:val="002B02B1"/>
    <w:rsid w:val="002B043D"/>
    <w:rsid w:val="002B06F8"/>
    <w:rsid w:val="002B0992"/>
    <w:rsid w:val="002B15B1"/>
    <w:rsid w:val="002B193C"/>
    <w:rsid w:val="002B1DBF"/>
    <w:rsid w:val="002B23BF"/>
    <w:rsid w:val="002B2B93"/>
    <w:rsid w:val="002B34F2"/>
    <w:rsid w:val="002B3A9E"/>
    <w:rsid w:val="002B3DDB"/>
    <w:rsid w:val="002B3E67"/>
    <w:rsid w:val="002B43A6"/>
    <w:rsid w:val="002B4A03"/>
    <w:rsid w:val="002B4C48"/>
    <w:rsid w:val="002B5582"/>
    <w:rsid w:val="002B5C18"/>
    <w:rsid w:val="002B5C59"/>
    <w:rsid w:val="002B66F2"/>
    <w:rsid w:val="002B6B0D"/>
    <w:rsid w:val="002B6C0D"/>
    <w:rsid w:val="002B7051"/>
    <w:rsid w:val="002B726C"/>
    <w:rsid w:val="002B7360"/>
    <w:rsid w:val="002B76B9"/>
    <w:rsid w:val="002B76C9"/>
    <w:rsid w:val="002B770C"/>
    <w:rsid w:val="002B7774"/>
    <w:rsid w:val="002B7842"/>
    <w:rsid w:val="002C07DB"/>
    <w:rsid w:val="002C090F"/>
    <w:rsid w:val="002C092D"/>
    <w:rsid w:val="002C1079"/>
    <w:rsid w:val="002C15E8"/>
    <w:rsid w:val="002C17EC"/>
    <w:rsid w:val="002C18F9"/>
    <w:rsid w:val="002C1C5C"/>
    <w:rsid w:val="002C1EE3"/>
    <w:rsid w:val="002C2541"/>
    <w:rsid w:val="002C2561"/>
    <w:rsid w:val="002C2686"/>
    <w:rsid w:val="002C2BEE"/>
    <w:rsid w:val="002C3348"/>
    <w:rsid w:val="002C354A"/>
    <w:rsid w:val="002C36B0"/>
    <w:rsid w:val="002C36BB"/>
    <w:rsid w:val="002C3822"/>
    <w:rsid w:val="002C39A1"/>
    <w:rsid w:val="002C3D3C"/>
    <w:rsid w:val="002C431D"/>
    <w:rsid w:val="002C43A7"/>
    <w:rsid w:val="002C44DC"/>
    <w:rsid w:val="002C4B28"/>
    <w:rsid w:val="002C5260"/>
    <w:rsid w:val="002C55E2"/>
    <w:rsid w:val="002C5634"/>
    <w:rsid w:val="002C5A26"/>
    <w:rsid w:val="002C60E6"/>
    <w:rsid w:val="002C653D"/>
    <w:rsid w:val="002C6A40"/>
    <w:rsid w:val="002C6CB8"/>
    <w:rsid w:val="002D0170"/>
    <w:rsid w:val="002D037F"/>
    <w:rsid w:val="002D0466"/>
    <w:rsid w:val="002D08A4"/>
    <w:rsid w:val="002D0A8B"/>
    <w:rsid w:val="002D0AF8"/>
    <w:rsid w:val="002D1387"/>
    <w:rsid w:val="002D1BED"/>
    <w:rsid w:val="002D2169"/>
    <w:rsid w:val="002D21D2"/>
    <w:rsid w:val="002D22F3"/>
    <w:rsid w:val="002D2944"/>
    <w:rsid w:val="002D2BB3"/>
    <w:rsid w:val="002D2CCE"/>
    <w:rsid w:val="002D2F95"/>
    <w:rsid w:val="002D3032"/>
    <w:rsid w:val="002D3082"/>
    <w:rsid w:val="002D3F5B"/>
    <w:rsid w:val="002D424C"/>
    <w:rsid w:val="002D4461"/>
    <w:rsid w:val="002D507F"/>
    <w:rsid w:val="002D50E9"/>
    <w:rsid w:val="002D553F"/>
    <w:rsid w:val="002D5B99"/>
    <w:rsid w:val="002D6363"/>
    <w:rsid w:val="002D67E7"/>
    <w:rsid w:val="002D689C"/>
    <w:rsid w:val="002D6DD3"/>
    <w:rsid w:val="002D743D"/>
    <w:rsid w:val="002D7659"/>
    <w:rsid w:val="002D7F3E"/>
    <w:rsid w:val="002E02C0"/>
    <w:rsid w:val="002E043E"/>
    <w:rsid w:val="002E04BB"/>
    <w:rsid w:val="002E0968"/>
    <w:rsid w:val="002E0C9D"/>
    <w:rsid w:val="002E1608"/>
    <w:rsid w:val="002E16DF"/>
    <w:rsid w:val="002E19A0"/>
    <w:rsid w:val="002E1A9C"/>
    <w:rsid w:val="002E1C9D"/>
    <w:rsid w:val="002E22D8"/>
    <w:rsid w:val="002E2713"/>
    <w:rsid w:val="002E2858"/>
    <w:rsid w:val="002E2AD0"/>
    <w:rsid w:val="002E2CF3"/>
    <w:rsid w:val="002E3470"/>
    <w:rsid w:val="002E3943"/>
    <w:rsid w:val="002E39FF"/>
    <w:rsid w:val="002E4111"/>
    <w:rsid w:val="002E47CD"/>
    <w:rsid w:val="002E47FF"/>
    <w:rsid w:val="002E4E68"/>
    <w:rsid w:val="002E559B"/>
    <w:rsid w:val="002E5A36"/>
    <w:rsid w:val="002E5C49"/>
    <w:rsid w:val="002E5E59"/>
    <w:rsid w:val="002E6C2A"/>
    <w:rsid w:val="002E709D"/>
    <w:rsid w:val="002E717E"/>
    <w:rsid w:val="002E7457"/>
    <w:rsid w:val="002E75B6"/>
    <w:rsid w:val="002E767A"/>
    <w:rsid w:val="002E7891"/>
    <w:rsid w:val="002E795B"/>
    <w:rsid w:val="002F0055"/>
    <w:rsid w:val="002F0C48"/>
    <w:rsid w:val="002F103A"/>
    <w:rsid w:val="002F1125"/>
    <w:rsid w:val="002F194C"/>
    <w:rsid w:val="002F1E76"/>
    <w:rsid w:val="002F1F81"/>
    <w:rsid w:val="002F2790"/>
    <w:rsid w:val="002F28AE"/>
    <w:rsid w:val="002F2BA1"/>
    <w:rsid w:val="002F3773"/>
    <w:rsid w:val="002F37A3"/>
    <w:rsid w:val="002F3CDB"/>
    <w:rsid w:val="002F3E7F"/>
    <w:rsid w:val="002F3EF2"/>
    <w:rsid w:val="002F426B"/>
    <w:rsid w:val="002F4A42"/>
    <w:rsid w:val="002F4DFE"/>
    <w:rsid w:val="002F52BC"/>
    <w:rsid w:val="002F56E7"/>
    <w:rsid w:val="002F5DC4"/>
    <w:rsid w:val="002F648D"/>
    <w:rsid w:val="002F65BA"/>
    <w:rsid w:val="002F6604"/>
    <w:rsid w:val="002F6668"/>
    <w:rsid w:val="002F6738"/>
    <w:rsid w:val="002F7A25"/>
    <w:rsid w:val="0030061D"/>
    <w:rsid w:val="0030069D"/>
    <w:rsid w:val="00300994"/>
    <w:rsid w:val="00300CB8"/>
    <w:rsid w:val="00301361"/>
    <w:rsid w:val="00301B0E"/>
    <w:rsid w:val="003021B5"/>
    <w:rsid w:val="00302E44"/>
    <w:rsid w:val="00302EEE"/>
    <w:rsid w:val="0030305B"/>
    <w:rsid w:val="003031E9"/>
    <w:rsid w:val="0030331F"/>
    <w:rsid w:val="0030340D"/>
    <w:rsid w:val="00303AC5"/>
    <w:rsid w:val="003043FF"/>
    <w:rsid w:val="003044EF"/>
    <w:rsid w:val="003045C9"/>
    <w:rsid w:val="003045CD"/>
    <w:rsid w:val="003054B6"/>
    <w:rsid w:val="00305F3E"/>
    <w:rsid w:val="00306049"/>
    <w:rsid w:val="00306130"/>
    <w:rsid w:val="003069BD"/>
    <w:rsid w:val="00307164"/>
    <w:rsid w:val="0031056F"/>
    <w:rsid w:val="00310581"/>
    <w:rsid w:val="00310AD1"/>
    <w:rsid w:val="00310D7F"/>
    <w:rsid w:val="0031233E"/>
    <w:rsid w:val="0031274C"/>
    <w:rsid w:val="00312AD6"/>
    <w:rsid w:val="00313306"/>
    <w:rsid w:val="00313A8F"/>
    <w:rsid w:val="00313ACB"/>
    <w:rsid w:val="00313FBD"/>
    <w:rsid w:val="003143F3"/>
    <w:rsid w:val="00314449"/>
    <w:rsid w:val="0031457A"/>
    <w:rsid w:val="00314852"/>
    <w:rsid w:val="00315950"/>
    <w:rsid w:val="0031605B"/>
    <w:rsid w:val="003162B4"/>
    <w:rsid w:val="0031710F"/>
    <w:rsid w:val="00317117"/>
    <w:rsid w:val="003174FA"/>
    <w:rsid w:val="00317592"/>
    <w:rsid w:val="00317637"/>
    <w:rsid w:val="003178A7"/>
    <w:rsid w:val="0031798E"/>
    <w:rsid w:val="003203A1"/>
    <w:rsid w:val="00320425"/>
    <w:rsid w:val="00320875"/>
    <w:rsid w:val="00320E6C"/>
    <w:rsid w:val="003212D7"/>
    <w:rsid w:val="00321E1B"/>
    <w:rsid w:val="00321F24"/>
    <w:rsid w:val="00322077"/>
    <w:rsid w:val="003221B0"/>
    <w:rsid w:val="003223A3"/>
    <w:rsid w:val="00322B62"/>
    <w:rsid w:val="0032303E"/>
    <w:rsid w:val="00323256"/>
    <w:rsid w:val="00323377"/>
    <w:rsid w:val="0032346D"/>
    <w:rsid w:val="00323CD7"/>
    <w:rsid w:val="00323DBC"/>
    <w:rsid w:val="00323F30"/>
    <w:rsid w:val="00324409"/>
    <w:rsid w:val="00324663"/>
    <w:rsid w:val="00324D04"/>
    <w:rsid w:val="00324FEE"/>
    <w:rsid w:val="00325975"/>
    <w:rsid w:val="00325B51"/>
    <w:rsid w:val="0032609E"/>
    <w:rsid w:val="003263DB"/>
    <w:rsid w:val="00326447"/>
    <w:rsid w:val="0032679B"/>
    <w:rsid w:val="00326C1C"/>
    <w:rsid w:val="00326D1B"/>
    <w:rsid w:val="003273BF"/>
    <w:rsid w:val="003276CE"/>
    <w:rsid w:val="00327ACD"/>
    <w:rsid w:val="00327D7B"/>
    <w:rsid w:val="003301DB"/>
    <w:rsid w:val="0033089D"/>
    <w:rsid w:val="0033098A"/>
    <w:rsid w:val="00330A58"/>
    <w:rsid w:val="00330E08"/>
    <w:rsid w:val="003317EE"/>
    <w:rsid w:val="00331E98"/>
    <w:rsid w:val="0033233A"/>
    <w:rsid w:val="0033245D"/>
    <w:rsid w:val="003328A9"/>
    <w:rsid w:val="003329AC"/>
    <w:rsid w:val="0033320C"/>
    <w:rsid w:val="00333823"/>
    <w:rsid w:val="00333AF2"/>
    <w:rsid w:val="00333BD3"/>
    <w:rsid w:val="00333D4B"/>
    <w:rsid w:val="00333E31"/>
    <w:rsid w:val="003340A6"/>
    <w:rsid w:val="0033410D"/>
    <w:rsid w:val="0033448A"/>
    <w:rsid w:val="00334649"/>
    <w:rsid w:val="003349EA"/>
    <w:rsid w:val="0033520C"/>
    <w:rsid w:val="00335536"/>
    <w:rsid w:val="003359FB"/>
    <w:rsid w:val="003364E0"/>
    <w:rsid w:val="00336752"/>
    <w:rsid w:val="00336AE1"/>
    <w:rsid w:val="00336B98"/>
    <w:rsid w:val="00336C58"/>
    <w:rsid w:val="0033714F"/>
    <w:rsid w:val="0033768E"/>
    <w:rsid w:val="0034060D"/>
    <w:rsid w:val="0034122C"/>
    <w:rsid w:val="003413ED"/>
    <w:rsid w:val="003414D4"/>
    <w:rsid w:val="00341555"/>
    <w:rsid w:val="00341734"/>
    <w:rsid w:val="00341A6A"/>
    <w:rsid w:val="00341AF5"/>
    <w:rsid w:val="00341BEB"/>
    <w:rsid w:val="003420F7"/>
    <w:rsid w:val="00342938"/>
    <w:rsid w:val="00342A01"/>
    <w:rsid w:val="00342F08"/>
    <w:rsid w:val="00343505"/>
    <w:rsid w:val="00343579"/>
    <w:rsid w:val="003435C0"/>
    <w:rsid w:val="00343AE0"/>
    <w:rsid w:val="00343D8D"/>
    <w:rsid w:val="003452A8"/>
    <w:rsid w:val="00345615"/>
    <w:rsid w:val="0034575E"/>
    <w:rsid w:val="00345BB4"/>
    <w:rsid w:val="00345F9D"/>
    <w:rsid w:val="0034649A"/>
    <w:rsid w:val="00346600"/>
    <w:rsid w:val="00346759"/>
    <w:rsid w:val="003467B3"/>
    <w:rsid w:val="003472F2"/>
    <w:rsid w:val="00347329"/>
    <w:rsid w:val="00347572"/>
    <w:rsid w:val="00350B37"/>
    <w:rsid w:val="00350D4A"/>
    <w:rsid w:val="00350FE3"/>
    <w:rsid w:val="0035140C"/>
    <w:rsid w:val="003517E5"/>
    <w:rsid w:val="00351C10"/>
    <w:rsid w:val="00351EC7"/>
    <w:rsid w:val="0035242F"/>
    <w:rsid w:val="00353176"/>
    <w:rsid w:val="0035330A"/>
    <w:rsid w:val="0035443E"/>
    <w:rsid w:val="0035454C"/>
    <w:rsid w:val="00354A66"/>
    <w:rsid w:val="00355522"/>
    <w:rsid w:val="00355792"/>
    <w:rsid w:val="003558A3"/>
    <w:rsid w:val="00355B1B"/>
    <w:rsid w:val="003564A8"/>
    <w:rsid w:val="00356F8B"/>
    <w:rsid w:val="0035711F"/>
    <w:rsid w:val="00357A61"/>
    <w:rsid w:val="00360026"/>
    <w:rsid w:val="003609AA"/>
    <w:rsid w:val="00360BDF"/>
    <w:rsid w:val="00361002"/>
    <w:rsid w:val="003613E6"/>
    <w:rsid w:val="0036196E"/>
    <w:rsid w:val="00361E4F"/>
    <w:rsid w:val="00361EF5"/>
    <w:rsid w:val="00362333"/>
    <w:rsid w:val="003627D0"/>
    <w:rsid w:val="00362A6F"/>
    <w:rsid w:val="00362AD8"/>
    <w:rsid w:val="00362FC8"/>
    <w:rsid w:val="0036327B"/>
    <w:rsid w:val="00363484"/>
    <w:rsid w:val="00363833"/>
    <w:rsid w:val="00363F95"/>
    <w:rsid w:val="00364592"/>
    <w:rsid w:val="00364739"/>
    <w:rsid w:val="00364905"/>
    <w:rsid w:val="00364A5C"/>
    <w:rsid w:val="00364AA9"/>
    <w:rsid w:val="003660A7"/>
    <w:rsid w:val="003666C1"/>
    <w:rsid w:val="00366B00"/>
    <w:rsid w:val="00366E0E"/>
    <w:rsid w:val="00366EA6"/>
    <w:rsid w:val="00367060"/>
    <w:rsid w:val="00367066"/>
    <w:rsid w:val="0036729C"/>
    <w:rsid w:val="003679CA"/>
    <w:rsid w:val="00367C6E"/>
    <w:rsid w:val="00367DBC"/>
    <w:rsid w:val="00367E6F"/>
    <w:rsid w:val="003707E9"/>
    <w:rsid w:val="00370804"/>
    <w:rsid w:val="003709BE"/>
    <w:rsid w:val="0037110E"/>
    <w:rsid w:val="003716E1"/>
    <w:rsid w:val="00371826"/>
    <w:rsid w:val="00371AF8"/>
    <w:rsid w:val="00371B19"/>
    <w:rsid w:val="00372087"/>
    <w:rsid w:val="00372D83"/>
    <w:rsid w:val="00372F65"/>
    <w:rsid w:val="00373206"/>
    <w:rsid w:val="0037378D"/>
    <w:rsid w:val="00373A9E"/>
    <w:rsid w:val="003740FB"/>
    <w:rsid w:val="003743F4"/>
    <w:rsid w:val="00374A7F"/>
    <w:rsid w:val="00374CA2"/>
    <w:rsid w:val="00374D65"/>
    <w:rsid w:val="003750B3"/>
    <w:rsid w:val="0037511D"/>
    <w:rsid w:val="00375E1E"/>
    <w:rsid w:val="00376738"/>
    <w:rsid w:val="00376A69"/>
    <w:rsid w:val="00376BD8"/>
    <w:rsid w:val="00376F30"/>
    <w:rsid w:val="003772D2"/>
    <w:rsid w:val="0037739B"/>
    <w:rsid w:val="00377844"/>
    <w:rsid w:val="00377B73"/>
    <w:rsid w:val="00377C09"/>
    <w:rsid w:val="00377D0C"/>
    <w:rsid w:val="00377F9E"/>
    <w:rsid w:val="003809E0"/>
    <w:rsid w:val="00381307"/>
    <w:rsid w:val="003818F8"/>
    <w:rsid w:val="00381A26"/>
    <w:rsid w:val="003822D3"/>
    <w:rsid w:val="00382516"/>
    <w:rsid w:val="00382590"/>
    <w:rsid w:val="00382898"/>
    <w:rsid w:val="0038297C"/>
    <w:rsid w:val="00383008"/>
    <w:rsid w:val="00383755"/>
    <w:rsid w:val="00383BE5"/>
    <w:rsid w:val="00383C56"/>
    <w:rsid w:val="00383E1C"/>
    <w:rsid w:val="00383E5C"/>
    <w:rsid w:val="003849AF"/>
    <w:rsid w:val="003849F4"/>
    <w:rsid w:val="00384D65"/>
    <w:rsid w:val="0038577D"/>
    <w:rsid w:val="0038593D"/>
    <w:rsid w:val="00385B69"/>
    <w:rsid w:val="00385E77"/>
    <w:rsid w:val="00385F81"/>
    <w:rsid w:val="003860EB"/>
    <w:rsid w:val="00386185"/>
    <w:rsid w:val="003861DE"/>
    <w:rsid w:val="00386E30"/>
    <w:rsid w:val="00386E86"/>
    <w:rsid w:val="003871BB"/>
    <w:rsid w:val="00390522"/>
    <w:rsid w:val="00390D28"/>
    <w:rsid w:val="00391016"/>
    <w:rsid w:val="003913F9"/>
    <w:rsid w:val="003915D8"/>
    <w:rsid w:val="0039182D"/>
    <w:rsid w:val="00391A05"/>
    <w:rsid w:val="00391B42"/>
    <w:rsid w:val="00392350"/>
    <w:rsid w:val="003925B3"/>
    <w:rsid w:val="003925C1"/>
    <w:rsid w:val="00392720"/>
    <w:rsid w:val="00392874"/>
    <w:rsid w:val="003928B8"/>
    <w:rsid w:val="00392B34"/>
    <w:rsid w:val="00392FC6"/>
    <w:rsid w:val="00393460"/>
    <w:rsid w:val="00393B66"/>
    <w:rsid w:val="00394523"/>
    <w:rsid w:val="00394839"/>
    <w:rsid w:val="00394AC1"/>
    <w:rsid w:val="00394AE6"/>
    <w:rsid w:val="00394BC2"/>
    <w:rsid w:val="00394BCD"/>
    <w:rsid w:val="00395636"/>
    <w:rsid w:val="00395901"/>
    <w:rsid w:val="00395A45"/>
    <w:rsid w:val="00395C5B"/>
    <w:rsid w:val="00396333"/>
    <w:rsid w:val="00396520"/>
    <w:rsid w:val="00396A9E"/>
    <w:rsid w:val="00396B86"/>
    <w:rsid w:val="00396CCA"/>
    <w:rsid w:val="00397364"/>
    <w:rsid w:val="00397594"/>
    <w:rsid w:val="003979E0"/>
    <w:rsid w:val="00397A9A"/>
    <w:rsid w:val="0039ADEB"/>
    <w:rsid w:val="003A017A"/>
    <w:rsid w:val="003A07A4"/>
    <w:rsid w:val="003A07EA"/>
    <w:rsid w:val="003A0924"/>
    <w:rsid w:val="003A12F8"/>
    <w:rsid w:val="003A131B"/>
    <w:rsid w:val="003A1720"/>
    <w:rsid w:val="003A172F"/>
    <w:rsid w:val="003A19E6"/>
    <w:rsid w:val="003A1D00"/>
    <w:rsid w:val="003A26B0"/>
    <w:rsid w:val="003A2E08"/>
    <w:rsid w:val="003A39D8"/>
    <w:rsid w:val="003A3CB4"/>
    <w:rsid w:val="003A4275"/>
    <w:rsid w:val="003A526D"/>
    <w:rsid w:val="003A52B0"/>
    <w:rsid w:val="003A543C"/>
    <w:rsid w:val="003A54FA"/>
    <w:rsid w:val="003A5CBF"/>
    <w:rsid w:val="003A5EA1"/>
    <w:rsid w:val="003A669F"/>
    <w:rsid w:val="003A6764"/>
    <w:rsid w:val="003A6BF5"/>
    <w:rsid w:val="003A6CC6"/>
    <w:rsid w:val="003A70FB"/>
    <w:rsid w:val="003A7648"/>
    <w:rsid w:val="003A7692"/>
    <w:rsid w:val="003A7AB4"/>
    <w:rsid w:val="003B031E"/>
    <w:rsid w:val="003B0432"/>
    <w:rsid w:val="003B04CF"/>
    <w:rsid w:val="003B050B"/>
    <w:rsid w:val="003B0693"/>
    <w:rsid w:val="003B07D9"/>
    <w:rsid w:val="003B0B34"/>
    <w:rsid w:val="003B0D5F"/>
    <w:rsid w:val="003B11E3"/>
    <w:rsid w:val="003B1D8B"/>
    <w:rsid w:val="003B20E6"/>
    <w:rsid w:val="003B225D"/>
    <w:rsid w:val="003B25A1"/>
    <w:rsid w:val="003B25C4"/>
    <w:rsid w:val="003B2653"/>
    <w:rsid w:val="003B2950"/>
    <w:rsid w:val="003B2C09"/>
    <w:rsid w:val="003B2CF6"/>
    <w:rsid w:val="003B2E40"/>
    <w:rsid w:val="003B32D9"/>
    <w:rsid w:val="003B3BF7"/>
    <w:rsid w:val="003B4063"/>
    <w:rsid w:val="003B4672"/>
    <w:rsid w:val="003B4B78"/>
    <w:rsid w:val="003B4D30"/>
    <w:rsid w:val="003B558A"/>
    <w:rsid w:val="003B5655"/>
    <w:rsid w:val="003B5C1B"/>
    <w:rsid w:val="003B60FC"/>
    <w:rsid w:val="003B6384"/>
    <w:rsid w:val="003B6A1A"/>
    <w:rsid w:val="003B6D9C"/>
    <w:rsid w:val="003B6FE9"/>
    <w:rsid w:val="003B76E1"/>
    <w:rsid w:val="003B7F36"/>
    <w:rsid w:val="003B7FAB"/>
    <w:rsid w:val="003C030B"/>
    <w:rsid w:val="003C0406"/>
    <w:rsid w:val="003C0705"/>
    <w:rsid w:val="003C095C"/>
    <w:rsid w:val="003C0F9B"/>
    <w:rsid w:val="003C1222"/>
    <w:rsid w:val="003C1284"/>
    <w:rsid w:val="003C13F4"/>
    <w:rsid w:val="003C15C2"/>
    <w:rsid w:val="003C16E8"/>
    <w:rsid w:val="003C2400"/>
    <w:rsid w:val="003C2592"/>
    <w:rsid w:val="003C27A4"/>
    <w:rsid w:val="003C2ACC"/>
    <w:rsid w:val="003C321F"/>
    <w:rsid w:val="003C3D5A"/>
    <w:rsid w:val="003C4800"/>
    <w:rsid w:val="003C49B3"/>
    <w:rsid w:val="003C4E8F"/>
    <w:rsid w:val="003C5374"/>
    <w:rsid w:val="003C5B23"/>
    <w:rsid w:val="003C5F90"/>
    <w:rsid w:val="003C66AD"/>
    <w:rsid w:val="003C6A46"/>
    <w:rsid w:val="003C6DF8"/>
    <w:rsid w:val="003C6E5D"/>
    <w:rsid w:val="003C700D"/>
    <w:rsid w:val="003C7392"/>
    <w:rsid w:val="003D00B9"/>
    <w:rsid w:val="003D0CB4"/>
    <w:rsid w:val="003D0DA2"/>
    <w:rsid w:val="003D100D"/>
    <w:rsid w:val="003D182E"/>
    <w:rsid w:val="003D1C3D"/>
    <w:rsid w:val="003D1E55"/>
    <w:rsid w:val="003D1FC1"/>
    <w:rsid w:val="003D2945"/>
    <w:rsid w:val="003D29AC"/>
    <w:rsid w:val="003D2BDB"/>
    <w:rsid w:val="003D2DEE"/>
    <w:rsid w:val="003D3239"/>
    <w:rsid w:val="003D32B7"/>
    <w:rsid w:val="003D3843"/>
    <w:rsid w:val="003D3E66"/>
    <w:rsid w:val="003D49E7"/>
    <w:rsid w:val="003D531C"/>
    <w:rsid w:val="003D598F"/>
    <w:rsid w:val="003D5AE9"/>
    <w:rsid w:val="003D5B3D"/>
    <w:rsid w:val="003D5D9D"/>
    <w:rsid w:val="003D5F03"/>
    <w:rsid w:val="003D6551"/>
    <w:rsid w:val="003D65BA"/>
    <w:rsid w:val="003D6A8E"/>
    <w:rsid w:val="003D6F24"/>
    <w:rsid w:val="003D770D"/>
    <w:rsid w:val="003D773E"/>
    <w:rsid w:val="003D7934"/>
    <w:rsid w:val="003E04C2"/>
    <w:rsid w:val="003E0501"/>
    <w:rsid w:val="003E0A3B"/>
    <w:rsid w:val="003E1C89"/>
    <w:rsid w:val="003E1EBE"/>
    <w:rsid w:val="003E3323"/>
    <w:rsid w:val="003E3483"/>
    <w:rsid w:val="003E367A"/>
    <w:rsid w:val="003E41FF"/>
    <w:rsid w:val="003E43A5"/>
    <w:rsid w:val="003E4AD6"/>
    <w:rsid w:val="003E57F3"/>
    <w:rsid w:val="003E5982"/>
    <w:rsid w:val="003E5BBF"/>
    <w:rsid w:val="003E5ECB"/>
    <w:rsid w:val="003E6AA7"/>
    <w:rsid w:val="003E6B39"/>
    <w:rsid w:val="003E75E5"/>
    <w:rsid w:val="003F0337"/>
    <w:rsid w:val="003F0A33"/>
    <w:rsid w:val="003F126B"/>
    <w:rsid w:val="003F15EC"/>
    <w:rsid w:val="003F1C17"/>
    <w:rsid w:val="003F1C74"/>
    <w:rsid w:val="003F228C"/>
    <w:rsid w:val="003F2588"/>
    <w:rsid w:val="003F25D0"/>
    <w:rsid w:val="003F25F7"/>
    <w:rsid w:val="003F2613"/>
    <w:rsid w:val="003F266F"/>
    <w:rsid w:val="003F278F"/>
    <w:rsid w:val="003F2A19"/>
    <w:rsid w:val="003F2D10"/>
    <w:rsid w:val="003F3623"/>
    <w:rsid w:val="003F3996"/>
    <w:rsid w:val="003F3E8C"/>
    <w:rsid w:val="003F3EB0"/>
    <w:rsid w:val="003F3F8B"/>
    <w:rsid w:val="003F4016"/>
    <w:rsid w:val="003F4549"/>
    <w:rsid w:val="003F4BBE"/>
    <w:rsid w:val="003F5205"/>
    <w:rsid w:val="003F557B"/>
    <w:rsid w:val="003F5914"/>
    <w:rsid w:val="003F6BA2"/>
    <w:rsid w:val="003F7361"/>
    <w:rsid w:val="003F7CDF"/>
    <w:rsid w:val="00400117"/>
    <w:rsid w:val="0040090E"/>
    <w:rsid w:val="00400A2C"/>
    <w:rsid w:val="00400B71"/>
    <w:rsid w:val="004012AD"/>
    <w:rsid w:val="004012E1"/>
    <w:rsid w:val="004013B4"/>
    <w:rsid w:val="004018A0"/>
    <w:rsid w:val="00401A14"/>
    <w:rsid w:val="00401C42"/>
    <w:rsid w:val="0040254B"/>
    <w:rsid w:val="004029FF"/>
    <w:rsid w:val="00402C12"/>
    <w:rsid w:val="00402E84"/>
    <w:rsid w:val="00403253"/>
    <w:rsid w:val="00403931"/>
    <w:rsid w:val="00403DE6"/>
    <w:rsid w:val="004043A4"/>
    <w:rsid w:val="00404425"/>
    <w:rsid w:val="00404D8B"/>
    <w:rsid w:val="00404D9D"/>
    <w:rsid w:val="00405E68"/>
    <w:rsid w:val="004062BB"/>
    <w:rsid w:val="0040661E"/>
    <w:rsid w:val="00407226"/>
    <w:rsid w:val="004073CE"/>
    <w:rsid w:val="004074B3"/>
    <w:rsid w:val="0040753D"/>
    <w:rsid w:val="00407DDA"/>
    <w:rsid w:val="00407EE0"/>
    <w:rsid w:val="0041028F"/>
    <w:rsid w:val="00410543"/>
    <w:rsid w:val="00410883"/>
    <w:rsid w:val="004108E3"/>
    <w:rsid w:val="00410B49"/>
    <w:rsid w:val="00410D0E"/>
    <w:rsid w:val="00410D95"/>
    <w:rsid w:val="004118FE"/>
    <w:rsid w:val="00411FB3"/>
    <w:rsid w:val="00413DD1"/>
    <w:rsid w:val="004144C0"/>
    <w:rsid w:val="004145B2"/>
    <w:rsid w:val="00414AA0"/>
    <w:rsid w:val="00414DCA"/>
    <w:rsid w:val="00415004"/>
    <w:rsid w:val="00415572"/>
    <w:rsid w:val="00415940"/>
    <w:rsid w:val="00415C37"/>
    <w:rsid w:val="004162B2"/>
    <w:rsid w:val="0041646E"/>
    <w:rsid w:val="004164A4"/>
    <w:rsid w:val="00416694"/>
    <w:rsid w:val="00417327"/>
    <w:rsid w:val="00417595"/>
    <w:rsid w:val="0042010D"/>
    <w:rsid w:val="004204EA"/>
    <w:rsid w:val="00420748"/>
    <w:rsid w:val="0042076B"/>
    <w:rsid w:val="0042082B"/>
    <w:rsid w:val="00420BBB"/>
    <w:rsid w:val="00420E7A"/>
    <w:rsid w:val="00420EC8"/>
    <w:rsid w:val="00421147"/>
    <w:rsid w:val="0042140F"/>
    <w:rsid w:val="004214CF"/>
    <w:rsid w:val="0042161A"/>
    <w:rsid w:val="00421CB6"/>
    <w:rsid w:val="00422956"/>
    <w:rsid w:val="00422D16"/>
    <w:rsid w:val="00422F27"/>
    <w:rsid w:val="0042307A"/>
    <w:rsid w:val="004230CC"/>
    <w:rsid w:val="004238BB"/>
    <w:rsid w:val="00423DBD"/>
    <w:rsid w:val="00424B3F"/>
    <w:rsid w:val="00424D19"/>
    <w:rsid w:val="004251CA"/>
    <w:rsid w:val="00425708"/>
    <w:rsid w:val="004262F9"/>
    <w:rsid w:val="004263D3"/>
    <w:rsid w:val="004265DE"/>
    <w:rsid w:val="00427223"/>
    <w:rsid w:val="00427607"/>
    <w:rsid w:val="004277B8"/>
    <w:rsid w:val="00427EC3"/>
    <w:rsid w:val="0043027A"/>
    <w:rsid w:val="004306C4"/>
    <w:rsid w:val="00430A28"/>
    <w:rsid w:val="00430CD1"/>
    <w:rsid w:val="00430E8D"/>
    <w:rsid w:val="00430E9E"/>
    <w:rsid w:val="00431024"/>
    <w:rsid w:val="00431137"/>
    <w:rsid w:val="00431202"/>
    <w:rsid w:val="0043135B"/>
    <w:rsid w:val="00431705"/>
    <w:rsid w:val="0043182C"/>
    <w:rsid w:val="00431CA6"/>
    <w:rsid w:val="00431CFC"/>
    <w:rsid w:val="00431EC8"/>
    <w:rsid w:val="0043200B"/>
    <w:rsid w:val="00432158"/>
    <w:rsid w:val="0043228A"/>
    <w:rsid w:val="004322AC"/>
    <w:rsid w:val="004331A5"/>
    <w:rsid w:val="00433282"/>
    <w:rsid w:val="00433FC1"/>
    <w:rsid w:val="00434251"/>
    <w:rsid w:val="00434566"/>
    <w:rsid w:val="00434655"/>
    <w:rsid w:val="004348D8"/>
    <w:rsid w:val="004350C9"/>
    <w:rsid w:val="0043545F"/>
    <w:rsid w:val="004356A6"/>
    <w:rsid w:val="00435F5C"/>
    <w:rsid w:val="004360C8"/>
    <w:rsid w:val="0043635A"/>
    <w:rsid w:val="004366D9"/>
    <w:rsid w:val="00436725"/>
    <w:rsid w:val="004367F8"/>
    <w:rsid w:val="004378B5"/>
    <w:rsid w:val="00437D32"/>
    <w:rsid w:val="004405E3"/>
    <w:rsid w:val="0044090E"/>
    <w:rsid w:val="00440CE2"/>
    <w:rsid w:val="00440D97"/>
    <w:rsid w:val="00440DAD"/>
    <w:rsid w:val="00440E71"/>
    <w:rsid w:val="004413F9"/>
    <w:rsid w:val="00441BD3"/>
    <w:rsid w:val="00441F1B"/>
    <w:rsid w:val="00441FA3"/>
    <w:rsid w:val="0044221D"/>
    <w:rsid w:val="00442321"/>
    <w:rsid w:val="0044307C"/>
    <w:rsid w:val="00443216"/>
    <w:rsid w:val="004437D6"/>
    <w:rsid w:val="0044388C"/>
    <w:rsid w:val="00443EA5"/>
    <w:rsid w:val="004440F8"/>
    <w:rsid w:val="00444526"/>
    <w:rsid w:val="00445225"/>
    <w:rsid w:val="004453A5"/>
    <w:rsid w:val="004454E9"/>
    <w:rsid w:val="004454EC"/>
    <w:rsid w:val="00445F5C"/>
    <w:rsid w:val="00446018"/>
    <w:rsid w:val="004468FD"/>
    <w:rsid w:val="00446A02"/>
    <w:rsid w:val="00447055"/>
    <w:rsid w:val="004474B3"/>
    <w:rsid w:val="004474ED"/>
    <w:rsid w:val="00447A31"/>
    <w:rsid w:val="00447B1D"/>
    <w:rsid w:val="00447B28"/>
    <w:rsid w:val="00447DF6"/>
    <w:rsid w:val="00447FB4"/>
    <w:rsid w:val="0045073A"/>
    <w:rsid w:val="00450B0A"/>
    <w:rsid w:val="00450B19"/>
    <w:rsid w:val="00450C17"/>
    <w:rsid w:val="00450D24"/>
    <w:rsid w:val="0045104B"/>
    <w:rsid w:val="00451208"/>
    <w:rsid w:val="0045138C"/>
    <w:rsid w:val="00451568"/>
    <w:rsid w:val="0045163A"/>
    <w:rsid w:val="00451747"/>
    <w:rsid w:val="00451878"/>
    <w:rsid w:val="0045221E"/>
    <w:rsid w:val="0045260E"/>
    <w:rsid w:val="00452B8E"/>
    <w:rsid w:val="00452BC4"/>
    <w:rsid w:val="00452F03"/>
    <w:rsid w:val="00453082"/>
    <w:rsid w:val="00453091"/>
    <w:rsid w:val="0045310F"/>
    <w:rsid w:val="00453267"/>
    <w:rsid w:val="00453726"/>
    <w:rsid w:val="00453B18"/>
    <w:rsid w:val="00454358"/>
    <w:rsid w:val="0045469D"/>
    <w:rsid w:val="00454B7E"/>
    <w:rsid w:val="004552C8"/>
    <w:rsid w:val="00455C74"/>
    <w:rsid w:val="0045649A"/>
    <w:rsid w:val="00456C31"/>
    <w:rsid w:val="00456D94"/>
    <w:rsid w:val="00456E34"/>
    <w:rsid w:val="00457089"/>
    <w:rsid w:val="00457944"/>
    <w:rsid w:val="00457A02"/>
    <w:rsid w:val="00457DE9"/>
    <w:rsid w:val="00460041"/>
    <w:rsid w:val="00460940"/>
    <w:rsid w:val="004612DA"/>
    <w:rsid w:val="004616EB"/>
    <w:rsid w:val="0046170B"/>
    <w:rsid w:val="00461B71"/>
    <w:rsid w:val="00461BAC"/>
    <w:rsid w:val="00461F83"/>
    <w:rsid w:val="004620E8"/>
    <w:rsid w:val="0046299C"/>
    <w:rsid w:val="00462A7E"/>
    <w:rsid w:val="00462EE0"/>
    <w:rsid w:val="00463004"/>
    <w:rsid w:val="004632ED"/>
    <w:rsid w:val="00463CEC"/>
    <w:rsid w:val="0046457F"/>
    <w:rsid w:val="00464C1D"/>
    <w:rsid w:val="00465C99"/>
    <w:rsid w:val="0046607C"/>
    <w:rsid w:val="004660C3"/>
    <w:rsid w:val="00466560"/>
    <w:rsid w:val="00466963"/>
    <w:rsid w:val="00466D5F"/>
    <w:rsid w:val="00467102"/>
    <w:rsid w:val="00467B01"/>
    <w:rsid w:val="00467F0B"/>
    <w:rsid w:val="0047034B"/>
    <w:rsid w:val="0047034C"/>
    <w:rsid w:val="004708C2"/>
    <w:rsid w:val="00470D42"/>
    <w:rsid w:val="00470EF0"/>
    <w:rsid w:val="00471173"/>
    <w:rsid w:val="004713E8"/>
    <w:rsid w:val="00471AF8"/>
    <w:rsid w:val="00471B46"/>
    <w:rsid w:val="00472D35"/>
    <w:rsid w:val="00473A9E"/>
    <w:rsid w:val="00473FD7"/>
    <w:rsid w:val="00474666"/>
    <w:rsid w:val="00474750"/>
    <w:rsid w:val="00474851"/>
    <w:rsid w:val="0047499E"/>
    <w:rsid w:val="004749E7"/>
    <w:rsid w:val="00474A06"/>
    <w:rsid w:val="00474B28"/>
    <w:rsid w:val="00475168"/>
    <w:rsid w:val="0047540C"/>
    <w:rsid w:val="004754E0"/>
    <w:rsid w:val="00475577"/>
    <w:rsid w:val="00475C66"/>
    <w:rsid w:val="004760DD"/>
    <w:rsid w:val="0047616B"/>
    <w:rsid w:val="0047681D"/>
    <w:rsid w:val="00476BC9"/>
    <w:rsid w:val="004770D5"/>
    <w:rsid w:val="004774A6"/>
    <w:rsid w:val="00477C76"/>
    <w:rsid w:val="004800C4"/>
    <w:rsid w:val="00480299"/>
    <w:rsid w:val="0048035C"/>
    <w:rsid w:val="00480869"/>
    <w:rsid w:val="00480AB4"/>
    <w:rsid w:val="00480CCC"/>
    <w:rsid w:val="00480D2A"/>
    <w:rsid w:val="004811E5"/>
    <w:rsid w:val="00481643"/>
    <w:rsid w:val="0048165A"/>
    <w:rsid w:val="00481D52"/>
    <w:rsid w:val="00482061"/>
    <w:rsid w:val="00482284"/>
    <w:rsid w:val="00482602"/>
    <w:rsid w:val="004829CD"/>
    <w:rsid w:val="00482BF8"/>
    <w:rsid w:val="00482E64"/>
    <w:rsid w:val="00482E67"/>
    <w:rsid w:val="0048409E"/>
    <w:rsid w:val="004842C8"/>
    <w:rsid w:val="00484560"/>
    <w:rsid w:val="0048470B"/>
    <w:rsid w:val="00484A7D"/>
    <w:rsid w:val="00484D64"/>
    <w:rsid w:val="0048580F"/>
    <w:rsid w:val="00485993"/>
    <w:rsid w:val="00485C1D"/>
    <w:rsid w:val="00485ED9"/>
    <w:rsid w:val="004873F9"/>
    <w:rsid w:val="00487500"/>
    <w:rsid w:val="0048769B"/>
    <w:rsid w:val="004876C2"/>
    <w:rsid w:val="0048773B"/>
    <w:rsid w:val="0048775F"/>
    <w:rsid w:val="00487D66"/>
    <w:rsid w:val="00487EA3"/>
    <w:rsid w:val="00490336"/>
    <w:rsid w:val="004903CF"/>
    <w:rsid w:val="00490882"/>
    <w:rsid w:val="00490960"/>
    <w:rsid w:val="00490AD1"/>
    <w:rsid w:val="004910F4"/>
    <w:rsid w:val="004915F0"/>
    <w:rsid w:val="004915F9"/>
    <w:rsid w:val="00491BAA"/>
    <w:rsid w:val="0049241F"/>
    <w:rsid w:val="00492C30"/>
    <w:rsid w:val="00493635"/>
    <w:rsid w:val="004936D4"/>
    <w:rsid w:val="004936D5"/>
    <w:rsid w:val="00493B36"/>
    <w:rsid w:val="00493ED0"/>
    <w:rsid w:val="00494759"/>
    <w:rsid w:val="00494B56"/>
    <w:rsid w:val="00495A1F"/>
    <w:rsid w:val="00495D0F"/>
    <w:rsid w:val="00495F53"/>
    <w:rsid w:val="00496250"/>
    <w:rsid w:val="00496D29"/>
    <w:rsid w:val="00497004"/>
    <w:rsid w:val="00497158"/>
    <w:rsid w:val="00497514"/>
    <w:rsid w:val="00497BF0"/>
    <w:rsid w:val="00497FDA"/>
    <w:rsid w:val="004A0228"/>
    <w:rsid w:val="004A0241"/>
    <w:rsid w:val="004A072A"/>
    <w:rsid w:val="004A0736"/>
    <w:rsid w:val="004A1016"/>
    <w:rsid w:val="004A11A5"/>
    <w:rsid w:val="004A1365"/>
    <w:rsid w:val="004A13A1"/>
    <w:rsid w:val="004A13B2"/>
    <w:rsid w:val="004A167E"/>
    <w:rsid w:val="004A1686"/>
    <w:rsid w:val="004A1927"/>
    <w:rsid w:val="004A1BFF"/>
    <w:rsid w:val="004A241D"/>
    <w:rsid w:val="004A255B"/>
    <w:rsid w:val="004A298F"/>
    <w:rsid w:val="004A2A3A"/>
    <w:rsid w:val="004A2B2B"/>
    <w:rsid w:val="004A2C7C"/>
    <w:rsid w:val="004A30F9"/>
    <w:rsid w:val="004A3541"/>
    <w:rsid w:val="004A3656"/>
    <w:rsid w:val="004A3A17"/>
    <w:rsid w:val="004A3C36"/>
    <w:rsid w:val="004A4AA5"/>
    <w:rsid w:val="004A4B2E"/>
    <w:rsid w:val="004A4E62"/>
    <w:rsid w:val="004A4F4F"/>
    <w:rsid w:val="004A5AD1"/>
    <w:rsid w:val="004A5D8E"/>
    <w:rsid w:val="004A63FF"/>
    <w:rsid w:val="004A742E"/>
    <w:rsid w:val="004A78C1"/>
    <w:rsid w:val="004A7A99"/>
    <w:rsid w:val="004A7AAA"/>
    <w:rsid w:val="004A7BC7"/>
    <w:rsid w:val="004B053F"/>
    <w:rsid w:val="004B0660"/>
    <w:rsid w:val="004B0D39"/>
    <w:rsid w:val="004B0EC4"/>
    <w:rsid w:val="004B1336"/>
    <w:rsid w:val="004B18AC"/>
    <w:rsid w:val="004B2087"/>
    <w:rsid w:val="004B2430"/>
    <w:rsid w:val="004B2486"/>
    <w:rsid w:val="004B2672"/>
    <w:rsid w:val="004B27AE"/>
    <w:rsid w:val="004B28FB"/>
    <w:rsid w:val="004B2E40"/>
    <w:rsid w:val="004B322C"/>
    <w:rsid w:val="004B3557"/>
    <w:rsid w:val="004B3C77"/>
    <w:rsid w:val="004B3D94"/>
    <w:rsid w:val="004B42A7"/>
    <w:rsid w:val="004B4511"/>
    <w:rsid w:val="004B4C68"/>
    <w:rsid w:val="004B5DC1"/>
    <w:rsid w:val="004B5F2B"/>
    <w:rsid w:val="004B5F52"/>
    <w:rsid w:val="004B6064"/>
    <w:rsid w:val="004B62D8"/>
    <w:rsid w:val="004B68A1"/>
    <w:rsid w:val="004B6A1D"/>
    <w:rsid w:val="004B7417"/>
    <w:rsid w:val="004B774B"/>
    <w:rsid w:val="004B78BB"/>
    <w:rsid w:val="004B7BAB"/>
    <w:rsid w:val="004B7D8A"/>
    <w:rsid w:val="004B7DE9"/>
    <w:rsid w:val="004C0192"/>
    <w:rsid w:val="004C08A5"/>
    <w:rsid w:val="004C0C31"/>
    <w:rsid w:val="004C0E97"/>
    <w:rsid w:val="004C114C"/>
    <w:rsid w:val="004C1950"/>
    <w:rsid w:val="004C1A73"/>
    <w:rsid w:val="004C22B9"/>
    <w:rsid w:val="004C276A"/>
    <w:rsid w:val="004C29F3"/>
    <w:rsid w:val="004C2BCE"/>
    <w:rsid w:val="004C2C4B"/>
    <w:rsid w:val="004C2D6F"/>
    <w:rsid w:val="004C2F8B"/>
    <w:rsid w:val="004C2FCD"/>
    <w:rsid w:val="004C32EF"/>
    <w:rsid w:val="004C3CCA"/>
    <w:rsid w:val="004C45CC"/>
    <w:rsid w:val="004C476A"/>
    <w:rsid w:val="004C4886"/>
    <w:rsid w:val="004C48B7"/>
    <w:rsid w:val="004C4C30"/>
    <w:rsid w:val="004C5277"/>
    <w:rsid w:val="004C53C7"/>
    <w:rsid w:val="004C53CE"/>
    <w:rsid w:val="004C58FE"/>
    <w:rsid w:val="004C5944"/>
    <w:rsid w:val="004C5953"/>
    <w:rsid w:val="004C59AD"/>
    <w:rsid w:val="004C5C60"/>
    <w:rsid w:val="004C6161"/>
    <w:rsid w:val="004C6680"/>
    <w:rsid w:val="004C697D"/>
    <w:rsid w:val="004C6C6A"/>
    <w:rsid w:val="004C6DD8"/>
    <w:rsid w:val="004C78F7"/>
    <w:rsid w:val="004C7ED9"/>
    <w:rsid w:val="004D03F6"/>
    <w:rsid w:val="004D07C1"/>
    <w:rsid w:val="004D1215"/>
    <w:rsid w:val="004D1A44"/>
    <w:rsid w:val="004D1E1B"/>
    <w:rsid w:val="004D1E2F"/>
    <w:rsid w:val="004D1FA4"/>
    <w:rsid w:val="004D228D"/>
    <w:rsid w:val="004D2612"/>
    <w:rsid w:val="004D2BEF"/>
    <w:rsid w:val="004D322A"/>
    <w:rsid w:val="004D34CC"/>
    <w:rsid w:val="004D3949"/>
    <w:rsid w:val="004D3A87"/>
    <w:rsid w:val="004D440D"/>
    <w:rsid w:val="004D44C0"/>
    <w:rsid w:val="004D452A"/>
    <w:rsid w:val="004D46A9"/>
    <w:rsid w:val="004D560E"/>
    <w:rsid w:val="004D5D94"/>
    <w:rsid w:val="004D5EFE"/>
    <w:rsid w:val="004D663E"/>
    <w:rsid w:val="004D6A85"/>
    <w:rsid w:val="004D6BC2"/>
    <w:rsid w:val="004D7903"/>
    <w:rsid w:val="004D7CF0"/>
    <w:rsid w:val="004E138D"/>
    <w:rsid w:val="004E1683"/>
    <w:rsid w:val="004E1AAA"/>
    <w:rsid w:val="004E1DB2"/>
    <w:rsid w:val="004E2002"/>
    <w:rsid w:val="004E2642"/>
    <w:rsid w:val="004E29D5"/>
    <w:rsid w:val="004E39C9"/>
    <w:rsid w:val="004E3D5A"/>
    <w:rsid w:val="004E40D9"/>
    <w:rsid w:val="004E435B"/>
    <w:rsid w:val="004E445D"/>
    <w:rsid w:val="004E477C"/>
    <w:rsid w:val="004E498E"/>
    <w:rsid w:val="004E4C54"/>
    <w:rsid w:val="004E4C9F"/>
    <w:rsid w:val="004E4E04"/>
    <w:rsid w:val="004E4F57"/>
    <w:rsid w:val="004E57F1"/>
    <w:rsid w:val="004E631B"/>
    <w:rsid w:val="004E6518"/>
    <w:rsid w:val="004E65EE"/>
    <w:rsid w:val="004E68D2"/>
    <w:rsid w:val="004E6908"/>
    <w:rsid w:val="004E7131"/>
    <w:rsid w:val="004E79F7"/>
    <w:rsid w:val="004E7A60"/>
    <w:rsid w:val="004E7BE5"/>
    <w:rsid w:val="004E7E6B"/>
    <w:rsid w:val="004E7F16"/>
    <w:rsid w:val="004F0246"/>
    <w:rsid w:val="004F0364"/>
    <w:rsid w:val="004F0613"/>
    <w:rsid w:val="004F061F"/>
    <w:rsid w:val="004F0F88"/>
    <w:rsid w:val="004F110C"/>
    <w:rsid w:val="004F1EFD"/>
    <w:rsid w:val="004F2047"/>
    <w:rsid w:val="004F21CC"/>
    <w:rsid w:val="004F2446"/>
    <w:rsid w:val="004F263C"/>
    <w:rsid w:val="004F2EEF"/>
    <w:rsid w:val="004F30B1"/>
    <w:rsid w:val="004F32EB"/>
    <w:rsid w:val="004F3C9B"/>
    <w:rsid w:val="004F3E65"/>
    <w:rsid w:val="004F4389"/>
    <w:rsid w:val="004F43AA"/>
    <w:rsid w:val="004F45A9"/>
    <w:rsid w:val="004F48D2"/>
    <w:rsid w:val="004F4F1A"/>
    <w:rsid w:val="004F5B53"/>
    <w:rsid w:val="004F5F48"/>
    <w:rsid w:val="004F6042"/>
    <w:rsid w:val="004F639D"/>
    <w:rsid w:val="004F7178"/>
    <w:rsid w:val="004F74EE"/>
    <w:rsid w:val="00500066"/>
    <w:rsid w:val="00500643"/>
    <w:rsid w:val="005006DD"/>
    <w:rsid w:val="005006DF"/>
    <w:rsid w:val="00500C76"/>
    <w:rsid w:val="005016B2"/>
    <w:rsid w:val="005016DB"/>
    <w:rsid w:val="00501908"/>
    <w:rsid w:val="00501D02"/>
    <w:rsid w:val="00501F27"/>
    <w:rsid w:val="005020E7"/>
    <w:rsid w:val="00502167"/>
    <w:rsid w:val="005026EA"/>
    <w:rsid w:val="0050272F"/>
    <w:rsid w:val="00503013"/>
    <w:rsid w:val="0050303B"/>
    <w:rsid w:val="005037FA"/>
    <w:rsid w:val="0050398A"/>
    <w:rsid w:val="005052C5"/>
    <w:rsid w:val="00505786"/>
    <w:rsid w:val="005061E0"/>
    <w:rsid w:val="00506290"/>
    <w:rsid w:val="00506753"/>
    <w:rsid w:val="00506870"/>
    <w:rsid w:val="00506C8A"/>
    <w:rsid w:val="00506D9E"/>
    <w:rsid w:val="00506E6B"/>
    <w:rsid w:val="00506FAD"/>
    <w:rsid w:val="00507690"/>
    <w:rsid w:val="00507728"/>
    <w:rsid w:val="00507845"/>
    <w:rsid w:val="00510257"/>
    <w:rsid w:val="00510328"/>
    <w:rsid w:val="00510634"/>
    <w:rsid w:val="00510B44"/>
    <w:rsid w:val="00510BB7"/>
    <w:rsid w:val="00510EFF"/>
    <w:rsid w:val="005117ED"/>
    <w:rsid w:val="005119B0"/>
    <w:rsid w:val="00511F6E"/>
    <w:rsid w:val="00512004"/>
    <w:rsid w:val="00512194"/>
    <w:rsid w:val="0051219F"/>
    <w:rsid w:val="005123F1"/>
    <w:rsid w:val="0051267D"/>
    <w:rsid w:val="00512EB1"/>
    <w:rsid w:val="005132C5"/>
    <w:rsid w:val="005135E2"/>
    <w:rsid w:val="0051388A"/>
    <w:rsid w:val="005138FC"/>
    <w:rsid w:val="00513CA9"/>
    <w:rsid w:val="0051447A"/>
    <w:rsid w:val="00515168"/>
    <w:rsid w:val="005156CE"/>
    <w:rsid w:val="0051581C"/>
    <w:rsid w:val="00515953"/>
    <w:rsid w:val="00515D20"/>
    <w:rsid w:val="00515F0F"/>
    <w:rsid w:val="0051653B"/>
    <w:rsid w:val="00516B9D"/>
    <w:rsid w:val="00516FAF"/>
    <w:rsid w:val="00516FB9"/>
    <w:rsid w:val="00517377"/>
    <w:rsid w:val="00517522"/>
    <w:rsid w:val="00517547"/>
    <w:rsid w:val="00517990"/>
    <w:rsid w:val="00517FEB"/>
    <w:rsid w:val="00520112"/>
    <w:rsid w:val="00520803"/>
    <w:rsid w:val="005208DD"/>
    <w:rsid w:val="00520C5B"/>
    <w:rsid w:val="00520CA0"/>
    <w:rsid w:val="0052193D"/>
    <w:rsid w:val="00521B99"/>
    <w:rsid w:val="00522953"/>
    <w:rsid w:val="00522F47"/>
    <w:rsid w:val="005230BA"/>
    <w:rsid w:val="00523250"/>
    <w:rsid w:val="00523C90"/>
    <w:rsid w:val="00524032"/>
    <w:rsid w:val="005244F7"/>
    <w:rsid w:val="00524601"/>
    <w:rsid w:val="005248FA"/>
    <w:rsid w:val="005249C5"/>
    <w:rsid w:val="00525016"/>
    <w:rsid w:val="00525028"/>
    <w:rsid w:val="005258A0"/>
    <w:rsid w:val="00526011"/>
    <w:rsid w:val="005268AB"/>
    <w:rsid w:val="00526A1C"/>
    <w:rsid w:val="00526E12"/>
    <w:rsid w:val="005274BB"/>
    <w:rsid w:val="005276E6"/>
    <w:rsid w:val="005279AE"/>
    <w:rsid w:val="005304CF"/>
    <w:rsid w:val="005304DA"/>
    <w:rsid w:val="005308DC"/>
    <w:rsid w:val="00530AFD"/>
    <w:rsid w:val="005310F6"/>
    <w:rsid w:val="00531208"/>
    <w:rsid w:val="005312D2"/>
    <w:rsid w:val="005318B4"/>
    <w:rsid w:val="00531918"/>
    <w:rsid w:val="00531A53"/>
    <w:rsid w:val="0053260D"/>
    <w:rsid w:val="00532873"/>
    <w:rsid w:val="00532A40"/>
    <w:rsid w:val="00532B27"/>
    <w:rsid w:val="00532FB4"/>
    <w:rsid w:val="00533421"/>
    <w:rsid w:val="00533A55"/>
    <w:rsid w:val="00534393"/>
    <w:rsid w:val="00534604"/>
    <w:rsid w:val="005346B2"/>
    <w:rsid w:val="00534880"/>
    <w:rsid w:val="00534AC7"/>
    <w:rsid w:val="00535228"/>
    <w:rsid w:val="00535342"/>
    <w:rsid w:val="005359B7"/>
    <w:rsid w:val="00535C4A"/>
    <w:rsid w:val="0053613A"/>
    <w:rsid w:val="00536166"/>
    <w:rsid w:val="00536216"/>
    <w:rsid w:val="005367E3"/>
    <w:rsid w:val="005368F5"/>
    <w:rsid w:val="00536CF8"/>
    <w:rsid w:val="00537168"/>
    <w:rsid w:val="0053731C"/>
    <w:rsid w:val="00537341"/>
    <w:rsid w:val="005379D4"/>
    <w:rsid w:val="00540095"/>
    <w:rsid w:val="00540345"/>
    <w:rsid w:val="00540A2F"/>
    <w:rsid w:val="0054131D"/>
    <w:rsid w:val="0054173E"/>
    <w:rsid w:val="00542277"/>
    <w:rsid w:val="005422E2"/>
    <w:rsid w:val="0054312E"/>
    <w:rsid w:val="005437FB"/>
    <w:rsid w:val="005439E7"/>
    <w:rsid w:val="00543A3F"/>
    <w:rsid w:val="00543D26"/>
    <w:rsid w:val="00544AD1"/>
    <w:rsid w:val="00544F1B"/>
    <w:rsid w:val="00545096"/>
    <w:rsid w:val="0054522F"/>
    <w:rsid w:val="00545231"/>
    <w:rsid w:val="00545B29"/>
    <w:rsid w:val="00545C16"/>
    <w:rsid w:val="00546251"/>
    <w:rsid w:val="005467A6"/>
    <w:rsid w:val="00546816"/>
    <w:rsid w:val="00547BDD"/>
    <w:rsid w:val="00547FCA"/>
    <w:rsid w:val="00550692"/>
    <w:rsid w:val="00550892"/>
    <w:rsid w:val="0055101F"/>
    <w:rsid w:val="00551737"/>
    <w:rsid w:val="005519E8"/>
    <w:rsid w:val="00551B77"/>
    <w:rsid w:val="00551FA0"/>
    <w:rsid w:val="005520F1"/>
    <w:rsid w:val="00552554"/>
    <w:rsid w:val="005535F0"/>
    <w:rsid w:val="0055377D"/>
    <w:rsid w:val="00553C4E"/>
    <w:rsid w:val="00553C73"/>
    <w:rsid w:val="00553E82"/>
    <w:rsid w:val="00554471"/>
    <w:rsid w:val="005544FB"/>
    <w:rsid w:val="005547CB"/>
    <w:rsid w:val="00554D0E"/>
    <w:rsid w:val="00554D9B"/>
    <w:rsid w:val="005550DB"/>
    <w:rsid w:val="005553C7"/>
    <w:rsid w:val="005556B4"/>
    <w:rsid w:val="00555A5C"/>
    <w:rsid w:val="00555FA1"/>
    <w:rsid w:val="005563E9"/>
    <w:rsid w:val="00556595"/>
    <w:rsid w:val="005566DC"/>
    <w:rsid w:val="00556F84"/>
    <w:rsid w:val="0055772D"/>
    <w:rsid w:val="00557A97"/>
    <w:rsid w:val="005604CA"/>
    <w:rsid w:val="0056081D"/>
    <w:rsid w:val="00560AFD"/>
    <w:rsid w:val="00560F27"/>
    <w:rsid w:val="005610FD"/>
    <w:rsid w:val="0056121C"/>
    <w:rsid w:val="005612D8"/>
    <w:rsid w:val="00561381"/>
    <w:rsid w:val="00561A4D"/>
    <w:rsid w:val="00561F17"/>
    <w:rsid w:val="0056269F"/>
    <w:rsid w:val="00563707"/>
    <w:rsid w:val="00563A3A"/>
    <w:rsid w:val="00563ED4"/>
    <w:rsid w:val="005641FB"/>
    <w:rsid w:val="005644D9"/>
    <w:rsid w:val="005644FD"/>
    <w:rsid w:val="00564AE1"/>
    <w:rsid w:val="00564C2F"/>
    <w:rsid w:val="00564CD6"/>
    <w:rsid w:val="005652AE"/>
    <w:rsid w:val="00565887"/>
    <w:rsid w:val="00565AB7"/>
    <w:rsid w:val="005661FE"/>
    <w:rsid w:val="005668E8"/>
    <w:rsid w:val="00566B24"/>
    <w:rsid w:val="00567328"/>
    <w:rsid w:val="005679D9"/>
    <w:rsid w:val="00567E4C"/>
    <w:rsid w:val="00567FB2"/>
    <w:rsid w:val="0057051C"/>
    <w:rsid w:val="005705D7"/>
    <w:rsid w:val="00570863"/>
    <w:rsid w:val="0057135F"/>
    <w:rsid w:val="005720F6"/>
    <w:rsid w:val="005721F8"/>
    <w:rsid w:val="005726A2"/>
    <w:rsid w:val="00572792"/>
    <w:rsid w:val="00573170"/>
    <w:rsid w:val="00573186"/>
    <w:rsid w:val="00573674"/>
    <w:rsid w:val="0057384A"/>
    <w:rsid w:val="00573A24"/>
    <w:rsid w:val="00573D9A"/>
    <w:rsid w:val="00574110"/>
    <w:rsid w:val="0057480A"/>
    <w:rsid w:val="005748D7"/>
    <w:rsid w:val="00574FB5"/>
    <w:rsid w:val="00576376"/>
    <w:rsid w:val="0057645A"/>
    <w:rsid w:val="00576822"/>
    <w:rsid w:val="00576D6D"/>
    <w:rsid w:val="00576F2D"/>
    <w:rsid w:val="00577E6A"/>
    <w:rsid w:val="00580187"/>
    <w:rsid w:val="005805EC"/>
    <w:rsid w:val="00581410"/>
    <w:rsid w:val="0058147A"/>
    <w:rsid w:val="005819BF"/>
    <w:rsid w:val="00582402"/>
    <w:rsid w:val="0058241A"/>
    <w:rsid w:val="005827D8"/>
    <w:rsid w:val="00582940"/>
    <w:rsid w:val="00582D47"/>
    <w:rsid w:val="00582EDD"/>
    <w:rsid w:val="005837BB"/>
    <w:rsid w:val="005844B2"/>
    <w:rsid w:val="0058460F"/>
    <w:rsid w:val="00584A4F"/>
    <w:rsid w:val="00585183"/>
    <w:rsid w:val="00585E37"/>
    <w:rsid w:val="005861D8"/>
    <w:rsid w:val="00586469"/>
    <w:rsid w:val="005866AB"/>
    <w:rsid w:val="0058705E"/>
    <w:rsid w:val="00587696"/>
    <w:rsid w:val="00587855"/>
    <w:rsid w:val="00587B22"/>
    <w:rsid w:val="005913E8"/>
    <w:rsid w:val="005914C4"/>
    <w:rsid w:val="00591D2D"/>
    <w:rsid w:val="00592929"/>
    <w:rsid w:val="00592942"/>
    <w:rsid w:val="00592AF7"/>
    <w:rsid w:val="00592C2F"/>
    <w:rsid w:val="005940DC"/>
    <w:rsid w:val="005941F3"/>
    <w:rsid w:val="005948D4"/>
    <w:rsid w:val="005948D8"/>
    <w:rsid w:val="00594BD5"/>
    <w:rsid w:val="00594F50"/>
    <w:rsid w:val="0059554C"/>
    <w:rsid w:val="0059560B"/>
    <w:rsid w:val="00595648"/>
    <w:rsid w:val="00595663"/>
    <w:rsid w:val="005957C6"/>
    <w:rsid w:val="00595CE8"/>
    <w:rsid w:val="00595EE5"/>
    <w:rsid w:val="005961E3"/>
    <w:rsid w:val="0059623E"/>
    <w:rsid w:val="00596596"/>
    <w:rsid w:val="00597765"/>
    <w:rsid w:val="005977A5"/>
    <w:rsid w:val="00597DD5"/>
    <w:rsid w:val="00597FB3"/>
    <w:rsid w:val="005A01E3"/>
    <w:rsid w:val="005A04CA"/>
    <w:rsid w:val="005A0AEA"/>
    <w:rsid w:val="005A0C88"/>
    <w:rsid w:val="005A0E1E"/>
    <w:rsid w:val="005A1279"/>
    <w:rsid w:val="005A19FA"/>
    <w:rsid w:val="005A1BC4"/>
    <w:rsid w:val="005A2079"/>
    <w:rsid w:val="005A2907"/>
    <w:rsid w:val="005A2950"/>
    <w:rsid w:val="005A2BE7"/>
    <w:rsid w:val="005A332E"/>
    <w:rsid w:val="005A35D8"/>
    <w:rsid w:val="005A39DB"/>
    <w:rsid w:val="005A3A7E"/>
    <w:rsid w:val="005A3D87"/>
    <w:rsid w:val="005A3E7D"/>
    <w:rsid w:val="005A3EC0"/>
    <w:rsid w:val="005A43A2"/>
    <w:rsid w:val="005A47E2"/>
    <w:rsid w:val="005A4F5A"/>
    <w:rsid w:val="005A538D"/>
    <w:rsid w:val="005A596E"/>
    <w:rsid w:val="005A5B4E"/>
    <w:rsid w:val="005A5F03"/>
    <w:rsid w:val="005A6413"/>
    <w:rsid w:val="005A6425"/>
    <w:rsid w:val="005A6491"/>
    <w:rsid w:val="005A6841"/>
    <w:rsid w:val="005A68F0"/>
    <w:rsid w:val="005A6A8E"/>
    <w:rsid w:val="005A6ADC"/>
    <w:rsid w:val="005A6C9F"/>
    <w:rsid w:val="005A6F48"/>
    <w:rsid w:val="005A724C"/>
    <w:rsid w:val="005A7321"/>
    <w:rsid w:val="005A74DE"/>
    <w:rsid w:val="005A7599"/>
    <w:rsid w:val="005A769A"/>
    <w:rsid w:val="005B129B"/>
    <w:rsid w:val="005B1C57"/>
    <w:rsid w:val="005B205C"/>
    <w:rsid w:val="005B2728"/>
    <w:rsid w:val="005B3921"/>
    <w:rsid w:val="005B3EAD"/>
    <w:rsid w:val="005B4543"/>
    <w:rsid w:val="005B49D9"/>
    <w:rsid w:val="005B4C54"/>
    <w:rsid w:val="005B4D1C"/>
    <w:rsid w:val="005B4D79"/>
    <w:rsid w:val="005B4E23"/>
    <w:rsid w:val="005B52B4"/>
    <w:rsid w:val="005B56EA"/>
    <w:rsid w:val="005B5A8D"/>
    <w:rsid w:val="005B5BDB"/>
    <w:rsid w:val="005B60C5"/>
    <w:rsid w:val="005B6670"/>
    <w:rsid w:val="005B6BA4"/>
    <w:rsid w:val="005B7886"/>
    <w:rsid w:val="005B7E52"/>
    <w:rsid w:val="005B7F30"/>
    <w:rsid w:val="005C04AB"/>
    <w:rsid w:val="005C05A4"/>
    <w:rsid w:val="005C0AC2"/>
    <w:rsid w:val="005C0DC8"/>
    <w:rsid w:val="005C10B4"/>
    <w:rsid w:val="005C13C0"/>
    <w:rsid w:val="005C14C5"/>
    <w:rsid w:val="005C16E7"/>
    <w:rsid w:val="005C1797"/>
    <w:rsid w:val="005C1815"/>
    <w:rsid w:val="005C1968"/>
    <w:rsid w:val="005C1B37"/>
    <w:rsid w:val="005C23C9"/>
    <w:rsid w:val="005C403A"/>
    <w:rsid w:val="005C4111"/>
    <w:rsid w:val="005C45DC"/>
    <w:rsid w:val="005C49A9"/>
    <w:rsid w:val="005C4DA5"/>
    <w:rsid w:val="005C4FF3"/>
    <w:rsid w:val="005C51B3"/>
    <w:rsid w:val="005C5763"/>
    <w:rsid w:val="005C6988"/>
    <w:rsid w:val="005C6B73"/>
    <w:rsid w:val="005C6D79"/>
    <w:rsid w:val="005C6E5C"/>
    <w:rsid w:val="005C7313"/>
    <w:rsid w:val="005C74E3"/>
    <w:rsid w:val="005D00E0"/>
    <w:rsid w:val="005D01AC"/>
    <w:rsid w:val="005D0830"/>
    <w:rsid w:val="005D191E"/>
    <w:rsid w:val="005D1C07"/>
    <w:rsid w:val="005D2202"/>
    <w:rsid w:val="005D2420"/>
    <w:rsid w:val="005D2F4E"/>
    <w:rsid w:val="005D30AF"/>
    <w:rsid w:val="005D356B"/>
    <w:rsid w:val="005D3B35"/>
    <w:rsid w:val="005D40E4"/>
    <w:rsid w:val="005D4654"/>
    <w:rsid w:val="005D483D"/>
    <w:rsid w:val="005D4E27"/>
    <w:rsid w:val="005D5800"/>
    <w:rsid w:val="005D5E80"/>
    <w:rsid w:val="005D6F44"/>
    <w:rsid w:val="005D70F4"/>
    <w:rsid w:val="005D7355"/>
    <w:rsid w:val="005D748F"/>
    <w:rsid w:val="005D75B3"/>
    <w:rsid w:val="005D75FB"/>
    <w:rsid w:val="005D78D3"/>
    <w:rsid w:val="005D78D5"/>
    <w:rsid w:val="005D7B9B"/>
    <w:rsid w:val="005E0A0D"/>
    <w:rsid w:val="005E0B2B"/>
    <w:rsid w:val="005E0DCC"/>
    <w:rsid w:val="005E152C"/>
    <w:rsid w:val="005E1C20"/>
    <w:rsid w:val="005E1F02"/>
    <w:rsid w:val="005E2A25"/>
    <w:rsid w:val="005E2A86"/>
    <w:rsid w:val="005E2AB1"/>
    <w:rsid w:val="005E32C7"/>
    <w:rsid w:val="005E381B"/>
    <w:rsid w:val="005E38A5"/>
    <w:rsid w:val="005E3FC9"/>
    <w:rsid w:val="005E44A4"/>
    <w:rsid w:val="005E45CC"/>
    <w:rsid w:val="005E4961"/>
    <w:rsid w:val="005E5023"/>
    <w:rsid w:val="005E50E5"/>
    <w:rsid w:val="005E55C5"/>
    <w:rsid w:val="005E5BB5"/>
    <w:rsid w:val="005E5D41"/>
    <w:rsid w:val="005E5D84"/>
    <w:rsid w:val="005E6316"/>
    <w:rsid w:val="005E69B2"/>
    <w:rsid w:val="005E6A57"/>
    <w:rsid w:val="005E6C72"/>
    <w:rsid w:val="005E7274"/>
    <w:rsid w:val="005E7331"/>
    <w:rsid w:val="005E7683"/>
    <w:rsid w:val="005E7725"/>
    <w:rsid w:val="005E790B"/>
    <w:rsid w:val="005E7CC0"/>
    <w:rsid w:val="005E7EA1"/>
    <w:rsid w:val="005F026B"/>
    <w:rsid w:val="005F0A64"/>
    <w:rsid w:val="005F112B"/>
    <w:rsid w:val="005F180B"/>
    <w:rsid w:val="005F1991"/>
    <w:rsid w:val="005F2761"/>
    <w:rsid w:val="005F2BCD"/>
    <w:rsid w:val="005F2E48"/>
    <w:rsid w:val="005F2EF3"/>
    <w:rsid w:val="005F329A"/>
    <w:rsid w:val="005F33BF"/>
    <w:rsid w:val="005F3875"/>
    <w:rsid w:val="005F4424"/>
    <w:rsid w:val="005F4556"/>
    <w:rsid w:val="005F46C7"/>
    <w:rsid w:val="005F47D7"/>
    <w:rsid w:val="005F4B39"/>
    <w:rsid w:val="005F55CB"/>
    <w:rsid w:val="005F55E5"/>
    <w:rsid w:val="005F5A80"/>
    <w:rsid w:val="005F5B8F"/>
    <w:rsid w:val="005F5C73"/>
    <w:rsid w:val="005F5F48"/>
    <w:rsid w:val="005F629E"/>
    <w:rsid w:val="005F6C33"/>
    <w:rsid w:val="005F6DBC"/>
    <w:rsid w:val="005F6E2C"/>
    <w:rsid w:val="005F6EFC"/>
    <w:rsid w:val="005F7284"/>
    <w:rsid w:val="005F745C"/>
    <w:rsid w:val="005F76B4"/>
    <w:rsid w:val="005F773F"/>
    <w:rsid w:val="005F7767"/>
    <w:rsid w:val="005F78A4"/>
    <w:rsid w:val="005F7A55"/>
    <w:rsid w:val="0060023B"/>
    <w:rsid w:val="006002EE"/>
    <w:rsid w:val="00600FB2"/>
    <w:rsid w:val="006014D9"/>
    <w:rsid w:val="00601C6B"/>
    <w:rsid w:val="00601D68"/>
    <w:rsid w:val="00602A1D"/>
    <w:rsid w:val="00602ABC"/>
    <w:rsid w:val="00602E1C"/>
    <w:rsid w:val="006030C0"/>
    <w:rsid w:val="006031F6"/>
    <w:rsid w:val="00603DC5"/>
    <w:rsid w:val="00603FC0"/>
    <w:rsid w:val="006047BC"/>
    <w:rsid w:val="00604B58"/>
    <w:rsid w:val="00604EBE"/>
    <w:rsid w:val="00605795"/>
    <w:rsid w:val="00605D25"/>
    <w:rsid w:val="00605D88"/>
    <w:rsid w:val="0060611D"/>
    <w:rsid w:val="0060624D"/>
    <w:rsid w:val="00606770"/>
    <w:rsid w:val="00606999"/>
    <w:rsid w:val="00606A0D"/>
    <w:rsid w:val="00606A41"/>
    <w:rsid w:val="00606B6E"/>
    <w:rsid w:val="00607673"/>
    <w:rsid w:val="00607A88"/>
    <w:rsid w:val="00607A9D"/>
    <w:rsid w:val="00607C0F"/>
    <w:rsid w:val="00610E52"/>
    <w:rsid w:val="0061137C"/>
    <w:rsid w:val="00611871"/>
    <w:rsid w:val="00611932"/>
    <w:rsid w:val="00611B1C"/>
    <w:rsid w:val="00611B47"/>
    <w:rsid w:val="00611E14"/>
    <w:rsid w:val="0061264F"/>
    <w:rsid w:val="006127CF"/>
    <w:rsid w:val="0061316E"/>
    <w:rsid w:val="00613431"/>
    <w:rsid w:val="006134AD"/>
    <w:rsid w:val="00613C7D"/>
    <w:rsid w:val="00613EC4"/>
    <w:rsid w:val="00614269"/>
    <w:rsid w:val="006145E0"/>
    <w:rsid w:val="0061487E"/>
    <w:rsid w:val="006150B5"/>
    <w:rsid w:val="00615D33"/>
    <w:rsid w:val="0061632D"/>
    <w:rsid w:val="00617D87"/>
    <w:rsid w:val="00620890"/>
    <w:rsid w:val="00620DF2"/>
    <w:rsid w:val="006210B1"/>
    <w:rsid w:val="00621894"/>
    <w:rsid w:val="00622961"/>
    <w:rsid w:val="00622972"/>
    <w:rsid w:val="00622CA2"/>
    <w:rsid w:val="00622EE1"/>
    <w:rsid w:val="00623C80"/>
    <w:rsid w:val="00623E6B"/>
    <w:rsid w:val="0062403D"/>
    <w:rsid w:val="006246AB"/>
    <w:rsid w:val="0062495C"/>
    <w:rsid w:val="006249E7"/>
    <w:rsid w:val="00624EDB"/>
    <w:rsid w:val="00625135"/>
    <w:rsid w:val="006254C4"/>
    <w:rsid w:val="00625F3A"/>
    <w:rsid w:val="00626073"/>
    <w:rsid w:val="006264B7"/>
    <w:rsid w:val="006272C3"/>
    <w:rsid w:val="00627385"/>
    <w:rsid w:val="00627593"/>
    <w:rsid w:val="00627A6C"/>
    <w:rsid w:val="00627C8E"/>
    <w:rsid w:val="00630080"/>
    <w:rsid w:val="00630723"/>
    <w:rsid w:val="00630AE8"/>
    <w:rsid w:val="00630ED1"/>
    <w:rsid w:val="0063180F"/>
    <w:rsid w:val="00631933"/>
    <w:rsid w:val="006319DF"/>
    <w:rsid w:val="0063246D"/>
    <w:rsid w:val="006324AB"/>
    <w:rsid w:val="00632DD0"/>
    <w:rsid w:val="00633668"/>
    <w:rsid w:val="0063392B"/>
    <w:rsid w:val="00633E85"/>
    <w:rsid w:val="0063413C"/>
    <w:rsid w:val="006343A1"/>
    <w:rsid w:val="00634D2F"/>
    <w:rsid w:val="00634EF1"/>
    <w:rsid w:val="0063571D"/>
    <w:rsid w:val="00635D1F"/>
    <w:rsid w:val="0063615C"/>
    <w:rsid w:val="0063642D"/>
    <w:rsid w:val="00637442"/>
    <w:rsid w:val="00637854"/>
    <w:rsid w:val="00640D66"/>
    <w:rsid w:val="00640F8B"/>
    <w:rsid w:val="006412BC"/>
    <w:rsid w:val="00641EF5"/>
    <w:rsid w:val="006423D5"/>
    <w:rsid w:val="00643685"/>
    <w:rsid w:val="00643BD5"/>
    <w:rsid w:val="00643FCE"/>
    <w:rsid w:val="00644037"/>
    <w:rsid w:val="00644166"/>
    <w:rsid w:val="006445F7"/>
    <w:rsid w:val="0064471F"/>
    <w:rsid w:val="00644840"/>
    <w:rsid w:val="00644A0B"/>
    <w:rsid w:val="0064523A"/>
    <w:rsid w:val="00645540"/>
    <w:rsid w:val="0064556D"/>
    <w:rsid w:val="00645584"/>
    <w:rsid w:val="00645768"/>
    <w:rsid w:val="00645A36"/>
    <w:rsid w:val="00645D98"/>
    <w:rsid w:val="0064652D"/>
    <w:rsid w:val="00646862"/>
    <w:rsid w:val="00646B0F"/>
    <w:rsid w:val="00646D04"/>
    <w:rsid w:val="00647169"/>
    <w:rsid w:val="006473B0"/>
    <w:rsid w:val="00647747"/>
    <w:rsid w:val="00647848"/>
    <w:rsid w:val="00647ED4"/>
    <w:rsid w:val="00647FA2"/>
    <w:rsid w:val="00650754"/>
    <w:rsid w:val="00651374"/>
    <w:rsid w:val="00651DE5"/>
    <w:rsid w:val="00651E0B"/>
    <w:rsid w:val="00651FFB"/>
    <w:rsid w:val="00652819"/>
    <w:rsid w:val="00652E62"/>
    <w:rsid w:val="00652F4B"/>
    <w:rsid w:val="0065303F"/>
    <w:rsid w:val="006532EA"/>
    <w:rsid w:val="006536A3"/>
    <w:rsid w:val="00653AF9"/>
    <w:rsid w:val="00653FDC"/>
    <w:rsid w:val="00654A70"/>
    <w:rsid w:val="0065569C"/>
    <w:rsid w:val="006558B8"/>
    <w:rsid w:val="006559DF"/>
    <w:rsid w:val="00655A83"/>
    <w:rsid w:val="00655F23"/>
    <w:rsid w:val="00656BFF"/>
    <w:rsid w:val="00657581"/>
    <w:rsid w:val="0065760B"/>
    <w:rsid w:val="006578AC"/>
    <w:rsid w:val="00657AC9"/>
    <w:rsid w:val="00657E3E"/>
    <w:rsid w:val="006600AD"/>
    <w:rsid w:val="006603DC"/>
    <w:rsid w:val="0066051F"/>
    <w:rsid w:val="0066053F"/>
    <w:rsid w:val="006606BC"/>
    <w:rsid w:val="0066092E"/>
    <w:rsid w:val="006609C4"/>
    <w:rsid w:val="00660C27"/>
    <w:rsid w:val="00661693"/>
    <w:rsid w:val="00661D38"/>
    <w:rsid w:val="00661D83"/>
    <w:rsid w:val="00661E39"/>
    <w:rsid w:val="00662044"/>
    <w:rsid w:val="00662145"/>
    <w:rsid w:val="006626B4"/>
    <w:rsid w:val="00662A55"/>
    <w:rsid w:val="006630C0"/>
    <w:rsid w:val="006633D6"/>
    <w:rsid w:val="0066384F"/>
    <w:rsid w:val="00663905"/>
    <w:rsid w:val="00663B1A"/>
    <w:rsid w:val="00663EB2"/>
    <w:rsid w:val="00663FC2"/>
    <w:rsid w:val="00664316"/>
    <w:rsid w:val="00664472"/>
    <w:rsid w:val="00664967"/>
    <w:rsid w:val="00664A88"/>
    <w:rsid w:val="00664DAE"/>
    <w:rsid w:val="00664EBC"/>
    <w:rsid w:val="00666B78"/>
    <w:rsid w:val="00667027"/>
    <w:rsid w:val="006676F9"/>
    <w:rsid w:val="00669344"/>
    <w:rsid w:val="0067012B"/>
    <w:rsid w:val="00670D6C"/>
    <w:rsid w:val="0067146F"/>
    <w:rsid w:val="006718D1"/>
    <w:rsid w:val="006722F8"/>
    <w:rsid w:val="00672849"/>
    <w:rsid w:val="00672B5F"/>
    <w:rsid w:val="006732DB"/>
    <w:rsid w:val="0067374E"/>
    <w:rsid w:val="00673E1A"/>
    <w:rsid w:val="00674521"/>
    <w:rsid w:val="0067492F"/>
    <w:rsid w:val="006752C8"/>
    <w:rsid w:val="006752D2"/>
    <w:rsid w:val="006762ED"/>
    <w:rsid w:val="0067660A"/>
    <w:rsid w:val="00676812"/>
    <w:rsid w:val="006768D3"/>
    <w:rsid w:val="00676C16"/>
    <w:rsid w:val="00677F15"/>
    <w:rsid w:val="00677F61"/>
    <w:rsid w:val="0068114B"/>
    <w:rsid w:val="0068135C"/>
    <w:rsid w:val="00681587"/>
    <w:rsid w:val="00682207"/>
    <w:rsid w:val="0068268A"/>
    <w:rsid w:val="00682F67"/>
    <w:rsid w:val="0068346A"/>
    <w:rsid w:val="006834B1"/>
    <w:rsid w:val="00683DB8"/>
    <w:rsid w:val="00683F3C"/>
    <w:rsid w:val="00684020"/>
    <w:rsid w:val="00684312"/>
    <w:rsid w:val="00684337"/>
    <w:rsid w:val="00684D4E"/>
    <w:rsid w:val="00684DC7"/>
    <w:rsid w:val="00684F8B"/>
    <w:rsid w:val="006853EA"/>
    <w:rsid w:val="00685CD7"/>
    <w:rsid w:val="0068638A"/>
    <w:rsid w:val="00686484"/>
    <w:rsid w:val="006865FC"/>
    <w:rsid w:val="006867FD"/>
    <w:rsid w:val="00686DA1"/>
    <w:rsid w:val="006871FF"/>
    <w:rsid w:val="00687251"/>
    <w:rsid w:val="00687558"/>
    <w:rsid w:val="006902C1"/>
    <w:rsid w:val="00690663"/>
    <w:rsid w:val="006906D5"/>
    <w:rsid w:val="00690995"/>
    <w:rsid w:val="0069115D"/>
    <w:rsid w:val="00691885"/>
    <w:rsid w:val="006923DE"/>
    <w:rsid w:val="006926C2"/>
    <w:rsid w:val="00692A45"/>
    <w:rsid w:val="00692C24"/>
    <w:rsid w:val="00692E8D"/>
    <w:rsid w:val="00693390"/>
    <w:rsid w:val="006934D5"/>
    <w:rsid w:val="00693693"/>
    <w:rsid w:val="0069414D"/>
    <w:rsid w:val="006941D9"/>
    <w:rsid w:val="00694BC0"/>
    <w:rsid w:val="00694F73"/>
    <w:rsid w:val="00694FAF"/>
    <w:rsid w:val="006953CC"/>
    <w:rsid w:val="00695779"/>
    <w:rsid w:val="00695784"/>
    <w:rsid w:val="00695CBE"/>
    <w:rsid w:val="00695CC6"/>
    <w:rsid w:val="006960F6"/>
    <w:rsid w:val="00696334"/>
    <w:rsid w:val="006973AB"/>
    <w:rsid w:val="006977CE"/>
    <w:rsid w:val="006A019D"/>
    <w:rsid w:val="006A0E5C"/>
    <w:rsid w:val="006A13A8"/>
    <w:rsid w:val="006A14FB"/>
    <w:rsid w:val="006A1AC4"/>
    <w:rsid w:val="006A1C07"/>
    <w:rsid w:val="006A1C75"/>
    <w:rsid w:val="006A29C4"/>
    <w:rsid w:val="006A2DB4"/>
    <w:rsid w:val="006A2E0A"/>
    <w:rsid w:val="006A33A4"/>
    <w:rsid w:val="006A351B"/>
    <w:rsid w:val="006A3604"/>
    <w:rsid w:val="006A3AA1"/>
    <w:rsid w:val="006A4920"/>
    <w:rsid w:val="006A494C"/>
    <w:rsid w:val="006A496A"/>
    <w:rsid w:val="006A4B76"/>
    <w:rsid w:val="006A4D28"/>
    <w:rsid w:val="006A52BE"/>
    <w:rsid w:val="006A539B"/>
    <w:rsid w:val="006A5533"/>
    <w:rsid w:val="006A55B1"/>
    <w:rsid w:val="006A58AF"/>
    <w:rsid w:val="006A59AC"/>
    <w:rsid w:val="006A5BEF"/>
    <w:rsid w:val="006A60D4"/>
    <w:rsid w:val="006A6474"/>
    <w:rsid w:val="006A65DF"/>
    <w:rsid w:val="006A669F"/>
    <w:rsid w:val="006A6C5F"/>
    <w:rsid w:val="006A6EC5"/>
    <w:rsid w:val="006A743A"/>
    <w:rsid w:val="006A74A4"/>
    <w:rsid w:val="006A759F"/>
    <w:rsid w:val="006A79EF"/>
    <w:rsid w:val="006A7C1E"/>
    <w:rsid w:val="006B0509"/>
    <w:rsid w:val="006B175C"/>
    <w:rsid w:val="006B1D97"/>
    <w:rsid w:val="006B210C"/>
    <w:rsid w:val="006B24A6"/>
    <w:rsid w:val="006B26B6"/>
    <w:rsid w:val="006B2C51"/>
    <w:rsid w:val="006B318B"/>
    <w:rsid w:val="006B328C"/>
    <w:rsid w:val="006B3325"/>
    <w:rsid w:val="006B3937"/>
    <w:rsid w:val="006B3CFE"/>
    <w:rsid w:val="006B407E"/>
    <w:rsid w:val="006B44F8"/>
    <w:rsid w:val="006B47D5"/>
    <w:rsid w:val="006B489C"/>
    <w:rsid w:val="006B4A27"/>
    <w:rsid w:val="006B505A"/>
    <w:rsid w:val="006B5A26"/>
    <w:rsid w:val="006B5B95"/>
    <w:rsid w:val="006B5DCC"/>
    <w:rsid w:val="006B6396"/>
    <w:rsid w:val="006B63B7"/>
    <w:rsid w:val="006B68A4"/>
    <w:rsid w:val="006B6AC0"/>
    <w:rsid w:val="006B6B25"/>
    <w:rsid w:val="006B6B7D"/>
    <w:rsid w:val="006B6DAB"/>
    <w:rsid w:val="006B6F16"/>
    <w:rsid w:val="006B7180"/>
    <w:rsid w:val="006B74EE"/>
    <w:rsid w:val="006B76D3"/>
    <w:rsid w:val="006B7DCA"/>
    <w:rsid w:val="006B7E85"/>
    <w:rsid w:val="006C0028"/>
    <w:rsid w:val="006C02F3"/>
    <w:rsid w:val="006C0711"/>
    <w:rsid w:val="006C086E"/>
    <w:rsid w:val="006C0AC1"/>
    <w:rsid w:val="006C0D9A"/>
    <w:rsid w:val="006C1482"/>
    <w:rsid w:val="006C2022"/>
    <w:rsid w:val="006C2378"/>
    <w:rsid w:val="006C23AE"/>
    <w:rsid w:val="006C23D9"/>
    <w:rsid w:val="006C3478"/>
    <w:rsid w:val="006C3541"/>
    <w:rsid w:val="006C3CCF"/>
    <w:rsid w:val="006C3DBD"/>
    <w:rsid w:val="006C3F9E"/>
    <w:rsid w:val="006C40AB"/>
    <w:rsid w:val="006C5271"/>
    <w:rsid w:val="006C5A97"/>
    <w:rsid w:val="006C5CB2"/>
    <w:rsid w:val="006C665C"/>
    <w:rsid w:val="006C6920"/>
    <w:rsid w:val="006C6B41"/>
    <w:rsid w:val="006C743C"/>
    <w:rsid w:val="006C7AE7"/>
    <w:rsid w:val="006C7B3A"/>
    <w:rsid w:val="006D03B6"/>
    <w:rsid w:val="006D0ACC"/>
    <w:rsid w:val="006D0ECD"/>
    <w:rsid w:val="006D1629"/>
    <w:rsid w:val="006D187C"/>
    <w:rsid w:val="006D1905"/>
    <w:rsid w:val="006D1FE7"/>
    <w:rsid w:val="006D2A64"/>
    <w:rsid w:val="006D2B37"/>
    <w:rsid w:val="006D2D72"/>
    <w:rsid w:val="006D2EFE"/>
    <w:rsid w:val="006D35E6"/>
    <w:rsid w:val="006D35EA"/>
    <w:rsid w:val="006D3606"/>
    <w:rsid w:val="006D3B8C"/>
    <w:rsid w:val="006D405A"/>
    <w:rsid w:val="006D44DF"/>
    <w:rsid w:val="006D480E"/>
    <w:rsid w:val="006D4A99"/>
    <w:rsid w:val="006D4B73"/>
    <w:rsid w:val="006D5330"/>
    <w:rsid w:val="006D53A3"/>
    <w:rsid w:val="006D57D7"/>
    <w:rsid w:val="006D5E23"/>
    <w:rsid w:val="006D6572"/>
    <w:rsid w:val="006D673D"/>
    <w:rsid w:val="006D728C"/>
    <w:rsid w:val="006D780C"/>
    <w:rsid w:val="006D7A93"/>
    <w:rsid w:val="006D7DB4"/>
    <w:rsid w:val="006D7DD3"/>
    <w:rsid w:val="006D7EB9"/>
    <w:rsid w:val="006D7EFC"/>
    <w:rsid w:val="006E009E"/>
    <w:rsid w:val="006E03BC"/>
    <w:rsid w:val="006E07DA"/>
    <w:rsid w:val="006E0AE3"/>
    <w:rsid w:val="006E0ECE"/>
    <w:rsid w:val="006E1682"/>
    <w:rsid w:val="006E229C"/>
    <w:rsid w:val="006E251E"/>
    <w:rsid w:val="006E25F5"/>
    <w:rsid w:val="006E279C"/>
    <w:rsid w:val="006E2F03"/>
    <w:rsid w:val="006E39F4"/>
    <w:rsid w:val="006E4E1E"/>
    <w:rsid w:val="006E4E61"/>
    <w:rsid w:val="006E5358"/>
    <w:rsid w:val="006E563E"/>
    <w:rsid w:val="006E5BDC"/>
    <w:rsid w:val="006E5ECB"/>
    <w:rsid w:val="006E679A"/>
    <w:rsid w:val="006E732B"/>
    <w:rsid w:val="006E7575"/>
    <w:rsid w:val="006E7796"/>
    <w:rsid w:val="006F021E"/>
    <w:rsid w:val="006F062D"/>
    <w:rsid w:val="006F083A"/>
    <w:rsid w:val="006F0B55"/>
    <w:rsid w:val="006F1165"/>
    <w:rsid w:val="006F1B0C"/>
    <w:rsid w:val="006F1F85"/>
    <w:rsid w:val="006F2533"/>
    <w:rsid w:val="006F31A3"/>
    <w:rsid w:val="006F3663"/>
    <w:rsid w:val="006F3854"/>
    <w:rsid w:val="006F4003"/>
    <w:rsid w:val="006F4763"/>
    <w:rsid w:val="006F58C6"/>
    <w:rsid w:val="006F5E37"/>
    <w:rsid w:val="006F6085"/>
    <w:rsid w:val="006F636E"/>
    <w:rsid w:val="006F63D3"/>
    <w:rsid w:val="006F64D9"/>
    <w:rsid w:val="006F65A5"/>
    <w:rsid w:val="006F6E83"/>
    <w:rsid w:val="006F76D0"/>
    <w:rsid w:val="006F7897"/>
    <w:rsid w:val="007000E1"/>
    <w:rsid w:val="007003C2"/>
    <w:rsid w:val="00700DFE"/>
    <w:rsid w:val="00701461"/>
    <w:rsid w:val="0070222B"/>
    <w:rsid w:val="007023DB"/>
    <w:rsid w:val="007024D3"/>
    <w:rsid w:val="00702B9E"/>
    <w:rsid w:val="00702BAB"/>
    <w:rsid w:val="00702D70"/>
    <w:rsid w:val="00702EE2"/>
    <w:rsid w:val="0070327F"/>
    <w:rsid w:val="007032DA"/>
    <w:rsid w:val="0070340B"/>
    <w:rsid w:val="00703A8F"/>
    <w:rsid w:val="007048DD"/>
    <w:rsid w:val="0070496E"/>
    <w:rsid w:val="00704ABD"/>
    <w:rsid w:val="00704C0B"/>
    <w:rsid w:val="00705233"/>
    <w:rsid w:val="00705267"/>
    <w:rsid w:val="007059E8"/>
    <w:rsid w:val="00705C19"/>
    <w:rsid w:val="0070670C"/>
    <w:rsid w:val="007067CD"/>
    <w:rsid w:val="00706C81"/>
    <w:rsid w:val="00707B50"/>
    <w:rsid w:val="00707D6B"/>
    <w:rsid w:val="00707DCC"/>
    <w:rsid w:val="007102BF"/>
    <w:rsid w:val="00710458"/>
    <w:rsid w:val="007106E6"/>
    <w:rsid w:val="007108FE"/>
    <w:rsid w:val="00710B52"/>
    <w:rsid w:val="00710F7E"/>
    <w:rsid w:val="007114F0"/>
    <w:rsid w:val="0071161E"/>
    <w:rsid w:val="007116D0"/>
    <w:rsid w:val="00711748"/>
    <w:rsid w:val="007124E3"/>
    <w:rsid w:val="00712791"/>
    <w:rsid w:val="00712B6B"/>
    <w:rsid w:val="00712C3C"/>
    <w:rsid w:val="007134C3"/>
    <w:rsid w:val="00713B1E"/>
    <w:rsid w:val="00713C76"/>
    <w:rsid w:val="00713D84"/>
    <w:rsid w:val="0071401F"/>
    <w:rsid w:val="007144F0"/>
    <w:rsid w:val="007147CE"/>
    <w:rsid w:val="00714B08"/>
    <w:rsid w:val="00714CE3"/>
    <w:rsid w:val="00714D3D"/>
    <w:rsid w:val="0071524E"/>
    <w:rsid w:val="007158DF"/>
    <w:rsid w:val="0071597E"/>
    <w:rsid w:val="00715BDD"/>
    <w:rsid w:val="00715BE1"/>
    <w:rsid w:val="0071633D"/>
    <w:rsid w:val="0071689C"/>
    <w:rsid w:val="00716991"/>
    <w:rsid w:val="007176E2"/>
    <w:rsid w:val="00720CAA"/>
    <w:rsid w:val="00720DCD"/>
    <w:rsid w:val="007212A4"/>
    <w:rsid w:val="007215E4"/>
    <w:rsid w:val="00721D79"/>
    <w:rsid w:val="0072216F"/>
    <w:rsid w:val="007222AE"/>
    <w:rsid w:val="0072233B"/>
    <w:rsid w:val="00722561"/>
    <w:rsid w:val="00722BF7"/>
    <w:rsid w:val="00723715"/>
    <w:rsid w:val="0072382C"/>
    <w:rsid w:val="00723F9D"/>
    <w:rsid w:val="00724057"/>
    <w:rsid w:val="0072427B"/>
    <w:rsid w:val="0072434D"/>
    <w:rsid w:val="007245BF"/>
    <w:rsid w:val="00724605"/>
    <w:rsid w:val="007246AD"/>
    <w:rsid w:val="007248A2"/>
    <w:rsid w:val="00724901"/>
    <w:rsid w:val="00724C03"/>
    <w:rsid w:val="007250A1"/>
    <w:rsid w:val="00725109"/>
    <w:rsid w:val="00725EDB"/>
    <w:rsid w:val="00726093"/>
    <w:rsid w:val="007263BA"/>
    <w:rsid w:val="00726A91"/>
    <w:rsid w:val="00726C22"/>
    <w:rsid w:val="00726E79"/>
    <w:rsid w:val="00726FC2"/>
    <w:rsid w:val="00727767"/>
    <w:rsid w:val="00727A09"/>
    <w:rsid w:val="00727C9B"/>
    <w:rsid w:val="00727F7C"/>
    <w:rsid w:val="007304FD"/>
    <w:rsid w:val="007308FE"/>
    <w:rsid w:val="007312A7"/>
    <w:rsid w:val="00731602"/>
    <w:rsid w:val="0073172D"/>
    <w:rsid w:val="007320E4"/>
    <w:rsid w:val="0073263C"/>
    <w:rsid w:val="00732964"/>
    <w:rsid w:val="00732C33"/>
    <w:rsid w:val="0073396C"/>
    <w:rsid w:val="00733AEA"/>
    <w:rsid w:val="00733CDA"/>
    <w:rsid w:val="00734042"/>
    <w:rsid w:val="0073457E"/>
    <w:rsid w:val="007355D3"/>
    <w:rsid w:val="007359A4"/>
    <w:rsid w:val="00735F44"/>
    <w:rsid w:val="007363F5"/>
    <w:rsid w:val="00736623"/>
    <w:rsid w:val="0073684A"/>
    <w:rsid w:val="007369AC"/>
    <w:rsid w:val="007374CD"/>
    <w:rsid w:val="0073776E"/>
    <w:rsid w:val="00737819"/>
    <w:rsid w:val="00737A87"/>
    <w:rsid w:val="007405D5"/>
    <w:rsid w:val="007407D1"/>
    <w:rsid w:val="007407E7"/>
    <w:rsid w:val="0074086C"/>
    <w:rsid w:val="00740E53"/>
    <w:rsid w:val="007415B1"/>
    <w:rsid w:val="00741DD7"/>
    <w:rsid w:val="00742963"/>
    <w:rsid w:val="007430C7"/>
    <w:rsid w:val="007430FA"/>
    <w:rsid w:val="0074357D"/>
    <w:rsid w:val="00743ED3"/>
    <w:rsid w:val="0074404F"/>
    <w:rsid w:val="007449C9"/>
    <w:rsid w:val="00745C16"/>
    <w:rsid w:val="00745D27"/>
    <w:rsid w:val="00745D28"/>
    <w:rsid w:val="0074695D"/>
    <w:rsid w:val="00746D94"/>
    <w:rsid w:val="007474EE"/>
    <w:rsid w:val="00747ACA"/>
    <w:rsid w:val="00747EC7"/>
    <w:rsid w:val="007506F6"/>
    <w:rsid w:val="00750B2F"/>
    <w:rsid w:val="00750CC8"/>
    <w:rsid w:val="00750E3E"/>
    <w:rsid w:val="007510BA"/>
    <w:rsid w:val="007518D8"/>
    <w:rsid w:val="00752854"/>
    <w:rsid w:val="00752D0B"/>
    <w:rsid w:val="007530DA"/>
    <w:rsid w:val="00753580"/>
    <w:rsid w:val="0075362F"/>
    <w:rsid w:val="00753775"/>
    <w:rsid w:val="00753C3F"/>
    <w:rsid w:val="00753D6C"/>
    <w:rsid w:val="0075411F"/>
    <w:rsid w:val="0075418F"/>
    <w:rsid w:val="00754457"/>
    <w:rsid w:val="00754E4E"/>
    <w:rsid w:val="0075524C"/>
    <w:rsid w:val="0075564B"/>
    <w:rsid w:val="0075578C"/>
    <w:rsid w:val="007559D1"/>
    <w:rsid w:val="00755B7F"/>
    <w:rsid w:val="00755D8E"/>
    <w:rsid w:val="00755F3D"/>
    <w:rsid w:val="007560A7"/>
    <w:rsid w:val="00756154"/>
    <w:rsid w:val="0075625B"/>
    <w:rsid w:val="007566A2"/>
    <w:rsid w:val="00756C9B"/>
    <w:rsid w:val="00757446"/>
    <w:rsid w:val="0075769B"/>
    <w:rsid w:val="007578F9"/>
    <w:rsid w:val="00760216"/>
    <w:rsid w:val="0076061A"/>
    <w:rsid w:val="007606E6"/>
    <w:rsid w:val="00760711"/>
    <w:rsid w:val="007607EF"/>
    <w:rsid w:val="00760F7C"/>
    <w:rsid w:val="0076140B"/>
    <w:rsid w:val="00761437"/>
    <w:rsid w:val="00761BE4"/>
    <w:rsid w:val="00761DC6"/>
    <w:rsid w:val="00761F00"/>
    <w:rsid w:val="0076220C"/>
    <w:rsid w:val="0076226D"/>
    <w:rsid w:val="00762ACF"/>
    <w:rsid w:val="0076326D"/>
    <w:rsid w:val="0076332E"/>
    <w:rsid w:val="007636B3"/>
    <w:rsid w:val="00763D4E"/>
    <w:rsid w:val="0076453C"/>
    <w:rsid w:val="00764AD4"/>
    <w:rsid w:val="0076532B"/>
    <w:rsid w:val="00765382"/>
    <w:rsid w:val="007664D0"/>
    <w:rsid w:val="007666E2"/>
    <w:rsid w:val="00766A61"/>
    <w:rsid w:val="00766ECB"/>
    <w:rsid w:val="00767C41"/>
    <w:rsid w:val="00767D22"/>
    <w:rsid w:val="00767DC3"/>
    <w:rsid w:val="00770460"/>
    <w:rsid w:val="007704E5"/>
    <w:rsid w:val="00770AFF"/>
    <w:rsid w:val="00770B03"/>
    <w:rsid w:val="00770DB7"/>
    <w:rsid w:val="00770F0F"/>
    <w:rsid w:val="00771319"/>
    <w:rsid w:val="00771887"/>
    <w:rsid w:val="007718EE"/>
    <w:rsid w:val="007722F3"/>
    <w:rsid w:val="00772C11"/>
    <w:rsid w:val="007739A3"/>
    <w:rsid w:val="00773A2A"/>
    <w:rsid w:val="007746C2"/>
    <w:rsid w:val="00774E23"/>
    <w:rsid w:val="0077531D"/>
    <w:rsid w:val="00775511"/>
    <w:rsid w:val="00775891"/>
    <w:rsid w:val="00775B86"/>
    <w:rsid w:val="00775D45"/>
    <w:rsid w:val="00775F66"/>
    <w:rsid w:val="0077610F"/>
    <w:rsid w:val="00776990"/>
    <w:rsid w:val="007770E2"/>
    <w:rsid w:val="00777149"/>
    <w:rsid w:val="00777174"/>
    <w:rsid w:val="007772E9"/>
    <w:rsid w:val="00777688"/>
    <w:rsid w:val="00777C82"/>
    <w:rsid w:val="00780156"/>
    <w:rsid w:val="0078032F"/>
    <w:rsid w:val="00780620"/>
    <w:rsid w:val="0078097C"/>
    <w:rsid w:val="00780C5C"/>
    <w:rsid w:val="00780E93"/>
    <w:rsid w:val="00781103"/>
    <w:rsid w:val="0078126A"/>
    <w:rsid w:val="007814DF"/>
    <w:rsid w:val="0078167E"/>
    <w:rsid w:val="0078180A"/>
    <w:rsid w:val="00781DD4"/>
    <w:rsid w:val="00781E41"/>
    <w:rsid w:val="007825AB"/>
    <w:rsid w:val="00782C64"/>
    <w:rsid w:val="00783361"/>
    <w:rsid w:val="00783D6C"/>
    <w:rsid w:val="007841F4"/>
    <w:rsid w:val="00784346"/>
    <w:rsid w:val="00784618"/>
    <w:rsid w:val="0078469A"/>
    <w:rsid w:val="00784D46"/>
    <w:rsid w:val="007860E8"/>
    <w:rsid w:val="00786187"/>
    <w:rsid w:val="00786204"/>
    <w:rsid w:val="007862F0"/>
    <w:rsid w:val="00786575"/>
    <w:rsid w:val="00786637"/>
    <w:rsid w:val="00786716"/>
    <w:rsid w:val="00786F8A"/>
    <w:rsid w:val="00787274"/>
    <w:rsid w:val="00787335"/>
    <w:rsid w:val="00787819"/>
    <w:rsid w:val="007879F8"/>
    <w:rsid w:val="00787A0F"/>
    <w:rsid w:val="00787D5B"/>
    <w:rsid w:val="00790E00"/>
    <w:rsid w:val="00790E6E"/>
    <w:rsid w:val="007914CC"/>
    <w:rsid w:val="00791BE8"/>
    <w:rsid w:val="007922F4"/>
    <w:rsid w:val="0079232F"/>
    <w:rsid w:val="00793232"/>
    <w:rsid w:val="00793C38"/>
    <w:rsid w:val="00793DF8"/>
    <w:rsid w:val="00793E7F"/>
    <w:rsid w:val="00794103"/>
    <w:rsid w:val="00794E4C"/>
    <w:rsid w:val="00794EE0"/>
    <w:rsid w:val="007954BB"/>
    <w:rsid w:val="00795744"/>
    <w:rsid w:val="00795859"/>
    <w:rsid w:val="007959C2"/>
    <w:rsid w:val="00795C22"/>
    <w:rsid w:val="00795E42"/>
    <w:rsid w:val="0079644A"/>
    <w:rsid w:val="0079691A"/>
    <w:rsid w:val="0079717B"/>
    <w:rsid w:val="00797296"/>
    <w:rsid w:val="007A0081"/>
    <w:rsid w:val="007A024B"/>
    <w:rsid w:val="007A0608"/>
    <w:rsid w:val="007A0C9F"/>
    <w:rsid w:val="007A130A"/>
    <w:rsid w:val="007A18E3"/>
    <w:rsid w:val="007A1DA5"/>
    <w:rsid w:val="007A233F"/>
    <w:rsid w:val="007A2453"/>
    <w:rsid w:val="007A258C"/>
    <w:rsid w:val="007A2CA8"/>
    <w:rsid w:val="007A2FD2"/>
    <w:rsid w:val="007A345C"/>
    <w:rsid w:val="007A353B"/>
    <w:rsid w:val="007A41B3"/>
    <w:rsid w:val="007A44DF"/>
    <w:rsid w:val="007A4649"/>
    <w:rsid w:val="007A49A8"/>
    <w:rsid w:val="007A49ED"/>
    <w:rsid w:val="007A4B82"/>
    <w:rsid w:val="007A4EAB"/>
    <w:rsid w:val="007A592C"/>
    <w:rsid w:val="007A5C08"/>
    <w:rsid w:val="007A5CE2"/>
    <w:rsid w:val="007A6534"/>
    <w:rsid w:val="007A672A"/>
    <w:rsid w:val="007A6769"/>
    <w:rsid w:val="007A6E2C"/>
    <w:rsid w:val="007A6EDE"/>
    <w:rsid w:val="007A6F5F"/>
    <w:rsid w:val="007A725D"/>
    <w:rsid w:val="007B00BC"/>
    <w:rsid w:val="007B08B3"/>
    <w:rsid w:val="007B08C4"/>
    <w:rsid w:val="007B0913"/>
    <w:rsid w:val="007B0F5E"/>
    <w:rsid w:val="007B0FDE"/>
    <w:rsid w:val="007B1BA4"/>
    <w:rsid w:val="007B1C6A"/>
    <w:rsid w:val="007B1D29"/>
    <w:rsid w:val="007B2451"/>
    <w:rsid w:val="007B2625"/>
    <w:rsid w:val="007B2FD2"/>
    <w:rsid w:val="007B3041"/>
    <w:rsid w:val="007B310D"/>
    <w:rsid w:val="007B3127"/>
    <w:rsid w:val="007B3155"/>
    <w:rsid w:val="007B3358"/>
    <w:rsid w:val="007B3396"/>
    <w:rsid w:val="007B3BA2"/>
    <w:rsid w:val="007B3F71"/>
    <w:rsid w:val="007B43E4"/>
    <w:rsid w:val="007B461B"/>
    <w:rsid w:val="007B4B8A"/>
    <w:rsid w:val="007B4CB6"/>
    <w:rsid w:val="007B4D34"/>
    <w:rsid w:val="007B50EC"/>
    <w:rsid w:val="007B5120"/>
    <w:rsid w:val="007B5176"/>
    <w:rsid w:val="007B5CF7"/>
    <w:rsid w:val="007B6080"/>
    <w:rsid w:val="007B63A0"/>
    <w:rsid w:val="007B647B"/>
    <w:rsid w:val="007B6816"/>
    <w:rsid w:val="007B7119"/>
    <w:rsid w:val="007B7231"/>
    <w:rsid w:val="007B7EA6"/>
    <w:rsid w:val="007B7F72"/>
    <w:rsid w:val="007C00C3"/>
    <w:rsid w:val="007C010A"/>
    <w:rsid w:val="007C061A"/>
    <w:rsid w:val="007C06F4"/>
    <w:rsid w:val="007C0871"/>
    <w:rsid w:val="007C0DA8"/>
    <w:rsid w:val="007C0EB9"/>
    <w:rsid w:val="007C1283"/>
    <w:rsid w:val="007C1448"/>
    <w:rsid w:val="007C17D4"/>
    <w:rsid w:val="007C197C"/>
    <w:rsid w:val="007C19E9"/>
    <w:rsid w:val="007C1C88"/>
    <w:rsid w:val="007C1CC4"/>
    <w:rsid w:val="007C1F7A"/>
    <w:rsid w:val="007C267A"/>
    <w:rsid w:val="007C3020"/>
    <w:rsid w:val="007C3A81"/>
    <w:rsid w:val="007C44D5"/>
    <w:rsid w:val="007C4968"/>
    <w:rsid w:val="007C5AC0"/>
    <w:rsid w:val="007C692A"/>
    <w:rsid w:val="007C6B5D"/>
    <w:rsid w:val="007C6F00"/>
    <w:rsid w:val="007C6F2B"/>
    <w:rsid w:val="007C7078"/>
    <w:rsid w:val="007C791B"/>
    <w:rsid w:val="007C7939"/>
    <w:rsid w:val="007D0213"/>
    <w:rsid w:val="007D04DE"/>
    <w:rsid w:val="007D0595"/>
    <w:rsid w:val="007D05C1"/>
    <w:rsid w:val="007D1070"/>
    <w:rsid w:val="007D1071"/>
    <w:rsid w:val="007D136F"/>
    <w:rsid w:val="007D2072"/>
    <w:rsid w:val="007D2323"/>
    <w:rsid w:val="007D250B"/>
    <w:rsid w:val="007D299F"/>
    <w:rsid w:val="007D29A4"/>
    <w:rsid w:val="007D2ECE"/>
    <w:rsid w:val="007D2F55"/>
    <w:rsid w:val="007D3593"/>
    <w:rsid w:val="007D36AE"/>
    <w:rsid w:val="007D3CD0"/>
    <w:rsid w:val="007D3EEC"/>
    <w:rsid w:val="007D3EFF"/>
    <w:rsid w:val="007D4381"/>
    <w:rsid w:val="007D48F1"/>
    <w:rsid w:val="007D4A09"/>
    <w:rsid w:val="007D51C0"/>
    <w:rsid w:val="007D5215"/>
    <w:rsid w:val="007D56CC"/>
    <w:rsid w:val="007D5F4D"/>
    <w:rsid w:val="007D62D3"/>
    <w:rsid w:val="007D69C5"/>
    <w:rsid w:val="007D6D8E"/>
    <w:rsid w:val="007D6DF2"/>
    <w:rsid w:val="007D6EC6"/>
    <w:rsid w:val="007D79B5"/>
    <w:rsid w:val="007D7B4F"/>
    <w:rsid w:val="007D7DE4"/>
    <w:rsid w:val="007D7E6C"/>
    <w:rsid w:val="007E073E"/>
    <w:rsid w:val="007E0BFD"/>
    <w:rsid w:val="007E0F58"/>
    <w:rsid w:val="007E1539"/>
    <w:rsid w:val="007E1A88"/>
    <w:rsid w:val="007E1A89"/>
    <w:rsid w:val="007E1BFF"/>
    <w:rsid w:val="007E1C53"/>
    <w:rsid w:val="007E1F5F"/>
    <w:rsid w:val="007E29FA"/>
    <w:rsid w:val="007E2DAD"/>
    <w:rsid w:val="007E2F85"/>
    <w:rsid w:val="007E33F2"/>
    <w:rsid w:val="007E3F18"/>
    <w:rsid w:val="007E43A9"/>
    <w:rsid w:val="007E47FD"/>
    <w:rsid w:val="007E4819"/>
    <w:rsid w:val="007E4D35"/>
    <w:rsid w:val="007E5BB7"/>
    <w:rsid w:val="007E6383"/>
    <w:rsid w:val="007E6972"/>
    <w:rsid w:val="007E6FCE"/>
    <w:rsid w:val="007E7083"/>
    <w:rsid w:val="007E71AF"/>
    <w:rsid w:val="007E7343"/>
    <w:rsid w:val="007E76F8"/>
    <w:rsid w:val="007E776B"/>
    <w:rsid w:val="007E7DA8"/>
    <w:rsid w:val="007E7FDB"/>
    <w:rsid w:val="007F00F4"/>
    <w:rsid w:val="007F049E"/>
    <w:rsid w:val="007F0A8E"/>
    <w:rsid w:val="007F0B21"/>
    <w:rsid w:val="007F0D7A"/>
    <w:rsid w:val="007F1586"/>
    <w:rsid w:val="007F17FC"/>
    <w:rsid w:val="007F1845"/>
    <w:rsid w:val="007F1A8A"/>
    <w:rsid w:val="007F1FBA"/>
    <w:rsid w:val="007F24B5"/>
    <w:rsid w:val="007F2C99"/>
    <w:rsid w:val="007F330E"/>
    <w:rsid w:val="007F35FD"/>
    <w:rsid w:val="007F3D02"/>
    <w:rsid w:val="007F3DC2"/>
    <w:rsid w:val="007F42F7"/>
    <w:rsid w:val="007F45BF"/>
    <w:rsid w:val="007F4BDC"/>
    <w:rsid w:val="007F5059"/>
    <w:rsid w:val="007F5127"/>
    <w:rsid w:val="007F590D"/>
    <w:rsid w:val="007F60EE"/>
    <w:rsid w:val="007F61F8"/>
    <w:rsid w:val="007F651B"/>
    <w:rsid w:val="007F6CE3"/>
    <w:rsid w:val="007F710B"/>
    <w:rsid w:val="007F7400"/>
    <w:rsid w:val="007F74D5"/>
    <w:rsid w:val="007F7713"/>
    <w:rsid w:val="007F786D"/>
    <w:rsid w:val="007F7CA1"/>
    <w:rsid w:val="0080003D"/>
    <w:rsid w:val="00800309"/>
    <w:rsid w:val="0080064A"/>
    <w:rsid w:val="00800657"/>
    <w:rsid w:val="00800AFC"/>
    <w:rsid w:val="00800B4B"/>
    <w:rsid w:val="00800DA2"/>
    <w:rsid w:val="00800F88"/>
    <w:rsid w:val="008011C0"/>
    <w:rsid w:val="00801B54"/>
    <w:rsid w:val="008024E3"/>
    <w:rsid w:val="0080278E"/>
    <w:rsid w:val="00802877"/>
    <w:rsid w:val="00802E45"/>
    <w:rsid w:val="008031D3"/>
    <w:rsid w:val="00803E29"/>
    <w:rsid w:val="00803F8A"/>
    <w:rsid w:val="00804043"/>
    <w:rsid w:val="0080437C"/>
    <w:rsid w:val="00805214"/>
    <w:rsid w:val="008054EC"/>
    <w:rsid w:val="00805A4D"/>
    <w:rsid w:val="008060C5"/>
    <w:rsid w:val="0080611F"/>
    <w:rsid w:val="00806455"/>
    <w:rsid w:val="0080676B"/>
    <w:rsid w:val="00806794"/>
    <w:rsid w:val="00806B8B"/>
    <w:rsid w:val="00806C61"/>
    <w:rsid w:val="0080709A"/>
    <w:rsid w:val="008071D5"/>
    <w:rsid w:val="008076E1"/>
    <w:rsid w:val="00807CAA"/>
    <w:rsid w:val="00807F13"/>
    <w:rsid w:val="00810036"/>
    <w:rsid w:val="0081043D"/>
    <w:rsid w:val="008105F5"/>
    <w:rsid w:val="0081060D"/>
    <w:rsid w:val="008106EA"/>
    <w:rsid w:val="00810ADC"/>
    <w:rsid w:val="0081105A"/>
    <w:rsid w:val="00811239"/>
    <w:rsid w:val="00811561"/>
    <w:rsid w:val="00811648"/>
    <w:rsid w:val="00811727"/>
    <w:rsid w:val="0081172D"/>
    <w:rsid w:val="00811C89"/>
    <w:rsid w:val="0081208A"/>
    <w:rsid w:val="0081255C"/>
    <w:rsid w:val="00812BC9"/>
    <w:rsid w:val="00812C5E"/>
    <w:rsid w:val="0081339E"/>
    <w:rsid w:val="008135E6"/>
    <w:rsid w:val="00813766"/>
    <w:rsid w:val="00813C3A"/>
    <w:rsid w:val="00813D50"/>
    <w:rsid w:val="0081476C"/>
    <w:rsid w:val="0081601A"/>
    <w:rsid w:val="00816148"/>
    <w:rsid w:val="008167D8"/>
    <w:rsid w:val="00816EE0"/>
    <w:rsid w:val="00817145"/>
    <w:rsid w:val="008172AB"/>
    <w:rsid w:val="00817583"/>
    <w:rsid w:val="00817599"/>
    <w:rsid w:val="0081769B"/>
    <w:rsid w:val="00817B65"/>
    <w:rsid w:val="00817CB4"/>
    <w:rsid w:val="00817D37"/>
    <w:rsid w:val="00820460"/>
    <w:rsid w:val="00820491"/>
    <w:rsid w:val="008209AC"/>
    <w:rsid w:val="00820BAB"/>
    <w:rsid w:val="00820DA6"/>
    <w:rsid w:val="00820E42"/>
    <w:rsid w:val="0082126F"/>
    <w:rsid w:val="00821C55"/>
    <w:rsid w:val="008222D1"/>
    <w:rsid w:val="008229F3"/>
    <w:rsid w:val="00823172"/>
    <w:rsid w:val="00823276"/>
    <w:rsid w:val="00823CF2"/>
    <w:rsid w:val="00824452"/>
    <w:rsid w:val="00824A2E"/>
    <w:rsid w:val="00824EFF"/>
    <w:rsid w:val="0082500E"/>
    <w:rsid w:val="00825166"/>
    <w:rsid w:val="00825BCC"/>
    <w:rsid w:val="00826204"/>
    <w:rsid w:val="0082624E"/>
    <w:rsid w:val="00826D77"/>
    <w:rsid w:val="00826FB8"/>
    <w:rsid w:val="0082740C"/>
    <w:rsid w:val="008274A7"/>
    <w:rsid w:val="008276B7"/>
    <w:rsid w:val="00827788"/>
    <w:rsid w:val="008301E9"/>
    <w:rsid w:val="008303AB"/>
    <w:rsid w:val="00831081"/>
    <w:rsid w:val="00831608"/>
    <w:rsid w:val="00831668"/>
    <w:rsid w:val="00831B6A"/>
    <w:rsid w:val="00831C38"/>
    <w:rsid w:val="00832158"/>
    <w:rsid w:val="008324B8"/>
    <w:rsid w:val="00832773"/>
    <w:rsid w:val="008327B4"/>
    <w:rsid w:val="00832892"/>
    <w:rsid w:val="0083322B"/>
    <w:rsid w:val="0083351F"/>
    <w:rsid w:val="008335B3"/>
    <w:rsid w:val="00833EA5"/>
    <w:rsid w:val="00834051"/>
    <w:rsid w:val="00834BA7"/>
    <w:rsid w:val="00834D8E"/>
    <w:rsid w:val="00834D94"/>
    <w:rsid w:val="008351E4"/>
    <w:rsid w:val="008352BF"/>
    <w:rsid w:val="0083573C"/>
    <w:rsid w:val="00835E90"/>
    <w:rsid w:val="0083670D"/>
    <w:rsid w:val="00836B7A"/>
    <w:rsid w:val="00837935"/>
    <w:rsid w:val="00840697"/>
    <w:rsid w:val="00840DC3"/>
    <w:rsid w:val="00840DE9"/>
    <w:rsid w:val="0084115F"/>
    <w:rsid w:val="008411E9"/>
    <w:rsid w:val="00841F28"/>
    <w:rsid w:val="0084302D"/>
    <w:rsid w:val="008430D2"/>
    <w:rsid w:val="00843599"/>
    <w:rsid w:val="00843671"/>
    <w:rsid w:val="00843753"/>
    <w:rsid w:val="00844BAC"/>
    <w:rsid w:val="00844BE4"/>
    <w:rsid w:val="00844E43"/>
    <w:rsid w:val="00845426"/>
    <w:rsid w:val="008456A9"/>
    <w:rsid w:val="00845881"/>
    <w:rsid w:val="00845BB6"/>
    <w:rsid w:val="00846918"/>
    <w:rsid w:val="00847023"/>
    <w:rsid w:val="0084719B"/>
    <w:rsid w:val="00847231"/>
    <w:rsid w:val="00847706"/>
    <w:rsid w:val="00847AEE"/>
    <w:rsid w:val="00847EA7"/>
    <w:rsid w:val="00850197"/>
    <w:rsid w:val="008503D9"/>
    <w:rsid w:val="00850506"/>
    <w:rsid w:val="00850F76"/>
    <w:rsid w:val="00851814"/>
    <w:rsid w:val="00851822"/>
    <w:rsid w:val="00851895"/>
    <w:rsid w:val="00851D47"/>
    <w:rsid w:val="00852082"/>
    <w:rsid w:val="00852194"/>
    <w:rsid w:val="00852A29"/>
    <w:rsid w:val="00853002"/>
    <w:rsid w:val="00853579"/>
    <w:rsid w:val="008537B8"/>
    <w:rsid w:val="00853D47"/>
    <w:rsid w:val="00853E8F"/>
    <w:rsid w:val="00853FFC"/>
    <w:rsid w:val="0085407A"/>
    <w:rsid w:val="008550F2"/>
    <w:rsid w:val="00855633"/>
    <w:rsid w:val="0085582D"/>
    <w:rsid w:val="00855A89"/>
    <w:rsid w:val="00855E63"/>
    <w:rsid w:val="00856085"/>
    <w:rsid w:val="008564A1"/>
    <w:rsid w:val="008565A1"/>
    <w:rsid w:val="00856978"/>
    <w:rsid w:val="00856FAC"/>
    <w:rsid w:val="00857170"/>
    <w:rsid w:val="00857593"/>
    <w:rsid w:val="0085786A"/>
    <w:rsid w:val="00857BCE"/>
    <w:rsid w:val="00857C19"/>
    <w:rsid w:val="00857DC1"/>
    <w:rsid w:val="00860287"/>
    <w:rsid w:val="00860536"/>
    <w:rsid w:val="008606DF"/>
    <w:rsid w:val="00860710"/>
    <w:rsid w:val="008607C5"/>
    <w:rsid w:val="00860B9A"/>
    <w:rsid w:val="00860C72"/>
    <w:rsid w:val="0086123C"/>
    <w:rsid w:val="00861B41"/>
    <w:rsid w:val="00862824"/>
    <w:rsid w:val="008632CB"/>
    <w:rsid w:val="00863652"/>
    <w:rsid w:val="00863AF0"/>
    <w:rsid w:val="00863E27"/>
    <w:rsid w:val="00863FF6"/>
    <w:rsid w:val="00864311"/>
    <w:rsid w:val="00864339"/>
    <w:rsid w:val="0086483C"/>
    <w:rsid w:val="00864FA8"/>
    <w:rsid w:val="00865F8D"/>
    <w:rsid w:val="008668EC"/>
    <w:rsid w:val="00867F23"/>
    <w:rsid w:val="00870217"/>
    <w:rsid w:val="0087070A"/>
    <w:rsid w:val="008709C3"/>
    <w:rsid w:val="00871808"/>
    <w:rsid w:val="00871A79"/>
    <w:rsid w:val="008725A3"/>
    <w:rsid w:val="00872854"/>
    <w:rsid w:val="00872C22"/>
    <w:rsid w:val="00874240"/>
    <w:rsid w:val="0087463F"/>
    <w:rsid w:val="008746C7"/>
    <w:rsid w:val="00874B37"/>
    <w:rsid w:val="00874D71"/>
    <w:rsid w:val="00874D8C"/>
    <w:rsid w:val="00874EAC"/>
    <w:rsid w:val="0087555E"/>
    <w:rsid w:val="008757EE"/>
    <w:rsid w:val="00875E08"/>
    <w:rsid w:val="0087603A"/>
    <w:rsid w:val="008760FD"/>
    <w:rsid w:val="0087635D"/>
    <w:rsid w:val="00876382"/>
    <w:rsid w:val="008763F3"/>
    <w:rsid w:val="00876ACD"/>
    <w:rsid w:val="00876E5A"/>
    <w:rsid w:val="00876F84"/>
    <w:rsid w:val="0087703C"/>
    <w:rsid w:val="00877B61"/>
    <w:rsid w:val="00880509"/>
    <w:rsid w:val="00881120"/>
    <w:rsid w:val="00881297"/>
    <w:rsid w:val="008814E8"/>
    <w:rsid w:val="00881625"/>
    <w:rsid w:val="00881635"/>
    <w:rsid w:val="00881806"/>
    <w:rsid w:val="00881ABF"/>
    <w:rsid w:val="00881DBC"/>
    <w:rsid w:val="00883967"/>
    <w:rsid w:val="00883AC2"/>
    <w:rsid w:val="008840F7"/>
    <w:rsid w:val="00884614"/>
    <w:rsid w:val="00884810"/>
    <w:rsid w:val="00884F5B"/>
    <w:rsid w:val="00885067"/>
    <w:rsid w:val="008858F0"/>
    <w:rsid w:val="00885B0A"/>
    <w:rsid w:val="00885E65"/>
    <w:rsid w:val="00885E7F"/>
    <w:rsid w:val="00885F0F"/>
    <w:rsid w:val="00886128"/>
    <w:rsid w:val="008862A7"/>
    <w:rsid w:val="0088680F"/>
    <w:rsid w:val="00886C33"/>
    <w:rsid w:val="008875AD"/>
    <w:rsid w:val="008877EE"/>
    <w:rsid w:val="00887AD6"/>
    <w:rsid w:val="00887FC4"/>
    <w:rsid w:val="00890038"/>
    <w:rsid w:val="00890DD9"/>
    <w:rsid w:val="00890E03"/>
    <w:rsid w:val="00890EA4"/>
    <w:rsid w:val="00890F6D"/>
    <w:rsid w:val="0089197B"/>
    <w:rsid w:val="00892352"/>
    <w:rsid w:val="0089247D"/>
    <w:rsid w:val="00892559"/>
    <w:rsid w:val="008927DA"/>
    <w:rsid w:val="00892892"/>
    <w:rsid w:val="00892B63"/>
    <w:rsid w:val="00894085"/>
    <w:rsid w:val="008945FA"/>
    <w:rsid w:val="00894928"/>
    <w:rsid w:val="00894970"/>
    <w:rsid w:val="00894E5C"/>
    <w:rsid w:val="008951CA"/>
    <w:rsid w:val="00895659"/>
    <w:rsid w:val="00895976"/>
    <w:rsid w:val="00895A34"/>
    <w:rsid w:val="00895B0C"/>
    <w:rsid w:val="00895F67"/>
    <w:rsid w:val="00896310"/>
    <w:rsid w:val="00896717"/>
    <w:rsid w:val="008967B9"/>
    <w:rsid w:val="00897A89"/>
    <w:rsid w:val="008A009C"/>
    <w:rsid w:val="008A0359"/>
    <w:rsid w:val="008A0517"/>
    <w:rsid w:val="008A1221"/>
    <w:rsid w:val="008A1352"/>
    <w:rsid w:val="008A1829"/>
    <w:rsid w:val="008A1B7E"/>
    <w:rsid w:val="008A211D"/>
    <w:rsid w:val="008A2A1E"/>
    <w:rsid w:val="008A327B"/>
    <w:rsid w:val="008A3798"/>
    <w:rsid w:val="008A3A3B"/>
    <w:rsid w:val="008A3CDC"/>
    <w:rsid w:val="008A3DBA"/>
    <w:rsid w:val="008A3FBE"/>
    <w:rsid w:val="008A5BA9"/>
    <w:rsid w:val="008A6033"/>
    <w:rsid w:val="008A610F"/>
    <w:rsid w:val="008A63AE"/>
    <w:rsid w:val="008A674A"/>
    <w:rsid w:val="008A69AB"/>
    <w:rsid w:val="008A6B14"/>
    <w:rsid w:val="008A6D94"/>
    <w:rsid w:val="008A74DA"/>
    <w:rsid w:val="008A78D0"/>
    <w:rsid w:val="008A7970"/>
    <w:rsid w:val="008A7D69"/>
    <w:rsid w:val="008B002B"/>
    <w:rsid w:val="008B05C1"/>
    <w:rsid w:val="008B0A57"/>
    <w:rsid w:val="008B0A5F"/>
    <w:rsid w:val="008B1025"/>
    <w:rsid w:val="008B116E"/>
    <w:rsid w:val="008B18EE"/>
    <w:rsid w:val="008B1AA2"/>
    <w:rsid w:val="008B1BFD"/>
    <w:rsid w:val="008B24D2"/>
    <w:rsid w:val="008B3A28"/>
    <w:rsid w:val="008B3FD0"/>
    <w:rsid w:val="008B4372"/>
    <w:rsid w:val="008B51E9"/>
    <w:rsid w:val="008B5C72"/>
    <w:rsid w:val="008B64BD"/>
    <w:rsid w:val="008B7381"/>
    <w:rsid w:val="008B738F"/>
    <w:rsid w:val="008B73D6"/>
    <w:rsid w:val="008B7412"/>
    <w:rsid w:val="008B74DA"/>
    <w:rsid w:val="008B795C"/>
    <w:rsid w:val="008B7DC6"/>
    <w:rsid w:val="008C04F6"/>
    <w:rsid w:val="008C0DE8"/>
    <w:rsid w:val="008C12C3"/>
    <w:rsid w:val="008C178E"/>
    <w:rsid w:val="008C1D4E"/>
    <w:rsid w:val="008C27FD"/>
    <w:rsid w:val="008C2C4C"/>
    <w:rsid w:val="008C2CAE"/>
    <w:rsid w:val="008C3502"/>
    <w:rsid w:val="008C37FA"/>
    <w:rsid w:val="008C3A4E"/>
    <w:rsid w:val="008C3A69"/>
    <w:rsid w:val="008C445B"/>
    <w:rsid w:val="008C4637"/>
    <w:rsid w:val="008C463B"/>
    <w:rsid w:val="008C4959"/>
    <w:rsid w:val="008C4C49"/>
    <w:rsid w:val="008C4CDB"/>
    <w:rsid w:val="008C5148"/>
    <w:rsid w:val="008C543C"/>
    <w:rsid w:val="008C5458"/>
    <w:rsid w:val="008C5EE2"/>
    <w:rsid w:val="008C6767"/>
    <w:rsid w:val="008C69DF"/>
    <w:rsid w:val="008C6D23"/>
    <w:rsid w:val="008C6D72"/>
    <w:rsid w:val="008C7330"/>
    <w:rsid w:val="008C74EB"/>
    <w:rsid w:val="008C7517"/>
    <w:rsid w:val="008C7921"/>
    <w:rsid w:val="008D0124"/>
    <w:rsid w:val="008D01C2"/>
    <w:rsid w:val="008D0391"/>
    <w:rsid w:val="008D0396"/>
    <w:rsid w:val="008D063A"/>
    <w:rsid w:val="008D0C3A"/>
    <w:rsid w:val="008D1441"/>
    <w:rsid w:val="008D168C"/>
    <w:rsid w:val="008D168D"/>
    <w:rsid w:val="008D19FD"/>
    <w:rsid w:val="008D1EF6"/>
    <w:rsid w:val="008D210C"/>
    <w:rsid w:val="008D2348"/>
    <w:rsid w:val="008D295B"/>
    <w:rsid w:val="008D3344"/>
    <w:rsid w:val="008D343E"/>
    <w:rsid w:val="008D363B"/>
    <w:rsid w:val="008D379B"/>
    <w:rsid w:val="008D3F59"/>
    <w:rsid w:val="008D44E8"/>
    <w:rsid w:val="008D4D2E"/>
    <w:rsid w:val="008D5025"/>
    <w:rsid w:val="008D5C2B"/>
    <w:rsid w:val="008D5E2B"/>
    <w:rsid w:val="008D5FDF"/>
    <w:rsid w:val="008D6299"/>
    <w:rsid w:val="008D6435"/>
    <w:rsid w:val="008D6589"/>
    <w:rsid w:val="008D71B1"/>
    <w:rsid w:val="008D7A11"/>
    <w:rsid w:val="008D7D60"/>
    <w:rsid w:val="008E0617"/>
    <w:rsid w:val="008E087A"/>
    <w:rsid w:val="008E089F"/>
    <w:rsid w:val="008E0D14"/>
    <w:rsid w:val="008E1006"/>
    <w:rsid w:val="008E1C58"/>
    <w:rsid w:val="008E1C8E"/>
    <w:rsid w:val="008E219C"/>
    <w:rsid w:val="008E2318"/>
    <w:rsid w:val="008E2894"/>
    <w:rsid w:val="008E2CB3"/>
    <w:rsid w:val="008E2D57"/>
    <w:rsid w:val="008E3080"/>
    <w:rsid w:val="008E31C1"/>
    <w:rsid w:val="008E33C9"/>
    <w:rsid w:val="008E360E"/>
    <w:rsid w:val="008E37C4"/>
    <w:rsid w:val="008E388A"/>
    <w:rsid w:val="008E3ACB"/>
    <w:rsid w:val="008E3B16"/>
    <w:rsid w:val="008E448C"/>
    <w:rsid w:val="008E4A52"/>
    <w:rsid w:val="008E4DAA"/>
    <w:rsid w:val="008E4F5D"/>
    <w:rsid w:val="008E5146"/>
    <w:rsid w:val="008E55F2"/>
    <w:rsid w:val="008E5753"/>
    <w:rsid w:val="008E59DC"/>
    <w:rsid w:val="008E6119"/>
    <w:rsid w:val="008E6140"/>
    <w:rsid w:val="008E67E4"/>
    <w:rsid w:val="008E6A22"/>
    <w:rsid w:val="008E6E22"/>
    <w:rsid w:val="008E7273"/>
    <w:rsid w:val="008E73F1"/>
    <w:rsid w:val="008E7507"/>
    <w:rsid w:val="008E7DE5"/>
    <w:rsid w:val="008E7E14"/>
    <w:rsid w:val="008E7EED"/>
    <w:rsid w:val="008F000C"/>
    <w:rsid w:val="008F009A"/>
    <w:rsid w:val="008F0793"/>
    <w:rsid w:val="008F0B5E"/>
    <w:rsid w:val="008F0BE5"/>
    <w:rsid w:val="008F0BF9"/>
    <w:rsid w:val="008F0CF4"/>
    <w:rsid w:val="008F1B30"/>
    <w:rsid w:val="008F1E72"/>
    <w:rsid w:val="008F246F"/>
    <w:rsid w:val="008F29FE"/>
    <w:rsid w:val="008F2C33"/>
    <w:rsid w:val="008F3180"/>
    <w:rsid w:val="008F38EA"/>
    <w:rsid w:val="008F3EA0"/>
    <w:rsid w:val="008F4116"/>
    <w:rsid w:val="008F4299"/>
    <w:rsid w:val="008F42F9"/>
    <w:rsid w:val="008F4B56"/>
    <w:rsid w:val="008F4C67"/>
    <w:rsid w:val="008F4E17"/>
    <w:rsid w:val="008F505A"/>
    <w:rsid w:val="008F5118"/>
    <w:rsid w:val="008F535D"/>
    <w:rsid w:val="008F5403"/>
    <w:rsid w:val="008F592E"/>
    <w:rsid w:val="008F5DC3"/>
    <w:rsid w:val="008F5DCC"/>
    <w:rsid w:val="008F6577"/>
    <w:rsid w:val="008F666D"/>
    <w:rsid w:val="008F6906"/>
    <w:rsid w:val="008F6CD3"/>
    <w:rsid w:val="008F7229"/>
    <w:rsid w:val="0090015F"/>
    <w:rsid w:val="009002D4"/>
    <w:rsid w:val="00900A0B"/>
    <w:rsid w:val="00900F4D"/>
    <w:rsid w:val="00902220"/>
    <w:rsid w:val="00902888"/>
    <w:rsid w:val="00902B89"/>
    <w:rsid w:val="00902DA1"/>
    <w:rsid w:val="00903645"/>
    <w:rsid w:val="00903753"/>
    <w:rsid w:val="00903D35"/>
    <w:rsid w:val="0090418F"/>
    <w:rsid w:val="009048A9"/>
    <w:rsid w:val="00904A14"/>
    <w:rsid w:val="00904F9E"/>
    <w:rsid w:val="009052B1"/>
    <w:rsid w:val="0090549F"/>
    <w:rsid w:val="009054CE"/>
    <w:rsid w:val="009057A1"/>
    <w:rsid w:val="00905979"/>
    <w:rsid w:val="00905BD4"/>
    <w:rsid w:val="00905EF1"/>
    <w:rsid w:val="00906201"/>
    <w:rsid w:val="00906E6B"/>
    <w:rsid w:val="0090751E"/>
    <w:rsid w:val="009079ED"/>
    <w:rsid w:val="00907D68"/>
    <w:rsid w:val="0091075B"/>
    <w:rsid w:val="00910D4E"/>
    <w:rsid w:val="009111C6"/>
    <w:rsid w:val="009112DA"/>
    <w:rsid w:val="00911B9D"/>
    <w:rsid w:val="00912C05"/>
    <w:rsid w:val="00912DC3"/>
    <w:rsid w:val="009131AF"/>
    <w:rsid w:val="00913365"/>
    <w:rsid w:val="0091352C"/>
    <w:rsid w:val="00913B0F"/>
    <w:rsid w:val="00913C8B"/>
    <w:rsid w:val="00913CE2"/>
    <w:rsid w:val="00913D65"/>
    <w:rsid w:val="0091437E"/>
    <w:rsid w:val="00914570"/>
    <w:rsid w:val="00914B08"/>
    <w:rsid w:val="00914B0B"/>
    <w:rsid w:val="00915254"/>
    <w:rsid w:val="009157A1"/>
    <w:rsid w:val="009158DE"/>
    <w:rsid w:val="00916113"/>
    <w:rsid w:val="0091616D"/>
    <w:rsid w:val="0091631C"/>
    <w:rsid w:val="009164ED"/>
    <w:rsid w:val="00916803"/>
    <w:rsid w:val="00916A3D"/>
    <w:rsid w:val="009170C8"/>
    <w:rsid w:val="009177C1"/>
    <w:rsid w:val="00917803"/>
    <w:rsid w:val="00917B56"/>
    <w:rsid w:val="009204DA"/>
    <w:rsid w:val="00920547"/>
    <w:rsid w:val="009209D2"/>
    <w:rsid w:val="00921557"/>
    <w:rsid w:val="009215A7"/>
    <w:rsid w:val="00921671"/>
    <w:rsid w:val="00921831"/>
    <w:rsid w:val="00921A35"/>
    <w:rsid w:val="00923417"/>
    <w:rsid w:val="0092371C"/>
    <w:rsid w:val="00923D74"/>
    <w:rsid w:val="0092400C"/>
    <w:rsid w:val="009245EB"/>
    <w:rsid w:val="00924922"/>
    <w:rsid w:val="009252AF"/>
    <w:rsid w:val="00926915"/>
    <w:rsid w:val="00926D51"/>
    <w:rsid w:val="00927809"/>
    <w:rsid w:val="00927B08"/>
    <w:rsid w:val="00927D50"/>
    <w:rsid w:val="00927E92"/>
    <w:rsid w:val="00930592"/>
    <w:rsid w:val="00930625"/>
    <w:rsid w:val="00930A91"/>
    <w:rsid w:val="00930EF7"/>
    <w:rsid w:val="0093134D"/>
    <w:rsid w:val="009313DC"/>
    <w:rsid w:val="009316AA"/>
    <w:rsid w:val="00931CE4"/>
    <w:rsid w:val="00932270"/>
    <w:rsid w:val="009322E2"/>
    <w:rsid w:val="00932603"/>
    <w:rsid w:val="0093271F"/>
    <w:rsid w:val="009329AA"/>
    <w:rsid w:val="00932C39"/>
    <w:rsid w:val="00932C64"/>
    <w:rsid w:val="00932D03"/>
    <w:rsid w:val="00932FD0"/>
    <w:rsid w:val="00933099"/>
    <w:rsid w:val="0093346F"/>
    <w:rsid w:val="00933BFF"/>
    <w:rsid w:val="00933F34"/>
    <w:rsid w:val="0093431C"/>
    <w:rsid w:val="009345E6"/>
    <w:rsid w:val="00934D78"/>
    <w:rsid w:val="00934E50"/>
    <w:rsid w:val="00935740"/>
    <w:rsid w:val="00935790"/>
    <w:rsid w:val="00935907"/>
    <w:rsid w:val="009361DB"/>
    <w:rsid w:val="00936C39"/>
    <w:rsid w:val="00936FB5"/>
    <w:rsid w:val="009371A7"/>
    <w:rsid w:val="0093723A"/>
    <w:rsid w:val="009374A4"/>
    <w:rsid w:val="0094001B"/>
    <w:rsid w:val="0094005F"/>
    <w:rsid w:val="0094074D"/>
    <w:rsid w:val="009412BE"/>
    <w:rsid w:val="00941445"/>
    <w:rsid w:val="00941632"/>
    <w:rsid w:val="00941EDC"/>
    <w:rsid w:val="009421AC"/>
    <w:rsid w:val="00942BFD"/>
    <w:rsid w:val="00943D2A"/>
    <w:rsid w:val="009449A8"/>
    <w:rsid w:val="00944D20"/>
    <w:rsid w:val="00944E30"/>
    <w:rsid w:val="00944FBE"/>
    <w:rsid w:val="0094532D"/>
    <w:rsid w:val="009454FA"/>
    <w:rsid w:val="00945763"/>
    <w:rsid w:val="009457D4"/>
    <w:rsid w:val="00945BC1"/>
    <w:rsid w:val="009463ED"/>
    <w:rsid w:val="00946658"/>
    <w:rsid w:val="0094692A"/>
    <w:rsid w:val="00946AA6"/>
    <w:rsid w:val="00947832"/>
    <w:rsid w:val="00947D66"/>
    <w:rsid w:val="00950188"/>
    <w:rsid w:val="00950633"/>
    <w:rsid w:val="009506C2"/>
    <w:rsid w:val="00950713"/>
    <w:rsid w:val="00950974"/>
    <w:rsid w:val="00950B4D"/>
    <w:rsid w:val="009512BB"/>
    <w:rsid w:val="00951A3C"/>
    <w:rsid w:val="00951DFA"/>
    <w:rsid w:val="00952A92"/>
    <w:rsid w:val="00952EAE"/>
    <w:rsid w:val="00952FE6"/>
    <w:rsid w:val="00953342"/>
    <w:rsid w:val="009539D6"/>
    <w:rsid w:val="00953BB2"/>
    <w:rsid w:val="00953C2B"/>
    <w:rsid w:val="00954186"/>
    <w:rsid w:val="0095432A"/>
    <w:rsid w:val="0095433F"/>
    <w:rsid w:val="0095469C"/>
    <w:rsid w:val="009546E2"/>
    <w:rsid w:val="009550B5"/>
    <w:rsid w:val="009553C1"/>
    <w:rsid w:val="009555B3"/>
    <w:rsid w:val="009555E1"/>
    <w:rsid w:val="0095604C"/>
    <w:rsid w:val="009569E2"/>
    <w:rsid w:val="00956A9F"/>
    <w:rsid w:val="00956C66"/>
    <w:rsid w:val="009576D6"/>
    <w:rsid w:val="00957EFE"/>
    <w:rsid w:val="00957FCB"/>
    <w:rsid w:val="00960937"/>
    <w:rsid w:val="0096098C"/>
    <w:rsid w:val="00960EE1"/>
    <w:rsid w:val="009617FB"/>
    <w:rsid w:val="00961844"/>
    <w:rsid w:val="00962734"/>
    <w:rsid w:val="00962F81"/>
    <w:rsid w:val="0096305F"/>
    <w:rsid w:val="00963066"/>
    <w:rsid w:val="0096308A"/>
    <w:rsid w:val="0096346D"/>
    <w:rsid w:val="00963A9B"/>
    <w:rsid w:val="00963B8F"/>
    <w:rsid w:val="00963CFA"/>
    <w:rsid w:val="00963EB0"/>
    <w:rsid w:val="0096419D"/>
    <w:rsid w:val="00964333"/>
    <w:rsid w:val="009645B7"/>
    <w:rsid w:val="00964DA4"/>
    <w:rsid w:val="009658E8"/>
    <w:rsid w:val="00966448"/>
    <w:rsid w:val="0096649F"/>
    <w:rsid w:val="00966BF1"/>
    <w:rsid w:val="0096716D"/>
    <w:rsid w:val="009672A9"/>
    <w:rsid w:val="00970308"/>
    <w:rsid w:val="00971131"/>
    <w:rsid w:val="009711F1"/>
    <w:rsid w:val="0097124C"/>
    <w:rsid w:val="0097140F"/>
    <w:rsid w:val="0097150E"/>
    <w:rsid w:val="009715D1"/>
    <w:rsid w:val="00971C8B"/>
    <w:rsid w:val="0097203A"/>
    <w:rsid w:val="00972519"/>
    <w:rsid w:val="009725BE"/>
    <w:rsid w:val="00972BB4"/>
    <w:rsid w:val="00972E5E"/>
    <w:rsid w:val="00973261"/>
    <w:rsid w:val="00973A58"/>
    <w:rsid w:val="00974333"/>
    <w:rsid w:val="009747D5"/>
    <w:rsid w:val="00974856"/>
    <w:rsid w:val="0097535C"/>
    <w:rsid w:val="00975763"/>
    <w:rsid w:val="009758FB"/>
    <w:rsid w:val="00975A8E"/>
    <w:rsid w:val="00975D8E"/>
    <w:rsid w:val="00976715"/>
    <w:rsid w:val="009767BF"/>
    <w:rsid w:val="00976898"/>
    <w:rsid w:val="009768A5"/>
    <w:rsid w:val="00976C27"/>
    <w:rsid w:val="00977096"/>
    <w:rsid w:val="00977DFD"/>
    <w:rsid w:val="00977EF5"/>
    <w:rsid w:val="00980C57"/>
    <w:rsid w:val="00980D75"/>
    <w:rsid w:val="0098139C"/>
    <w:rsid w:val="0098149E"/>
    <w:rsid w:val="00981799"/>
    <w:rsid w:val="00981DDB"/>
    <w:rsid w:val="009822D3"/>
    <w:rsid w:val="009827D0"/>
    <w:rsid w:val="00982BC7"/>
    <w:rsid w:val="009831FD"/>
    <w:rsid w:val="00983587"/>
    <w:rsid w:val="009835D0"/>
    <w:rsid w:val="00983766"/>
    <w:rsid w:val="009838C8"/>
    <w:rsid w:val="00983A2C"/>
    <w:rsid w:val="0098460F"/>
    <w:rsid w:val="0098500C"/>
    <w:rsid w:val="00985150"/>
    <w:rsid w:val="009854A8"/>
    <w:rsid w:val="00985541"/>
    <w:rsid w:val="00985849"/>
    <w:rsid w:val="00985FF9"/>
    <w:rsid w:val="009862CC"/>
    <w:rsid w:val="0098641F"/>
    <w:rsid w:val="009864C6"/>
    <w:rsid w:val="00986633"/>
    <w:rsid w:val="00987092"/>
    <w:rsid w:val="00987C8B"/>
    <w:rsid w:val="00987D9A"/>
    <w:rsid w:val="00990230"/>
    <w:rsid w:val="0099029C"/>
    <w:rsid w:val="009903E4"/>
    <w:rsid w:val="009911B4"/>
    <w:rsid w:val="00991319"/>
    <w:rsid w:val="00991910"/>
    <w:rsid w:val="00992838"/>
    <w:rsid w:val="0099286C"/>
    <w:rsid w:val="009929A3"/>
    <w:rsid w:val="009929C3"/>
    <w:rsid w:val="009929E8"/>
    <w:rsid w:val="00992AF3"/>
    <w:rsid w:val="00992DB2"/>
    <w:rsid w:val="00992F64"/>
    <w:rsid w:val="00993029"/>
    <w:rsid w:val="009932E5"/>
    <w:rsid w:val="0099334E"/>
    <w:rsid w:val="00993472"/>
    <w:rsid w:val="00993501"/>
    <w:rsid w:val="00993B05"/>
    <w:rsid w:val="00993DD9"/>
    <w:rsid w:val="00993FAD"/>
    <w:rsid w:val="00994757"/>
    <w:rsid w:val="009948F2"/>
    <w:rsid w:val="0099553E"/>
    <w:rsid w:val="0099571C"/>
    <w:rsid w:val="009959DC"/>
    <w:rsid w:val="00995A39"/>
    <w:rsid w:val="00995AD3"/>
    <w:rsid w:val="0099613B"/>
    <w:rsid w:val="009969AA"/>
    <w:rsid w:val="0099743D"/>
    <w:rsid w:val="009A020D"/>
    <w:rsid w:val="009A093F"/>
    <w:rsid w:val="009A0D20"/>
    <w:rsid w:val="009A0E5E"/>
    <w:rsid w:val="009A130D"/>
    <w:rsid w:val="009A16D6"/>
    <w:rsid w:val="009A1792"/>
    <w:rsid w:val="009A1896"/>
    <w:rsid w:val="009A1FF2"/>
    <w:rsid w:val="009A2D3E"/>
    <w:rsid w:val="009A33E0"/>
    <w:rsid w:val="009A37BD"/>
    <w:rsid w:val="009A3FA8"/>
    <w:rsid w:val="009A53EA"/>
    <w:rsid w:val="009A59B3"/>
    <w:rsid w:val="009A5A04"/>
    <w:rsid w:val="009A5A53"/>
    <w:rsid w:val="009A5BF7"/>
    <w:rsid w:val="009A6172"/>
    <w:rsid w:val="009A670E"/>
    <w:rsid w:val="009A6BED"/>
    <w:rsid w:val="009A7189"/>
    <w:rsid w:val="009A72E1"/>
    <w:rsid w:val="009A78B0"/>
    <w:rsid w:val="009A7A14"/>
    <w:rsid w:val="009B012B"/>
    <w:rsid w:val="009B0CAD"/>
    <w:rsid w:val="009B10C0"/>
    <w:rsid w:val="009B10ED"/>
    <w:rsid w:val="009B12E7"/>
    <w:rsid w:val="009B145C"/>
    <w:rsid w:val="009B1616"/>
    <w:rsid w:val="009B164C"/>
    <w:rsid w:val="009B19E6"/>
    <w:rsid w:val="009B1D64"/>
    <w:rsid w:val="009B2133"/>
    <w:rsid w:val="009B21A3"/>
    <w:rsid w:val="009B285E"/>
    <w:rsid w:val="009B2D4B"/>
    <w:rsid w:val="009B33D7"/>
    <w:rsid w:val="009B3C76"/>
    <w:rsid w:val="009B414D"/>
    <w:rsid w:val="009B4281"/>
    <w:rsid w:val="009B478E"/>
    <w:rsid w:val="009B48A9"/>
    <w:rsid w:val="009B4921"/>
    <w:rsid w:val="009B4BE6"/>
    <w:rsid w:val="009B4D35"/>
    <w:rsid w:val="009B4F5D"/>
    <w:rsid w:val="009B4F7E"/>
    <w:rsid w:val="009B51C6"/>
    <w:rsid w:val="009B5679"/>
    <w:rsid w:val="009B5A1A"/>
    <w:rsid w:val="009B5BD0"/>
    <w:rsid w:val="009B60B9"/>
    <w:rsid w:val="009B61B5"/>
    <w:rsid w:val="009B6303"/>
    <w:rsid w:val="009B69F0"/>
    <w:rsid w:val="009B6A4A"/>
    <w:rsid w:val="009B703D"/>
    <w:rsid w:val="009B72E9"/>
    <w:rsid w:val="009B72EB"/>
    <w:rsid w:val="009B735D"/>
    <w:rsid w:val="009B7E4E"/>
    <w:rsid w:val="009B7F36"/>
    <w:rsid w:val="009C02CC"/>
    <w:rsid w:val="009C061C"/>
    <w:rsid w:val="009C141B"/>
    <w:rsid w:val="009C1589"/>
    <w:rsid w:val="009C24CC"/>
    <w:rsid w:val="009C2635"/>
    <w:rsid w:val="009C2A91"/>
    <w:rsid w:val="009C2BC8"/>
    <w:rsid w:val="009C31B2"/>
    <w:rsid w:val="009C344C"/>
    <w:rsid w:val="009C3CBC"/>
    <w:rsid w:val="009C431F"/>
    <w:rsid w:val="009C4A56"/>
    <w:rsid w:val="009C4CEC"/>
    <w:rsid w:val="009C510A"/>
    <w:rsid w:val="009C52FE"/>
    <w:rsid w:val="009C5417"/>
    <w:rsid w:val="009C54AB"/>
    <w:rsid w:val="009C59B7"/>
    <w:rsid w:val="009C5E2E"/>
    <w:rsid w:val="009C5FFB"/>
    <w:rsid w:val="009C625C"/>
    <w:rsid w:val="009C6A56"/>
    <w:rsid w:val="009C6F02"/>
    <w:rsid w:val="009C7640"/>
    <w:rsid w:val="009C774C"/>
    <w:rsid w:val="009C7A9C"/>
    <w:rsid w:val="009C7AFE"/>
    <w:rsid w:val="009C7D6C"/>
    <w:rsid w:val="009C7DA8"/>
    <w:rsid w:val="009D014F"/>
    <w:rsid w:val="009D04BB"/>
    <w:rsid w:val="009D084C"/>
    <w:rsid w:val="009D08D3"/>
    <w:rsid w:val="009D0933"/>
    <w:rsid w:val="009D1421"/>
    <w:rsid w:val="009D1492"/>
    <w:rsid w:val="009D163E"/>
    <w:rsid w:val="009D19B6"/>
    <w:rsid w:val="009D2129"/>
    <w:rsid w:val="009D212D"/>
    <w:rsid w:val="009D2491"/>
    <w:rsid w:val="009D2520"/>
    <w:rsid w:val="009D2C92"/>
    <w:rsid w:val="009D2E27"/>
    <w:rsid w:val="009D310C"/>
    <w:rsid w:val="009D320B"/>
    <w:rsid w:val="009D3430"/>
    <w:rsid w:val="009D37BD"/>
    <w:rsid w:val="009D41FC"/>
    <w:rsid w:val="009D4304"/>
    <w:rsid w:val="009D44D8"/>
    <w:rsid w:val="009D4698"/>
    <w:rsid w:val="009D49AB"/>
    <w:rsid w:val="009D4BCD"/>
    <w:rsid w:val="009D52D5"/>
    <w:rsid w:val="009D5377"/>
    <w:rsid w:val="009D55B3"/>
    <w:rsid w:val="009D562E"/>
    <w:rsid w:val="009D5831"/>
    <w:rsid w:val="009D5858"/>
    <w:rsid w:val="009D5BB1"/>
    <w:rsid w:val="009D5C9B"/>
    <w:rsid w:val="009D5E21"/>
    <w:rsid w:val="009D5F14"/>
    <w:rsid w:val="009D6873"/>
    <w:rsid w:val="009D6A7D"/>
    <w:rsid w:val="009D6D30"/>
    <w:rsid w:val="009D7036"/>
    <w:rsid w:val="009D7228"/>
    <w:rsid w:val="009D7A6E"/>
    <w:rsid w:val="009E02FF"/>
    <w:rsid w:val="009E0902"/>
    <w:rsid w:val="009E1294"/>
    <w:rsid w:val="009E1396"/>
    <w:rsid w:val="009E18D8"/>
    <w:rsid w:val="009E1B30"/>
    <w:rsid w:val="009E1BCF"/>
    <w:rsid w:val="009E1C45"/>
    <w:rsid w:val="009E1F32"/>
    <w:rsid w:val="009E2B06"/>
    <w:rsid w:val="009E2E70"/>
    <w:rsid w:val="009E2FE6"/>
    <w:rsid w:val="009E324B"/>
    <w:rsid w:val="009E3D99"/>
    <w:rsid w:val="009E3E5B"/>
    <w:rsid w:val="009E41DE"/>
    <w:rsid w:val="009E4434"/>
    <w:rsid w:val="009E544B"/>
    <w:rsid w:val="009E5530"/>
    <w:rsid w:val="009E572D"/>
    <w:rsid w:val="009E6DBE"/>
    <w:rsid w:val="009E6F23"/>
    <w:rsid w:val="009E7079"/>
    <w:rsid w:val="009E740A"/>
    <w:rsid w:val="009F08F9"/>
    <w:rsid w:val="009F0BC4"/>
    <w:rsid w:val="009F0CA3"/>
    <w:rsid w:val="009F0F51"/>
    <w:rsid w:val="009F110B"/>
    <w:rsid w:val="009F12DF"/>
    <w:rsid w:val="009F1525"/>
    <w:rsid w:val="009F1AAF"/>
    <w:rsid w:val="009F1B8E"/>
    <w:rsid w:val="009F1F34"/>
    <w:rsid w:val="009F20DC"/>
    <w:rsid w:val="009F2673"/>
    <w:rsid w:val="009F2A09"/>
    <w:rsid w:val="009F30C1"/>
    <w:rsid w:val="009F388F"/>
    <w:rsid w:val="009F3B06"/>
    <w:rsid w:val="009F3D09"/>
    <w:rsid w:val="009F424C"/>
    <w:rsid w:val="009F44E3"/>
    <w:rsid w:val="009F4532"/>
    <w:rsid w:val="009F45DB"/>
    <w:rsid w:val="009F45EA"/>
    <w:rsid w:val="009F493D"/>
    <w:rsid w:val="009F5264"/>
    <w:rsid w:val="009F56B6"/>
    <w:rsid w:val="009F595C"/>
    <w:rsid w:val="009F5AB6"/>
    <w:rsid w:val="009F6537"/>
    <w:rsid w:val="009F6E7F"/>
    <w:rsid w:val="009F71B5"/>
    <w:rsid w:val="009F723C"/>
    <w:rsid w:val="009F7A76"/>
    <w:rsid w:val="009F7BA5"/>
    <w:rsid w:val="00A004B2"/>
    <w:rsid w:val="00A00504"/>
    <w:rsid w:val="00A006BD"/>
    <w:rsid w:val="00A00AF6"/>
    <w:rsid w:val="00A0110B"/>
    <w:rsid w:val="00A01533"/>
    <w:rsid w:val="00A01975"/>
    <w:rsid w:val="00A01B2D"/>
    <w:rsid w:val="00A01CB8"/>
    <w:rsid w:val="00A01E05"/>
    <w:rsid w:val="00A02031"/>
    <w:rsid w:val="00A02444"/>
    <w:rsid w:val="00A024F7"/>
    <w:rsid w:val="00A02798"/>
    <w:rsid w:val="00A03297"/>
    <w:rsid w:val="00A0331A"/>
    <w:rsid w:val="00A03B1C"/>
    <w:rsid w:val="00A03D21"/>
    <w:rsid w:val="00A0453A"/>
    <w:rsid w:val="00A04575"/>
    <w:rsid w:val="00A04664"/>
    <w:rsid w:val="00A046AD"/>
    <w:rsid w:val="00A04B6E"/>
    <w:rsid w:val="00A0541F"/>
    <w:rsid w:val="00A05E4D"/>
    <w:rsid w:val="00A061C3"/>
    <w:rsid w:val="00A064C4"/>
    <w:rsid w:val="00A06AAB"/>
    <w:rsid w:val="00A06CC0"/>
    <w:rsid w:val="00A0747B"/>
    <w:rsid w:val="00A10856"/>
    <w:rsid w:val="00A118CD"/>
    <w:rsid w:val="00A11A47"/>
    <w:rsid w:val="00A121F2"/>
    <w:rsid w:val="00A1296B"/>
    <w:rsid w:val="00A12C1E"/>
    <w:rsid w:val="00A130FB"/>
    <w:rsid w:val="00A134C9"/>
    <w:rsid w:val="00A14BB1"/>
    <w:rsid w:val="00A14EFE"/>
    <w:rsid w:val="00A15B11"/>
    <w:rsid w:val="00A15C38"/>
    <w:rsid w:val="00A15F56"/>
    <w:rsid w:val="00A1603D"/>
    <w:rsid w:val="00A169D4"/>
    <w:rsid w:val="00A16C5B"/>
    <w:rsid w:val="00A16D94"/>
    <w:rsid w:val="00A16F84"/>
    <w:rsid w:val="00A1711E"/>
    <w:rsid w:val="00A17142"/>
    <w:rsid w:val="00A174C8"/>
    <w:rsid w:val="00A17616"/>
    <w:rsid w:val="00A1779C"/>
    <w:rsid w:val="00A17C14"/>
    <w:rsid w:val="00A2077E"/>
    <w:rsid w:val="00A208DA"/>
    <w:rsid w:val="00A20C68"/>
    <w:rsid w:val="00A20DCF"/>
    <w:rsid w:val="00A20F70"/>
    <w:rsid w:val="00A21069"/>
    <w:rsid w:val="00A213BB"/>
    <w:rsid w:val="00A223AB"/>
    <w:rsid w:val="00A2258A"/>
    <w:rsid w:val="00A22808"/>
    <w:rsid w:val="00A24441"/>
    <w:rsid w:val="00A24497"/>
    <w:rsid w:val="00A2469D"/>
    <w:rsid w:val="00A24CDB"/>
    <w:rsid w:val="00A254D8"/>
    <w:rsid w:val="00A25579"/>
    <w:rsid w:val="00A25C68"/>
    <w:rsid w:val="00A25C7C"/>
    <w:rsid w:val="00A26559"/>
    <w:rsid w:val="00A2709C"/>
    <w:rsid w:val="00A272B8"/>
    <w:rsid w:val="00A2768E"/>
    <w:rsid w:val="00A277A2"/>
    <w:rsid w:val="00A27A9C"/>
    <w:rsid w:val="00A27E76"/>
    <w:rsid w:val="00A302A5"/>
    <w:rsid w:val="00A30341"/>
    <w:rsid w:val="00A30477"/>
    <w:rsid w:val="00A30B73"/>
    <w:rsid w:val="00A3152C"/>
    <w:rsid w:val="00A31534"/>
    <w:rsid w:val="00A3164F"/>
    <w:rsid w:val="00A31737"/>
    <w:rsid w:val="00A31D7A"/>
    <w:rsid w:val="00A3274C"/>
    <w:rsid w:val="00A32ABF"/>
    <w:rsid w:val="00A32BDC"/>
    <w:rsid w:val="00A32CB7"/>
    <w:rsid w:val="00A32FA2"/>
    <w:rsid w:val="00A334DF"/>
    <w:rsid w:val="00A337B5"/>
    <w:rsid w:val="00A33CDF"/>
    <w:rsid w:val="00A34087"/>
    <w:rsid w:val="00A340C4"/>
    <w:rsid w:val="00A343C6"/>
    <w:rsid w:val="00A34887"/>
    <w:rsid w:val="00A34F16"/>
    <w:rsid w:val="00A354DC"/>
    <w:rsid w:val="00A35578"/>
    <w:rsid w:val="00A360E3"/>
    <w:rsid w:val="00A368C9"/>
    <w:rsid w:val="00A36AA0"/>
    <w:rsid w:val="00A3706B"/>
    <w:rsid w:val="00A371C2"/>
    <w:rsid w:val="00A3739A"/>
    <w:rsid w:val="00A37868"/>
    <w:rsid w:val="00A379F1"/>
    <w:rsid w:val="00A37B4D"/>
    <w:rsid w:val="00A40A90"/>
    <w:rsid w:val="00A40FB7"/>
    <w:rsid w:val="00A4148F"/>
    <w:rsid w:val="00A415DC"/>
    <w:rsid w:val="00A42055"/>
    <w:rsid w:val="00A43456"/>
    <w:rsid w:val="00A4360C"/>
    <w:rsid w:val="00A43B23"/>
    <w:rsid w:val="00A4486B"/>
    <w:rsid w:val="00A44D08"/>
    <w:rsid w:val="00A452BB"/>
    <w:rsid w:val="00A453E1"/>
    <w:rsid w:val="00A45BF0"/>
    <w:rsid w:val="00A4660B"/>
    <w:rsid w:val="00A469B8"/>
    <w:rsid w:val="00A47250"/>
    <w:rsid w:val="00A473BF"/>
    <w:rsid w:val="00A47804"/>
    <w:rsid w:val="00A50FE1"/>
    <w:rsid w:val="00A51026"/>
    <w:rsid w:val="00A51073"/>
    <w:rsid w:val="00A511DE"/>
    <w:rsid w:val="00A51291"/>
    <w:rsid w:val="00A51535"/>
    <w:rsid w:val="00A51E05"/>
    <w:rsid w:val="00A51FAD"/>
    <w:rsid w:val="00A52428"/>
    <w:rsid w:val="00A52B59"/>
    <w:rsid w:val="00A52F82"/>
    <w:rsid w:val="00A533E4"/>
    <w:rsid w:val="00A53866"/>
    <w:rsid w:val="00A53BB0"/>
    <w:rsid w:val="00A53F15"/>
    <w:rsid w:val="00A54377"/>
    <w:rsid w:val="00A54710"/>
    <w:rsid w:val="00A54CA8"/>
    <w:rsid w:val="00A5595A"/>
    <w:rsid w:val="00A55ED9"/>
    <w:rsid w:val="00A55F9B"/>
    <w:rsid w:val="00A56748"/>
    <w:rsid w:val="00A567DB"/>
    <w:rsid w:val="00A56F49"/>
    <w:rsid w:val="00A57495"/>
    <w:rsid w:val="00A5760B"/>
    <w:rsid w:val="00A57A07"/>
    <w:rsid w:val="00A57B95"/>
    <w:rsid w:val="00A6053E"/>
    <w:rsid w:val="00A60660"/>
    <w:rsid w:val="00A60930"/>
    <w:rsid w:val="00A60B8B"/>
    <w:rsid w:val="00A61581"/>
    <w:rsid w:val="00A61CFC"/>
    <w:rsid w:val="00A62A63"/>
    <w:rsid w:val="00A62C76"/>
    <w:rsid w:val="00A6323F"/>
    <w:rsid w:val="00A64357"/>
    <w:rsid w:val="00A644A2"/>
    <w:rsid w:val="00A6459B"/>
    <w:rsid w:val="00A6463B"/>
    <w:rsid w:val="00A64B95"/>
    <w:rsid w:val="00A64E47"/>
    <w:rsid w:val="00A64EE4"/>
    <w:rsid w:val="00A659B0"/>
    <w:rsid w:val="00A65D12"/>
    <w:rsid w:val="00A65EB7"/>
    <w:rsid w:val="00A660D2"/>
    <w:rsid w:val="00A665DF"/>
    <w:rsid w:val="00A66BB0"/>
    <w:rsid w:val="00A66D77"/>
    <w:rsid w:val="00A673F2"/>
    <w:rsid w:val="00A6748F"/>
    <w:rsid w:val="00A67A65"/>
    <w:rsid w:val="00A67EDC"/>
    <w:rsid w:val="00A67F32"/>
    <w:rsid w:val="00A70234"/>
    <w:rsid w:val="00A713AD"/>
    <w:rsid w:val="00A7159A"/>
    <w:rsid w:val="00A71A2A"/>
    <w:rsid w:val="00A7219E"/>
    <w:rsid w:val="00A723BF"/>
    <w:rsid w:val="00A727C8"/>
    <w:rsid w:val="00A72906"/>
    <w:rsid w:val="00A72CCD"/>
    <w:rsid w:val="00A72D19"/>
    <w:rsid w:val="00A72D41"/>
    <w:rsid w:val="00A737D2"/>
    <w:rsid w:val="00A74999"/>
    <w:rsid w:val="00A7524B"/>
    <w:rsid w:val="00A761C9"/>
    <w:rsid w:val="00A76412"/>
    <w:rsid w:val="00A766E6"/>
    <w:rsid w:val="00A7676A"/>
    <w:rsid w:val="00A76843"/>
    <w:rsid w:val="00A7735A"/>
    <w:rsid w:val="00A77388"/>
    <w:rsid w:val="00A773BF"/>
    <w:rsid w:val="00A801BF"/>
    <w:rsid w:val="00A802AD"/>
    <w:rsid w:val="00A80497"/>
    <w:rsid w:val="00A80840"/>
    <w:rsid w:val="00A81056"/>
    <w:rsid w:val="00A81095"/>
    <w:rsid w:val="00A812ED"/>
    <w:rsid w:val="00A8134E"/>
    <w:rsid w:val="00A8153C"/>
    <w:rsid w:val="00A81CEC"/>
    <w:rsid w:val="00A81D6B"/>
    <w:rsid w:val="00A82515"/>
    <w:rsid w:val="00A82624"/>
    <w:rsid w:val="00A82A4C"/>
    <w:rsid w:val="00A830AB"/>
    <w:rsid w:val="00A832D1"/>
    <w:rsid w:val="00A838A1"/>
    <w:rsid w:val="00A83D28"/>
    <w:rsid w:val="00A83FFF"/>
    <w:rsid w:val="00A84626"/>
    <w:rsid w:val="00A846B3"/>
    <w:rsid w:val="00A84F78"/>
    <w:rsid w:val="00A85178"/>
    <w:rsid w:val="00A851CA"/>
    <w:rsid w:val="00A851CC"/>
    <w:rsid w:val="00A85379"/>
    <w:rsid w:val="00A85C56"/>
    <w:rsid w:val="00A85D5A"/>
    <w:rsid w:val="00A86000"/>
    <w:rsid w:val="00A8661A"/>
    <w:rsid w:val="00A866BE"/>
    <w:rsid w:val="00A86880"/>
    <w:rsid w:val="00A8706A"/>
    <w:rsid w:val="00A8733D"/>
    <w:rsid w:val="00A87354"/>
    <w:rsid w:val="00A9019A"/>
    <w:rsid w:val="00A90258"/>
    <w:rsid w:val="00A903D3"/>
    <w:rsid w:val="00A90425"/>
    <w:rsid w:val="00A904F7"/>
    <w:rsid w:val="00A90F00"/>
    <w:rsid w:val="00A9156A"/>
    <w:rsid w:val="00A91678"/>
    <w:rsid w:val="00A91B5B"/>
    <w:rsid w:val="00A91F0A"/>
    <w:rsid w:val="00A91FFC"/>
    <w:rsid w:val="00A9217F"/>
    <w:rsid w:val="00A92344"/>
    <w:rsid w:val="00A92E4F"/>
    <w:rsid w:val="00A93043"/>
    <w:rsid w:val="00A934C1"/>
    <w:rsid w:val="00A93566"/>
    <w:rsid w:val="00A9373D"/>
    <w:rsid w:val="00A93A60"/>
    <w:rsid w:val="00A93B54"/>
    <w:rsid w:val="00A93E60"/>
    <w:rsid w:val="00A93F39"/>
    <w:rsid w:val="00A9413B"/>
    <w:rsid w:val="00A94ECD"/>
    <w:rsid w:val="00A9502B"/>
    <w:rsid w:val="00A95484"/>
    <w:rsid w:val="00A9642D"/>
    <w:rsid w:val="00A96B9E"/>
    <w:rsid w:val="00A9703C"/>
    <w:rsid w:val="00A97EF7"/>
    <w:rsid w:val="00AA0286"/>
    <w:rsid w:val="00AA028D"/>
    <w:rsid w:val="00AA04EB"/>
    <w:rsid w:val="00AA04ED"/>
    <w:rsid w:val="00AA0B25"/>
    <w:rsid w:val="00AA0C74"/>
    <w:rsid w:val="00AA0ED7"/>
    <w:rsid w:val="00AA19DF"/>
    <w:rsid w:val="00AA1A3A"/>
    <w:rsid w:val="00AA21EC"/>
    <w:rsid w:val="00AA23D4"/>
    <w:rsid w:val="00AA2BF2"/>
    <w:rsid w:val="00AA2FCE"/>
    <w:rsid w:val="00AA30B8"/>
    <w:rsid w:val="00AA344B"/>
    <w:rsid w:val="00AA349F"/>
    <w:rsid w:val="00AA3552"/>
    <w:rsid w:val="00AA3746"/>
    <w:rsid w:val="00AA3A13"/>
    <w:rsid w:val="00AA3B0E"/>
    <w:rsid w:val="00AA4567"/>
    <w:rsid w:val="00AA6558"/>
    <w:rsid w:val="00AA67CA"/>
    <w:rsid w:val="00AA7190"/>
    <w:rsid w:val="00AA72ED"/>
    <w:rsid w:val="00AA76DE"/>
    <w:rsid w:val="00AA7BC7"/>
    <w:rsid w:val="00AA7BD9"/>
    <w:rsid w:val="00AB0A8F"/>
    <w:rsid w:val="00AB0CED"/>
    <w:rsid w:val="00AB0D63"/>
    <w:rsid w:val="00AB0D73"/>
    <w:rsid w:val="00AB1372"/>
    <w:rsid w:val="00AB17A4"/>
    <w:rsid w:val="00AB1C28"/>
    <w:rsid w:val="00AB2A0E"/>
    <w:rsid w:val="00AB2B01"/>
    <w:rsid w:val="00AB2EF4"/>
    <w:rsid w:val="00AB3494"/>
    <w:rsid w:val="00AB3571"/>
    <w:rsid w:val="00AB378C"/>
    <w:rsid w:val="00AB37F4"/>
    <w:rsid w:val="00AB3A52"/>
    <w:rsid w:val="00AB4AA2"/>
    <w:rsid w:val="00AB4FC2"/>
    <w:rsid w:val="00AB52F8"/>
    <w:rsid w:val="00AB5334"/>
    <w:rsid w:val="00AB5709"/>
    <w:rsid w:val="00AB5E58"/>
    <w:rsid w:val="00AB62F3"/>
    <w:rsid w:val="00AB63DB"/>
    <w:rsid w:val="00AB69F5"/>
    <w:rsid w:val="00AB70BB"/>
    <w:rsid w:val="00AB70FB"/>
    <w:rsid w:val="00AB7444"/>
    <w:rsid w:val="00AB7593"/>
    <w:rsid w:val="00AB7D09"/>
    <w:rsid w:val="00AB7FE2"/>
    <w:rsid w:val="00AC0D6A"/>
    <w:rsid w:val="00AC1094"/>
    <w:rsid w:val="00AC12D2"/>
    <w:rsid w:val="00AC13E5"/>
    <w:rsid w:val="00AC1508"/>
    <w:rsid w:val="00AC163A"/>
    <w:rsid w:val="00AC19F6"/>
    <w:rsid w:val="00AC1AE5"/>
    <w:rsid w:val="00AC1EB9"/>
    <w:rsid w:val="00AC20D5"/>
    <w:rsid w:val="00AC2204"/>
    <w:rsid w:val="00AC2A29"/>
    <w:rsid w:val="00AC2D81"/>
    <w:rsid w:val="00AC31F2"/>
    <w:rsid w:val="00AC368E"/>
    <w:rsid w:val="00AC3DA2"/>
    <w:rsid w:val="00AC3DDC"/>
    <w:rsid w:val="00AC47CF"/>
    <w:rsid w:val="00AC48C8"/>
    <w:rsid w:val="00AC510A"/>
    <w:rsid w:val="00AC5231"/>
    <w:rsid w:val="00AC55FB"/>
    <w:rsid w:val="00AC5E6A"/>
    <w:rsid w:val="00AC67B8"/>
    <w:rsid w:val="00AC6CFC"/>
    <w:rsid w:val="00AC791F"/>
    <w:rsid w:val="00AC795C"/>
    <w:rsid w:val="00AD049F"/>
    <w:rsid w:val="00AD0569"/>
    <w:rsid w:val="00AD0750"/>
    <w:rsid w:val="00AD0BCA"/>
    <w:rsid w:val="00AD0C23"/>
    <w:rsid w:val="00AD0EC4"/>
    <w:rsid w:val="00AD0FDA"/>
    <w:rsid w:val="00AD1793"/>
    <w:rsid w:val="00AD18D2"/>
    <w:rsid w:val="00AD1AD1"/>
    <w:rsid w:val="00AD2241"/>
    <w:rsid w:val="00AD30F5"/>
    <w:rsid w:val="00AD3F03"/>
    <w:rsid w:val="00AD3FC5"/>
    <w:rsid w:val="00AD42E2"/>
    <w:rsid w:val="00AD4738"/>
    <w:rsid w:val="00AD4ADF"/>
    <w:rsid w:val="00AD4DB0"/>
    <w:rsid w:val="00AD5439"/>
    <w:rsid w:val="00AD571B"/>
    <w:rsid w:val="00AD6227"/>
    <w:rsid w:val="00AD6644"/>
    <w:rsid w:val="00AD6744"/>
    <w:rsid w:val="00AD7348"/>
    <w:rsid w:val="00AD78D2"/>
    <w:rsid w:val="00AD7A2E"/>
    <w:rsid w:val="00AD7E28"/>
    <w:rsid w:val="00AE0FAD"/>
    <w:rsid w:val="00AE0FC7"/>
    <w:rsid w:val="00AE103A"/>
    <w:rsid w:val="00AE1162"/>
    <w:rsid w:val="00AE148B"/>
    <w:rsid w:val="00AE148C"/>
    <w:rsid w:val="00AE171C"/>
    <w:rsid w:val="00AE2F8C"/>
    <w:rsid w:val="00AE3212"/>
    <w:rsid w:val="00AE3F14"/>
    <w:rsid w:val="00AE4992"/>
    <w:rsid w:val="00AE4C62"/>
    <w:rsid w:val="00AE4DED"/>
    <w:rsid w:val="00AE5181"/>
    <w:rsid w:val="00AE53B0"/>
    <w:rsid w:val="00AE5C92"/>
    <w:rsid w:val="00AE5D34"/>
    <w:rsid w:val="00AE68B7"/>
    <w:rsid w:val="00AE6F4E"/>
    <w:rsid w:val="00AE710D"/>
    <w:rsid w:val="00AE72DA"/>
    <w:rsid w:val="00AE77B1"/>
    <w:rsid w:val="00AE77F9"/>
    <w:rsid w:val="00AF036D"/>
    <w:rsid w:val="00AF103F"/>
    <w:rsid w:val="00AF10EF"/>
    <w:rsid w:val="00AF1169"/>
    <w:rsid w:val="00AF1BAF"/>
    <w:rsid w:val="00AF1D1B"/>
    <w:rsid w:val="00AF1D3A"/>
    <w:rsid w:val="00AF1DAC"/>
    <w:rsid w:val="00AF230A"/>
    <w:rsid w:val="00AF2763"/>
    <w:rsid w:val="00AF2826"/>
    <w:rsid w:val="00AF2FB3"/>
    <w:rsid w:val="00AF33FE"/>
    <w:rsid w:val="00AF3FAB"/>
    <w:rsid w:val="00AF42A7"/>
    <w:rsid w:val="00AF44DE"/>
    <w:rsid w:val="00AF4579"/>
    <w:rsid w:val="00AF4696"/>
    <w:rsid w:val="00AF46B3"/>
    <w:rsid w:val="00AF493D"/>
    <w:rsid w:val="00AF4DC6"/>
    <w:rsid w:val="00AF4DC7"/>
    <w:rsid w:val="00AF5073"/>
    <w:rsid w:val="00AF5852"/>
    <w:rsid w:val="00AF59EC"/>
    <w:rsid w:val="00AF5A75"/>
    <w:rsid w:val="00AF5D6B"/>
    <w:rsid w:val="00AF5E38"/>
    <w:rsid w:val="00AF62B8"/>
    <w:rsid w:val="00AF6717"/>
    <w:rsid w:val="00AF6967"/>
    <w:rsid w:val="00AF6A1A"/>
    <w:rsid w:val="00AF6B18"/>
    <w:rsid w:val="00AF6B32"/>
    <w:rsid w:val="00AF6C90"/>
    <w:rsid w:val="00AF6E9B"/>
    <w:rsid w:val="00AF6EF9"/>
    <w:rsid w:val="00AF7235"/>
    <w:rsid w:val="00AF74A4"/>
    <w:rsid w:val="00AF762E"/>
    <w:rsid w:val="00AF76F9"/>
    <w:rsid w:val="00AF7C0B"/>
    <w:rsid w:val="00B00373"/>
    <w:rsid w:val="00B003BC"/>
    <w:rsid w:val="00B006AB"/>
    <w:rsid w:val="00B00F77"/>
    <w:rsid w:val="00B01764"/>
    <w:rsid w:val="00B01875"/>
    <w:rsid w:val="00B018A3"/>
    <w:rsid w:val="00B01E09"/>
    <w:rsid w:val="00B020C3"/>
    <w:rsid w:val="00B02147"/>
    <w:rsid w:val="00B021B6"/>
    <w:rsid w:val="00B02571"/>
    <w:rsid w:val="00B0320A"/>
    <w:rsid w:val="00B032BB"/>
    <w:rsid w:val="00B0346C"/>
    <w:rsid w:val="00B03ACE"/>
    <w:rsid w:val="00B03FE5"/>
    <w:rsid w:val="00B04950"/>
    <w:rsid w:val="00B04995"/>
    <w:rsid w:val="00B04B9A"/>
    <w:rsid w:val="00B04C70"/>
    <w:rsid w:val="00B04F50"/>
    <w:rsid w:val="00B0566B"/>
    <w:rsid w:val="00B056EF"/>
    <w:rsid w:val="00B0579E"/>
    <w:rsid w:val="00B05A60"/>
    <w:rsid w:val="00B0648B"/>
    <w:rsid w:val="00B0664C"/>
    <w:rsid w:val="00B06BE0"/>
    <w:rsid w:val="00B06C06"/>
    <w:rsid w:val="00B06C0F"/>
    <w:rsid w:val="00B06E26"/>
    <w:rsid w:val="00B07267"/>
    <w:rsid w:val="00B074CC"/>
    <w:rsid w:val="00B100E6"/>
    <w:rsid w:val="00B100F2"/>
    <w:rsid w:val="00B1016F"/>
    <w:rsid w:val="00B102A4"/>
    <w:rsid w:val="00B105AD"/>
    <w:rsid w:val="00B10DAC"/>
    <w:rsid w:val="00B10E8C"/>
    <w:rsid w:val="00B11079"/>
    <w:rsid w:val="00B11250"/>
    <w:rsid w:val="00B11507"/>
    <w:rsid w:val="00B11930"/>
    <w:rsid w:val="00B11CE0"/>
    <w:rsid w:val="00B126C9"/>
    <w:rsid w:val="00B130B2"/>
    <w:rsid w:val="00B1314E"/>
    <w:rsid w:val="00B1452E"/>
    <w:rsid w:val="00B1480E"/>
    <w:rsid w:val="00B1487F"/>
    <w:rsid w:val="00B14A13"/>
    <w:rsid w:val="00B14F1D"/>
    <w:rsid w:val="00B162BD"/>
    <w:rsid w:val="00B1652E"/>
    <w:rsid w:val="00B16612"/>
    <w:rsid w:val="00B16780"/>
    <w:rsid w:val="00B16826"/>
    <w:rsid w:val="00B16958"/>
    <w:rsid w:val="00B16C53"/>
    <w:rsid w:val="00B16CC4"/>
    <w:rsid w:val="00B16F1A"/>
    <w:rsid w:val="00B171F4"/>
    <w:rsid w:val="00B1766E"/>
    <w:rsid w:val="00B17F7E"/>
    <w:rsid w:val="00B20DD3"/>
    <w:rsid w:val="00B212BF"/>
    <w:rsid w:val="00B21618"/>
    <w:rsid w:val="00B21A05"/>
    <w:rsid w:val="00B21AD0"/>
    <w:rsid w:val="00B21BDF"/>
    <w:rsid w:val="00B21BE5"/>
    <w:rsid w:val="00B21C31"/>
    <w:rsid w:val="00B21E57"/>
    <w:rsid w:val="00B225FC"/>
    <w:rsid w:val="00B23417"/>
    <w:rsid w:val="00B235A5"/>
    <w:rsid w:val="00B24050"/>
    <w:rsid w:val="00B24205"/>
    <w:rsid w:val="00B244DB"/>
    <w:rsid w:val="00B24770"/>
    <w:rsid w:val="00B24A91"/>
    <w:rsid w:val="00B24EFC"/>
    <w:rsid w:val="00B252D5"/>
    <w:rsid w:val="00B25691"/>
    <w:rsid w:val="00B256B7"/>
    <w:rsid w:val="00B259FF"/>
    <w:rsid w:val="00B262FD"/>
    <w:rsid w:val="00B26342"/>
    <w:rsid w:val="00B2635D"/>
    <w:rsid w:val="00B263B0"/>
    <w:rsid w:val="00B26B67"/>
    <w:rsid w:val="00B26C7F"/>
    <w:rsid w:val="00B26D3C"/>
    <w:rsid w:val="00B26F50"/>
    <w:rsid w:val="00B27E81"/>
    <w:rsid w:val="00B30C55"/>
    <w:rsid w:val="00B318F1"/>
    <w:rsid w:val="00B322BB"/>
    <w:rsid w:val="00B32704"/>
    <w:rsid w:val="00B32A11"/>
    <w:rsid w:val="00B32B5D"/>
    <w:rsid w:val="00B32D46"/>
    <w:rsid w:val="00B33324"/>
    <w:rsid w:val="00B333B4"/>
    <w:rsid w:val="00B33467"/>
    <w:rsid w:val="00B33C8D"/>
    <w:rsid w:val="00B33F67"/>
    <w:rsid w:val="00B33FF1"/>
    <w:rsid w:val="00B34DA3"/>
    <w:rsid w:val="00B34EB1"/>
    <w:rsid w:val="00B34FC2"/>
    <w:rsid w:val="00B351DB"/>
    <w:rsid w:val="00B35262"/>
    <w:rsid w:val="00B35A04"/>
    <w:rsid w:val="00B35EE2"/>
    <w:rsid w:val="00B369E0"/>
    <w:rsid w:val="00B36F47"/>
    <w:rsid w:val="00B374D9"/>
    <w:rsid w:val="00B37857"/>
    <w:rsid w:val="00B37DF3"/>
    <w:rsid w:val="00B37FEE"/>
    <w:rsid w:val="00B40791"/>
    <w:rsid w:val="00B40F8D"/>
    <w:rsid w:val="00B40FCE"/>
    <w:rsid w:val="00B41254"/>
    <w:rsid w:val="00B41A8C"/>
    <w:rsid w:val="00B41C16"/>
    <w:rsid w:val="00B41EA4"/>
    <w:rsid w:val="00B42041"/>
    <w:rsid w:val="00B426A8"/>
    <w:rsid w:val="00B428A4"/>
    <w:rsid w:val="00B43233"/>
    <w:rsid w:val="00B43587"/>
    <w:rsid w:val="00B43973"/>
    <w:rsid w:val="00B43A2E"/>
    <w:rsid w:val="00B4406D"/>
    <w:rsid w:val="00B442EC"/>
    <w:rsid w:val="00B446A7"/>
    <w:rsid w:val="00B44718"/>
    <w:rsid w:val="00B447A2"/>
    <w:rsid w:val="00B448D1"/>
    <w:rsid w:val="00B449EB"/>
    <w:rsid w:val="00B44BA6"/>
    <w:rsid w:val="00B44C3D"/>
    <w:rsid w:val="00B454B3"/>
    <w:rsid w:val="00B4555A"/>
    <w:rsid w:val="00B4561F"/>
    <w:rsid w:val="00B4655E"/>
    <w:rsid w:val="00B470C0"/>
    <w:rsid w:val="00B470C5"/>
    <w:rsid w:val="00B4713C"/>
    <w:rsid w:val="00B474F7"/>
    <w:rsid w:val="00B47A11"/>
    <w:rsid w:val="00B47C4D"/>
    <w:rsid w:val="00B500FD"/>
    <w:rsid w:val="00B50670"/>
    <w:rsid w:val="00B50CE9"/>
    <w:rsid w:val="00B51D8E"/>
    <w:rsid w:val="00B51F96"/>
    <w:rsid w:val="00B5269C"/>
    <w:rsid w:val="00B527CA"/>
    <w:rsid w:val="00B533B4"/>
    <w:rsid w:val="00B53716"/>
    <w:rsid w:val="00B53893"/>
    <w:rsid w:val="00B53C02"/>
    <w:rsid w:val="00B54076"/>
    <w:rsid w:val="00B5472E"/>
    <w:rsid w:val="00B54B3F"/>
    <w:rsid w:val="00B54C50"/>
    <w:rsid w:val="00B54D9E"/>
    <w:rsid w:val="00B54EA1"/>
    <w:rsid w:val="00B54FCB"/>
    <w:rsid w:val="00B556E1"/>
    <w:rsid w:val="00B5594E"/>
    <w:rsid w:val="00B56772"/>
    <w:rsid w:val="00B56FAF"/>
    <w:rsid w:val="00B60879"/>
    <w:rsid w:val="00B61418"/>
    <w:rsid w:val="00B6149C"/>
    <w:rsid w:val="00B62266"/>
    <w:rsid w:val="00B625B1"/>
    <w:rsid w:val="00B63111"/>
    <w:rsid w:val="00B63693"/>
    <w:rsid w:val="00B6390C"/>
    <w:rsid w:val="00B644BF"/>
    <w:rsid w:val="00B647A1"/>
    <w:rsid w:val="00B647B6"/>
    <w:rsid w:val="00B64CD9"/>
    <w:rsid w:val="00B6586F"/>
    <w:rsid w:val="00B65C22"/>
    <w:rsid w:val="00B66145"/>
    <w:rsid w:val="00B66193"/>
    <w:rsid w:val="00B66A65"/>
    <w:rsid w:val="00B66B12"/>
    <w:rsid w:val="00B66F9B"/>
    <w:rsid w:val="00B6782A"/>
    <w:rsid w:val="00B6783C"/>
    <w:rsid w:val="00B705E6"/>
    <w:rsid w:val="00B70628"/>
    <w:rsid w:val="00B70652"/>
    <w:rsid w:val="00B70A0D"/>
    <w:rsid w:val="00B70ACE"/>
    <w:rsid w:val="00B70F88"/>
    <w:rsid w:val="00B712DF"/>
    <w:rsid w:val="00B7178D"/>
    <w:rsid w:val="00B71C5E"/>
    <w:rsid w:val="00B71DC7"/>
    <w:rsid w:val="00B71FB7"/>
    <w:rsid w:val="00B720CD"/>
    <w:rsid w:val="00B723D9"/>
    <w:rsid w:val="00B72CDB"/>
    <w:rsid w:val="00B72FCD"/>
    <w:rsid w:val="00B73C64"/>
    <w:rsid w:val="00B73D15"/>
    <w:rsid w:val="00B74552"/>
    <w:rsid w:val="00B746C5"/>
    <w:rsid w:val="00B7495F"/>
    <w:rsid w:val="00B74EA6"/>
    <w:rsid w:val="00B7515D"/>
    <w:rsid w:val="00B757C2"/>
    <w:rsid w:val="00B75998"/>
    <w:rsid w:val="00B75D5B"/>
    <w:rsid w:val="00B75DBB"/>
    <w:rsid w:val="00B76074"/>
    <w:rsid w:val="00B767B9"/>
    <w:rsid w:val="00B76B6F"/>
    <w:rsid w:val="00B76D9F"/>
    <w:rsid w:val="00B76F1F"/>
    <w:rsid w:val="00B7774A"/>
    <w:rsid w:val="00B77D70"/>
    <w:rsid w:val="00B80083"/>
    <w:rsid w:val="00B80265"/>
    <w:rsid w:val="00B80D54"/>
    <w:rsid w:val="00B80E67"/>
    <w:rsid w:val="00B81094"/>
    <w:rsid w:val="00B81561"/>
    <w:rsid w:val="00B8183D"/>
    <w:rsid w:val="00B81F85"/>
    <w:rsid w:val="00B820D3"/>
    <w:rsid w:val="00B82153"/>
    <w:rsid w:val="00B82618"/>
    <w:rsid w:val="00B82ADB"/>
    <w:rsid w:val="00B831C2"/>
    <w:rsid w:val="00B833B4"/>
    <w:rsid w:val="00B83ECC"/>
    <w:rsid w:val="00B84298"/>
    <w:rsid w:val="00B84675"/>
    <w:rsid w:val="00B84938"/>
    <w:rsid w:val="00B84EBD"/>
    <w:rsid w:val="00B859A9"/>
    <w:rsid w:val="00B85F04"/>
    <w:rsid w:val="00B85F5F"/>
    <w:rsid w:val="00B8695F"/>
    <w:rsid w:val="00B86A8E"/>
    <w:rsid w:val="00B86D99"/>
    <w:rsid w:val="00B86FC3"/>
    <w:rsid w:val="00B8704F"/>
    <w:rsid w:val="00B87306"/>
    <w:rsid w:val="00B87CFC"/>
    <w:rsid w:val="00B87D91"/>
    <w:rsid w:val="00B901BD"/>
    <w:rsid w:val="00B90384"/>
    <w:rsid w:val="00B9062D"/>
    <w:rsid w:val="00B90D2B"/>
    <w:rsid w:val="00B90E01"/>
    <w:rsid w:val="00B91CFF"/>
    <w:rsid w:val="00B920AF"/>
    <w:rsid w:val="00B920FE"/>
    <w:rsid w:val="00B9240C"/>
    <w:rsid w:val="00B92ACE"/>
    <w:rsid w:val="00B92AF2"/>
    <w:rsid w:val="00B931B1"/>
    <w:rsid w:val="00B9327B"/>
    <w:rsid w:val="00B93793"/>
    <w:rsid w:val="00B937C8"/>
    <w:rsid w:val="00B9468A"/>
    <w:rsid w:val="00B94FD9"/>
    <w:rsid w:val="00B95427"/>
    <w:rsid w:val="00B95608"/>
    <w:rsid w:val="00B956C5"/>
    <w:rsid w:val="00B96379"/>
    <w:rsid w:val="00B9698C"/>
    <w:rsid w:val="00B970C8"/>
    <w:rsid w:val="00B97328"/>
    <w:rsid w:val="00B97815"/>
    <w:rsid w:val="00B97BAB"/>
    <w:rsid w:val="00B97C21"/>
    <w:rsid w:val="00BA15ED"/>
    <w:rsid w:val="00BA1B92"/>
    <w:rsid w:val="00BA2492"/>
    <w:rsid w:val="00BA26F3"/>
    <w:rsid w:val="00BA2FEF"/>
    <w:rsid w:val="00BA3182"/>
    <w:rsid w:val="00BA3B42"/>
    <w:rsid w:val="00BA3E40"/>
    <w:rsid w:val="00BA3ECB"/>
    <w:rsid w:val="00BA450E"/>
    <w:rsid w:val="00BA4F56"/>
    <w:rsid w:val="00BA52E3"/>
    <w:rsid w:val="00BA53C2"/>
    <w:rsid w:val="00BA5B57"/>
    <w:rsid w:val="00BA5B93"/>
    <w:rsid w:val="00BA5CF6"/>
    <w:rsid w:val="00BA5E40"/>
    <w:rsid w:val="00BA5F84"/>
    <w:rsid w:val="00BA61AC"/>
    <w:rsid w:val="00BA6578"/>
    <w:rsid w:val="00BA672D"/>
    <w:rsid w:val="00BA695D"/>
    <w:rsid w:val="00BA7286"/>
    <w:rsid w:val="00BB000F"/>
    <w:rsid w:val="00BB0026"/>
    <w:rsid w:val="00BB0514"/>
    <w:rsid w:val="00BB0B23"/>
    <w:rsid w:val="00BB105B"/>
    <w:rsid w:val="00BB1965"/>
    <w:rsid w:val="00BB1A05"/>
    <w:rsid w:val="00BB1B33"/>
    <w:rsid w:val="00BB200C"/>
    <w:rsid w:val="00BB2303"/>
    <w:rsid w:val="00BB28EB"/>
    <w:rsid w:val="00BB2FEA"/>
    <w:rsid w:val="00BB34AA"/>
    <w:rsid w:val="00BB4028"/>
    <w:rsid w:val="00BB4C69"/>
    <w:rsid w:val="00BB4C82"/>
    <w:rsid w:val="00BB518D"/>
    <w:rsid w:val="00BB5238"/>
    <w:rsid w:val="00BB5975"/>
    <w:rsid w:val="00BB5AE7"/>
    <w:rsid w:val="00BB5D77"/>
    <w:rsid w:val="00BB690A"/>
    <w:rsid w:val="00BB6D0C"/>
    <w:rsid w:val="00BB6E86"/>
    <w:rsid w:val="00BB7DF0"/>
    <w:rsid w:val="00BB7F56"/>
    <w:rsid w:val="00BC0400"/>
    <w:rsid w:val="00BC04B9"/>
    <w:rsid w:val="00BC0533"/>
    <w:rsid w:val="00BC06E3"/>
    <w:rsid w:val="00BC0755"/>
    <w:rsid w:val="00BC0A5C"/>
    <w:rsid w:val="00BC1403"/>
    <w:rsid w:val="00BC1414"/>
    <w:rsid w:val="00BC171E"/>
    <w:rsid w:val="00BC1DF0"/>
    <w:rsid w:val="00BC1E7A"/>
    <w:rsid w:val="00BC2721"/>
    <w:rsid w:val="00BC2C09"/>
    <w:rsid w:val="00BC3125"/>
    <w:rsid w:val="00BC3402"/>
    <w:rsid w:val="00BC3D94"/>
    <w:rsid w:val="00BC44E0"/>
    <w:rsid w:val="00BC4719"/>
    <w:rsid w:val="00BC50FF"/>
    <w:rsid w:val="00BC51E5"/>
    <w:rsid w:val="00BC527D"/>
    <w:rsid w:val="00BC5462"/>
    <w:rsid w:val="00BC5480"/>
    <w:rsid w:val="00BC5748"/>
    <w:rsid w:val="00BC5910"/>
    <w:rsid w:val="00BC5CCB"/>
    <w:rsid w:val="00BC620E"/>
    <w:rsid w:val="00BC645C"/>
    <w:rsid w:val="00BC6A3D"/>
    <w:rsid w:val="00BC7258"/>
    <w:rsid w:val="00BC773A"/>
    <w:rsid w:val="00BC7DDF"/>
    <w:rsid w:val="00BC7F88"/>
    <w:rsid w:val="00BD00E7"/>
    <w:rsid w:val="00BD053F"/>
    <w:rsid w:val="00BD06E5"/>
    <w:rsid w:val="00BD1218"/>
    <w:rsid w:val="00BD18BC"/>
    <w:rsid w:val="00BD19CF"/>
    <w:rsid w:val="00BD1F9F"/>
    <w:rsid w:val="00BD2177"/>
    <w:rsid w:val="00BD2D0D"/>
    <w:rsid w:val="00BD31EF"/>
    <w:rsid w:val="00BD33DF"/>
    <w:rsid w:val="00BD34A5"/>
    <w:rsid w:val="00BD3ECE"/>
    <w:rsid w:val="00BD4496"/>
    <w:rsid w:val="00BD4715"/>
    <w:rsid w:val="00BD51F0"/>
    <w:rsid w:val="00BD542B"/>
    <w:rsid w:val="00BD5949"/>
    <w:rsid w:val="00BD5C85"/>
    <w:rsid w:val="00BD628E"/>
    <w:rsid w:val="00BD630A"/>
    <w:rsid w:val="00BD63BA"/>
    <w:rsid w:val="00BD6773"/>
    <w:rsid w:val="00BD68B0"/>
    <w:rsid w:val="00BD693D"/>
    <w:rsid w:val="00BD753A"/>
    <w:rsid w:val="00BE0485"/>
    <w:rsid w:val="00BE174F"/>
    <w:rsid w:val="00BE1B54"/>
    <w:rsid w:val="00BE1E9D"/>
    <w:rsid w:val="00BE1EF3"/>
    <w:rsid w:val="00BE2359"/>
    <w:rsid w:val="00BE2399"/>
    <w:rsid w:val="00BE2836"/>
    <w:rsid w:val="00BE29D0"/>
    <w:rsid w:val="00BE2BBA"/>
    <w:rsid w:val="00BE31FB"/>
    <w:rsid w:val="00BE3336"/>
    <w:rsid w:val="00BE33F8"/>
    <w:rsid w:val="00BE3928"/>
    <w:rsid w:val="00BE3EE0"/>
    <w:rsid w:val="00BE4413"/>
    <w:rsid w:val="00BE4563"/>
    <w:rsid w:val="00BE4709"/>
    <w:rsid w:val="00BE4ACA"/>
    <w:rsid w:val="00BE4AEF"/>
    <w:rsid w:val="00BE4EBC"/>
    <w:rsid w:val="00BE505B"/>
    <w:rsid w:val="00BE50B2"/>
    <w:rsid w:val="00BE5204"/>
    <w:rsid w:val="00BE5709"/>
    <w:rsid w:val="00BE5872"/>
    <w:rsid w:val="00BE5C85"/>
    <w:rsid w:val="00BE6359"/>
    <w:rsid w:val="00BE6905"/>
    <w:rsid w:val="00BE6A22"/>
    <w:rsid w:val="00BE6BF9"/>
    <w:rsid w:val="00BE728D"/>
    <w:rsid w:val="00BE72F1"/>
    <w:rsid w:val="00BE772C"/>
    <w:rsid w:val="00BE78A7"/>
    <w:rsid w:val="00BE7939"/>
    <w:rsid w:val="00BE7C19"/>
    <w:rsid w:val="00BE7C93"/>
    <w:rsid w:val="00BF00E2"/>
    <w:rsid w:val="00BF081E"/>
    <w:rsid w:val="00BF09C5"/>
    <w:rsid w:val="00BF18A5"/>
    <w:rsid w:val="00BF1946"/>
    <w:rsid w:val="00BF1CF3"/>
    <w:rsid w:val="00BF2481"/>
    <w:rsid w:val="00BF2785"/>
    <w:rsid w:val="00BF2B5C"/>
    <w:rsid w:val="00BF2BE8"/>
    <w:rsid w:val="00BF2FB2"/>
    <w:rsid w:val="00BF3216"/>
    <w:rsid w:val="00BF3545"/>
    <w:rsid w:val="00BF3A3B"/>
    <w:rsid w:val="00BF3CE1"/>
    <w:rsid w:val="00BF4473"/>
    <w:rsid w:val="00BF44B3"/>
    <w:rsid w:val="00BF4665"/>
    <w:rsid w:val="00BF4F91"/>
    <w:rsid w:val="00BF525D"/>
    <w:rsid w:val="00BF5267"/>
    <w:rsid w:val="00BF56F7"/>
    <w:rsid w:val="00BF61AA"/>
    <w:rsid w:val="00BF65EA"/>
    <w:rsid w:val="00BF6610"/>
    <w:rsid w:val="00BF67C2"/>
    <w:rsid w:val="00BF6944"/>
    <w:rsid w:val="00BF783B"/>
    <w:rsid w:val="00BF7DCA"/>
    <w:rsid w:val="00C008CA"/>
    <w:rsid w:val="00C00DF3"/>
    <w:rsid w:val="00C01021"/>
    <w:rsid w:val="00C01740"/>
    <w:rsid w:val="00C01862"/>
    <w:rsid w:val="00C01A66"/>
    <w:rsid w:val="00C01D4E"/>
    <w:rsid w:val="00C01E33"/>
    <w:rsid w:val="00C02192"/>
    <w:rsid w:val="00C02329"/>
    <w:rsid w:val="00C023AA"/>
    <w:rsid w:val="00C0248E"/>
    <w:rsid w:val="00C024B8"/>
    <w:rsid w:val="00C0256E"/>
    <w:rsid w:val="00C0286A"/>
    <w:rsid w:val="00C0296C"/>
    <w:rsid w:val="00C032EF"/>
    <w:rsid w:val="00C03A33"/>
    <w:rsid w:val="00C044FC"/>
    <w:rsid w:val="00C04C16"/>
    <w:rsid w:val="00C04C2F"/>
    <w:rsid w:val="00C051AD"/>
    <w:rsid w:val="00C05780"/>
    <w:rsid w:val="00C057AE"/>
    <w:rsid w:val="00C060F2"/>
    <w:rsid w:val="00C063D0"/>
    <w:rsid w:val="00C0642A"/>
    <w:rsid w:val="00C064BC"/>
    <w:rsid w:val="00C06AFB"/>
    <w:rsid w:val="00C0760D"/>
    <w:rsid w:val="00C07819"/>
    <w:rsid w:val="00C07CB7"/>
    <w:rsid w:val="00C07D07"/>
    <w:rsid w:val="00C100C8"/>
    <w:rsid w:val="00C10918"/>
    <w:rsid w:val="00C10E49"/>
    <w:rsid w:val="00C10E6A"/>
    <w:rsid w:val="00C116A5"/>
    <w:rsid w:val="00C118DF"/>
    <w:rsid w:val="00C123B3"/>
    <w:rsid w:val="00C129F6"/>
    <w:rsid w:val="00C12DA7"/>
    <w:rsid w:val="00C12FC9"/>
    <w:rsid w:val="00C134AD"/>
    <w:rsid w:val="00C13DE8"/>
    <w:rsid w:val="00C13E04"/>
    <w:rsid w:val="00C15029"/>
    <w:rsid w:val="00C15154"/>
    <w:rsid w:val="00C1516E"/>
    <w:rsid w:val="00C159F1"/>
    <w:rsid w:val="00C15A03"/>
    <w:rsid w:val="00C1610E"/>
    <w:rsid w:val="00C16308"/>
    <w:rsid w:val="00C166DA"/>
    <w:rsid w:val="00C168A9"/>
    <w:rsid w:val="00C16DA0"/>
    <w:rsid w:val="00C1774E"/>
    <w:rsid w:val="00C20283"/>
    <w:rsid w:val="00C20487"/>
    <w:rsid w:val="00C2084D"/>
    <w:rsid w:val="00C2150F"/>
    <w:rsid w:val="00C21546"/>
    <w:rsid w:val="00C223EC"/>
    <w:rsid w:val="00C22A08"/>
    <w:rsid w:val="00C22A53"/>
    <w:rsid w:val="00C231D8"/>
    <w:rsid w:val="00C23288"/>
    <w:rsid w:val="00C23453"/>
    <w:rsid w:val="00C23FDD"/>
    <w:rsid w:val="00C25133"/>
    <w:rsid w:val="00C2524C"/>
    <w:rsid w:val="00C25698"/>
    <w:rsid w:val="00C25ACB"/>
    <w:rsid w:val="00C25B14"/>
    <w:rsid w:val="00C25C46"/>
    <w:rsid w:val="00C25F40"/>
    <w:rsid w:val="00C2644D"/>
    <w:rsid w:val="00C26AFE"/>
    <w:rsid w:val="00C26CF7"/>
    <w:rsid w:val="00C276B3"/>
    <w:rsid w:val="00C278CE"/>
    <w:rsid w:val="00C30040"/>
    <w:rsid w:val="00C300F3"/>
    <w:rsid w:val="00C30132"/>
    <w:rsid w:val="00C3020E"/>
    <w:rsid w:val="00C3027E"/>
    <w:rsid w:val="00C30427"/>
    <w:rsid w:val="00C304A8"/>
    <w:rsid w:val="00C306EE"/>
    <w:rsid w:val="00C3071D"/>
    <w:rsid w:val="00C315FD"/>
    <w:rsid w:val="00C316F3"/>
    <w:rsid w:val="00C320DE"/>
    <w:rsid w:val="00C32898"/>
    <w:rsid w:val="00C32C8E"/>
    <w:rsid w:val="00C341ED"/>
    <w:rsid w:val="00C34224"/>
    <w:rsid w:val="00C342F7"/>
    <w:rsid w:val="00C345F5"/>
    <w:rsid w:val="00C35987"/>
    <w:rsid w:val="00C36129"/>
    <w:rsid w:val="00C365E8"/>
    <w:rsid w:val="00C366A4"/>
    <w:rsid w:val="00C36CD4"/>
    <w:rsid w:val="00C36FA6"/>
    <w:rsid w:val="00C374AB"/>
    <w:rsid w:val="00C37C57"/>
    <w:rsid w:val="00C400D7"/>
    <w:rsid w:val="00C4013F"/>
    <w:rsid w:val="00C40142"/>
    <w:rsid w:val="00C407B4"/>
    <w:rsid w:val="00C41A3A"/>
    <w:rsid w:val="00C41BD9"/>
    <w:rsid w:val="00C41EE8"/>
    <w:rsid w:val="00C4208C"/>
    <w:rsid w:val="00C4272E"/>
    <w:rsid w:val="00C43221"/>
    <w:rsid w:val="00C4328C"/>
    <w:rsid w:val="00C43564"/>
    <w:rsid w:val="00C436C9"/>
    <w:rsid w:val="00C43908"/>
    <w:rsid w:val="00C43D7A"/>
    <w:rsid w:val="00C44543"/>
    <w:rsid w:val="00C4456C"/>
    <w:rsid w:val="00C4523D"/>
    <w:rsid w:val="00C4547E"/>
    <w:rsid w:val="00C46035"/>
    <w:rsid w:val="00C46B2F"/>
    <w:rsid w:val="00C4729E"/>
    <w:rsid w:val="00C474BF"/>
    <w:rsid w:val="00C4769D"/>
    <w:rsid w:val="00C47D64"/>
    <w:rsid w:val="00C47DB7"/>
    <w:rsid w:val="00C50175"/>
    <w:rsid w:val="00C505DF"/>
    <w:rsid w:val="00C5088B"/>
    <w:rsid w:val="00C50CA6"/>
    <w:rsid w:val="00C50F3B"/>
    <w:rsid w:val="00C51048"/>
    <w:rsid w:val="00C5144C"/>
    <w:rsid w:val="00C51683"/>
    <w:rsid w:val="00C51BF8"/>
    <w:rsid w:val="00C51C39"/>
    <w:rsid w:val="00C5250D"/>
    <w:rsid w:val="00C52FED"/>
    <w:rsid w:val="00C53098"/>
    <w:rsid w:val="00C539AC"/>
    <w:rsid w:val="00C53C4D"/>
    <w:rsid w:val="00C53D62"/>
    <w:rsid w:val="00C5436E"/>
    <w:rsid w:val="00C543FF"/>
    <w:rsid w:val="00C545F2"/>
    <w:rsid w:val="00C54C9A"/>
    <w:rsid w:val="00C5501F"/>
    <w:rsid w:val="00C55FDE"/>
    <w:rsid w:val="00C5600A"/>
    <w:rsid w:val="00C5627E"/>
    <w:rsid w:val="00C567B5"/>
    <w:rsid w:val="00C5682D"/>
    <w:rsid w:val="00C56D70"/>
    <w:rsid w:val="00C56F90"/>
    <w:rsid w:val="00C57387"/>
    <w:rsid w:val="00C573E3"/>
    <w:rsid w:val="00C57A11"/>
    <w:rsid w:val="00C57C4F"/>
    <w:rsid w:val="00C606B7"/>
    <w:rsid w:val="00C613AC"/>
    <w:rsid w:val="00C620A0"/>
    <w:rsid w:val="00C63314"/>
    <w:rsid w:val="00C6351A"/>
    <w:rsid w:val="00C63857"/>
    <w:rsid w:val="00C63E1B"/>
    <w:rsid w:val="00C63F77"/>
    <w:rsid w:val="00C641F5"/>
    <w:rsid w:val="00C646F6"/>
    <w:rsid w:val="00C64999"/>
    <w:rsid w:val="00C64CBB"/>
    <w:rsid w:val="00C64D4C"/>
    <w:rsid w:val="00C64DFC"/>
    <w:rsid w:val="00C6522C"/>
    <w:rsid w:val="00C65580"/>
    <w:rsid w:val="00C6594C"/>
    <w:rsid w:val="00C66145"/>
    <w:rsid w:val="00C66861"/>
    <w:rsid w:val="00C66C86"/>
    <w:rsid w:val="00C66D5B"/>
    <w:rsid w:val="00C67183"/>
    <w:rsid w:val="00C67862"/>
    <w:rsid w:val="00C706C9"/>
    <w:rsid w:val="00C70878"/>
    <w:rsid w:val="00C70AB2"/>
    <w:rsid w:val="00C70AF2"/>
    <w:rsid w:val="00C70CC0"/>
    <w:rsid w:val="00C7117A"/>
    <w:rsid w:val="00C71391"/>
    <w:rsid w:val="00C7167F"/>
    <w:rsid w:val="00C7171A"/>
    <w:rsid w:val="00C71A46"/>
    <w:rsid w:val="00C7204C"/>
    <w:rsid w:val="00C72646"/>
    <w:rsid w:val="00C726D6"/>
    <w:rsid w:val="00C72E51"/>
    <w:rsid w:val="00C72FF6"/>
    <w:rsid w:val="00C734E8"/>
    <w:rsid w:val="00C736AC"/>
    <w:rsid w:val="00C7396C"/>
    <w:rsid w:val="00C744D9"/>
    <w:rsid w:val="00C74C7F"/>
    <w:rsid w:val="00C752D1"/>
    <w:rsid w:val="00C75323"/>
    <w:rsid w:val="00C75B21"/>
    <w:rsid w:val="00C7618E"/>
    <w:rsid w:val="00C770AB"/>
    <w:rsid w:val="00C77B79"/>
    <w:rsid w:val="00C77D2B"/>
    <w:rsid w:val="00C77F5C"/>
    <w:rsid w:val="00C77F70"/>
    <w:rsid w:val="00C807C7"/>
    <w:rsid w:val="00C80915"/>
    <w:rsid w:val="00C80969"/>
    <w:rsid w:val="00C8100B"/>
    <w:rsid w:val="00C812C7"/>
    <w:rsid w:val="00C812EC"/>
    <w:rsid w:val="00C812FA"/>
    <w:rsid w:val="00C81325"/>
    <w:rsid w:val="00C813F5"/>
    <w:rsid w:val="00C8160B"/>
    <w:rsid w:val="00C81D8A"/>
    <w:rsid w:val="00C81DB5"/>
    <w:rsid w:val="00C8222B"/>
    <w:rsid w:val="00C822C5"/>
    <w:rsid w:val="00C8286D"/>
    <w:rsid w:val="00C82919"/>
    <w:rsid w:val="00C82C1F"/>
    <w:rsid w:val="00C82C90"/>
    <w:rsid w:val="00C82CE1"/>
    <w:rsid w:val="00C82F3D"/>
    <w:rsid w:val="00C830CF"/>
    <w:rsid w:val="00C830D4"/>
    <w:rsid w:val="00C84593"/>
    <w:rsid w:val="00C8463D"/>
    <w:rsid w:val="00C84E85"/>
    <w:rsid w:val="00C84EDC"/>
    <w:rsid w:val="00C84FFA"/>
    <w:rsid w:val="00C85156"/>
    <w:rsid w:val="00C85C04"/>
    <w:rsid w:val="00C8669A"/>
    <w:rsid w:val="00C86926"/>
    <w:rsid w:val="00C8693A"/>
    <w:rsid w:val="00C869E5"/>
    <w:rsid w:val="00C86B08"/>
    <w:rsid w:val="00C86FA0"/>
    <w:rsid w:val="00C86FF8"/>
    <w:rsid w:val="00C874DA"/>
    <w:rsid w:val="00C87D21"/>
    <w:rsid w:val="00C87D37"/>
    <w:rsid w:val="00C87EC9"/>
    <w:rsid w:val="00C90003"/>
    <w:rsid w:val="00C9028C"/>
    <w:rsid w:val="00C909EE"/>
    <w:rsid w:val="00C90C11"/>
    <w:rsid w:val="00C90C87"/>
    <w:rsid w:val="00C91146"/>
    <w:rsid w:val="00C912CF"/>
    <w:rsid w:val="00C91676"/>
    <w:rsid w:val="00C91769"/>
    <w:rsid w:val="00C91FAB"/>
    <w:rsid w:val="00C929FF"/>
    <w:rsid w:val="00C92B7C"/>
    <w:rsid w:val="00C92F9D"/>
    <w:rsid w:val="00C946EC"/>
    <w:rsid w:val="00C94752"/>
    <w:rsid w:val="00C94A70"/>
    <w:rsid w:val="00C94F2A"/>
    <w:rsid w:val="00C95336"/>
    <w:rsid w:val="00C9576B"/>
    <w:rsid w:val="00C95948"/>
    <w:rsid w:val="00C95FA1"/>
    <w:rsid w:val="00C9645F"/>
    <w:rsid w:val="00C97F77"/>
    <w:rsid w:val="00CA012E"/>
    <w:rsid w:val="00CA016B"/>
    <w:rsid w:val="00CA0229"/>
    <w:rsid w:val="00CA0E78"/>
    <w:rsid w:val="00CA1E73"/>
    <w:rsid w:val="00CA1E7C"/>
    <w:rsid w:val="00CA235C"/>
    <w:rsid w:val="00CA2393"/>
    <w:rsid w:val="00CA24C2"/>
    <w:rsid w:val="00CA27A2"/>
    <w:rsid w:val="00CA2DAF"/>
    <w:rsid w:val="00CA2EC4"/>
    <w:rsid w:val="00CA2F9C"/>
    <w:rsid w:val="00CA300A"/>
    <w:rsid w:val="00CA312D"/>
    <w:rsid w:val="00CA36B9"/>
    <w:rsid w:val="00CA3CAD"/>
    <w:rsid w:val="00CA3D64"/>
    <w:rsid w:val="00CA402C"/>
    <w:rsid w:val="00CA40CC"/>
    <w:rsid w:val="00CA47EB"/>
    <w:rsid w:val="00CA4890"/>
    <w:rsid w:val="00CA4C26"/>
    <w:rsid w:val="00CA4CCA"/>
    <w:rsid w:val="00CA614D"/>
    <w:rsid w:val="00CA67B8"/>
    <w:rsid w:val="00CA6A71"/>
    <w:rsid w:val="00CA6AF4"/>
    <w:rsid w:val="00CA6EFF"/>
    <w:rsid w:val="00CA7A22"/>
    <w:rsid w:val="00CB006C"/>
    <w:rsid w:val="00CB0593"/>
    <w:rsid w:val="00CB06AB"/>
    <w:rsid w:val="00CB09EE"/>
    <w:rsid w:val="00CB0A66"/>
    <w:rsid w:val="00CB0AB8"/>
    <w:rsid w:val="00CB0D84"/>
    <w:rsid w:val="00CB1119"/>
    <w:rsid w:val="00CB133E"/>
    <w:rsid w:val="00CB153E"/>
    <w:rsid w:val="00CB1BE7"/>
    <w:rsid w:val="00CB2027"/>
    <w:rsid w:val="00CB22A8"/>
    <w:rsid w:val="00CB2A8F"/>
    <w:rsid w:val="00CB2E6E"/>
    <w:rsid w:val="00CB3673"/>
    <w:rsid w:val="00CB379B"/>
    <w:rsid w:val="00CB39A1"/>
    <w:rsid w:val="00CB3C58"/>
    <w:rsid w:val="00CB3E9C"/>
    <w:rsid w:val="00CB3EE4"/>
    <w:rsid w:val="00CB4099"/>
    <w:rsid w:val="00CB4279"/>
    <w:rsid w:val="00CB4384"/>
    <w:rsid w:val="00CB464D"/>
    <w:rsid w:val="00CB48E2"/>
    <w:rsid w:val="00CB4D6D"/>
    <w:rsid w:val="00CB5483"/>
    <w:rsid w:val="00CB6543"/>
    <w:rsid w:val="00CB659D"/>
    <w:rsid w:val="00CB6B8E"/>
    <w:rsid w:val="00CB7047"/>
    <w:rsid w:val="00CB74C0"/>
    <w:rsid w:val="00CB75B2"/>
    <w:rsid w:val="00CB7DE1"/>
    <w:rsid w:val="00CB7F79"/>
    <w:rsid w:val="00CC06DF"/>
    <w:rsid w:val="00CC0A00"/>
    <w:rsid w:val="00CC0ED3"/>
    <w:rsid w:val="00CC15D1"/>
    <w:rsid w:val="00CC1BDB"/>
    <w:rsid w:val="00CC1D9D"/>
    <w:rsid w:val="00CC1D9F"/>
    <w:rsid w:val="00CC2124"/>
    <w:rsid w:val="00CC2647"/>
    <w:rsid w:val="00CC26D9"/>
    <w:rsid w:val="00CC28F7"/>
    <w:rsid w:val="00CC2B93"/>
    <w:rsid w:val="00CC2E99"/>
    <w:rsid w:val="00CC2EEA"/>
    <w:rsid w:val="00CC2FF9"/>
    <w:rsid w:val="00CC30C9"/>
    <w:rsid w:val="00CC3754"/>
    <w:rsid w:val="00CC3D83"/>
    <w:rsid w:val="00CC3EAD"/>
    <w:rsid w:val="00CC3F17"/>
    <w:rsid w:val="00CC4282"/>
    <w:rsid w:val="00CC45FF"/>
    <w:rsid w:val="00CC5225"/>
    <w:rsid w:val="00CC5307"/>
    <w:rsid w:val="00CC58DB"/>
    <w:rsid w:val="00CC5C11"/>
    <w:rsid w:val="00CC5C5F"/>
    <w:rsid w:val="00CC5E6E"/>
    <w:rsid w:val="00CC6590"/>
    <w:rsid w:val="00CC673C"/>
    <w:rsid w:val="00CC7252"/>
    <w:rsid w:val="00CC7750"/>
    <w:rsid w:val="00CC7D81"/>
    <w:rsid w:val="00CD0619"/>
    <w:rsid w:val="00CD0744"/>
    <w:rsid w:val="00CD1095"/>
    <w:rsid w:val="00CD1E38"/>
    <w:rsid w:val="00CD3076"/>
    <w:rsid w:val="00CD308C"/>
    <w:rsid w:val="00CD38C9"/>
    <w:rsid w:val="00CD43FF"/>
    <w:rsid w:val="00CD53E3"/>
    <w:rsid w:val="00CD59A0"/>
    <w:rsid w:val="00CD5A9F"/>
    <w:rsid w:val="00CD625E"/>
    <w:rsid w:val="00CD653E"/>
    <w:rsid w:val="00CD7279"/>
    <w:rsid w:val="00CE05D8"/>
    <w:rsid w:val="00CE11B5"/>
    <w:rsid w:val="00CE160A"/>
    <w:rsid w:val="00CE1EA9"/>
    <w:rsid w:val="00CE2500"/>
    <w:rsid w:val="00CE29A0"/>
    <w:rsid w:val="00CE2AEE"/>
    <w:rsid w:val="00CE3051"/>
    <w:rsid w:val="00CE343F"/>
    <w:rsid w:val="00CE3868"/>
    <w:rsid w:val="00CE3A75"/>
    <w:rsid w:val="00CE4152"/>
    <w:rsid w:val="00CE426D"/>
    <w:rsid w:val="00CE49C9"/>
    <w:rsid w:val="00CE4D29"/>
    <w:rsid w:val="00CE4F91"/>
    <w:rsid w:val="00CE4FEF"/>
    <w:rsid w:val="00CE5525"/>
    <w:rsid w:val="00CE565E"/>
    <w:rsid w:val="00CE566B"/>
    <w:rsid w:val="00CE62D2"/>
    <w:rsid w:val="00CE6563"/>
    <w:rsid w:val="00CE6DC9"/>
    <w:rsid w:val="00CE6E02"/>
    <w:rsid w:val="00CE7D11"/>
    <w:rsid w:val="00CF0261"/>
    <w:rsid w:val="00CF02D5"/>
    <w:rsid w:val="00CF047C"/>
    <w:rsid w:val="00CF0C5C"/>
    <w:rsid w:val="00CF1263"/>
    <w:rsid w:val="00CF12B4"/>
    <w:rsid w:val="00CF1BF4"/>
    <w:rsid w:val="00CF1D34"/>
    <w:rsid w:val="00CF24D6"/>
    <w:rsid w:val="00CF256D"/>
    <w:rsid w:val="00CF2EAA"/>
    <w:rsid w:val="00CF4403"/>
    <w:rsid w:val="00CF4684"/>
    <w:rsid w:val="00CF46F0"/>
    <w:rsid w:val="00CF49F9"/>
    <w:rsid w:val="00CF4B6A"/>
    <w:rsid w:val="00CF4E58"/>
    <w:rsid w:val="00CF51A6"/>
    <w:rsid w:val="00CF5A04"/>
    <w:rsid w:val="00CF613E"/>
    <w:rsid w:val="00CF6D87"/>
    <w:rsid w:val="00CF777C"/>
    <w:rsid w:val="00CF77C5"/>
    <w:rsid w:val="00CF7F51"/>
    <w:rsid w:val="00D0045E"/>
    <w:rsid w:val="00D016A5"/>
    <w:rsid w:val="00D016BB"/>
    <w:rsid w:val="00D01A16"/>
    <w:rsid w:val="00D024AA"/>
    <w:rsid w:val="00D025EB"/>
    <w:rsid w:val="00D028B5"/>
    <w:rsid w:val="00D02FA3"/>
    <w:rsid w:val="00D035CD"/>
    <w:rsid w:val="00D03950"/>
    <w:rsid w:val="00D03C2A"/>
    <w:rsid w:val="00D0429D"/>
    <w:rsid w:val="00D04369"/>
    <w:rsid w:val="00D04485"/>
    <w:rsid w:val="00D04884"/>
    <w:rsid w:val="00D04C25"/>
    <w:rsid w:val="00D04EDD"/>
    <w:rsid w:val="00D05193"/>
    <w:rsid w:val="00D053D6"/>
    <w:rsid w:val="00D0564E"/>
    <w:rsid w:val="00D05879"/>
    <w:rsid w:val="00D06A21"/>
    <w:rsid w:val="00D06F33"/>
    <w:rsid w:val="00D0752A"/>
    <w:rsid w:val="00D07828"/>
    <w:rsid w:val="00D07C19"/>
    <w:rsid w:val="00D103AA"/>
    <w:rsid w:val="00D115F1"/>
    <w:rsid w:val="00D11A1E"/>
    <w:rsid w:val="00D11C51"/>
    <w:rsid w:val="00D131C6"/>
    <w:rsid w:val="00D13E98"/>
    <w:rsid w:val="00D14436"/>
    <w:rsid w:val="00D14D92"/>
    <w:rsid w:val="00D14E07"/>
    <w:rsid w:val="00D14F4F"/>
    <w:rsid w:val="00D15111"/>
    <w:rsid w:val="00D15148"/>
    <w:rsid w:val="00D153E1"/>
    <w:rsid w:val="00D15441"/>
    <w:rsid w:val="00D15885"/>
    <w:rsid w:val="00D158A1"/>
    <w:rsid w:val="00D161F2"/>
    <w:rsid w:val="00D16586"/>
    <w:rsid w:val="00D16CC8"/>
    <w:rsid w:val="00D16F84"/>
    <w:rsid w:val="00D1777A"/>
    <w:rsid w:val="00D17B32"/>
    <w:rsid w:val="00D20254"/>
    <w:rsid w:val="00D203C3"/>
    <w:rsid w:val="00D20591"/>
    <w:rsid w:val="00D20689"/>
    <w:rsid w:val="00D20BBD"/>
    <w:rsid w:val="00D20D48"/>
    <w:rsid w:val="00D21134"/>
    <w:rsid w:val="00D220CC"/>
    <w:rsid w:val="00D228C7"/>
    <w:rsid w:val="00D22B8A"/>
    <w:rsid w:val="00D2303F"/>
    <w:rsid w:val="00D234CD"/>
    <w:rsid w:val="00D2357E"/>
    <w:rsid w:val="00D2365F"/>
    <w:rsid w:val="00D23CC4"/>
    <w:rsid w:val="00D23F4C"/>
    <w:rsid w:val="00D2464F"/>
    <w:rsid w:val="00D25572"/>
    <w:rsid w:val="00D25ED9"/>
    <w:rsid w:val="00D263C7"/>
    <w:rsid w:val="00D2668C"/>
    <w:rsid w:val="00D26A62"/>
    <w:rsid w:val="00D26C78"/>
    <w:rsid w:val="00D27118"/>
    <w:rsid w:val="00D2737B"/>
    <w:rsid w:val="00D27B11"/>
    <w:rsid w:val="00D27CF2"/>
    <w:rsid w:val="00D27F03"/>
    <w:rsid w:val="00D30235"/>
    <w:rsid w:val="00D30425"/>
    <w:rsid w:val="00D30452"/>
    <w:rsid w:val="00D30DF6"/>
    <w:rsid w:val="00D30FCC"/>
    <w:rsid w:val="00D310EA"/>
    <w:rsid w:val="00D31109"/>
    <w:rsid w:val="00D31167"/>
    <w:rsid w:val="00D311CA"/>
    <w:rsid w:val="00D31770"/>
    <w:rsid w:val="00D3181F"/>
    <w:rsid w:val="00D328CE"/>
    <w:rsid w:val="00D33138"/>
    <w:rsid w:val="00D3337D"/>
    <w:rsid w:val="00D3351E"/>
    <w:rsid w:val="00D335AE"/>
    <w:rsid w:val="00D34496"/>
    <w:rsid w:val="00D3480C"/>
    <w:rsid w:val="00D34A4B"/>
    <w:rsid w:val="00D34AD8"/>
    <w:rsid w:val="00D35158"/>
    <w:rsid w:val="00D351CB"/>
    <w:rsid w:val="00D35B98"/>
    <w:rsid w:val="00D35CDB"/>
    <w:rsid w:val="00D365A6"/>
    <w:rsid w:val="00D36862"/>
    <w:rsid w:val="00D36A1C"/>
    <w:rsid w:val="00D36CF7"/>
    <w:rsid w:val="00D37252"/>
    <w:rsid w:val="00D377CA"/>
    <w:rsid w:val="00D40048"/>
    <w:rsid w:val="00D400F9"/>
    <w:rsid w:val="00D40182"/>
    <w:rsid w:val="00D40611"/>
    <w:rsid w:val="00D407A2"/>
    <w:rsid w:val="00D40982"/>
    <w:rsid w:val="00D40E16"/>
    <w:rsid w:val="00D412A9"/>
    <w:rsid w:val="00D41819"/>
    <w:rsid w:val="00D422E9"/>
    <w:rsid w:val="00D4256F"/>
    <w:rsid w:val="00D4258E"/>
    <w:rsid w:val="00D427FC"/>
    <w:rsid w:val="00D42C60"/>
    <w:rsid w:val="00D42D8B"/>
    <w:rsid w:val="00D43281"/>
    <w:rsid w:val="00D4354B"/>
    <w:rsid w:val="00D4357A"/>
    <w:rsid w:val="00D4381D"/>
    <w:rsid w:val="00D438C0"/>
    <w:rsid w:val="00D43AE7"/>
    <w:rsid w:val="00D43CCE"/>
    <w:rsid w:val="00D44399"/>
    <w:rsid w:val="00D445DD"/>
    <w:rsid w:val="00D44812"/>
    <w:rsid w:val="00D4491E"/>
    <w:rsid w:val="00D44E8E"/>
    <w:rsid w:val="00D45291"/>
    <w:rsid w:val="00D4530C"/>
    <w:rsid w:val="00D45A6B"/>
    <w:rsid w:val="00D45B27"/>
    <w:rsid w:val="00D45C66"/>
    <w:rsid w:val="00D45F32"/>
    <w:rsid w:val="00D4620B"/>
    <w:rsid w:val="00D4689E"/>
    <w:rsid w:val="00D46F4D"/>
    <w:rsid w:val="00D476F8"/>
    <w:rsid w:val="00D4770F"/>
    <w:rsid w:val="00D47AC5"/>
    <w:rsid w:val="00D47BBA"/>
    <w:rsid w:val="00D47CE3"/>
    <w:rsid w:val="00D47DF4"/>
    <w:rsid w:val="00D5087E"/>
    <w:rsid w:val="00D50F9F"/>
    <w:rsid w:val="00D512F6"/>
    <w:rsid w:val="00D5140F"/>
    <w:rsid w:val="00D520FC"/>
    <w:rsid w:val="00D5263B"/>
    <w:rsid w:val="00D52874"/>
    <w:rsid w:val="00D52AE0"/>
    <w:rsid w:val="00D52E5A"/>
    <w:rsid w:val="00D53562"/>
    <w:rsid w:val="00D535D3"/>
    <w:rsid w:val="00D53817"/>
    <w:rsid w:val="00D54819"/>
    <w:rsid w:val="00D54891"/>
    <w:rsid w:val="00D54CEE"/>
    <w:rsid w:val="00D559D7"/>
    <w:rsid w:val="00D55CB7"/>
    <w:rsid w:val="00D55ED7"/>
    <w:rsid w:val="00D560FE"/>
    <w:rsid w:val="00D565FF"/>
    <w:rsid w:val="00D56643"/>
    <w:rsid w:val="00D57508"/>
    <w:rsid w:val="00D576B7"/>
    <w:rsid w:val="00D57C8D"/>
    <w:rsid w:val="00D60108"/>
    <w:rsid w:val="00D6152F"/>
    <w:rsid w:val="00D61791"/>
    <w:rsid w:val="00D61A52"/>
    <w:rsid w:val="00D61EFA"/>
    <w:rsid w:val="00D626C2"/>
    <w:rsid w:val="00D626F1"/>
    <w:rsid w:val="00D62879"/>
    <w:rsid w:val="00D629FE"/>
    <w:rsid w:val="00D62BDD"/>
    <w:rsid w:val="00D62EAA"/>
    <w:rsid w:val="00D62EC6"/>
    <w:rsid w:val="00D63914"/>
    <w:rsid w:val="00D63C3F"/>
    <w:rsid w:val="00D6560E"/>
    <w:rsid w:val="00D662E5"/>
    <w:rsid w:val="00D6659F"/>
    <w:rsid w:val="00D66B30"/>
    <w:rsid w:val="00D66C86"/>
    <w:rsid w:val="00D67BD2"/>
    <w:rsid w:val="00D67C3C"/>
    <w:rsid w:val="00D67F90"/>
    <w:rsid w:val="00D70141"/>
    <w:rsid w:val="00D704FB"/>
    <w:rsid w:val="00D707ED"/>
    <w:rsid w:val="00D70819"/>
    <w:rsid w:val="00D70C8B"/>
    <w:rsid w:val="00D712D2"/>
    <w:rsid w:val="00D71AC9"/>
    <w:rsid w:val="00D71B2F"/>
    <w:rsid w:val="00D71E33"/>
    <w:rsid w:val="00D72186"/>
    <w:rsid w:val="00D72AF7"/>
    <w:rsid w:val="00D72EA6"/>
    <w:rsid w:val="00D734D2"/>
    <w:rsid w:val="00D738A5"/>
    <w:rsid w:val="00D73A60"/>
    <w:rsid w:val="00D740A1"/>
    <w:rsid w:val="00D740F2"/>
    <w:rsid w:val="00D7432F"/>
    <w:rsid w:val="00D74389"/>
    <w:rsid w:val="00D744B7"/>
    <w:rsid w:val="00D74A4B"/>
    <w:rsid w:val="00D74BC7"/>
    <w:rsid w:val="00D751B4"/>
    <w:rsid w:val="00D7525D"/>
    <w:rsid w:val="00D7549D"/>
    <w:rsid w:val="00D7557F"/>
    <w:rsid w:val="00D75FF3"/>
    <w:rsid w:val="00D7602B"/>
    <w:rsid w:val="00D7613A"/>
    <w:rsid w:val="00D7691A"/>
    <w:rsid w:val="00D76929"/>
    <w:rsid w:val="00D776A5"/>
    <w:rsid w:val="00D778FB"/>
    <w:rsid w:val="00D77AAB"/>
    <w:rsid w:val="00D8001C"/>
    <w:rsid w:val="00D800B9"/>
    <w:rsid w:val="00D80695"/>
    <w:rsid w:val="00D81020"/>
    <w:rsid w:val="00D81507"/>
    <w:rsid w:val="00D81A4E"/>
    <w:rsid w:val="00D81CD5"/>
    <w:rsid w:val="00D81DB1"/>
    <w:rsid w:val="00D81DD4"/>
    <w:rsid w:val="00D81FE9"/>
    <w:rsid w:val="00D82C7C"/>
    <w:rsid w:val="00D82D2C"/>
    <w:rsid w:val="00D83145"/>
    <w:rsid w:val="00D831E6"/>
    <w:rsid w:val="00D83229"/>
    <w:rsid w:val="00D83D99"/>
    <w:rsid w:val="00D83EBD"/>
    <w:rsid w:val="00D84190"/>
    <w:rsid w:val="00D846A6"/>
    <w:rsid w:val="00D84992"/>
    <w:rsid w:val="00D84FC1"/>
    <w:rsid w:val="00D85496"/>
    <w:rsid w:val="00D8549C"/>
    <w:rsid w:val="00D85661"/>
    <w:rsid w:val="00D857D9"/>
    <w:rsid w:val="00D85BC7"/>
    <w:rsid w:val="00D860B9"/>
    <w:rsid w:val="00D8616E"/>
    <w:rsid w:val="00D86477"/>
    <w:rsid w:val="00D86800"/>
    <w:rsid w:val="00D8710B"/>
    <w:rsid w:val="00D87DDE"/>
    <w:rsid w:val="00D87F31"/>
    <w:rsid w:val="00D87FF4"/>
    <w:rsid w:val="00D903C0"/>
    <w:rsid w:val="00D905AB"/>
    <w:rsid w:val="00D906A2"/>
    <w:rsid w:val="00D908DC"/>
    <w:rsid w:val="00D90B79"/>
    <w:rsid w:val="00D914FE"/>
    <w:rsid w:val="00D91D58"/>
    <w:rsid w:val="00D924D6"/>
    <w:rsid w:val="00D929A2"/>
    <w:rsid w:val="00D929A6"/>
    <w:rsid w:val="00D92AF3"/>
    <w:rsid w:val="00D92BF8"/>
    <w:rsid w:val="00D92E64"/>
    <w:rsid w:val="00D93097"/>
    <w:rsid w:val="00D9324C"/>
    <w:rsid w:val="00D934B3"/>
    <w:rsid w:val="00D936CC"/>
    <w:rsid w:val="00D93D64"/>
    <w:rsid w:val="00D93F0A"/>
    <w:rsid w:val="00D9414E"/>
    <w:rsid w:val="00D944CA"/>
    <w:rsid w:val="00D9488C"/>
    <w:rsid w:val="00D94EE1"/>
    <w:rsid w:val="00D9558E"/>
    <w:rsid w:val="00D958B9"/>
    <w:rsid w:val="00D9670D"/>
    <w:rsid w:val="00D970BF"/>
    <w:rsid w:val="00D97468"/>
    <w:rsid w:val="00D97B18"/>
    <w:rsid w:val="00D9CCD1"/>
    <w:rsid w:val="00DA0032"/>
    <w:rsid w:val="00DA04B8"/>
    <w:rsid w:val="00DA0733"/>
    <w:rsid w:val="00DA094E"/>
    <w:rsid w:val="00DA0C0F"/>
    <w:rsid w:val="00DA0DAF"/>
    <w:rsid w:val="00DA1055"/>
    <w:rsid w:val="00DA14C1"/>
    <w:rsid w:val="00DA161B"/>
    <w:rsid w:val="00DA1661"/>
    <w:rsid w:val="00DA1BA5"/>
    <w:rsid w:val="00DA21D5"/>
    <w:rsid w:val="00DA2279"/>
    <w:rsid w:val="00DA270D"/>
    <w:rsid w:val="00DA3655"/>
    <w:rsid w:val="00DA42B8"/>
    <w:rsid w:val="00DA4654"/>
    <w:rsid w:val="00DA47B8"/>
    <w:rsid w:val="00DA4834"/>
    <w:rsid w:val="00DA495C"/>
    <w:rsid w:val="00DA5058"/>
    <w:rsid w:val="00DA51E0"/>
    <w:rsid w:val="00DA527A"/>
    <w:rsid w:val="00DA54DB"/>
    <w:rsid w:val="00DA5FF1"/>
    <w:rsid w:val="00DA6A1A"/>
    <w:rsid w:val="00DA6B3C"/>
    <w:rsid w:val="00DA72E6"/>
    <w:rsid w:val="00DA7419"/>
    <w:rsid w:val="00DA7699"/>
    <w:rsid w:val="00DA7F53"/>
    <w:rsid w:val="00DB0307"/>
    <w:rsid w:val="00DB11F4"/>
    <w:rsid w:val="00DB13FA"/>
    <w:rsid w:val="00DB1A7F"/>
    <w:rsid w:val="00DB1EE4"/>
    <w:rsid w:val="00DB262B"/>
    <w:rsid w:val="00DB26BC"/>
    <w:rsid w:val="00DB274A"/>
    <w:rsid w:val="00DB315C"/>
    <w:rsid w:val="00DB31C8"/>
    <w:rsid w:val="00DB3529"/>
    <w:rsid w:val="00DB4246"/>
    <w:rsid w:val="00DB42DE"/>
    <w:rsid w:val="00DB4648"/>
    <w:rsid w:val="00DB47F1"/>
    <w:rsid w:val="00DB4B42"/>
    <w:rsid w:val="00DB52EC"/>
    <w:rsid w:val="00DB5441"/>
    <w:rsid w:val="00DB5B34"/>
    <w:rsid w:val="00DB5E04"/>
    <w:rsid w:val="00DB5E2F"/>
    <w:rsid w:val="00DB69DB"/>
    <w:rsid w:val="00DB6B13"/>
    <w:rsid w:val="00DB6EE1"/>
    <w:rsid w:val="00DB75F3"/>
    <w:rsid w:val="00DB79E6"/>
    <w:rsid w:val="00DB7A27"/>
    <w:rsid w:val="00DB7E3D"/>
    <w:rsid w:val="00DC0035"/>
    <w:rsid w:val="00DC0627"/>
    <w:rsid w:val="00DC0701"/>
    <w:rsid w:val="00DC10D6"/>
    <w:rsid w:val="00DC121D"/>
    <w:rsid w:val="00DC1445"/>
    <w:rsid w:val="00DC1C12"/>
    <w:rsid w:val="00DC1D86"/>
    <w:rsid w:val="00DC222F"/>
    <w:rsid w:val="00DC262B"/>
    <w:rsid w:val="00DC2701"/>
    <w:rsid w:val="00DC2F24"/>
    <w:rsid w:val="00DC3DBB"/>
    <w:rsid w:val="00DC4501"/>
    <w:rsid w:val="00DC4B90"/>
    <w:rsid w:val="00DC4BCE"/>
    <w:rsid w:val="00DC507E"/>
    <w:rsid w:val="00DC53EF"/>
    <w:rsid w:val="00DC58D2"/>
    <w:rsid w:val="00DC672D"/>
    <w:rsid w:val="00DC6751"/>
    <w:rsid w:val="00DC68BB"/>
    <w:rsid w:val="00DC6DEB"/>
    <w:rsid w:val="00DC7610"/>
    <w:rsid w:val="00DC781A"/>
    <w:rsid w:val="00DC7B34"/>
    <w:rsid w:val="00DD00C3"/>
    <w:rsid w:val="00DD02A5"/>
    <w:rsid w:val="00DD042B"/>
    <w:rsid w:val="00DD0981"/>
    <w:rsid w:val="00DD1263"/>
    <w:rsid w:val="00DD144E"/>
    <w:rsid w:val="00DD14F7"/>
    <w:rsid w:val="00DD164C"/>
    <w:rsid w:val="00DD1E0A"/>
    <w:rsid w:val="00DD2A1E"/>
    <w:rsid w:val="00DD30FC"/>
    <w:rsid w:val="00DD34B0"/>
    <w:rsid w:val="00DD3EEA"/>
    <w:rsid w:val="00DD3F6A"/>
    <w:rsid w:val="00DD45A2"/>
    <w:rsid w:val="00DD4713"/>
    <w:rsid w:val="00DD52B5"/>
    <w:rsid w:val="00DD5C68"/>
    <w:rsid w:val="00DD5CBD"/>
    <w:rsid w:val="00DD6280"/>
    <w:rsid w:val="00DD6389"/>
    <w:rsid w:val="00DD6CE8"/>
    <w:rsid w:val="00DD748B"/>
    <w:rsid w:val="00DD7C19"/>
    <w:rsid w:val="00DD7EF1"/>
    <w:rsid w:val="00DE07FF"/>
    <w:rsid w:val="00DE0BBF"/>
    <w:rsid w:val="00DE0E43"/>
    <w:rsid w:val="00DE123D"/>
    <w:rsid w:val="00DE1517"/>
    <w:rsid w:val="00DE155D"/>
    <w:rsid w:val="00DE1697"/>
    <w:rsid w:val="00DE17A6"/>
    <w:rsid w:val="00DE1AB8"/>
    <w:rsid w:val="00DE1D4D"/>
    <w:rsid w:val="00DE211A"/>
    <w:rsid w:val="00DE2435"/>
    <w:rsid w:val="00DE2AB2"/>
    <w:rsid w:val="00DE2D5E"/>
    <w:rsid w:val="00DE2EEB"/>
    <w:rsid w:val="00DE3F0E"/>
    <w:rsid w:val="00DE418B"/>
    <w:rsid w:val="00DE448A"/>
    <w:rsid w:val="00DE4975"/>
    <w:rsid w:val="00DE4CDD"/>
    <w:rsid w:val="00DE4F41"/>
    <w:rsid w:val="00DE554A"/>
    <w:rsid w:val="00DE55D0"/>
    <w:rsid w:val="00DE56EF"/>
    <w:rsid w:val="00DE5A55"/>
    <w:rsid w:val="00DE64B0"/>
    <w:rsid w:val="00DE6624"/>
    <w:rsid w:val="00DE6716"/>
    <w:rsid w:val="00DE6DE5"/>
    <w:rsid w:val="00DE70B8"/>
    <w:rsid w:val="00DE71C5"/>
    <w:rsid w:val="00DE7714"/>
    <w:rsid w:val="00DF0372"/>
    <w:rsid w:val="00DF03F1"/>
    <w:rsid w:val="00DF09AA"/>
    <w:rsid w:val="00DF0AD2"/>
    <w:rsid w:val="00DF0CB4"/>
    <w:rsid w:val="00DF0EBD"/>
    <w:rsid w:val="00DF1044"/>
    <w:rsid w:val="00DF131C"/>
    <w:rsid w:val="00DF1385"/>
    <w:rsid w:val="00DF16CA"/>
    <w:rsid w:val="00DF1A16"/>
    <w:rsid w:val="00DF1D8A"/>
    <w:rsid w:val="00DF2553"/>
    <w:rsid w:val="00DF2FB5"/>
    <w:rsid w:val="00DF311F"/>
    <w:rsid w:val="00DF3577"/>
    <w:rsid w:val="00DF3AE6"/>
    <w:rsid w:val="00DF3BE4"/>
    <w:rsid w:val="00DF40F1"/>
    <w:rsid w:val="00DF448F"/>
    <w:rsid w:val="00DF4537"/>
    <w:rsid w:val="00DF4734"/>
    <w:rsid w:val="00DF498D"/>
    <w:rsid w:val="00DF4B65"/>
    <w:rsid w:val="00DF5811"/>
    <w:rsid w:val="00DF59FF"/>
    <w:rsid w:val="00DF5AA9"/>
    <w:rsid w:val="00DF61CC"/>
    <w:rsid w:val="00DF680D"/>
    <w:rsid w:val="00DF6A6D"/>
    <w:rsid w:val="00DF6A77"/>
    <w:rsid w:val="00DF6CEE"/>
    <w:rsid w:val="00DF7130"/>
    <w:rsid w:val="00DF7373"/>
    <w:rsid w:val="00DF7B98"/>
    <w:rsid w:val="00DF7D2B"/>
    <w:rsid w:val="00DF7FC3"/>
    <w:rsid w:val="00E009D9"/>
    <w:rsid w:val="00E00D64"/>
    <w:rsid w:val="00E0103D"/>
    <w:rsid w:val="00E01284"/>
    <w:rsid w:val="00E01376"/>
    <w:rsid w:val="00E014F8"/>
    <w:rsid w:val="00E01599"/>
    <w:rsid w:val="00E01D06"/>
    <w:rsid w:val="00E02103"/>
    <w:rsid w:val="00E0239B"/>
    <w:rsid w:val="00E02677"/>
    <w:rsid w:val="00E03900"/>
    <w:rsid w:val="00E03ACF"/>
    <w:rsid w:val="00E03E91"/>
    <w:rsid w:val="00E043A0"/>
    <w:rsid w:val="00E04982"/>
    <w:rsid w:val="00E04FF8"/>
    <w:rsid w:val="00E0540F"/>
    <w:rsid w:val="00E054AD"/>
    <w:rsid w:val="00E059D9"/>
    <w:rsid w:val="00E066DD"/>
    <w:rsid w:val="00E067C7"/>
    <w:rsid w:val="00E06A5A"/>
    <w:rsid w:val="00E06AEE"/>
    <w:rsid w:val="00E06C21"/>
    <w:rsid w:val="00E06DA8"/>
    <w:rsid w:val="00E073EE"/>
    <w:rsid w:val="00E0790E"/>
    <w:rsid w:val="00E07AD8"/>
    <w:rsid w:val="00E07B18"/>
    <w:rsid w:val="00E07D95"/>
    <w:rsid w:val="00E07FB7"/>
    <w:rsid w:val="00E1013B"/>
    <w:rsid w:val="00E10703"/>
    <w:rsid w:val="00E1084D"/>
    <w:rsid w:val="00E10C7C"/>
    <w:rsid w:val="00E10DA4"/>
    <w:rsid w:val="00E10F34"/>
    <w:rsid w:val="00E11327"/>
    <w:rsid w:val="00E11590"/>
    <w:rsid w:val="00E118A5"/>
    <w:rsid w:val="00E1197D"/>
    <w:rsid w:val="00E12086"/>
    <w:rsid w:val="00E1224F"/>
    <w:rsid w:val="00E130BF"/>
    <w:rsid w:val="00E13DE4"/>
    <w:rsid w:val="00E143A0"/>
    <w:rsid w:val="00E147C0"/>
    <w:rsid w:val="00E1497F"/>
    <w:rsid w:val="00E14A27"/>
    <w:rsid w:val="00E14A5C"/>
    <w:rsid w:val="00E15404"/>
    <w:rsid w:val="00E15434"/>
    <w:rsid w:val="00E15B2F"/>
    <w:rsid w:val="00E15BA6"/>
    <w:rsid w:val="00E16363"/>
    <w:rsid w:val="00E16636"/>
    <w:rsid w:val="00E166B4"/>
    <w:rsid w:val="00E16B1D"/>
    <w:rsid w:val="00E16EDE"/>
    <w:rsid w:val="00E170E6"/>
    <w:rsid w:val="00E17753"/>
    <w:rsid w:val="00E17F05"/>
    <w:rsid w:val="00E20374"/>
    <w:rsid w:val="00E20381"/>
    <w:rsid w:val="00E2040E"/>
    <w:rsid w:val="00E209E1"/>
    <w:rsid w:val="00E20C2D"/>
    <w:rsid w:val="00E20CE7"/>
    <w:rsid w:val="00E21197"/>
    <w:rsid w:val="00E2183B"/>
    <w:rsid w:val="00E2190C"/>
    <w:rsid w:val="00E21A3D"/>
    <w:rsid w:val="00E21AE8"/>
    <w:rsid w:val="00E21FA1"/>
    <w:rsid w:val="00E223EC"/>
    <w:rsid w:val="00E2244B"/>
    <w:rsid w:val="00E22CB9"/>
    <w:rsid w:val="00E22ED1"/>
    <w:rsid w:val="00E22EE1"/>
    <w:rsid w:val="00E23685"/>
    <w:rsid w:val="00E239CE"/>
    <w:rsid w:val="00E23BD1"/>
    <w:rsid w:val="00E23CFB"/>
    <w:rsid w:val="00E23D75"/>
    <w:rsid w:val="00E23F69"/>
    <w:rsid w:val="00E244EF"/>
    <w:rsid w:val="00E24718"/>
    <w:rsid w:val="00E24A63"/>
    <w:rsid w:val="00E24E92"/>
    <w:rsid w:val="00E25384"/>
    <w:rsid w:val="00E25482"/>
    <w:rsid w:val="00E258C7"/>
    <w:rsid w:val="00E259A0"/>
    <w:rsid w:val="00E25D14"/>
    <w:rsid w:val="00E26798"/>
    <w:rsid w:val="00E26ABD"/>
    <w:rsid w:val="00E26AF1"/>
    <w:rsid w:val="00E26C46"/>
    <w:rsid w:val="00E27171"/>
    <w:rsid w:val="00E275AB"/>
    <w:rsid w:val="00E276B2"/>
    <w:rsid w:val="00E27A7B"/>
    <w:rsid w:val="00E27B5B"/>
    <w:rsid w:val="00E27D8D"/>
    <w:rsid w:val="00E27EAA"/>
    <w:rsid w:val="00E30151"/>
    <w:rsid w:val="00E31192"/>
    <w:rsid w:val="00E3198C"/>
    <w:rsid w:val="00E31CC8"/>
    <w:rsid w:val="00E31ED8"/>
    <w:rsid w:val="00E321FB"/>
    <w:rsid w:val="00E32382"/>
    <w:rsid w:val="00E32A6D"/>
    <w:rsid w:val="00E32AFC"/>
    <w:rsid w:val="00E32F89"/>
    <w:rsid w:val="00E3335B"/>
    <w:rsid w:val="00E336BC"/>
    <w:rsid w:val="00E3406C"/>
    <w:rsid w:val="00E344AD"/>
    <w:rsid w:val="00E34767"/>
    <w:rsid w:val="00E34C4F"/>
    <w:rsid w:val="00E351C5"/>
    <w:rsid w:val="00E354AD"/>
    <w:rsid w:val="00E355A4"/>
    <w:rsid w:val="00E35A0D"/>
    <w:rsid w:val="00E35C53"/>
    <w:rsid w:val="00E36AF8"/>
    <w:rsid w:val="00E36C10"/>
    <w:rsid w:val="00E36CD7"/>
    <w:rsid w:val="00E36E02"/>
    <w:rsid w:val="00E37170"/>
    <w:rsid w:val="00E37175"/>
    <w:rsid w:val="00E371BE"/>
    <w:rsid w:val="00E374E4"/>
    <w:rsid w:val="00E400D0"/>
    <w:rsid w:val="00E40103"/>
    <w:rsid w:val="00E40540"/>
    <w:rsid w:val="00E40B4F"/>
    <w:rsid w:val="00E40E82"/>
    <w:rsid w:val="00E414EC"/>
    <w:rsid w:val="00E41E87"/>
    <w:rsid w:val="00E41FCC"/>
    <w:rsid w:val="00E42D3A"/>
    <w:rsid w:val="00E42D44"/>
    <w:rsid w:val="00E43A6D"/>
    <w:rsid w:val="00E43BB8"/>
    <w:rsid w:val="00E4475A"/>
    <w:rsid w:val="00E44E71"/>
    <w:rsid w:val="00E451AB"/>
    <w:rsid w:val="00E4528E"/>
    <w:rsid w:val="00E45300"/>
    <w:rsid w:val="00E4560F"/>
    <w:rsid w:val="00E4583E"/>
    <w:rsid w:val="00E45CB7"/>
    <w:rsid w:val="00E464D9"/>
    <w:rsid w:val="00E46AF9"/>
    <w:rsid w:val="00E46BDF"/>
    <w:rsid w:val="00E46E50"/>
    <w:rsid w:val="00E47955"/>
    <w:rsid w:val="00E479C0"/>
    <w:rsid w:val="00E50950"/>
    <w:rsid w:val="00E50A7C"/>
    <w:rsid w:val="00E50A80"/>
    <w:rsid w:val="00E50AA1"/>
    <w:rsid w:val="00E50E38"/>
    <w:rsid w:val="00E5163F"/>
    <w:rsid w:val="00E517DE"/>
    <w:rsid w:val="00E51D9E"/>
    <w:rsid w:val="00E5231B"/>
    <w:rsid w:val="00E5246A"/>
    <w:rsid w:val="00E526C5"/>
    <w:rsid w:val="00E52A0A"/>
    <w:rsid w:val="00E532C0"/>
    <w:rsid w:val="00E538AA"/>
    <w:rsid w:val="00E53AAD"/>
    <w:rsid w:val="00E545A3"/>
    <w:rsid w:val="00E54BCE"/>
    <w:rsid w:val="00E5525C"/>
    <w:rsid w:val="00E5530D"/>
    <w:rsid w:val="00E556C7"/>
    <w:rsid w:val="00E55910"/>
    <w:rsid w:val="00E5599F"/>
    <w:rsid w:val="00E55E67"/>
    <w:rsid w:val="00E56234"/>
    <w:rsid w:val="00E562A9"/>
    <w:rsid w:val="00E56C24"/>
    <w:rsid w:val="00E57662"/>
    <w:rsid w:val="00E57C3F"/>
    <w:rsid w:val="00E60E4E"/>
    <w:rsid w:val="00E60F66"/>
    <w:rsid w:val="00E61018"/>
    <w:rsid w:val="00E610A8"/>
    <w:rsid w:val="00E61463"/>
    <w:rsid w:val="00E61891"/>
    <w:rsid w:val="00E61C85"/>
    <w:rsid w:val="00E61EF6"/>
    <w:rsid w:val="00E622FC"/>
    <w:rsid w:val="00E62534"/>
    <w:rsid w:val="00E6285A"/>
    <w:rsid w:val="00E62B41"/>
    <w:rsid w:val="00E62EF5"/>
    <w:rsid w:val="00E62FD5"/>
    <w:rsid w:val="00E63469"/>
    <w:rsid w:val="00E63B83"/>
    <w:rsid w:val="00E63F77"/>
    <w:rsid w:val="00E64B1C"/>
    <w:rsid w:val="00E64FC0"/>
    <w:rsid w:val="00E65411"/>
    <w:rsid w:val="00E6555B"/>
    <w:rsid w:val="00E65B49"/>
    <w:rsid w:val="00E65BB9"/>
    <w:rsid w:val="00E660AF"/>
    <w:rsid w:val="00E662E6"/>
    <w:rsid w:val="00E6639E"/>
    <w:rsid w:val="00E6691A"/>
    <w:rsid w:val="00E66F70"/>
    <w:rsid w:val="00E673BB"/>
    <w:rsid w:val="00E67A56"/>
    <w:rsid w:val="00E705BE"/>
    <w:rsid w:val="00E705FA"/>
    <w:rsid w:val="00E708DE"/>
    <w:rsid w:val="00E709CF"/>
    <w:rsid w:val="00E70D8D"/>
    <w:rsid w:val="00E70F0B"/>
    <w:rsid w:val="00E71502"/>
    <w:rsid w:val="00E71598"/>
    <w:rsid w:val="00E71662"/>
    <w:rsid w:val="00E71F14"/>
    <w:rsid w:val="00E7234A"/>
    <w:rsid w:val="00E725D3"/>
    <w:rsid w:val="00E72A35"/>
    <w:rsid w:val="00E72C8E"/>
    <w:rsid w:val="00E72E38"/>
    <w:rsid w:val="00E72E58"/>
    <w:rsid w:val="00E72F3F"/>
    <w:rsid w:val="00E738D0"/>
    <w:rsid w:val="00E74446"/>
    <w:rsid w:val="00E74632"/>
    <w:rsid w:val="00E74A8C"/>
    <w:rsid w:val="00E74CE6"/>
    <w:rsid w:val="00E74D03"/>
    <w:rsid w:val="00E74DAD"/>
    <w:rsid w:val="00E74ED4"/>
    <w:rsid w:val="00E7533A"/>
    <w:rsid w:val="00E75349"/>
    <w:rsid w:val="00E75665"/>
    <w:rsid w:val="00E75782"/>
    <w:rsid w:val="00E75951"/>
    <w:rsid w:val="00E75AF1"/>
    <w:rsid w:val="00E75B80"/>
    <w:rsid w:val="00E75DCA"/>
    <w:rsid w:val="00E76C58"/>
    <w:rsid w:val="00E77372"/>
    <w:rsid w:val="00E778D3"/>
    <w:rsid w:val="00E77B98"/>
    <w:rsid w:val="00E77FF0"/>
    <w:rsid w:val="00E800D7"/>
    <w:rsid w:val="00E80495"/>
    <w:rsid w:val="00E816F5"/>
    <w:rsid w:val="00E81BAA"/>
    <w:rsid w:val="00E81D64"/>
    <w:rsid w:val="00E81D72"/>
    <w:rsid w:val="00E820F4"/>
    <w:rsid w:val="00E829DC"/>
    <w:rsid w:val="00E82B90"/>
    <w:rsid w:val="00E8320D"/>
    <w:rsid w:val="00E837C3"/>
    <w:rsid w:val="00E8398D"/>
    <w:rsid w:val="00E83A3B"/>
    <w:rsid w:val="00E8508A"/>
    <w:rsid w:val="00E852C4"/>
    <w:rsid w:val="00E85C66"/>
    <w:rsid w:val="00E85F57"/>
    <w:rsid w:val="00E87236"/>
    <w:rsid w:val="00E873C4"/>
    <w:rsid w:val="00E873F3"/>
    <w:rsid w:val="00E877BA"/>
    <w:rsid w:val="00E90018"/>
    <w:rsid w:val="00E910A4"/>
    <w:rsid w:val="00E9185A"/>
    <w:rsid w:val="00E92206"/>
    <w:rsid w:val="00E9263F"/>
    <w:rsid w:val="00E92C0B"/>
    <w:rsid w:val="00E92E02"/>
    <w:rsid w:val="00E9326D"/>
    <w:rsid w:val="00E9375A"/>
    <w:rsid w:val="00E938F9"/>
    <w:rsid w:val="00E94CD2"/>
    <w:rsid w:val="00E94DC6"/>
    <w:rsid w:val="00E95A4E"/>
    <w:rsid w:val="00E95DEA"/>
    <w:rsid w:val="00E95EC0"/>
    <w:rsid w:val="00E9611B"/>
    <w:rsid w:val="00E9625B"/>
    <w:rsid w:val="00E97231"/>
    <w:rsid w:val="00E972EE"/>
    <w:rsid w:val="00E97372"/>
    <w:rsid w:val="00E9752B"/>
    <w:rsid w:val="00E975C1"/>
    <w:rsid w:val="00E97D40"/>
    <w:rsid w:val="00EA06D4"/>
    <w:rsid w:val="00EA203E"/>
    <w:rsid w:val="00EA2202"/>
    <w:rsid w:val="00EA2555"/>
    <w:rsid w:val="00EA25B6"/>
    <w:rsid w:val="00EA2785"/>
    <w:rsid w:val="00EA2E81"/>
    <w:rsid w:val="00EA2FEB"/>
    <w:rsid w:val="00EA2FFE"/>
    <w:rsid w:val="00EA3214"/>
    <w:rsid w:val="00EA352E"/>
    <w:rsid w:val="00EA3880"/>
    <w:rsid w:val="00EA38FD"/>
    <w:rsid w:val="00EA400B"/>
    <w:rsid w:val="00EA4751"/>
    <w:rsid w:val="00EA49F1"/>
    <w:rsid w:val="00EA4CFB"/>
    <w:rsid w:val="00EA53AE"/>
    <w:rsid w:val="00EA5B3E"/>
    <w:rsid w:val="00EA5E95"/>
    <w:rsid w:val="00EA5EB6"/>
    <w:rsid w:val="00EA5F6F"/>
    <w:rsid w:val="00EA618C"/>
    <w:rsid w:val="00EA63A8"/>
    <w:rsid w:val="00EA6932"/>
    <w:rsid w:val="00EA6A6E"/>
    <w:rsid w:val="00EA6B14"/>
    <w:rsid w:val="00EA6B74"/>
    <w:rsid w:val="00EA6C4D"/>
    <w:rsid w:val="00EA7528"/>
    <w:rsid w:val="00EA764D"/>
    <w:rsid w:val="00EA79BF"/>
    <w:rsid w:val="00EA7B57"/>
    <w:rsid w:val="00EA7B7D"/>
    <w:rsid w:val="00EA7C5A"/>
    <w:rsid w:val="00EA7DAC"/>
    <w:rsid w:val="00EB0187"/>
    <w:rsid w:val="00EB044F"/>
    <w:rsid w:val="00EB048B"/>
    <w:rsid w:val="00EB0CDF"/>
    <w:rsid w:val="00EB0EE4"/>
    <w:rsid w:val="00EB1350"/>
    <w:rsid w:val="00EB16A6"/>
    <w:rsid w:val="00EB172D"/>
    <w:rsid w:val="00EB2757"/>
    <w:rsid w:val="00EB30CE"/>
    <w:rsid w:val="00EB3823"/>
    <w:rsid w:val="00EB3948"/>
    <w:rsid w:val="00EB3E2E"/>
    <w:rsid w:val="00EB417E"/>
    <w:rsid w:val="00EB51DD"/>
    <w:rsid w:val="00EB5748"/>
    <w:rsid w:val="00EB5ABA"/>
    <w:rsid w:val="00EB5FEB"/>
    <w:rsid w:val="00EB6139"/>
    <w:rsid w:val="00EB63C9"/>
    <w:rsid w:val="00EB6C39"/>
    <w:rsid w:val="00EB773E"/>
    <w:rsid w:val="00EB782B"/>
    <w:rsid w:val="00EC0161"/>
    <w:rsid w:val="00EC07DA"/>
    <w:rsid w:val="00EC09CC"/>
    <w:rsid w:val="00EC128D"/>
    <w:rsid w:val="00EC1995"/>
    <w:rsid w:val="00EC1ACE"/>
    <w:rsid w:val="00EC2024"/>
    <w:rsid w:val="00EC2448"/>
    <w:rsid w:val="00EC26A6"/>
    <w:rsid w:val="00EC2CC2"/>
    <w:rsid w:val="00EC403A"/>
    <w:rsid w:val="00EC4751"/>
    <w:rsid w:val="00EC5628"/>
    <w:rsid w:val="00EC60E0"/>
    <w:rsid w:val="00EC6385"/>
    <w:rsid w:val="00EC6A4C"/>
    <w:rsid w:val="00EC6D83"/>
    <w:rsid w:val="00ED0213"/>
    <w:rsid w:val="00ED0906"/>
    <w:rsid w:val="00ED0A14"/>
    <w:rsid w:val="00ED0B5F"/>
    <w:rsid w:val="00ED120E"/>
    <w:rsid w:val="00ED12B3"/>
    <w:rsid w:val="00ED17B9"/>
    <w:rsid w:val="00ED1F80"/>
    <w:rsid w:val="00ED25E5"/>
    <w:rsid w:val="00ED2C15"/>
    <w:rsid w:val="00ED35C8"/>
    <w:rsid w:val="00ED3833"/>
    <w:rsid w:val="00ED3F20"/>
    <w:rsid w:val="00ED4B14"/>
    <w:rsid w:val="00ED5193"/>
    <w:rsid w:val="00ED5453"/>
    <w:rsid w:val="00ED58F9"/>
    <w:rsid w:val="00ED5BE3"/>
    <w:rsid w:val="00ED5E0E"/>
    <w:rsid w:val="00ED6846"/>
    <w:rsid w:val="00ED6E83"/>
    <w:rsid w:val="00ED7BD1"/>
    <w:rsid w:val="00EE01EC"/>
    <w:rsid w:val="00EE07A7"/>
    <w:rsid w:val="00EE07FA"/>
    <w:rsid w:val="00EE0B5F"/>
    <w:rsid w:val="00EE17D1"/>
    <w:rsid w:val="00EE18B5"/>
    <w:rsid w:val="00EE1A24"/>
    <w:rsid w:val="00EE1E25"/>
    <w:rsid w:val="00EE2B6D"/>
    <w:rsid w:val="00EE3AB5"/>
    <w:rsid w:val="00EE3ACF"/>
    <w:rsid w:val="00EE3C91"/>
    <w:rsid w:val="00EE3E9A"/>
    <w:rsid w:val="00EE4424"/>
    <w:rsid w:val="00EE466C"/>
    <w:rsid w:val="00EE4AF4"/>
    <w:rsid w:val="00EE4D41"/>
    <w:rsid w:val="00EE4DBC"/>
    <w:rsid w:val="00EE5124"/>
    <w:rsid w:val="00EE57F2"/>
    <w:rsid w:val="00EE5E0F"/>
    <w:rsid w:val="00EE6110"/>
    <w:rsid w:val="00EE61AD"/>
    <w:rsid w:val="00EE61D9"/>
    <w:rsid w:val="00EE61FC"/>
    <w:rsid w:val="00EE62E1"/>
    <w:rsid w:val="00EE644C"/>
    <w:rsid w:val="00EE680C"/>
    <w:rsid w:val="00EE6D3C"/>
    <w:rsid w:val="00EE7354"/>
    <w:rsid w:val="00EE798E"/>
    <w:rsid w:val="00EE7B0E"/>
    <w:rsid w:val="00EF0169"/>
    <w:rsid w:val="00EF07C8"/>
    <w:rsid w:val="00EF12D1"/>
    <w:rsid w:val="00EF15C9"/>
    <w:rsid w:val="00EF16B0"/>
    <w:rsid w:val="00EF1994"/>
    <w:rsid w:val="00EF1B12"/>
    <w:rsid w:val="00EF2553"/>
    <w:rsid w:val="00EF25BC"/>
    <w:rsid w:val="00EF273C"/>
    <w:rsid w:val="00EF2894"/>
    <w:rsid w:val="00EF2CF8"/>
    <w:rsid w:val="00EF2D7B"/>
    <w:rsid w:val="00EF3066"/>
    <w:rsid w:val="00EF36E4"/>
    <w:rsid w:val="00EF38C9"/>
    <w:rsid w:val="00EF390B"/>
    <w:rsid w:val="00EF3B38"/>
    <w:rsid w:val="00EF3F07"/>
    <w:rsid w:val="00EF4623"/>
    <w:rsid w:val="00EF4E76"/>
    <w:rsid w:val="00EF5249"/>
    <w:rsid w:val="00EF5690"/>
    <w:rsid w:val="00EF57CA"/>
    <w:rsid w:val="00EF5A63"/>
    <w:rsid w:val="00EF5AF7"/>
    <w:rsid w:val="00EF6229"/>
    <w:rsid w:val="00EF643E"/>
    <w:rsid w:val="00EF64B1"/>
    <w:rsid w:val="00EF6D9D"/>
    <w:rsid w:val="00EF6E42"/>
    <w:rsid w:val="00EF6E99"/>
    <w:rsid w:val="00EF6F42"/>
    <w:rsid w:val="00EF717A"/>
    <w:rsid w:val="00EF78CE"/>
    <w:rsid w:val="00EF7949"/>
    <w:rsid w:val="00EF7A12"/>
    <w:rsid w:val="00F00173"/>
    <w:rsid w:val="00F004ED"/>
    <w:rsid w:val="00F008B1"/>
    <w:rsid w:val="00F00B94"/>
    <w:rsid w:val="00F00CB7"/>
    <w:rsid w:val="00F0120F"/>
    <w:rsid w:val="00F013CE"/>
    <w:rsid w:val="00F016B8"/>
    <w:rsid w:val="00F01C6B"/>
    <w:rsid w:val="00F02D23"/>
    <w:rsid w:val="00F034BD"/>
    <w:rsid w:val="00F036DB"/>
    <w:rsid w:val="00F03760"/>
    <w:rsid w:val="00F040E3"/>
    <w:rsid w:val="00F042F9"/>
    <w:rsid w:val="00F04904"/>
    <w:rsid w:val="00F04921"/>
    <w:rsid w:val="00F04B2F"/>
    <w:rsid w:val="00F05239"/>
    <w:rsid w:val="00F0577E"/>
    <w:rsid w:val="00F05A63"/>
    <w:rsid w:val="00F05D42"/>
    <w:rsid w:val="00F05D58"/>
    <w:rsid w:val="00F05E12"/>
    <w:rsid w:val="00F060AA"/>
    <w:rsid w:val="00F061EC"/>
    <w:rsid w:val="00F0638D"/>
    <w:rsid w:val="00F0671C"/>
    <w:rsid w:val="00F070B8"/>
    <w:rsid w:val="00F071FF"/>
    <w:rsid w:val="00F07748"/>
    <w:rsid w:val="00F078A6"/>
    <w:rsid w:val="00F07A03"/>
    <w:rsid w:val="00F07A5C"/>
    <w:rsid w:val="00F07A8D"/>
    <w:rsid w:val="00F1019D"/>
    <w:rsid w:val="00F10435"/>
    <w:rsid w:val="00F10875"/>
    <w:rsid w:val="00F10DD2"/>
    <w:rsid w:val="00F1103D"/>
    <w:rsid w:val="00F11677"/>
    <w:rsid w:val="00F116E4"/>
    <w:rsid w:val="00F11CAA"/>
    <w:rsid w:val="00F120AC"/>
    <w:rsid w:val="00F120F6"/>
    <w:rsid w:val="00F12317"/>
    <w:rsid w:val="00F12695"/>
    <w:rsid w:val="00F12C06"/>
    <w:rsid w:val="00F13307"/>
    <w:rsid w:val="00F13EF9"/>
    <w:rsid w:val="00F1416D"/>
    <w:rsid w:val="00F145FA"/>
    <w:rsid w:val="00F14697"/>
    <w:rsid w:val="00F147B9"/>
    <w:rsid w:val="00F14D21"/>
    <w:rsid w:val="00F14DB1"/>
    <w:rsid w:val="00F15053"/>
    <w:rsid w:val="00F15525"/>
    <w:rsid w:val="00F1582F"/>
    <w:rsid w:val="00F15DFF"/>
    <w:rsid w:val="00F163A6"/>
    <w:rsid w:val="00F167D6"/>
    <w:rsid w:val="00F1688A"/>
    <w:rsid w:val="00F16DBF"/>
    <w:rsid w:val="00F1714A"/>
    <w:rsid w:val="00F174F5"/>
    <w:rsid w:val="00F17505"/>
    <w:rsid w:val="00F177A7"/>
    <w:rsid w:val="00F178F5"/>
    <w:rsid w:val="00F17AD8"/>
    <w:rsid w:val="00F2018C"/>
    <w:rsid w:val="00F20600"/>
    <w:rsid w:val="00F2072D"/>
    <w:rsid w:val="00F20D48"/>
    <w:rsid w:val="00F2103C"/>
    <w:rsid w:val="00F21C3B"/>
    <w:rsid w:val="00F21FB7"/>
    <w:rsid w:val="00F22E44"/>
    <w:rsid w:val="00F2318B"/>
    <w:rsid w:val="00F231F6"/>
    <w:rsid w:val="00F235FB"/>
    <w:rsid w:val="00F23888"/>
    <w:rsid w:val="00F23A45"/>
    <w:rsid w:val="00F23C7E"/>
    <w:rsid w:val="00F23D58"/>
    <w:rsid w:val="00F23E97"/>
    <w:rsid w:val="00F24912"/>
    <w:rsid w:val="00F24AF9"/>
    <w:rsid w:val="00F24C04"/>
    <w:rsid w:val="00F24CBD"/>
    <w:rsid w:val="00F24E29"/>
    <w:rsid w:val="00F24F2E"/>
    <w:rsid w:val="00F24F42"/>
    <w:rsid w:val="00F25C23"/>
    <w:rsid w:val="00F25CE0"/>
    <w:rsid w:val="00F25DBB"/>
    <w:rsid w:val="00F26032"/>
    <w:rsid w:val="00F26042"/>
    <w:rsid w:val="00F26335"/>
    <w:rsid w:val="00F264FC"/>
    <w:rsid w:val="00F27169"/>
    <w:rsid w:val="00F27817"/>
    <w:rsid w:val="00F27904"/>
    <w:rsid w:val="00F30207"/>
    <w:rsid w:val="00F302B6"/>
    <w:rsid w:val="00F306BD"/>
    <w:rsid w:val="00F307CB"/>
    <w:rsid w:val="00F30AC9"/>
    <w:rsid w:val="00F30E96"/>
    <w:rsid w:val="00F31A53"/>
    <w:rsid w:val="00F31A7F"/>
    <w:rsid w:val="00F32109"/>
    <w:rsid w:val="00F3218C"/>
    <w:rsid w:val="00F33238"/>
    <w:rsid w:val="00F33440"/>
    <w:rsid w:val="00F3382E"/>
    <w:rsid w:val="00F33A4C"/>
    <w:rsid w:val="00F33D5F"/>
    <w:rsid w:val="00F353E3"/>
    <w:rsid w:val="00F35591"/>
    <w:rsid w:val="00F358BC"/>
    <w:rsid w:val="00F35DEF"/>
    <w:rsid w:val="00F367B6"/>
    <w:rsid w:val="00F36F2D"/>
    <w:rsid w:val="00F370F5"/>
    <w:rsid w:val="00F37442"/>
    <w:rsid w:val="00F376BC"/>
    <w:rsid w:val="00F3771F"/>
    <w:rsid w:val="00F408A3"/>
    <w:rsid w:val="00F40FC2"/>
    <w:rsid w:val="00F413D3"/>
    <w:rsid w:val="00F41AA0"/>
    <w:rsid w:val="00F41AE0"/>
    <w:rsid w:val="00F42199"/>
    <w:rsid w:val="00F42339"/>
    <w:rsid w:val="00F42734"/>
    <w:rsid w:val="00F42815"/>
    <w:rsid w:val="00F42ECB"/>
    <w:rsid w:val="00F4364D"/>
    <w:rsid w:val="00F43742"/>
    <w:rsid w:val="00F43A3C"/>
    <w:rsid w:val="00F43D03"/>
    <w:rsid w:val="00F44118"/>
    <w:rsid w:val="00F44ED0"/>
    <w:rsid w:val="00F44F00"/>
    <w:rsid w:val="00F45CE2"/>
    <w:rsid w:val="00F46871"/>
    <w:rsid w:val="00F468CE"/>
    <w:rsid w:val="00F46D26"/>
    <w:rsid w:val="00F46E4E"/>
    <w:rsid w:val="00F4700C"/>
    <w:rsid w:val="00F47700"/>
    <w:rsid w:val="00F47D41"/>
    <w:rsid w:val="00F47EBA"/>
    <w:rsid w:val="00F50219"/>
    <w:rsid w:val="00F50276"/>
    <w:rsid w:val="00F50595"/>
    <w:rsid w:val="00F508E0"/>
    <w:rsid w:val="00F51268"/>
    <w:rsid w:val="00F51559"/>
    <w:rsid w:val="00F518C8"/>
    <w:rsid w:val="00F51F69"/>
    <w:rsid w:val="00F523ED"/>
    <w:rsid w:val="00F52624"/>
    <w:rsid w:val="00F526C7"/>
    <w:rsid w:val="00F52B38"/>
    <w:rsid w:val="00F52B40"/>
    <w:rsid w:val="00F5328D"/>
    <w:rsid w:val="00F5351E"/>
    <w:rsid w:val="00F53D6F"/>
    <w:rsid w:val="00F53EDD"/>
    <w:rsid w:val="00F53FE0"/>
    <w:rsid w:val="00F54154"/>
    <w:rsid w:val="00F5497A"/>
    <w:rsid w:val="00F54ED1"/>
    <w:rsid w:val="00F54EE9"/>
    <w:rsid w:val="00F550F0"/>
    <w:rsid w:val="00F55715"/>
    <w:rsid w:val="00F558D7"/>
    <w:rsid w:val="00F560C2"/>
    <w:rsid w:val="00F564F3"/>
    <w:rsid w:val="00F5662C"/>
    <w:rsid w:val="00F56635"/>
    <w:rsid w:val="00F566CD"/>
    <w:rsid w:val="00F5678A"/>
    <w:rsid w:val="00F572EB"/>
    <w:rsid w:val="00F57359"/>
    <w:rsid w:val="00F57FA1"/>
    <w:rsid w:val="00F60207"/>
    <w:rsid w:val="00F603F0"/>
    <w:rsid w:val="00F60661"/>
    <w:rsid w:val="00F60E8B"/>
    <w:rsid w:val="00F60F98"/>
    <w:rsid w:val="00F60FED"/>
    <w:rsid w:val="00F61225"/>
    <w:rsid w:val="00F6177F"/>
    <w:rsid w:val="00F62067"/>
    <w:rsid w:val="00F6243B"/>
    <w:rsid w:val="00F62C55"/>
    <w:rsid w:val="00F62F5F"/>
    <w:rsid w:val="00F634B3"/>
    <w:rsid w:val="00F634BC"/>
    <w:rsid w:val="00F6353A"/>
    <w:rsid w:val="00F63C2A"/>
    <w:rsid w:val="00F63FFE"/>
    <w:rsid w:val="00F643F8"/>
    <w:rsid w:val="00F64D79"/>
    <w:rsid w:val="00F651B9"/>
    <w:rsid w:val="00F65753"/>
    <w:rsid w:val="00F65CBF"/>
    <w:rsid w:val="00F65FB3"/>
    <w:rsid w:val="00F6620C"/>
    <w:rsid w:val="00F66767"/>
    <w:rsid w:val="00F66BE0"/>
    <w:rsid w:val="00F66D16"/>
    <w:rsid w:val="00F6771F"/>
    <w:rsid w:val="00F679F4"/>
    <w:rsid w:val="00F7024C"/>
    <w:rsid w:val="00F7037B"/>
    <w:rsid w:val="00F709E9"/>
    <w:rsid w:val="00F70C42"/>
    <w:rsid w:val="00F70D29"/>
    <w:rsid w:val="00F70D6C"/>
    <w:rsid w:val="00F71888"/>
    <w:rsid w:val="00F7206C"/>
    <w:rsid w:val="00F7276A"/>
    <w:rsid w:val="00F72908"/>
    <w:rsid w:val="00F735B5"/>
    <w:rsid w:val="00F7383C"/>
    <w:rsid w:val="00F73D2C"/>
    <w:rsid w:val="00F7469F"/>
    <w:rsid w:val="00F7517D"/>
    <w:rsid w:val="00F752C7"/>
    <w:rsid w:val="00F757F3"/>
    <w:rsid w:val="00F758F7"/>
    <w:rsid w:val="00F75F45"/>
    <w:rsid w:val="00F7658F"/>
    <w:rsid w:val="00F7668A"/>
    <w:rsid w:val="00F76A09"/>
    <w:rsid w:val="00F76E73"/>
    <w:rsid w:val="00F774BE"/>
    <w:rsid w:val="00F77AA5"/>
    <w:rsid w:val="00F77D80"/>
    <w:rsid w:val="00F80084"/>
    <w:rsid w:val="00F8032F"/>
    <w:rsid w:val="00F803CA"/>
    <w:rsid w:val="00F805C8"/>
    <w:rsid w:val="00F80CDC"/>
    <w:rsid w:val="00F80D30"/>
    <w:rsid w:val="00F80F9D"/>
    <w:rsid w:val="00F816EE"/>
    <w:rsid w:val="00F81799"/>
    <w:rsid w:val="00F81CE0"/>
    <w:rsid w:val="00F81D40"/>
    <w:rsid w:val="00F81E37"/>
    <w:rsid w:val="00F81F69"/>
    <w:rsid w:val="00F820DC"/>
    <w:rsid w:val="00F8261A"/>
    <w:rsid w:val="00F826BA"/>
    <w:rsid w:val="00F82C7E"/>
    <w:rsid w:val="00F83249"/>
    <w:rsid w:val="00F837A1"/>
    <w:rsid w:val="00F843F0"/>
    <w:rsid w:val="00F846B8"/>
    <w:rsid w:val="00F84897"/>
    <w:rsid w:val="00F84DD0"/>
    <w:rsid w:val="00F851FE"/>
    <w:rsid w:val="00F852A4"/>
    <w:rsid w:val="00F85569"/>
    <w:rsid w:val="00F8580A"/>
    <w:rsid w:val="00F85891"/>
    <w:rsid w:val="00F85981"/>
    <w:rsid w:val="00F85F11"/>
    <w:rsid w:val="00F85F42"/>
    <w:rsid w:val="00F8644F"/>
    <w:rsid w:val="00F86907"/>
    <w:rsid w:val="00F86A89"/>
    <w:rsid w:val="00F86FB2"/>
    <w:rsid w:val="00F871B4"/>
    <w:rsid w:val="00F8739D"/>
    <w:rsid w:val="00F87743"/>
    <w:rsid w:val="00F9076C"/>
    <w:rsid w:val="00F91479"/>
    <w:rsid w:val="00F91983"/>
    <w:rsid w:val="00F91E20"/>
    <w:rsid w:val="00F91E79"/>
    <w:rsid w:val="00F92739"/>
    <w:rsid w:val="00F927FD"/>
    <w:rsid w:val="00F939C3"/>
    <w:rsid w:val="00F939D7"/>
    <w:rsid w:val="00F93D1C"/>
    <w:rsid w:val="00F93D43"/>
    <w:rsid w:val="00F93F12"/>
    <w:rsid w:val="00F945E3"/>
    <w:rsid w:val="00F947C2"/>
    <w:rsid w:val="00F9485F"/>
    <w:rsid w:val="00F949A8"/>
    <w:rsid w:val="00F956D8"/>
    <w:rsid w:val="00F95AB5"/>
    <w:rsid w:val="00F95B79"/>
    <w:rsid w:val="00F96506"/>
    <w:rsid w:val="00F9657C"/>
    <w:rsid w:val="00F96F1C"/>
    <w:rsid w:val="00FA01A1"/>
    <w:rsid w:val="00FA05F1"/>
    <w:rsid w:val="00FA0E04"/>
    <w:rsid w:val="00FA1553"/>
    <w:rsid w:val="00FA1699"/>
    <w:rsid w:val="00FA19C8"/>
    <w:rsid w:val="00FA227D"/>
    <w:rsid w:val="00FA268F"/>
    <w:rsid w:val="00FA2B7A"/>
    <w:rsid w:val="00FA3327"/>
    <w:rsid w:val="00FA3CF6"/>
    <w:rsid w:val="00FA4CCE"/>
    <w:rsid w:val="00FA5227"/>
    <w:rsid w:val="00FA59FC"/>
    <w:rsid w:val="00FA5D00"/>
    <w:rsid w:val="00FA614C"/>
    <w:rsid w:val="00FA7351"/>
    <w:rsid w:val="00FB0189"/>
    <w:rsid w:val="00FB01BB"/>
    <w:rsid w:val="00FB025E"/>
    <w:rsid w:val="00FB02C9"/>
    <w:rsid w:val="00FB07CE"/>
    <w:rsid w:val="00FB0885"/>
    <w:rsid w:val="00FB0CE2"/>
    <w:rsid w:val="00FB1115"/>
    <w:rsid w:val="00FB1277"/>
    <w:rsid w:val="00FB1516"/>
    <w:rsid w:val="00FB158D"/>
    <w:rsid w:val="00FB1C80"/>
    <w:rsid w:val="00FB1D14"/>
    <w:rsid w:val="00FB24BC"/>
    <w:rsid w:val="00FB28AF"/>
    <w:rsid w:val="00FB31CD"/>
    <w:rsid w:val="00FB33F2"/>
    <w:rsid w:val="00FB363F"/>
    <w:rsid w:val="00FB37D9"/>
    <w:rsid w:val="00FB3DC6"/>
    <w:rsid w:val="00FB4087"/>
    <w:rsid w:val="00FB409E"/>
    <w:rsid w:val="00FB41F0"/>
    <w:rsid w:val="00FB444F"/>
    <w:rsid w:val="00FB44EA"/>
    <w:rsid w:val="00FB4704"/>
    <w:rsid w:val="00FB4C6B"/>
    <w:rsid w:val="00FB4E43"/>
    <w:rsid w:val="00FB515B"/>
    <w:rsid w:val="00FB543C"/>
    <w:rsid w:val="00FB606F"/>
    <w:rsid w:val="00FB639D"/>
    <w:rsid w:val="00FB726F"/>
    <w:rsid w:val="00FB73CA"/>
    <w:rsid w:val="00FB7E77"/>
    <w:rsid w:val="00FB7EC2"/>
    <w:rsid w:val="00FB7F71"/>
    <w:rsid w:val="00FC00C3"/>
    <w:rsid w:val="00FC02F6"/>
    <w:rsid w:val="00FC06F6"/>
    <w:rsid w:val="00FC13A4"/>
    <w:rsid w:val="00FC1605"/>
    <w:rsid w:val="00FC1F75"/>
    <w:rsid w:val="00FC1FC3"/>
    <w:rsid w:val="00FC202D"/>
    <w:rsid w:val="00FC20A8"/>
    <w:rsid w:val="00FC2AD4"/>
    <w:rsid w:val="00FC2B1C"/>
    <w:rsid w:val="00FC2B9F"/>
    <w:rsid w:val="00FC2F4C"/>
    <w:rsid w:val="00FC326F"/>
    <w:rsid w:val="00FC3289"/>
    <w:rsid w:val="00FC34F6"/>
    <w:rsid w:val="00FC364F"/>
    <w:rsid w:val="00FC3B0B"/>
    <w:rsid w:val="00FC41E1"/>
    <w:rsid w:val="00FC438C"/>
    <w:rsid w:val="00FC4B24"/>
    <w:rsid w:val="00FC4B84"/>
    <w:rsid w:val="00FC4E75"/>
    <w:rsid w:val="00FC4EFA"/>
    <w:rsid w:val="00FC4F58"/>
    <w:rsid w:val="00FC52C8"/>
    <w:rsid w:val="00FC54C3"/>
    <w:rsid w:val="00FC554D"/>
    <w:rsid w:val="00FC58B8"/>
    <w:rsid w:val="00FC5EC6"/>
    <w:rsid w:val="00FC645A"/>
    <w:rsid w:val="00FC69DF"/>
    <w:rsid w:val="00FC6C15"/>
    <w:rsid w:val="00FC6EDF"/>
    <w:rsid w:val="00FC6F40"/>
    <w:rsid w:val="00FC704A"/>
    <w:rsid w:val="00FC705C"/>
    <w:rsid w:val="00FC756C"/>
    <w:rsid w:val="00FC764E"/>
    <w:rsid w:val="00FC7B95"/>
    <w:rsid w:val="00FC7FE8"/>
    <w:rsid w:val="00FD0B56"/>
    <w:rsid w:val="00FD1078"/>
    <w:rsid w:val="00FD1216"/>
    <w:rsid w:val="00FD1C91"/>
    <w:rsid w:val="00FD1DF6"/>
    <w:rsid w:val="00FD1E54"/>
    <w:rsid w:val="00FD20A4"/>
    <w:rsid w:val="00FD2409"/>
    <w:rsid w:val="00FD26C8"/>
    <w:rsid w:val="00FD3260"/>
    <w:rsid w:val="00FD32DB"/>
    <w:rsid w:val="00FD3523"/>
    <w:rsid w:val="00FD3655"/>
    <w:rsid w:val="00FD3A84"/>
    <w:rsid w:val="00FD3F3D"/>
    <w:rsid w:val="00FD4241"/>
    <w:rsid w:val="00FD43B8"/>
    <w:rsid w:val="00FD457D"/>
    <w:rsid w:val="00FD4783"/>
    <w:rsid w:val="00FD48CB"/>
    <w:rsid w:val="00FD4A2B"/>
    <w:rsid w:val="00FD4C03"/>
    <w:rsid w:val="00FD4C14"/>
    <w:rsid w:val="00FD4CD4"/>
    <w:rsid w:val="00FD4DC9"/>
    <w:rsid w:val="00FD53A0"/>
    <w:rsid w:val="00FD5AB0"/>
    <w:rsid w:val="00FD5C50"/>
    <w:rsid w:val="00FD5C75"/>
    <w:rsid w:val="00FD5F1C"/>
    <w:rsid w:val="00FD646D"/>
    <w:rsid w:val="00FD6AC0"/>
    <w:rsid w:val="00FD6B3D"/>
    <w:rsid w:val="00FD71C1"/>
    <w:rsid w:val="00FD77B0"/>
    <w:rsid w:val="00FD7A8A"/>
    <w:rsid w:val="00FD7F3D"/>
    <w:rsid w:val="00FE0856"/>
    <w:rsid w:val="00FE1540"/>
    <w:rsid w:val="00FE1AE1"/>
    <w:rsid w:val="00FE1D75"/>
    <w:rsid w:val="00FE1E1B"/>
    <w:rsid w:val="00FE1F57"/>
    <w:rsid w:val="00FE247A"/>
    <w:rsid w:val="00FE2A48"/>
    <w:rsid w:val="00FE2E07"/>
    <w:rsid w:val="00FE352D"/>
    <w:rsid w:val="00FE39CC"/>
    <w:rsid w:val="00FE3B06"/>
    <w:rsid w:val="00FE4152"/>
    <w:rsid w:val="00FE489C"/>
    <w:rsid w:val="00FE4C5F"/>
    <w:rsid w:val="00FE5047"/>
    <w:rsid w:val="00FE692D"/>
    <w:rsid w:val="00FE6AB0"/>
    <w:rsid w:val="00FE6CEC"/>
    <w:rsid w:val="00FE6D93"/>
    <w:rsid w:val="00FE6E3A"/>
    <w:rsid w:val="00FE6F6B"/>
    <w:rsid w:val="00FE6FA4"/>
    <w:rsid w:val="00FE756D"/>
    <w:rsid w:val="00FE78E8"/>
    <w:rsid w:val="00FE7977"/>
    <w:rsid w:val="00FE7D58"/>
    <w:rsid w:val="00FE7EBE"/>
    <w:rsid w:val="00FE7F6C"/>
    <w:rsid w:val="00FF0258"/>
    <w:rsid w:val="00FF0529"/>
    <w:rsid w:val="00FF1761"/>
    <w:rsid w:val="00FF1B74"/>
    <w:rsid w:val="00FF2852"/>
    <w:rsid w:val="00FF2DE2"/>
    <w:rsid w:val="00FF333F"/>
    <w:rsid w:val="00FF335F"/>
    <w:rsid w:val="00FF377A"/>
    <w:rsid w:val="00FF377C"/>
    <w:rsid w:val="00FF45AB"/>
    <w:rsid w:val="00FF4723"/>
    <w:rsid w:val="00FF4C23"/>
    <w:rsid w:val="00FF5448"/>
    <w:rsid w:val="00FF5C33"/>
    <w:rsid w:val="00FF5E75"/>
    <w:rsid w:val="00FF601E"/>
    <w:rsid w:val="00FF62C4"/>
    <w:rsid w:val="00FF6514"/>
    <w:rsid w:val="00FF65A9"/>
    <w:rsid w:val="00FF68A1"/>
    <w:rsid w:val="00FF6AB0"/>
    <w:rsid w:val="00FF717E"/>
    <w:rsid w:val="00FF76C0"/>
    <w:rsid w:val="00FF773C"/>
    <w:rsid w:val="00FF7B70"/>
    <w:rsid w:val="00FF7FF2"/>
    <w:rsid w:val="0116DFC4"/>
    <w:rsid w:val="0125AE6D"/>
    <w:rsid w:val="01262BA7"/>
    <w:rsid w:val="01332B8B"/>
    <w:rsid w:val="013D0F6C"/>
    <w:rsid w:val="01544F50"/>
    <w:rsid w:val="015E4214"/>
    <w:rsid w:val="016527E6"/>
    <w:rsid w:val="0184B865"/>
    <w:rsid w:val="018634FE"/>
    <w:rsid w:val="018FD75F"/>
    <w:rsid w:val="01FA4809"/>
    <w:rsid w:val="026A6BFA"/>
    <w:rsid w:val="027207C7"/>
    <w:rsid w:val="02757B1A"/>
    <w:rsid w:val="027DC7B8"/>
    <w:rsid w:val="0282DD46"/>
    <w:rsid w:val="029E8B50"/>
    <w:rsid w:val="02B5ED4E"/>
    <w:rsid w:val="02CB8A29"/>
    <w:rsid w:val="02CD7312"/>
    <w:rsid w:val="02D03D5B"/>
    <w:rsid w:val="02DF4C73"/>
    <w:rsid w:val="030B5688"/>
    <w:rsid w:val="03B0AAD5"/>
    <w:rsid w:val="03E64641"/>
    <w:rsid w:val="03EF47ED"/>
    <w:rsid w:val="03FC2248"/>
    <w:rsid w:val="040B9D06"/>
    <w:rsid w:val="041590AB"/>
    <w:rsid w:val="042ADAD1"/>
    <w:rsid w:val="043D51E7"/>
    <w:rsid w:val="046772D4"/>
    <w:rsid w:val="046A2D10"/>
    <w:rsid w:val="04A5A8A3"/>
    <w:rsid w:val="04AC03CA"/>
    <w:rsid w:val="04C719EE"/>
    <w:rsid w:val="04E2B2E5"/>
    <w:rsid w:val="04EC5EDE"/>
    <w:rsid w:val="04F43E54"/>
    <w:rsid w:val="050F8C49"/>
    <w:rsid w:val="051801E8"/>
    <w:rsid w:val="054D49D9"/>
    <w:rsid w:val="057230A2"/>
    <w:rsid w:val="05F6999C"/>
    <w:rsid w:val="06152185"/>
    <w:rsid w:val="061A84A6"/>
    <w:rsid w:val="062A134F"/>
    <w:rsid w:val="06436843"/>
    <w:rsid w:val="0676CF3A"/>
    <w:rsid w:val="069090FA"/>
    <w:rsid w:val="06A2383F"/>
    <w:rsid w:val="06E5F17A"/>
    <w:rsid w:val="06F9FAE3"/>
    <w:rsid w:val="0700C055"/>
    <w:rsid w:val="0713F9FC"/>
    <w:rsid w:val="073FA992"/>
    <w:rsid w:val="076E4BF3"/>
    <w:rsid w:val="0773187D"/>
    <w:rsid w:val="0797F785"/>
    <w:rsid w:val="079AB34A"/>
    <w:rsid w:val="07CBD89F"/>
    <w:rsid w:val="07CEF5BD"/>
    <w:rsid w:val="07D5A7C9"/>
    <w:rsid w:val="07D88594"/>
    <w:rsid w:val="07EB06A6"/>
    <w:rsid w:val="07EC596E"/>
    <w:rsid w:val="07FE442A"/>
    <w:rsid w:val="08296908"/>
    <w:rsid w:val="0866A133"/>
    <w:rsid w:val="08A03B1F"/>
    <w:rsid w:val="08BAE2F9"/>
    <w:rsid w:val="08E32135"/>
    <w:rsid w:val="08FB904E"/>
    <w:rsid w:val="09109C91"/>
    <w:rsid w:val="091BCDCF"/>
    <w:rsid w:val="094C7127"/>
    <w:rsid w:val="0953416E"/>
    <w:rsid w:val="095382C6"/>
    <w:rsid w:val="0965A7FA"/>
    <w:rsid w:val="09844BA0"/>
    <w:rsid w:val="0987A886"/>
    <w:rsid w:val="09B1C18F"/>
    <w:rsid w:val="09F09376"/>
    <w:rsid w:val="09FFAAEE"/>
    <w:rsid w:val="0A0A0891"/>
    <w:rsid w:val="0A2E7E3A"/>
    <w:rsid w:val="0A316C76"/>
    <w:rsid w:val="0A51954A"/>
    <w:rsid w:val="0A5F4186"/>
    <w:rsid w:val="0A610BD1"/>
    <w:rsid w:val="0A6A13E8"/>
    <w:rsid w:val="0A712BF4"/>
    <w:rsid w:val="0A73EAB7"/>
    <w:rsid w:val="0A86CB9E"/>
    <w:rsid w:val="0AAF6EBA"/>
    <w:rsid w:val="0AD912BB"/>
    <w:rsid w:val="0B133BE3"/>
    <w:rsid w:val="0B2A5E52"/>
    <w:rsid w:val="0B7F00C6"/>
    <w:rsid w:val="0BB64037"/>
    <w:rsid w:val="0BB890B3"/>
    <w:rsid w:val="0BCAA6B6"/>
    <w:rsid w:val="0BD639AC"/>
    <w:rsid w:val="0BF55686"/>
    <w:rsid w:val="0C5A4359"/>
    <w:rsid w:val="0C5DFFB7"/>
    <w:rsid w:val="0C6B4517"/>
    <w:rsid w:val="0C71610B"/>
    <w:rsid w:val="0C9B02DA"/>
    <w:rsid w:val="0CA783B8"/>
    <w:rsid w:val="0CB80C4D"/>
    <w:rsid w:val="0CE4978B"/>
    <w:rsid w:val="0CFC4C2F"/>
    <w:rsid w:val="0D0F6386"/>
    <w:rsid w:val="0D6984FB"/>
    <w:rsid w:val="0D9C4596"/>
    <w:rsid w:val="0DAF3F3D"/>
    <w:rsid w:val="0DDA60C2"/>
    <w:rsid w:val="0E15CE71"/>
    <w:rsid w:val="0E19F45C"/>
    <w:rsid w:val="0E34BEA7"/>
    <w:rsid w:val="0E4EEB0D"/>
    <w:rsid w:val="0E5CF697"/>
    <w:rsid w:val="0E6CD470"/>
    <w:rsid w:val="0E704F80"/>
    <w:rsid w:val="0EA209C8"/>
    <w:rsid w:val="0EDDA896"/>
    <w:rsid w:val="0EF04987"/>
    <w:rsid w:val="0EFE4FC9"/>
    <w:rsid w:val="0F0163F8"/>
    <w:rsid w:val="0F175240"/>
    <w:rsid w:val="0F1E01A7"/>
    <w:rsid w:val="0F25B287"/>
    <w:rsid w:val="0F378410"/>
    <w:rsid w:val="0F478A69"/>
    <w:rsid w:val="0F4B526F"/>
    <w:rsid w:val="0F630363"/>
    <w:rsid w:val="0F67BB6F"/>
    <w:rsid w:val="0F911931"/>
    <w:rsid w:val="0F956E7D"/>
    <w:rsid w:val="0FB609E9"/>
    <w:rsid w:val="1024AD04"/>
    <w:rsid w:val="1024E743"/>
    <w:rsid w:val="105CB98A"/>
    <w:rsid w:val="109DE7C0"/>
    <w:rsid w:val="10A19F35"/>
    <w:rsid w:val="10C6EB7C"/>
    <w:rsid w:val="10F5F945"/>
    <w:rsid w:val="11113C0B"/>
    <w:rsid w:val="11210AF3"/>
    <w:rsid w:val="11443C5A"/>
    <w:rsid w:val="117F544F"/>
    <w:rsid w:val="118FDEA8"/>
    <w:rsid w:val="11BA7696"/>
    <w:rsid w:val="11C4E16A"/>
    <w:rsid w:val="11DC51A9"/>
    <w:rsid w:val="11DFE785"/>
    <w:rsid w:val="11F79BA8"/>
    <w:rsid w:val="12094EEB"/>
    <w:rsid w:val="120B4BEE"/>
    <w:rsid w:val="1213895E"/>
    <w:rsid w:val="121EB1CA"/>
    <w:rsid w:val="12243E93"/>
    <w:rsid w:val="12298EF2"/>
    <w:rsid w:val="12311B35"/>
    <w:rsid w:val="124421E4"/>
    <w:rsid w:val="1253DFAA"/>
    <w:rsid w:val="128A2800"/>
    <w:rsid w:val="128CB970"/>
    <w:rsid w:val="12AA37E5"/>
    <w:rsid w:val="12D9A53C"/>
    <w:rsid w:val="12ED1D1D"/>
    <w:rsid w:val="131DA787"/>
    <w:rsid w:val="132D5151"/>
    <w:rsid w:val="13632498"/>
    <w:rsid w:val="1391437B"/>
    <w:rsid w:val="1395594C"/>
    <w:rsid w:val="13AFD103"/>
    <w:rsid w:val="13B9C3C6"/>
    <w:rsid w:val="13EB1D35"/>
    <w:rsid w:val="13EC28E1"/>
    <w:rsid w:val="13FAA8EA"/>
    <w:rsid w:val="143F1145"/>
    <w:rsid w:val="147FF206"/>
    <w:rsid w:val="148FAE50"/>
    <w:rsid w:val="1499DDE4"/>
    <w:rsid w:val="14C92328"/>
    <w:rsid w:val="14EC842C"/>
    <w:rsid w:val="15055B9F"/>
    <w:rsid w:val="151E78D2"/>
    <w:rsid w:val="15345E1C"/>
    <w:rsid w:val="1543D0E9"/>
    <w:rsid w:val="155ACA08"/>
    <w:rsid w:val="15A36D14"/>
    <w:rsid w:val="15B6F23E"/>
    <w:rsid w:val="15FEC648"/>
    <w:rsid w:val="16171686"/>
    <w:rsid w:val="1631D149"/>
    <w:rsid w:val="1636780C"/>
    <w:rsid w:val="1639D78D"/>
    <w:rsid w:val="1651DC96"/>
    <w:rsid w:val="166A37FF"/>
    <w:rsid w:val="16784F63"/>
    <w:rsid w:val="167B59F0"/>
    <w:rsid w:val="1680B2BF"/>
    <w:rsid w:val="1694621C"/>
    <w:rsid w:val="16956ED9"/>
    <w:rsid w:val="16A6A079"/>
    <w:rsid w:val="16CC03FC"/>
    <w:rsid w:val="16CEC81B"/>
    <w:rsid w:val="16F1B61A"/>
    <w:rsid w:val="172B4486"/>
    <w:rsid w:val="172CE0FB"/>
    <w:rsid w:val="17456746"/>
    <w:rsid w:val="1749C039"/>
    <w:rsid w:val="177C1F7B"/>
    <w:rsid w:val="17935BAC"/>
    <w:rsid w:val="17ACE51E"/>
    <w:rsid w:val="17B20AEB"/>
    <w:rsid w:val="17B85846"/>
    <w:rsid w:val="17D3D146"/>
    <w:rsid w:val="17F53225"/>
    <w:rsid w:val="17FC1F38"/>
    <w:rsid w:val="18078CDA"/>
    <w:rsid w:val="180E553E"/>
    <w:rsid w:val="18169944"/>
    <w:rsid w:val="182DB778"/>
    <w:rsid w:val="182E535A"/>
    <w:rsid w:val="183229B2"/>
    <w:rsid w:val="184C7261"/>
    <w:rsid w:val="185646EF"/>
    <w:rsid w:val="18715C19"/>
    <w:rsid w:val="18721AB5"/>
    <w:rsid w:val="18898BC5"/>
    <w:rsid w:val="190220C8"/>
    <w:rsid w:val="19112F29"/>
    <w:rsid w:val="193E410F"/>
    <w:rsid w:val="195BFCFF"/>
    <w:rsid w:val="19A3E780"/>
    <w:rsid w:val="19A3FC0A"/>
    <w:rsid w:val="19B9ACA7"/>
    <w:rsid w:val="19C764C0"/>
    <w:rsid w:val="19C9BEE6"/>
    <w:rsid w:val="19E512E1"/>
    <w:rsid w:val="19F31812"/>
    <w:rsid w:val="19F6D03D"/>
    <w:rsid w:val="1A2459B5"/>
    <w:rsid w:val="1A288D76"/>
    <w:rsid w:val="1A296C06"/>
    <w:rsid w:val="1A66A15D"/>
    <w:rsid w:val="1A68B02F"/>
    <w:rsid w:val="1A908C85"/>
    <w:rsid w:val="1A968AE3"/>
    <w:rsid w:val="1AC0D505"/>
    <w:rsid w:val="1ADC0344"/>
    <w:rsid w:val="1B0B80BF"/>
    <w:rsid w:val="1B39D3E5"/>
    <w:rsid w:val="1B56EEA5"/>
    <w:rsid w:val="1B5905AD"/>
    <w:rsid w:val="1B6BC7CD"/>
    <w:rsid w:val="1B6C699B"/>
    <w:rsid w:val="1B76FAAD"/>
    <w:rsid w:val="1B8418A5"/>
    <w:rsid w:val="1BA323CD"/>
    <w:rsid w:val="1BA4C85E"/>
    <w:rsid w:val="1C2010DD"/>
    <w:rsid w:val="1C26FCA7"/>
    <w:rsid w:val="1C4FAA26"/>
    <w:rsid w:val="1C6008E0"/>
    <w:rsid w:val="1C74A3A4"/>
    <w:rsid w:val="1C84B5F1"/>
    <w:rsid w:val="1CBB6574"/>
    <w:rsid w:val="1CC98E58"/>
    <w:rsid w:val="1CD3FE62"/>
    <w:rsid w:val="1CD829A1"/>
    <w:rsid w:val="1CE41873"/>
    <w:rsid w:val="1D01BF56"/>
    <w:rsid w:val="1D39F096"/>
    <w:rsid w:val="1D5663F8"/>
    <w:rsid w:val="1D81E8A7"/>
    <w:rsid w:val="1D9D9527"/>
    <w:rsid w:val="1DD452B8"/>
    <w:rsid w:val="1E0690AC"/>
    <w:rsid w:val="1E17F3B7"/>
    <w:rsid w:val="1E18D742"/>
    <w:rsid w:val="1E1F3BA8"/>
    <w:rsid w:val="1E24DA50"/>
    <w:rsid w:val="1E32C924"/>
    <w:rsid w:val="1E3E49F8"/>
    <w:rsid w:val="1E672BB6"/>
    <w:rsid w:val="1EA9A0DD"/>
    <w:rsid w:val="1ED0447D"/>
    <w:rsid w:val="1ED174B5"/>
    <w:rsid w:val="1F389495"/>
    <w:rsid w:val="1F68E904"/>
    <w:rsid w:val="1F696B76"/>
    <w:rsid w:val="1F6AE106"/>
    <w:rsid w:val="1FB08031"/>
    <w:rsid w:val="1FB128A5"/>
    <w:rsid w:val="1FECD732"/>
    <w:rsid w:val="1FF2B901"/>
    <w:rsid w:val="20092FEB"/>
    <w:rsid w:val="201EEEC0"/>
    <w:rsid w:val="202F443F"/>
    <w:rsid w:val="203B6A8A"/>
    <w:rsid w:val="20638131"/>
    <w:rsid w:val="2072D934"/>
    <w:rsid w:val="20A25249"/>
    <w:rsid w:val="20F45CCA"/>
    <w:rsid w:val="211A685A"/>
    <w:rsid w:val="212E3B07"/>
    <w:rsid w:val="213E10C3"/>
    <w:rsid w:val="214476D6"/>
    <w:rsid w:val="21966F34"/>
    <w:rsid w:val="21C56CD6"/>
    <w:rsid w:val="21CA9C40"/>
    <w:rsid w:val="21E3F60E"/>
    <w:rsid w:val="21E66962"/>
    <w:rsid w:val="221A6778"/>
    <w:rsid w:val="2238BE24"/>
    <w:rsid w:val="223983A0"/>
    <w:rsid w:val="22399965"/>
    <w:rsid w:val="226350A9"/>
    <w:rsid w:val="22847352"/>
    <w:rsid w:val="22876D0F"/>
    <w:rsid w:val="228C2004"/>
    <w:rsid w:val="22BA3340"/>
    <w:rsid w:val="22C2FD87"/>
    <w:rsid w:val="22C798AE"/>
    <w:rsid w:val="22EE3507"/>
    <w:rsid w:val="232E3F39"/>
    <w:rsid w:val="235B2E60"/>
    <w:rsid w:val="236D3774"/>
    <w:rsid w:val="236E120A"/>
    <w:rsid w:val="23CFF698"/>
    <w:rsid w:val="23EF2281"/>
    <w:rsid w:val="2426C7F2"/>
    <w:rsid w:val="242D3AEB"/>
    <w:rsid w:val="2479AB0F"/>
    <w:rsid w:val="247EA993"/>
    <w:rsid w:val="24885270"/>
    <w:rsid w:val="248FD96D"/>
    <w:rsid w:val="249A8B56"/>
    <w:rsid w:val="24BD3655"/>
    <w:rsid w:val="24C81B6E"/>
    <w:rsid w:val="24DD20E5"/>
    <w:rsid w:val="24F1F4D9"/>
    <w:rsid w:val="24F83F89"/>
    <w:rsid w:val="24F8E26F"/>
    <w:rsid w:val="251A74A3"/>
    <w:rsid w:val="2525A612"/>
    <w:rsid w:val="2574F535"/>
    <w:rsid w:val="257F3CE7"/>
    <w:rsid w:val="259C4FEB"/>
    <w:rsid w:val="26042C70"/>
    <w:rsid w:val="2615B16C"/>
    <w:rsid w:val="26263EBE"/>
    <w:rsid w:val="263B0D73"/>
    <w:rsid w:val="264106E4"/>
    <w:rsid w:val="2663F3D5"/>
    <w:rsid w:val="266FFB5E"/>
    <w:rsid w:val="267683AF"/>
    <w:rsid w:val="26B0710A"/>
    <w:rsid w:val="26D71840"/>
    <w:rsid w:val="26E15C2E"/>
    <w:rsid w:val="26EAA2BA"/>
    <w:rsid w:val="26FF8F92"/>
    <w:rsid w:val="2718A1B5"/>
    <w:rsid w:val="2735C2D8"/>
    <w:rsid w:val="273829AB"/>
    <w:rsid w:val="275FFA50"/>
    <w:rsid w:val="278854CB"/>
    <w:rsid w:val="2793A432"/>
    <w:rsid w:val="279F665F"/>
    <w:rsid w:val="27BC4754"/>
    <w:rsid w:val="27DF947F"/>
    <w:rsid w:val="27EE0B35"/>
    <w:rsid w:val="27EEB03E"/>
    <w:rsid w:val="281C2226"/>
    <w:rsid w:val="281F8F99"/>
    <w:rsid w:val="283C3A3D"/>
    <w:rsid w:val="28436C9D"/>
    <w:rsid w:val="286449DB"/>
    <w:rsid w:val="2867FA11"/>
    <w:rsid w:val="287AB4E5"/>
    <w:rsid w:val="28BF6CA5"/>
    <w:rsid w:val="28C1EF94"/>
    <w:rsid w:val="2918BD04"/>
    <w:rsid w:val="2956EC33"/>
    <w:rsid w:val="295D460B"/>
    <w:rsid w:val="297F1574"/>
    <w:rsid w:val="298F68F9"/>
    <w:rsid w:val="29AD5E63"/>
    <w:rsid w:val="29B850F1"/>
    <w:rsid w:val="29CCAB43"/>
    <w:rsid w:val="29DAA45B"/>
    <w:rsid w:val="29F470C9"/>
    <w:rsid w:val="2A1DACE8"/>
    <w:rsid w:val="2A2E6DE2"/>
    <w:rsid w:val="2A3E262C"/>
    <w:rsid w:val="2A4F75C7"/>
    <w:rsid w:val="2A66D53C"/>
    <w:rsid w:val="2A69A34A"/>
    <w:rsid w:val="2A6EA486"/>
    <w:rsid w:val="2A78B656"/>
    <w:rsid w:val="2A7FF95F"/>
    <w:rsid w:val="2A809161"/>
    <w:rsid w:val="2AA4CB07"/>
    <w:rsid w:val="2AA60596"/>
    <w:rsid w:val="2AB37459"/>
    <w:rsid w:val="2AC5AA78"/>
    <w:rsid w:val="2AD5011E"/>
    <w:rsid w:val="2B159DDD"/>
    <w:rsid w:val="2B486819"/>
    <w:rsid w:val="2B6C8F07"/>
    <w:rsid w:val="2B8CF9B1"/>
    <w:rsid w:val="2BE7A52B"/>
    <w:rsid w:val="2BFC3AF4"/>
    <w:rsid w:val="2C01F2C6"/>
    <w:rsid w:val="2C13330D"/>
    <w:rsid w:val="2C3CD554"/>
    <w:rsid w:val="2C5B6F93"/>
    <w:rsid w:val="2C6632C0"/>
    <w:rsid w:val="2C7DC70C"/>
    <w:rsid w:val="2C92B833"/>
    <w:rsid w:val="2C9D1400"/>
    <w:rsid w:val="2CB3C97F"/>
    <w:rsid w:val="2CC0CE7B"/>
    <w:rsid w:val="2CDEFA9A"/>
    <w:rsid w:val="2CE59F71"/>
    <w:rsid w:val="2CE81720"/>
    <w:rsid w:val="2CFE7688"/>
    <w:rsid w:val="2D1A36BD"/>
    <w:rsid w:val="2D3FF10C"/>
    <w:rsid w:val="2D4732E1"/>
    <w:rsid w:val="2D785F5D"/>
    <w:rsid w:val="2D7E996C"/>
    <w:rsid w:val="2D80D902"/>
    <w:rsid w:val="2DA829E4"/>
    <w:rsid w:val="2DAD004E"/>
    <w:rsid w:val="2DEF4D95"/>
    <w:rsid w:val="2E06316C"/>
    <w:rsid w:val="2E3130F2"/>
    <w:rsid w:val="2E383D44"/>
    <w:rsid w:val="2E3A7CBC"/>
    <w:rsid w:val="2E44632E"/>
    <w:rsid w:val="2E7CFE0B"/>
    <w:rsid w:val="2E821432"/>
    <w:rsid w:val="2EACAF24"/>
    <w:rsid w:val="2EDAD374"/>
    <w:rsid w:val="2F001C48"/>
    <w:rsid w:val="2F476D57"/>
    <w:rsid w:val="2F56AAC6"/>
    <w:rsid w:val="2F5D070B"/>
    <w:rsid w:val="2F68C71A"/>
    <w:rsid w:val="2FCA117F"/>
    <w:rsid w:val="2FFB120B"/>
    <w:rsid w:val="30219BB1"/>
    <w:rsid w:val="303BEE27"/>
    <w:rsid w:val="30599919"/>
    <w:rsid w:val="305DC424"/>
    <w:rsid w:val="3066A3BB"/>
    <w:rsid w:val="306E44F1"/>
    <w:rsid w:val="3082A957"/>
    <w:rsid w:val="308F64DC"/>
    <w:rsid w:val="30B06E84"/>
    <w:rsid w:val="30CBE7D5"/>
    <w:rsid w:val="30E28B3C"/>
    <w:rsid w:val="30F07A22"/>
    <w:rsid w:val="30F76132"/>
    <w:rsid w:val="3161F41D"/>
    <w:rsid w:val="31969D46"/>
    <w:rsid w:val="31D2AA69"/>
    <w:rsid w:val="31F9D325"/>
    <w:rsid w:val="32068403"/>
    <w:rsid w:val="32259FBA"/>
    <w:rsid w:val="32264FF5"/>
    <w:rsid w:val="323AA671"/>
    <w:rsid w:val="323ABFB3"/>
    <w:rsid w:val="3262D79F"/>
    <w:rsid w:val="326D0C04"/>
    <w:rsid w:val="3274C8CD"/>
    <w:rsid w:val="327C5F92"/>
    <w:rsid w:val="3288873E"/>
    <w:rsid w:val="32B90BFA"/>
    <w:rsid w:val="32B99C0F"/>
    <w:rsid w:val="32F33BBD"/>
    <w:rsid w:val="32FBD9AE"/>
    <w:rsid w:val="331ED008"/>
    <w:rsid w:val="3325E3F6"/>
    <w:rsid w:val="33349804"/>
    <w:rsid w:val="336785C0"/>
    <w:rsid w:val="33B40ED6"/>
    <w:rsid w:val="33EAF604"/>
    <w:rsid w:val="34011F01"/>
    <w:rsid w:val="341509FC"/>
    <w:rsid w:val="34189209"/>
    <w:rsid w:val="3421E911"/>
    <w:rsid w:val="342A0E9F"/>
    <w:rsid w:val="34380FF8"/>
    <w:rsid w:val="343C8E15"/>
    <w:rsid w:val="3455F68C"/>
    <w:rsid w:val="34567E07"/>
    <w:rsid w:val="34A9E0E7"/>
    <w:rsid w:val="34CC4B22"/>
    <w:rsid w:val="34DB0E5F"/>
    <w:rsid w:val="34FC4DCF"/>
    <w:rsid w:val="350695BF"/>
    <w:rsid w:val="351442B3"/>
    <w:rsid w:val="351BAF80"/>
    <w:rsid w:val="351F9D91"/>
    <w:rsid w:val="353FE864"/>
    <w:rsid w:val="355E0355"/>
    <w:rsid w:val="3563502F"/>
    <w:rsid w:val="3567C5CB"/>
    <w:rsid w:val="356CE8C9"/>
    <w:rsid w:val="359D17D6"/>
    <w:rsid w:val="35AA5A24"/>
    <w:rsid w:val="35B07B05"/>
    <w:rsid w:val="35E8B8D8"/>
    <w:rsid w:val="362FDBEE"/>
    <w:rsid w:val="363EE5E2"/>
    <w:rsid w:val="3658CE07"/>
    <w:rsid w:val="3681B0A1"/>
    <w:rsid w:val="368C3FE3"/>
    <w:rsid w:val="36990D35"/>
    <w:rsid w:val="36B927FD"/>
    <w:rsid w:val="36D98A10"/>
    <w:rsid w:val="36DCD373"/>
    <w:rsid w:val="36FA048F"/>
    <w:rsid w:val="36FB22C9"/>
    <w:rsid w:val="3708EC15"/>
    <w:rsid w:val="372C84C9"/>
    <w:rsid w:val="3736C8E2"/>
    <w:rsid w:val="373EAA0B"/>
    <w:rsid w:val="37666947"/>
    <w:rsid w:val="3781E9C6"/>
    <w:rsid w:val="38059D88"/>
    <w:rsid w:val="3827AF0E"/>
    <w:rsid w:val="3842C39D"/>
    <w:rsid w:val="3894D57E"/>
    <w:rsid w:val="389BB459"/>
    <w:rsid w:val="389E6280"/>
    <w:rsid w:val="38BBA486"/>
    <w:rsid w:val="38E3742A"/>
    <w:rsid w:val="39242B05"/>
    <w:rsid w:val="39635F93"/>
    <w:rsid w:val="397792C3"/>
    <w:rsid w:val="398266C2"/>
    <w:rsid w:val="399A9183"/>
    <w:rsid w:val="3A009282"/>
    <w:rsid w:val="3A103121"/>
    <w:rsid w:val="3A2D8877"/>
    <w:rsid w:val="3A3ED1EE"/>
    <w:rsid w:val="3A4FBF2A"/>
    <w:rsid w:val="3A630778"/>
    <w:rsid w:val="3A6BAD74"/>
    <w:rsid w:val="3B10701B"/>
    <w:rsid w:val="3B209B2B"/>
    <w:rsid w:val="3B27D1C2"/>
    <w:rsid w:val="3B2D1F3A"/>
    <w:rsid w:val="3B3EE5FF"/>
    <w:rsid w:val="3B49F727"/>
    <w:rsid w:val="3B4F17E7"/>
    <w:rsid w:val="3BB936DF"/>
    <w:rsid w:val="3BCA510E"/>
    <w:rsid w:val="3BD5740B"/>
    <w:rsid w:val="3BD651C4"/>
    <w:rsid w:val="3BDE4A19"/>
    <w:rsid w:val="3C042922"/>
    <w:rsid w:val="3C11BA16"/>
    <w:rsid w:val="3C4A2A11"/>
    <w:rsid w:val="3C55315A"/>
    <w:rsid w:val="3CA68C8D"/>
    <w:rsid w:val="3CB99A46"/>
    <w:rsid w:val="3CC1BC20"/>
    <w:rsid w:val="3CFF4556"/>
    <w:rsid w:val="3D01A2EB"/>
    <w:rsid w:val="3D4A0777"/>
    <w:rsid w:val="3D693CD8"/>
    <w:rsid w:val="3DBB31DA"/>
    <w:rsid w:val="3DC2412A"/>
    <w:rsid w:val="3DD3CD99"/>
    <w:rsid w:val="3DD87731"/>
    <w:rsid w:val="3DE914F5"/>
    <w:rsid w:val="3E0ACDA0"/>
    <w:rsid w:val="3E3C3C0C"/>
    <w:rsid w:val="3E8132B5"/>
    <w:rsid w:val="3E9A2300"/>
    <w:rsid w:val="3E9AFBA2"/>
    <w:rsid w:val="3EA12CA1"/>
    <w:rsid w:val="3EA7D959"/>
    <w:rsid w:val="3EF314A4"/>
    <w:rsid w:val="3F138B3C"/>
    <w:rsid w:val="3F154C60"/>
    <w:rsid w:val="3F2809D8"/>
    <w:rsid w:val="3F32C821"/>
    <w:rsid w:val="3FA5FA8C"/>
    <w:rsid w:val="3FC57B29"/>
    <w:rsid w:val="3FD9BBCE"/>
    <w:rsid w:val="3FFDA632"/>
    <w:rsid w:val="4017D4DE"/>
    <w:rsid w:val="401A7189"/>
    <w:rsid w:val="402487E6"/>
    <w:rsid w:val="40249C2C"/>
    <w:rsid w:val="405F5065"/>
    <w:rsid w:val="408CE014"/>
    <w:rsid w:val="40905E4B"/>
    <w:rsid w:val="4094C146"/>
    <w:rsid w:val="40CE9B55"/>
    <w:rsid w:val="40E0B7AF"/>
    <w:rsid w:val="41372681"/>
    <w:rsid w:val="4151B596"/>
    <w:rsid w:val="4172216E"/>
    <w:rsid w:val="417FFD4B"/>
    <w:rsid w:val="418319F0"/>
    <w:rsid w:val="41A6A63D"/>
    <w:rsid w:val="41C0E7D1"/>
    <w:rsid w:val="41C6F7BF"/>
    <w:rsid w:val="41CED8E4"/>
    <w:rsid w:val="41D5EED0"/>
    <w:rsid w:val="41DC651A"/>
    <w:rsid w:val="42001156"/>
    <w:rsid w:val="42045415"/>
    <w:rsid w:val="4222C599"/>
    <w:rsid w:val="42285562"/>
    <w:rsid w:val="4258FAD0"/>
    <w:rsid w:val="42B093E3"/>
    <w:rsid w:val="42C31800"/>
    <w:rsid w:val="42C5EB58"/>
    <w:rsid w:val="42DB6802"/>
    <w:rsid w:val="42E32ED4"/>
    <w:rsid w:val="42F9F71D"/>
    <w:rsid w:val="4308695E"/>
    <w:rsid w:val="4331B793"/>
    <w:rsid w:val="43591028"/>
    <w:rsid w:val="4359EC48"/>
    <w:rsid w:val="435C4A15"/>
    <w:rsid w:val="437BABF9"/>
    <w:rsid w:val="438B70C3"/>
    <w:rsid w:val="439BFD65"/>
    <w:rsid w:val="43A4973C"/>
    <w:rsid w:val="43AC9BE4"/>
    <w:rsid w:val="43AEDA29"/>
    <w:rsid w:val="43C92D1D"/>
    <w:rsid w:val="43D0E664"/>
    <w:rsid w:val="43DE423C"/>
    <w:rsid w:val="43FB5B1F"/>
    <w:rsid w:val="443D11C0"/>
    <w:rsid w:val="44921B53"/>
    <w:rsid w:val="44D1239A"/>
    <w:rsid w:val="44E99775"/>
    <w:rsid w:val="44FE05A2"/>
    <w:rsid w:val="45312A7C"/>
    <w:rsid w:val="45512ABD"/>
    <w:rsid w:val="4556169D"/>
    <w:rsid w:val="455B0EBF"/>
    <w:rsid w:val="458F1A3E"/>
    <w:rsid w:val="45917B5C"/>
    <w:rsid w:val="45A6D5F1"/>
    <w:rsid w:val="45B6A371"/>
    <w:rsid w:val="45BB7A55"/>
    <w:rsid w:val="45C96F14"/>
    <w:rsid w:val="45DB05EF"/>
    <w:rsid w:val="45E130DE"/>
    <w:rsid w:val="465F15A5"/>
    <w:rsid w:val="468CA8AB"/>
    <w:rsid w:val="46B67811"/>
    <w:rsid w:val="46E302CA"/>
    <w:rsid w:val="46EE3744"/>
    <w:rsid w:val="4705172F"/>
    <w:rsid w:val="47919AE7"/>
    <w:rsid w:val="479AA5AC"/>
    <w:rsid w:val="47BBDEB9"/>
    <w:rsid w:val="47DB17DE"/>
    <w:rsid w:val="47E61424"/>
    <w:rsid w:val="481D4687"/>
    <w:rsid w:val="482C54B6"/>
    <w:rsid w:val="48361A3A"/>
    <w:rsid w:val="48D249B7"/>
    <w:rsid w:val="48F7E97E"/>
    <w:rsid w:val="48FB0918"/>
    <w:rsid w:val="49060932"/>
    <w:rsid w:val="492EC957"/>
    <w:rsid w:val="492F1457"/>
    <w:rsid w:val="493ECDC4"/>
    <w:rsid w:val="4996D971"/>
    <w:rsid w:val="499C3CCF"/>
    <w:rsid w:val="49CAB8FF"/>
    <w:rsid w:val="49D1B84C"/>
    <w:rsid w:val="49F88A9D"/>
    <w:rsid w:val="4A032347"/>
    <w:rsid w:val="4A16E8CD"/>
    <w:rsid w:val="4A51E607"/>
    <w:rsid w:val="4A66016C"/>
    <w:rsid w:val="4A747DC3"/>
    <w:rsid w:val="4A784EE9"/>
    <w:rsid w:val="4A9B91F2"/>
    <w:rsid w:val="4ACC7295"/>
    <w:rsid w:val="4B3333F7"/>
    <w:rsid w:val="4B4915AD"/>
    <w:rsid w:val="4B6BDE94"/>
    <w:rsid w:val="4B9D2B64"/>
    <w:rsid w:val="4BA8116A"/>
    <w:rsid w:val="4BBB012E"/>
    <w:rsid w:val="4BCC1C5F"/>
    <w:rsid w:val="4BF90B68"/>
    <w:rsid w:val="4C1146DE"/>
    <w:rsid w:val="4C1EE5F2"/>
    <w:rsid w:val="4C397E68"/>
    <w:rsid w:val="4C3E9E48"/>
    <w:rsid w:val="4C41B1CA"/>
    <w:rsid w:val="4C4B2585"/>
    <w:rsid w:val="4C79D747"/>
    <w:rsid w:val="4C7B9AFF"/>
    <w:rsid w:val="4CA2DD8A"/>
    <w:rsid w:val="4CAEE93E"/>
    <w:rsid w:val="4CB383FA"/>
    <w:rsid w:val="4CD335C7"/>
    <w:rsid w:val="4CD5D672"/>
    <w:rsid w:val="4CE6E477"/>
    <w:rsid w:val="4CFF5A53"/>
    <w:rsid w:val="4D2910CB"/>
    <w:rsid w:val="4D3926B2"/>
    <w:rsid w:val="4D42B1D0"/>
    <w:rsid w:val="4D61A1AC"/>
    <w:rsid w:val="4D889B79"/>
    <w:rsid w:val="4D9BA9ED"/>
    <w:rsid w:val="4DD02543"/>
    <w:rsid w:val="4DE6F752"/>
    <w:rsid w:val="4DEC2229"/>
    <w:rsid w:val="4DF74EF1"/>
    <w:rsid w:val="4E321F7C"/>
    <w:rsid w:val="4E3CB0B5"/>
    <w:rsid w:val="4E73AA5F"/>
    <w:rsid w:val="4ECA6078"/>
    <w:rsid w:val="4F34ACF5"/>
    <w:rsid w:val="4F70E791"/>
    <w:rsid w:val="4F93EB68"/>
    <w:rsid w:val="4FC0CC45"/>
    <w:rsid w:val="4FF16CAE"/>
    <w:rsid w:val="5004AEE6"/>
    <w:rsid w:val="50260E10"/>
    <w:rsid w:val="50321F8D"/>
    <w:rsid w:val="50389824"/>
    <w:rsid w:val="5063205C"/>
    <w:rsid w:val="5063B53C"/>
    <w:rsid w:val="50B55188"/>
    <w:rsid w:val="50C3A3FF"/>
    <w:rsid w:val="513EDDBF"/>
    <w:rsid w:val="51745606"/>
    <w:rsid w:val="51748990"/>
    <w:rsid w:val="51980A80"/>
    <w:rsid w:val="51984D0E"/>
    <w:rsid w:val="519A0469"/>
    <w:rsid w:val="51A887F5"/>
    <w:rsid w:val="51EDEBD2"/>
    <w:rsid w:val="51F42089"/>
    <w:rsid w:val="51F716A9"/>
    <w:rsid w:val="51FA9DB1"/>
    <w:rsid w:val="5230444E"/>
    <w:rsid w:val="52550543"/>
    <w:rsid w:val="5255A6BB"/>
    <w:rsid w:val="525689F6"/>
    <w:rsid w:val="527A6B34"/>
    <w:rsid w:val="528B1BA9"/>
    <w:rsid w:val="52963D80"/>
    <w:rsid w:val="52C4C1CF"/>
    <w:rsid w:val="52C800D6"/>
    <w:rsid w:val="52D280A2"/>
    <w:rsid w:val="52D806F3"/>
    <w:rsid w:val="52EA4644"/>
    <w:rsid w:val="52FDA3C0"/>
    <w:rsid w:val="530F493D"/>
    <w:rsid w:val="53317FF3"/>
    <w:rsid w:val="534A408E"/>
    <w:rsid w:val="5355B241"/>
    <w:rsid w:val="5357704C"/>
    <w:rsid w:val="53635FD1"/>
    <w:rsid w:val="53787C5C"/>
    <w:rsid w:val="53797A90"/>
    <w:rsid w:val="537BD850"/>
    <w:rsid w:val="537FBA1B"/>
    <w:rsid w:val="53948575"/>
    <w:rsid w:val="5395C44E"/>
    <w:rsid w:val="5399F168"/>
    <w:rsid w:val="53B226B3"/>
    <w:rsid w:val="53E64692"/>
    <w:rsid w:val="53FBC16C"/>
    <w:rsid w:val="549077B9"/>
    <w:rsid w:val="54C840C0"/>
    <w:rsid w:val="551F5744"/>
    <w:rsid w:val="5598EBA0"/>
    <w:rsid w:val="55BDF5B5"/>
    <w:rsid w:val="55C87D1B"/>
    <w:rsid w:val="55DB740F"/>
    <w:rsid w:val="55EC200F"/>
    <w:rsid w:val="560B5EA1"/>
    <w:rsid w:val="562827E1"/>
    <w:rsid w:val="56341FE3"/>
    <w:rsid w:val="56405D4B"/>
    <w:rsid w:val="5641420B"/>
    <w:rsid w:val="5669D191"/>
    <w:rsid w:val="56751504"/>
    <w:rsid w:val="5694F9C0"/>
    <w:rsid w:val="569E79D4"/>
    <w:rsid w:val="56D2DB5A"/>
    <w:rsid w:val="56D6513E"/>
    <w:rsid w:val="56E5BA6F"/>
    <w:rsid w:val="57415906"/>
    <w:rsid w:val="575248B2"/>
    <w:rsid w:val="5770FF86"/>
    <w:rsid w:val="5775CD42"/>
    <w:rsid w:val="578F7987"/>
    <w:rsid w:val="57E20A50"/>
    <w:rsid w:val="57F99A5F"/>
    <w:rsid w:val="584C8CDC"/>
    <w:rsid w:val="5875396A"/>
    <w:rsid w:val="587F2BDE"/>
    <w:rsid w:val="5892CC29"/>
    <w:rsid w:val="58948C7F"/>
    <w:rsid w:val="58B373CB"/>
    <w:rsid w:val="58B61E18"/>
    <w:rsid w:val="58B70EFF"/>
    <w:rsid w:val="58BAB3C8"/>
    <w:rsid w:val="58C00B70"/>
    <w:rsid w:val="58CC19CB"/>
    <w:rsid w:val="58F1A8EF"/>
    <w:rsid w:val="5918FA0C"/>
    <w:rsid w:val="59475B10"/>
    <w:rsid w:val="59612D70"/>
    <w:rsid w:val="597876AD"/>
    <w:rsid w:val="597977F0"/>
    <w:rsid w:val="5993A3F1"/>
    <w:rsid w:val="5994FE23"/>
    <w:rsid w:val="59BC6BBF"/>
    <w:rsid w:val="59CAB24B"/>
    <w:rsid w:val="59D6A460"/>
    <w:rsid w:val="5A180DE2"/>
    <w:rsid w:val="5A33E095"/>
    <w:rsid w:val="5A351EAD"/>
    <w:rsid w:val="5A40ACE4"/>
    <w:rsid w:val="5A5C8E96"/>
    <w:rsid w:val="5A60603C"/>
    <w:rsid w:val="5AA2321B"/>
    <w:rsid w:val="5AA2CA3A"/>
    <w:rsid w:val="5AB9ED68"/>
    <w:rsid w:val="5AE81F3A"/>
    <w:rsid w:val="5AF0A844"/>
    <w:rsid w:val="5B030CA0"/>
    <w:rsid w:val="5B08695C"/>
    <w:rsid w:val="5B1A34FF"/>
    <w:rsid w:val="5B2A885F"/>
    <w:rsid w:val="5B3437B6"/>
    <w:rsid w:val="5B461EE0"/>
    <w:rsid w:val="5B56E80E"/>
    <w:rsid w:val="5B5ADF54"/>
    <w:rsid w:val="5B608086"/>
    <w:rsid w:val="5B79D606"/>
    <w:rsid w:val="5B845FE9"/>
    <w:rsid w:val="5B8B6F7B"/>
    <w:rsid w:val="5BBC5715"/>
    <w:rsid w:val="5BC2E6A6"/>
    <w:rsid w:val="5C198F59"/>
    <w:rsid w:val="5C46C578"/>
    <w:rsid w:val="5C62B87C"/>
    <w:rsid w:val="5C7823C3"/>
    <w:rsid w:val="5C8B3DF0"/>
    <w:rsid w:val="5CBD888C"/>
    <w:rsid w:val="5CEFD71E"/>
    <w:rsid w:val="5D009AB8"/>
    <w:rsid w:val="5D05A399"/>
    <w:rsid w:val="5D0E723A"/>
    <w:rsid w:val="5D27B4EA"/>
    <w:rsid w:val="5D36E1DD"/>
    <w:rsid w:val="5D41A37C"/>
    <w:rsid w:val="5D4647F3"/>
    <w:rsid w:val="5D7D99A2"/>
    <w:rsid w:val="5D7FC2B8"/>
    <w:rsid w:val="5DB41FB2"/>
    <w:rsid w:val="5DF84717"/>
    <w:rsid w:val="5E10FE74"/>
    <w:rsid w:val="5E1C8577"/>
    <w:rsid w:val="5E610031"/>
    <w:rsid w:val="5E6949A9"/>
    <w:rsid w:val="5E6E01C8"/>
    <w:rsid w:val="5E770C94"/>
    <w:rsid w:val="5E7F79C3"/>
    <w:rsid w:val="5E9A1087"/>
    <w:rsid w:val="5EB02766"/>
    <w:rsid w:val="5ED2E736"/>
    <w:rsid w:val="5EE5EB56"/>
    <w:rsid w:val="5EF39923"/>
    <w:rsid w:val="5F042B03"/>
    <w:rsid w:val="5F0B3C64"/>
    <w:rsid w:val="5F296476"/>
    <w:rsid w:val="5F2A9B96"/>
    <w:rsid w:val="5F600A4B"/>
    <w:rsid w:val="5F9745B6"/>
    <w:rsid w:val="5FAE5861"/>
    <w:rsid w:val="5FC873D6"/>
    <w:rsid w:val="5FD06522"/>
    <w:rsid w:val="5FD461D1"/>
    <w:rsid w:val="5FE0CC1C"/>
    <w:rsid w:val="5FE810AD"/>
    <w:rsid w:val="60151C00"/>
    <w:rsid w:val="601AA8BA"/>
    <w:rsid w:val="60379182"/>
    <w:rsid w:val="60658881"/>
    <w:rsid w:val="607BAC9A"/>
    <w:rsid w:val="607D9B47"/>
    <w:rsid w:val="6080D947"/>
    <w:rsid w:val="608AE71C"/>
    <w:rsid w:val="609845D4"/>
    <w:rsid w:val="609D2D70"/>
    <w:rsid w:val="60C77B5B"/>
    <w:rsid w:val="60D7F616"/>
    <w:rsid w:val="60EC5088"/>
    <w:rsid w:val="61356D9D"/>
    <w:rsid w:val="61389302"/>
    <w:rsid w:val="616399EE"/>
    <w:rsid w:val="61672DC2"/>
    <w:rsid w:val="61705CBC"/>
    <w:rsid w:val="61949572"/>
    <w:rsid w:val="6194A43A"/>
    <w:rsid w:val="619FAC74"/>
    <w:rsid w:val="61C39A2B"/>
    <w:rsid w:val="61F126B8"/>
    <w:rsid w:val="61F166B9"/>
    <w:rsid w:val="62337490"/>
    <w:rsid w:val="62A054A7"/>
    <w:rsid w:val="62ADF059"/>
    <w:rsid w:val="62E35C2B"/>
    <w:rsid w:val="62EE30BD"/>
    <w:rsid w:val="63035B7B"/>
    <w:rsid w:val="631A1653"/>
    <w:rsid w:val="631BBA9C"/>
    <w:rsid w:val="632265C2"/>
    <w:rsid w:val="63394542"/>
    <w:rsid w:val="633C7976"/>
    <w:rsid w:val="6380CD34"/>
    <w:rsid w:val="639410E5"/>
    <w:rsid w:val="639A9E62"/>
    <w:rsid w:val="63C0745D"/>
    <w:rsid w:val="63C3526A"/>
    <w:rsid w:val="63FEB9F8"/>
    <w:rsid w:val="6410B7FE"/>
    <w:rsid w:val="641D8C89"/>
    <w:rsid w:val="642544FC"/>
    <w:rsid w:val="6488ED10"/>
    <w:rsid w:val="64C54DA7"/>
    <w:rsid w:val="650C115E"/>
    <w:rsid w:val="651C7552"/>
    <w:rsid w:val="65357078"/>
    <w:rsid w:val="654FD791"/>
    <w:rsid w:val="6556A85E"/>
    <w:rsid w:val="65B647CD"/>
    <w:rsid w:val="65E204B7"/>
    <w:rsid w:val="6600F935"/>
    <w:rsid w:val="660EE436"/>
    <w:rsid w:val="6625DC6E"/>
    <w:rsid w:val="662A2EB4"/>
    <w:rsid w:val="6631801D"/>
    <w:rsid w:val="6663C682"/>
    <w:rsid w:val="668CAF3A"/>
    <w:rsid w:val="668D4A5C"/>
    <w:rsid w:val="66A7AF91"/>
    <w:rsid w:val="66ACD8C7"/>
    <w:rsid w:val="66D42242"/>
    <w:rsid w:val="66DBDB52"/>
    <w:rsid w:val="67019560"/>
    <w:rsid w:val="670840A3"/>
    <w:rsid w:val="671F5880"/>
    <w:rsid w:val="6722F499"/>
    <w:rsid w:val="674F9300"/>
    <w:rsid w:val="675D15EE"/>
    <w:rsid w:val="677EFBA4"/>
    <w:rsid w:val="6792E9B8"/>
    <w:rsid w:val="67A33A72"/>
    <w:rsid w:val="67F1A748"/>
    <w:rsid w:val="67F9E289"/>
    <w:rsid w:val="6804503E"/>
    <w:rsid w:val="681C28BB"/>
    <w:rsid w:val="6831CB30"/>
    <w:rsid w:val="683644D3"/>
    <w:rsid w:val="68453B62"/>
    <w:rsid w:val="686C4A0E"/>
    <w:rsid w:val="68704597"/>
    <w:rsid w:val="689E1010"/>
    <w:rsid w:val="68B40688"/>
    <w:rsid w:val="68B75AC8"/>
    <w:rsid w:val="68D2EE0C"/>
    <w:rsid w:val="68F9D816"/>
    <w:rsid w:val="691DD91F"/>
    <w:rsid w:val="695DDFDF"/>
    <w:rsid w:val="696BE0EB"/>
    <w:rsid w:val="6973D72A"/>
    <w:rsid w:val="69D7D4A7"/>
    <w:rsid w:val="69DF6B18"/>
    <w:rsid w:val="6A03B265"/>
    <w:rsid w:val="6A0848B9"/>
    <w:rsid w:val="6A335199"/>
    <w:rsid w:val="6A518DFA"/>
    <w:rsid w:val="6A58B6D6"/>
    <w:rsid w:val="6A5E383B"/>
    <w:rsid w:val="6A726455"/>
    <w:rsid w:val="6A7D0DB0"/>
    <w:rsid w:val="6A8FF31B"/>
    <w:rsid w:val="6AB3A43F"/>
    <w:rsid w:val="6AB70D7C"/>
    <w:rsid w:val="6ACA69A7"/>
    <w:rsid w:val="6ACA860D"/>
    <w:rsid w:val="6AF770BF"/>
    <w:rsid w:val="6B064315"/>
    <w:rsid w:val="6B2504D1"/>
    <w:rsid w:val="6B323CF2"/>
    <w:rsid w:val="6B88509C"/>
    <w:rsid w:val="6B95578C"/>
    <w:rsid w:val="6BD9FAF9"/>
    <w:rsid w:val="6BE32052"/>
    <w:rsid w:val="6BE79C3B"/>
    <w:rsid w:val="6C13F645"/>
    <w:rsid w:val="6C14AEAB"/>
    <w:rsid w:val="6C1B5D6F"/>
    <w:rsid w:val="6C5EC6BB"/>
    <w:rsid w:val="6C6C55AF"/>
    <w:rsid w:val="6C9DEED6"/>
    <w:rsid w:val="6CA26F44"/>
    <w:rsid w:val="6CDF4DF6"/>
    <w:rsid w:val="6CFCB4EC"/>
    <w:rsid w:val="6D2D5EE4"/>
    <w:rsid w:val="6D370DA5"/>
    <w:rsid w:val="6D4B8A5D"/>
    <w:rsid w:val="6D4FF32A"/>
    <w:rsid w:val="6D5A1EE4"/>
    <w:rsid w:val="6D652E39"/>
    <w:rsid w:val="6D821283"/>
    <w:rsid w:val="6D848CD6"/>
    <w:rsid w:val="6D9A9189"/>
    <w:rsid w:val="6DA0C206"/>
    <w:rsid w:val="6DB743B9"/>
    <w:rsid w:val="6DC30026"/>
    <w:rsid w:val="6E01CF86"/>
    <w:rsid w:val="6E376449"/>
    <w:rsid w:val="6E426803"/>
    <w:rsid w:val="6E649AE1"/>
    <w:rsid w:val="6E70D004"/>
    <w:rsid w:val="6E759D1B"/>
    <w:rsid w:val="6E783117"/>
    <w:rsid w:val="6E82BC0D"/>
    <w:rsid w:val="6E9A289D"/>
    <w:rsid w:val="6EB5208F"/>
    <w:rsid w:val="6ED0AEE0"/>
    <w:rsid w:val="6EF064B6"/>
    <w:rsid w:val="6EF700B7"/>
    <w:rsid w:val="6F1D24BE"/>
    <w:rsid w:val="6F26BDF0"/>
    <w:rsid w:val="6F540013"/>
    <w:rsid w:val="6F5A19DD"/>
    <w:rsid w:val="6F68B774"/>
    <w:rsid w:val="6F746578"/>
    <w:rsid w:val="6F84770D"/>
    <w:rsid w:val="6FB6558B"/>
    <w:rsid w:val="6FBC3D17"/>
    <w:rsid w:val="6FBD43A7"/>
    <w:rsid w:val="6FC50F6E"/>
    <w:rsid w:val="6FD83F89"/>
    <w:rsid w:val="6FFC6D0B"/>
    <w:rsid w:val="6FFC94FC"/>
    <w:rsid w:val="700A3871"/>
    <w:rsid w:val="7071E776"/>
    <w:rsid w:val="70881065"/>
    <w:rsid w:val="70942C47"/>
    <w:rsid w:val="70B4FCA7"/>
    <w:rsid w:val="70EBAE8A"/>
    <w:rsid w:val="710B213F"/>
    <w:rsid w:val="710D1AB7"/>
    <w:rsid w:val="710FB383"/>
    <w:rsid w:val="71274489"/>
    <w:rsid w:val="7138DE5D"/>
    <w:rsid w:val="7143F8DD"/>
    <w:rsid w:val="718A0F65"/>
    <w:rsid w:val="719881A6"/>
    <w:rsid w:val="71B48C15"/>
    <w:rsid w:val="71BA0AC7"/>
    <w:rsid w:val="71DA1DD5"/>
    <w:rsid w:val="720D9D70"/>
    <w:rsid w:val="72107C3F"/>
    <w:rsid w:val="7233CFD0"/>
    <w:rsid w:val="72390020"/>
    <w:rsid w:val="7240CB68"/>
    <w:rsid w:val="72475526"/>
    <w:rsid w:val="724D5991"/>
    <w:rsid w:val="726BFDE1"/>
    <w:rsid w:val="72803B30"/>
    <w:rsid w:val="72869139"/>
    <w:rsid w:val="72A52679"/>
    <w:rsid w:val="72DEDA2F"/>
    <w:rsid w:val="72F7FA36"/>
    <w:rsid w:val="732458B7"/>
    <w:rsid w:val="7327A1D7"/>
    <w:rsid w:val="732AC0BC"/>
    <w:rsid w:val="7341065D"/>
    <w:rsid w:val="7371593B"/>
    <w:rsid w:val="737B5990"/>
    <w:rsid w:val="73F09472"/>
    <w:rsid w:val="7427D93C"/>
    <w:rsid w:val="74474732"/>
    <w:rsid w:val="745037F9"/>
    <w:rsid w:val="7472EA0D"/>
    <w:rsid w:val="74AD54AA"/>
    <w:rsid w:val="74ED4614"/>
    <w:rsid w:val="74EE5A6A"/>
    <w:rsid w:val="752A310D"/>
    <w:rsid w:val="754F342C"/>
    <w:rsid w:val="75535782"/>
    <w:rsid w:val="75632001"/>
    <w:rsid w:val="75876D41"/>
    <w:rsid w:val="75D0DA09"/>
    <w:rsid w:val="75D3B9BC"/>
    <w:rsid w:val="75E87484"/>
    <w:rsid w:val="76015BEC"/>
    <w:rsid w:val="7630B94E"/>
    <w:rsid w:val="7635669B"/>
    <w:rsid w:val="763DC2A6"/>
    <w:rsid w:val="76848E3E"/>
    <w:rsid w:val="76945282"/>
    <w:rsid w:val="769575E8"/>
    <w:rsid w:val="76A7A9DB"/>
    <w:rsid w:val="76BF4868"/>
    <w:rsid w:val="76F0D804"/>
    <w:rsid w:val="7715B10F"/>
    <w:rsid w:val="772050EC"/>
    <w:rsid w:val="7729F9F8"/>
    <w:rsid w:val="774E7F0F"/>
    <w:rsid w:val="77AE1A16"/>
    <w:rsid w:val="77B8DD67"/>
    <w:rsid w:val="77BA44DC"/>
    <w:rsid w:val="77BEC5CE"/>
    <w:rsid w:val="77D211FD"/>
    <w:rsid w:val="77EA9011"/>
    <w:rsid w:val="780A6122"/>
    <w:rsid w:val="783E5AE5"/>
    <w:rsid w:val="78479EE3"/>
    <w:rsid w:val="7849B34B"/>
    <w:rsid w:val="7869CBED"/>
    <w:rsid w:val="786B0512"/>
    <w:rsid w:val="789D78BF"/>
    <w:rsid w:val="78E533E6"/>
    <w:rsid w:val="790BA1B2"/>
    <w:rsid w:val="790CDDD6"/>
    <w:rsid w:val="7916A37F"/>
    <w:rsid w:val="792ED237"/>
    <w:rsid w:val="797724D9"/>
    <w:rsid w:val="798EC09A"/>
    <w:rsid w:val="79A55FA9"/>
    <w:rsid w:val="79C62607"/>
    <w:rsid w:val="79CEF3B3"/>
    <w:rsid w:val="79D9B998"/>
    <w:rsid w:val="79FA7120"/>
    <w:rsid w:val="7A1C7E48"/>
    <w:rsid w:val="7A23CAC0"/>
    <w:rsid w:val="7A2F8F1B"/>
    <w:rsid w:val="7A3A57F6"/>
    <w:rsid w:val="7A3B8AA1"/>
    <w:rsid w:val="7A40F909"/>
    <w:rsid w:val="7A7AF609"/>
    <w:rsid w:val="7AAB3841"/>
    <w:rsid w:val="7AAF2247"/>
    <w:rsid w:val="7ABF1E8C"/>
    <w:rsid w:val="7AE84330"/>
    <w:rsid w:val="7B170E12"/>
    <w:rsid w:val="7B175D40"/>
    <w:rsid w:val="7B1EF258"/>
    <w:rsid w:val="7B6E4129"/>
    <w:rsid w:val="7B70B116"/>
    <w:rsid w:val="7BE7428D"/>
    <w:rsid w:val="7BFAA3CF"/>
    <w:rsid w:val="7C16E76A"/>
    <w:rsid w:val="7C2C8D10"/>
    <w:rsid w:val="7C33CBF6"/>
    <w:rsid w:val="7C35F373"/>
    <w:rsid w:val="7C48A6E6"/>
    <w:rsid w:val="7C506D7D"/>
    <w:rsid w:val="7C55821A"/>
    <w:rsid w:val="7CB96BBF"/>
    <w:rsid w:val="7CDA2A45"/>
    <w:rsid w:val="7CDD2E7F"/>
    <w:rsid w:val="7D0F5CA5"/>
    <w:rsid w:val="7D13054C"/>
    <w:rsid w:val="7D1672EF"/>
    <w:rsid w:val="7D2954EB"/>
    <w:rsid w:val="7D2BBB9B"/>
    <w:rsid w:val="7D47B09F"/>
    <w:rsid w:val="7D719605"/>
    <w:rsid w:val="7D9A30A2"/>
    <w:rsid w:val="7DD09246"/>
    <w:rsid w:val="7DE9FB7C"/>
    <w:rsid w:val="7E0C0C38"/>
    <w:rsid w:val="7E21F699"/>
    <w:rsid w:val="7E255E57"/>
    <w:rsid w:val="7E77CE5D"/>
    <w:rsid w:val="7E7ACCD5"/>
    <w:rsid w:val="7E7EB1F0"/>
    <w:rsid w:val="7ECDA250"/>
    <w:rsid w:val="7EFED96F"/>
    <w:rsid w:val="7F007F1C"/>
    <w:rsid w:val="7F0A309A"/>
    <w:rsid w:val="7F16DB87"/>
    <w:rsid w:val="7F4079CF"/>
    <w:rsid w:val="7F610495"/>
    <w:rsid w:val="7F816C5A"/>
    <w:rsid w:val="7FC60DB4"/>
    <w:rsid w:val="7FEBD5DE"/>
    <w:rsid w:val="7FF12B5B"/>
    <w:rsid w:val="7FF91A1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5AEF3"/>
  <w15:chartTrackingRefBased/>
  <w15:docId w15:val="{8886F30A-73B3-41B2-B9C6-14EC2688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79"/>
    <w:pPr>
      <w:suppressAutoHyphens/>
      <w:autoSpaceDE w:val="0"/>
      <w:autoSpaceDN w:val="0"/>
      <w:adjustRightInd w:val="0"/>
      <w:spacing w:after="360" w:line="360" w:lineRule="atLeast"/>
      <w:textAlignment w:val="center"/>
    </w:pPr>
    <w:rPr>
      <w:rFonts w:ascii="Arial" w:hAnsi="Arial" w:cs="Arial"/>
      <w:color w:val="000000"/>
      <w:sz w:val="20"/>
      <w:szCs w:val="20"/>
      <w:lang w:val="en-US"/>
    </w:rPr>
  </w:style>
  <w:style w:type="paragraph" w:styleId="Heading1">
    <w:name w:val="heading 1"/>
    <w:basedOn w:val="Normal"/>
    <w:next w:val="Normal"/>
    <w:link w:val="Heading1Char"/>
    <w:uiPriority w:val="9"/>
    <w:qFormat/>
    <w:rsid w:val="00E00D64"/>
    <w:pPr>
      <w:spacing w:after="180" w:line="560" w:lineRule="atLeast"/>
      <w:outlineLvl w:val="0"/>
    </w:pPr>
    <w:rPr>
      <w:b/>
      <w:bCs/>
      <w:color w:val="FFFFFF" w:themeColor="background1"/>
      <w:spacing w:val="-5"/>
      <w:sz w:val="44"/>
      <w:szCs w:val="44"/>
      <w:lang w:val="en-CA"/>
    </w:rPr>
  </w:style>
  <w:style w:type="paragraph" w:styleId="Heading2">
    <w:name w:val="heading 2"/>
    <w:basedOn w:val="Normal"/>
    <w:next w:val="Normal"/>
    <w:link w:val="Heading2Char"/>
    <w:uiPriority w:val="9"/>
    <w:unhideWhenUsed/>
    <w:qFormat/>
    <w:rsid w:val="000F2979"/>
    <w:pPr>
      <w:spacing w:line="480" w:lineRule="atLeast"/>
      <w:outlineLvl w:val="1"/>
    </w:pPr>
    <w:rPr>
      <w:b/>
      <w:bCs/>
      <w:color w:val="3C68B2"/>
      <w:spacing w:val="-5"/>
      <w:sz w:val="32"/>
      <w:szCs w:val="32"/>
    </w:rPr>
  </w:style>
  <w:style w:type="paragraph" w:styleId="Heading3">
    <w:name w:val="heading 3"/>
    <w:basedOn w:val="Normal"/>
    <w:next w:val="Normal"/>
    <w:link w:val="Heading3Char"/>
    <w:uiPriority w:val="9"/>
    <w:unhideWhenUsed/>
    <w:qFormat/>
    <w:rsid w:val="00AF74A4"/>
    <w:pPr>
      <w:spacing w:line="480" w:lineRule="atLeast"/>
      <w:outlineLvl w:val="2"/>
    </w:pPr>
    <w:rPr>
      <w:color w:val="1E4D93"/>
      <w:spacing w:val="-5"/>
      <w:sz w:val="28"/>
      <w:szCs w:val="28"/>
    </w:rPr>
  </w:style>
  <w:style w:type="paragraph" w:styleId="Heading4">
    <w:name w:val="heading 4"/>
    <w:basedOn w:val="Normal"/>
    <w:next w:val="Normal"/>
    <w:link w:val="Heading4Char"/>
    <w:uiPriority w:val="9"/>
    <w:unhideWhenUsed/>
    <w:qFormat/>
    <w:rsid w:val="007C692A"/>
    <w:pPr>
      <w:spacing w:after="0" w:line="400" w:lineRule="atLeast"/>
      <w:outlineLvl w:val="3"/>
    </w:pPr>
    <w:rPr>
      <w:b/>
      <w:bCs/>
    </w:rPr>
  </w:style>
  <w:style w:type="paragraph" w:styleId="Heading5">
    <w:name w:val="heading 5"/>
    <w:basedOn w:val="Paragraph"/>
    <w:next w:val="Normal"/>
    <w:link w:val="Heading5Char"/>
    <w:uiPriority w:val="9"/>
    <w:unhideWhenUsed/>
    <w:qFormat/>
    <w:rsid w:val="009822D3"/>
    <w:pPr>
      <w:spacing w:after="0"/>
      <w:outlineLvl w:val="4"/>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A64"/>
    <w:pPr>
      <w:tabs>
        <w:tab w:val="center" w:pos="4680"/>
        <w:tab w:val="right" w:pos="9360"/>
      </w:tabs>
    </w:pPr>
  </w:style>
  <w:style w:type="character" w:customStyle="1" w:styleId="HeaderChar">
    <w:name w:val="Header Char"/>
    <w:basedOn w:val="DefaultParagraphFont"/>
    <w:link w:val="Header"/>
    <w:uiPriority w:val="99"/>
    <w:rsid w:val="00073A64"/>
  </w:style>
  <w:style w:type="paragraph" w:styleId="Footer">
    <w:name w:val="footer"/>
    <w:basedOn w:val="Normal"/>
    <w:link w:val="FooterChar"/>
    <w:uiPriority w:val="99"/>
    <w:unhideWhenUsed/>
    <w:rsid w:val="00447DF6"/>
    <w:pPr>
      <w:tabs>
        <w:tab w:val="center" w:pos="4680"/>
        <w:tab w:val="right" w:pos="9360"/>
      </w:tabs>
    </w:pPr>
  </w:style>
  <w:style w:type="character" w:customStyle="1" w:styleId="FooterChar">
    <w:name w:val="Footer Char"/>
    <w:basedOn w:val="DefaultParagraphFont"/>
    <w:link w:val="Footer"/>
    <w:uiPriority w:val="99"/>
    <w:rsid w:val="00447DF6"/>
  </w:style>
  <w:style w:type="paragraph" w:customStyle="1" w:styleId="Body">
    <w:name w:val="Body"/>
    <w:basedOn w:val="Normal"/>
    <w:uiPriority w:val="99"/>
    <w:rsid w:val="009822D3"/>
    <w:pPr>
      <w:spacing w:after="180"/>
    </w:pPr>
    <w:rPr>
      <w:rFonts w:ascii="Biennale" w:hAnsi="Biennale" w:cs="Biennale"/>
    </w:rPr>
  </w:style>
  <w:style w:type="numbering" w:customStyle="1" w:styleId="CurrentList1">
    <w:name w:val="Current List1"/>
    <w:uiPriority w:val="99"/>
    <w:rsid w:val="00F178F5"/>
    <w:pPr>
      <w:numPr>
        <w:numId w:val="1"/>
      </w:numPr>
    </w:pPr>
  </w:style>
  <w:style w:type="numbering" w:customStyle="1" w:styleId="CurrentList2">
    <w:name w:val="Current List2"/>
    <w:uiPriority w:val="99"/>
    <w:rsid w:val="00F178F5"/>
    <w:pPr>
      <w:numPr>
        <w:numId w:val="2"/>
      </w:numPr>
    </w:pPr>
  </w:style>
  <w:style w:type="character" w:styleId="Emphasis">
    <w:name w:val="Emphasis"/>
    <w:uiPriority w:val="20"/>
    <w:rsid w:val="00B63111"/>
    <w:rPr>
      <w:b/>
      <w:bCs/>
    </w:rPr>
  </w:style>
  <w:style w:type="paragraph" w:styleId="ListParagraph">
    <w:name w:val="List Paragraph"/>
    <w:basedOn w:val="Normal"/>
    <w:uiPriority w:val="34"/>
    <w:qFormat/>
    <w:rsid w:val="00F52624"/>
    <w:pPr>
      <w:numPr>
        <w:numId w:val="12"/>
      </w:numPr>
      <w:suppressAutoHyphens w:val="0"/>
      <w:autoSpaceDE/>
      <w:autoSpaceDN/>
      <w:adjustRightInd/>
      <w:spacing w:after="120" w:line="240" w:lineRule="atLeast"/>
      <w:textAlignment w:val="auto"/>
    </w:pPr>
    <w:rPr>
      <w:rFonts w:eastAsia="Arial"/>
      <w:color w:val="000000" w:themeColor="text1"/>
    </w:rPr>
  </w:style>
  <w:style w:type="numbering" w:customStyle="1" w:styleId="CurrentList3">
    <w:name w:val="Current List3"/>
    <w:uiPriority w:val="99"/>
    <w:rsid w:val="00B63111"/>
    <w:pPr>
      <w:numPr>
        <w:numId w:val="3"/>
      </w:numPr>
    </w:pPr>
  </w:style>
  <w:style w:type="paragraph" w:customStyle="1" w:styleId="Paragraph">
    <w:name w:val="Paragraph"/>
    <w:basedOn w:val="Body"/>
    <w:uiPriority w:val="99"/>
    <w:rsid w:val="009822D3"/>
    <w:rPr>
      <w:rFonts w:ascii="Biennale SemiBold" w:hAnsi="Biennale SemiBold" w:cs="Biennale SemiBold"/>
      <w:b/>
      <w:bCs/>
    </w:rPr>
  </w:style>
  <w:style w:type="character" w:customStyle="1" w:styleId="SECTION">
    <w:name w:val="SECTION"/>
    <w:uiPriority w:val="99"/>
    <w:rsid w:val="00F178F5"/>
    <w:rPr>
      <w:rFonts w:ascii="Arial" w:hAnsi="Arial" w:cs="Arial"/>
      <w:b/>
      <w:bCs/>
      <w:caps/>
      <w:color w:val="3C68B2"/>
      <w:spacing w:val="13"/>
      <w:sz w:val="16"/>
      <w:szCs w:val="16"/>
    </w:rPr>
  </w:style>
  <w:style w:type="paragraph" w:styleId="Title">
    <w:name w:val="Title"/>
    <w:basedOn w:val="Normal"/>
    <w:next w:val="Normal"/>
    <w:link w:val="TitleChar"/>
    <w:uiPriority w:val="10"/>
    <w:rsid w:val="00073A64"/>
    <w:pPr>
      <w:spacing w:after="180" w:line="560" w:lineRule="atLeast"/>
    </w:pPr>
    <w:rPr>
      <w:b/>
      <w:bCs/>
      <w:sz w:val="60"/>
      <w:szCs w:val="60"/>
    </w:rPr>
  </w:style>
  <w:style w:type="character" w:customStyle="1" w:styleId="TitleChar">
    <w:name w:val="Title Char"/>
    <w:basedOn w:val="DefaultParagraphFont"/>
    <w:link w:val="Title"/>
    <w:uiPriority w:val="10"/>
    <w:rsid w:val="009822D3"/>
    <w:rPr>
      <w:rFonts w:ascii="Arial" w:hAnsi="Arial" w:cs="Arial"/>
      <w:b/>
      <w:bCs/>
      <w:color w:val="000000"/>
      <w:sz w:val="60"/>
      <w:szCs w:val="60"/>
      <w:lang w:val="en-US"/>
    </w:rPr>
  </w:style>
  <w:style w:type="paragraph" w:styleId="Subtitle">
    <w:name w:val="Subtitle"/>
    <w:basedOn w:val="Normal"/>
    <w:next w:val="Normal"/>
    <w:link w:val="SubtitleChar"/>
    <w:uiPriority w:val="11"/>
    <w:rsid w:val="00073A64"/>
    <w:pPr>
      <w:spacing w:line="480" w:lineRule="atLeast"/>
    </w:pPr>
    <w:rPr>
      <w:color w:val="595959" w:themeColor="text1" w:themeTint="A6"/>
      <w:sz w:val="32"/>
      <w:szCs w:val="32"/>
    </w:rPr>
  </w:style>
  <w:style w:type="character" w:customStyle="1" w:styleId="SubtitleChar">
    <w:name w:val="Subtitle Char"/>
    <w:basedOn w:val="DefaultParagraphFont"/>
    <w:link w:val="Subtitle"/>
    <w:uiPriority w:val="11"/>
    <w:rsid w:val="009822D3"/>
    <w:rPr>
      <w:rFonts w:ascii="Arial" w:hAnsi="Arial" w:cs="Arial"/>
      <w:color w:val="595959" w:themeColor="text1" w:themeTint="A6"/>
      <w:sz w:val="32"/>
      <w:szCs w:val="32"/>
      <w:lang w:val="en-US"/>
    </w:rPr>
  </w:style>
  <w:style w:type="character" w:customStyle="1" w:styleId="Heading1Char">
    <w:name w:val="Heading 1 Char"/>
    <w:basedOn w:val="DefaultParagraphFont"/>
    <w:link w:val="Heading1"/>
    <w:uiPriority w:val="9"/>
    <w:rsid w:val="00E00D64"/>
    <w:rPr>
      <w:rFonts w:ascii="Arial" w:hAnsi="Arial" w:cs="Arial"/>
      <w:b/>
      <w:bCs/>
      <w:color w:val="FFFFFF" w:themeColor="background1"/>
      <w:spacing w:val="-5"/>
      <w:sz w:val="44"/>
      <w:szCs w:val="44"/>
    </w:rPr>
  </w:style>
  <w:style w:type="character" w:customStyle="1" w:styleId="Heading2Char">
    <w:name w:val="Heading 2 Char"/>
    <w:basedOn w:val="DefaultParagraphFont"/>
    <w:link w:val="Heading2"/>
    <w:uiPriority w:val="9"/>
    <w:rsid w:val="000F2979"/>
    <w:rPr>
      <w:rFonts w:ascii="Arial" w:hAnsi="Arial" w:cs="Arial"/>
      <w:b/>
      <w:bCs/>
      <w:color w:val="3C68B2"/>
      <w:spacing w:val="-5"/>
      <w:sz w:val="32"/>
      <w:szCs w:val="32"/>
      <w:lang w:val="en-US"/>
    </w:rPr>
  </w:style>
  <w:style w:type="character" w:customStyle="1" w:styleId="Heading3Char">
    <w:name w:val="Heading 3 Char"/>
    <w:basedOn w:val="DefaultParagraphFont"/>
    <w:link w:val="Heading3"/>
    <w:uiPriority w:val="9"/>
    <w:rsid w:val="00AF74A4"/>
    <w:rPr>
      <w:rFonts w:ascii="Arial" w:hAnsi="Arial" w:cs="Arial"/>
      <w:color w:val="1E4D93"/>
      <w:spacing w:val="-5"/>
      <w:sz w:val="28"/>
      <w:szCs w:val="28"/>
      <w:lang w:val="en-US"/>
    </w:rPr>
  </w:style>
  <w:style w:type="character" w:customStyle="1" w:styleId="Heading4Char">
    <w:name w:val="Heading 4 Char"/>
    <w:basedOn w:val="DefaultParagraphFont"/>
    <w:link w:val="Heading4"/>
    <w:uiPriority w:val="9"/>
    <w:rsid w:val="007C692A"/>
    <w:rPr>
      <w:rFonts w:ascii="Arial" w:hAnsi="Arial" w:cs="Arial"/>
      <w:b/>
      <w:bCs/>
      <w:color w:val="000000"/>
      <w:sz w:val="20"/>
      <w:szCs w:val="20"/>
      <w:lang w:val="en-US"/>
    </w:rPr>
  </w:style>
  <w:style w:type="character" w:customStyle="1" w:styleId="Heading5Char">
    <w:name w:val="Heading 5 Char"/>
    <w:basedOn w:val="DefaultParagraphFont"/>
    <w:link w:val="Heading5"/>
    <w:uiPriority w:val="9"/>
    <w:rsid w:val="009822D3"/>
    <w:rPr>
      <w:rFonts w:ascii="Arial" w:hAnsi="Arial" w:cs="Arial"/>
      <w:b/>
      <w:bCs/>
      <w:color w:val="000000"/>
      <w:sz w:val="20"/>
      <w:szCs w:val="20"/>
      <w:lang w:val="en-US"/>
    </w:rPr>
  </w:style>
  <w:style w:type="numbering" w:customStyle="1" w:styleId="CurrentList4">
    <w:name w:val="Current List4"/>
    <w:uiPriority w:val="99"/>
    <w:rsid w:val="00B63111"/>
    <w:pPr>
      <w:numPr>
        <w:numId w:val="5"/>
      </w:numPr>
    </w:pPr>
  </w:style>
  <w:style w:type="paragraph" w:styleId="ListNumber">
    <w:name w:val="List Number"/>
    <w:basedOn w:val="ListParagraph"/>
    <w:uiPriority w:val="99"/>
    <w:unhideWhenUsed/>
    <w:qFormat/>
    <w:rsid w:val="00CE343F"/>
    <w:pPr>
      <w:numPr>
        <w:numId w:val="7"/>
      </w:numPr>
      <w:ind w:left="360"/>
    </w:pPr>
  </w:style>
  <w:style w:type="paragraph" w:styleId="ListBullet">
    <w:name w:val="List Bullet"/>
    <w:basedOn w:val="ListParagraph"/>
    <w:uiPriority w:val="99"/>
    <w:unhideWhenUsed/>
    <w:rsid w:val="00B63111"/>
    <w:pPr>
      <w:numPr>
        <w:numId w:val="4"/>
      </w:numPr>
    </w:pPr>
  </w:style>
  <w:style w:type="character" w:styleId="Strong">
    <w:name w:val="Strong"/>
    <w:basedOn w:val="DefaultParagraphFont"/>
    <w:uiPriority w:val="22"/>
    <w:rsid w:val="000F2979"/>
    <w:rPr>
      <w:b/>
      <w:bCs/>
    </w:rPr>
  </w:style>
  <w:style w:type="paragraph" w:styleId="NormalWeb">
    <w:name w:val="Normal (Web)"/>
    <w:basedOn w:val="Normal"/>
    <w:uiPriority w:val="99"/>
    <w:semiHidden/>
    <w:unhideWhenUsed/>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CA"/>
    </w:rPr>
  </w:style>
  <w:style w:type="character" w:customStyle="1" w:styleId="drop-cap">
    <w:name w:val="drop-cap"/>
    <w:basedOn w:val="DefaultParagraphFont"/>
    <w:rsid w:val="000F2979"/>
  </w:style>
  <w:style w:type="paragraph" w:customStyle="1" w:styleId="deck">
    <w:name w:val="deck"/>
    <w:basedOn w:val="Normal"/>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CA"/>
    </w:rPr>
  </w:style>
  <w:style w:type="paragraph" w:styleId="NoSpacing">
    <w:name w:val="No Spacing"/>
    <w:uiPriority w:val="1"/>
    <w:qFormat/>
    <w:rsid w:val="000F2979"/>
    <w:pPr>
      <w:suppressAutoHyphens/>
      <w:autoSpaceDE w:val="0"/>
      <w:autoSpaceDN w:val="0"/>
      <w:adjustRightInd w:val="0"/>
      <w:textAlignment w:val="center"/>
    </w:pPr>
    <w:rPr>
      <w:rFonts w:ascii="Arial" w:hAnsi="Arial" w:cs="Arial"/>
      <w:color w:val="000000"/>
      <w:sz w:val="20"/>
      <w:szCs w:val="20"/>
      <w:lang w:val="en-US"/>
    </w:rPr>
  </w:style>
  <w:style w:type="paragraph" w:styleId="Revision">
    <w:name w:val="Revision"/>
    <w:hidden/>
    <w:uiPriority w:val="99"/>
    <w:semiHidden/>
    <w:rsid w:val="00D158A1"/>
    <w:rPr>
      <w:rFonts w:ascii="Arial" w:hAnsi="Arial" w:cs="Arial"/>
      <w:color w:val="000000"/>
      <w:sz w:val="20"/>
      <w:szCs w:val="20"/>
      <w:lang w:val="en-US"/>
    </w:rPr>
  </w:style>
  <w:style w:type="table" w:styleId="TableGrid">
    <w:name w:val="Table Grid"/>
    <w:basedOn w:val="TableNormal"/>
    <w:uiPriority w:val="39"/>
    <w:rsid w:val="00DD3F6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D3F6A"/>
    <w:tblPr>
      <w:tblStyleRowBandSize w:val="1"/>
      <w:tblStyleColBandSize w:val="1"/>
      <w:tblBorders>
        <w:top w:val="single" w:sz="4" w:space="0" w:color="ADC1E3" w:themeColor="accent1" w:themeTint="66"/>
        <w:left w:val="single" w:sz="4" w:space="0" w:color="ADC1E3" w:themeColor="accent1" w:themeTint="66"/>
        <w:bottom w:val="single" w:sz="4" w:space="0" w:color="ADC1E3" w:themeColor="accent1" w:themeTint="66"/>
        <w:right w:val="single" w:sz="4" w:space="0" w:color="ADC1E3" w:themeColor="accent1" w:themeTint="66"/>
        <w:insideH w:val="single" w:sz="4" w:space="0" w:color="ADC1E3" w:themeColor="accent1" w:themeTint="66"/>
        <w:insideV w:val="single" w:sz="4" w:space="0" w:color="ADC1E3" w:themeColor="accent1" w:themeTint="66"/>
      </w:tblBorders>
    </w:tblPr>
    <w:tblStylePr w:type="firstRow">
      <w:rPr>
        <w:b/>
        <w:bCs/>
      </w:rPr>
      <w:tblPr/>
      <w:tcPr>
        <w:tcBorders>
          <w:bottom w:val="single" w:sz="12" w:space="0" w:color="84A3D5" w:themeColor="accent1" w:themeTint="99"/>
        </w:tcBorders>
      </w:tcPr>
    </w:tblStylePr>
    <w:tblStylePr w:type="lastRow">
      <w:rPr>
        <w:b/>
        <w:bCs/>
      </w:rPr>
      <w:tblPr/>
      <w:tcPr>
        <w:tcBorders>
          <w:top w:val="double" w:sz="2" w:space="0" w:color="84A3D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85B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85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85B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85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85B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5B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Level1Headings">
    <w:name w:val="Heading Level 1 (Headings)"/>
    <w:basedOn w:val="Body"/>
    <w:uiPriority w:val="99"/>
    <w:rsid w:val="00F64D79"/>
    <w:pPr>
      <w:spacing w:line="560" w:lineRule="atLeast"/>
    </w:pPr>
    <w:rPr>
      <w:b/>
      <w:bCs/>
      <w:sz w:val="44"/>
      <w:szCs w:val="44"/>
    </w:rPr>
  </w:style>
  <w:style w:type="character" w:customStyle="1" w:styleId="HeadingLevel2">
    <w:name w:val="Heading Level 2"/>
    <w:basedOn w:val="DefaultParagraphFont"/>
    <w:uiPriority w:val="99"/>
    <w:rsid w:val="00F64D79"/>
  </w:style>
  <w:style w:type="character" w:styleId="Hyperlink">
    <w:name w:val="Hyperlink"/>
    <w:basedOn w:val="DefaultParagraphFont"/>
    <w:uiPriority w:val="99"/>
    <w:rsid w:val="00FD77B0"/>
    <w:rPr>
      <w:color w:val="3C68B2"/>
      <w:w w:val="100"/>
      <w:u w:val="thick" w:color="3C68B2"/>
    </w:rPr>
  </w:style>
  <w:style w:type="character" w:styleId="UnresolvedMention">
    <w:name w:val="Unresolved Mention"/>
    <w:basedOn w:val="DefaultParagraphFont"/>
    <w:uiPriority w:val="99"/>
    <w:semiHidden/>
    <w:unhideWhenUsed/>
    <w:rsid w:val="00BD1F9F"/>
    <w:rPr>
      <w:color w:val="605E5C"/>
      <w:shd w:val="clear" w:color="auto" w:fill="E1DFDD"/>
    </w:rPr>
  </w:style>
  <w:style w:type="paragraph" w:styleId="TOCHeading">
    <w:name w:val="TOC Heading"/>
    <w:basedOn w:val="Heading1"/>
    <w:next w:val="Normal"/>
    <w:uiPriority w:val="39"/>
    <w:unhideWhenUsed/>
    <w:qFormat/>
    <w:rsid w:val="00BD1F9F"/>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D4D85" w:themeColor="accent1" w:themeShade="BF"/>
      <w:spacing w:val="0"/>
      <w:sz w:val="32"/>
      <w:szCs w:val="32"/>
    </w:rPr>
  </w:style>
  <w:style w:type="paragraph" w:styleId="TOC1">
    <w:name w:val="toc 1"/>
    <w:basedOn w:val="Normal"/>
    <w:next w:val="Normal"/>
    <w:autoRedefine/>
    <w:uiPriority w:val="39"/>
    <w:unhideWhenUsed/>
    <w:rsid w:val="00BD1F9F"/>
    <w:pPr>
      <w:spacing w:after="100"/>
    </w:pPr>
  </w:style>
  <w:style w:type="paragraph" w:styleId="TOC2">
    <w:name w:val="toc 2"/>
    <w:basedOn w:val="Normal"/>
    <w:next w:val="Normal"/>
    <w:autoRedefine/>
    <w:uiPriority w:val="39"/>
    <w:unhideWhenUsed/>
    <w:rsid w:val="00033DD9"/>
    <w:pPr>
      <w:tabs>
        <w:tab w:val="right" w:leader="dot" w:pos="9170"/>
      </w:tabs>
      <w:spacing w:after="100"/>
    </w:pPr>
  </w:style>
  <w:style w:type="paragraph" w:styleId="TOC3">
    <w:name w:val="toc 3"/>
    <w:basedOn w:val="Normal"/>
    <w:next w:val="Normal"/>
    <w:autoRedefine/>
    <w:uiPriority w:val="39"/>
    <w:unhideWhenUsed/>
    <w:rsid w:val="00033DD9"/>
    <w:pPr>
      <w:tabs>
        <w:tab w:val="right" w:leader="dot" w:pos="9170"/>
      </w:tabs>
      <w:spacing w:after="100"/>
      <w:ind w:left="720"/>
    </w:pPr>
  </w:style>
  <w:style w:type="character" w:styleId="FollowedHyperlink">
    <w:name w:val="FollowedHyperlink"/>
    <w:basedOn w:val="DefaultParagraphFont"/>
    <w:uiPriority w:val="99"/>
    <w:semiHidden/>
    <w:unhideWhenUsed/>
    <w:rsid w:val="007D48F1"/>
    <w:rPr>
      <w:color w:val="1E4D93" w:themeColor="followedHyperlink"/>
      <w:u w:val="single"/>
    </w:rPr>
  </w:style>
  <w:style w:type="character" w:styleId="CommentReference">
    <w:name w:val="annotation reference"/>
    <w:basedOn w:val="DefaultParagraphFont"/>
    <w:uiPriority w:val="99"/>
    <w:semiHidden/>
    <w:unhideWhenUsed/>
    <w:rsid w:val="00580187"/>
    <w:rPr>
      <w:sz w:val="16"/>
      <w:szCs w:val="16"/>
    </w:rPr>
  </w:style>
  <w:style w:type="paragraph" w:styleId="CommentText">
    <w:name w:val="annotation text"/>
    <w:basedOn w:val="Normal"/>
    <w:link w:val="CommentTextChar"/>
    <w:uiPriority w:val="99"/>
    <w:unhideWhenUsed/>
    <w:rsid w:val="00580187"/>
    <w:pPr>
      <w:spacing w:line="240" w:lineRule="auto"/>
    </w:pPr>
  </w:style>
  <w:style w:type="character" w:customStyle="1" w:styleId="CommentTextChar">
    <w:name w:val="Comment Text Char"/>
    <w:basedOn w:val="DefaultParagraphFont"/>
    <w:link w:val="CommentText"/>
    <w:uiPriority w:val="99"/>
    <w:rsid w:val="00580187"/>
    <w:rPr>
      <w:rFonts w:ascii="Arial" w:hAnsi="Arial" w:cs="Arial"/>
      <w:color w:val="000000"/>
      <w:sz w:val="20"/>
      <w:szCs w:val="20"/>
      <w:lang w:val="en-US"/>
    </w:rPr>
  </w:style>
  <w:style w:type="character" w:styleId="Mention">
    <w:name w:val="Mention"/>
    <w:basedOn w:val="DefaultParagraphFont"/>
    <w:uiPriority w:val="99"/>
    <w:unhideWhenUsed/>
    <w:rsid w:val="0058018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B2757"/>
    <w:rPr>
      <w:b/>
      <w:bCs/>
    </w:rPr>
  </w:style>
  <w:style w:type="character" w:customStyle="1" w:styleId="CommentSubjectChar">
    <w:name w:val="Comment Subject Char"/>
    <w:basedOn w:val="CommentTextChar"/>
    <w:link w:val="CommentSubject"/>
    <w:uiPriority w:val="99"/>
    <w:semiHidden/>
    <w:rsid w:val="00EB2757"/>
    <w:rPr>
      <w:rFonts w:ascii="Arial" w:hAnsi="Arial" w:cs="Arial"/>
      <w:b/>
      <w:bCs/>
      <w:color w:val="000000"/>
      <w:sz w:val="20"/>
      <w:szCs w:val="20"/>
      <w:lang w:val="en-US"/>
    </w:rPr>
  </w:style>
  <w:style w:type="character" w:customStyle="1" w:styleId="normaltextrun">
    <w:name w:val="normaltextrun"/>
    <w:basedOn w:val="DefaultParagraphFont"/>
    <w:rsid w:val="00D85BC7"/>
  </w:style>
  <w:style w:type="character" w:customStyle="1" w:styleId="contentcontrolboundarysink">
    <w:name w:val="contentcontrolboundarysink"/>
    <w:basedOn w:val="DefaultParagraphFont"/>
    <w:rsid w:val="00D85BC7"/>
  </w:style>
  <w:style w:type="character" w:customStyle="1" w:styleId="eop">
    <w:name w:val="eop"/>
    <w:basedOn w:val="DefaultParagraphFont"/>
    <w:rsid w:val="00D85BC7"/>
  </w:style>
  <w:style w:type="paragraph" w:customStyle="1" w:styleId="paragraph0">
    <w:name w:val="paragraph"/>
    <w:basedOn w:val="Normal"/>
    <w:rsid w:val="00963066"/>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CA" w:eastAsia="en-CA"/>
    </w:rPr>
  </w:style>
  <w:style w:type="paragraph" w:styleId="FootnoteText">
    <w:name w:val="footnote text"/>
    <w:basedOn w:val="Normal"/>
    <w:link w:val="FootnoteTextChar"/>
    <w:uiPriority w:val="99"/>
    <w:semiHidden/>
    <w:unhideWhenUsed/>
    <w:rsid w:val="00DC4501"/>
    <w:pPr>
      <w:spacing w:after="0" w:line="240" w:lineRule="auto"/>
    </w:pPr>
  </w:style>
  <w:style w:type="character" w:customStyle="1" w:styleId="FootnoteTextChar">
    <w:name w:val="Footnote Text Char"/>
    <w:basedOn w:val="DefaultParagraphFont"/>
    <w:link w:val="FootnoteText"/>
    <w:uiPriority w:val="99"/>
    <w:semiHidden/>
    <w:rsid w:val="00DC4501"/>
    <w:rPr>
      <w:rFonts w:ascii="Arial" w:hAnsi="Arial" w:cs="Arial"/>
      <w:color w:val="000000"/>
      <w:sz w:val="20"/>
      <w:szCs w:val="20"/>
      <w:lang w:val="en-US"/>
    </w:rPr>
  </w:style>
  <w:style w:type="character" w:styleId="FootnoteReference">
    <w:name w:val="footnote reference"/>
    <w:basedOn w:val="DefaultParagraphFont"/>
    <w:uiPriority w:val="99"/>
    <w:semiHidden/>
    <w:unhideWhenUsed/>
    <w:rsid w:val="00DC45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88436">
      <w:bodyDiv w:val="1"/>
      <w:marLeft w:val="0"/>
      <w:marRight w:val="0"/>
      <w:marTop w:val="0"/>
      <w:marBottom w:val="0"/>
      <w:divBdr>
        <w:top w:val="none" w:sz="0" w:space="0" w:color="auto"/>
        <w:left w:val="none" w:sz="0" w:space="0" w:color="auto"/>
        <w:bottom w:val="none" w:sz="0" w:space="0" w:color="auto"/>
        <w:right w:val="none" w:sz="0" w:space="0" w:color="auto"/>
      </w:divBdr>
    </w:div>
    <w:div w:id="1006859878">
      <w:bodyDiv w:val="1"/>
      <w:marLeft w:val="0"/>
      <w:marRight w:val="0"/>
      <w:marTop w:val="0"/>
      <w:marBottom w:val="0"/>
      <w:divBdr>
        <w:top w:val="none" w:sz="0" w:space="0" w:color="auto"/>
        <w:left w:val="none" w:sz="0" w:space="0" w:color="auto"/>
        <w:bottom w:val="none" w:sz="0" w:space="0" w:color="auto"/>
        <w:right w:val="none" w:sz="0" w:space="0" w:color="auto"/>
      </w:divBdr>
    </w:div>
    <w:div w:id="1933734015">
      <w:bodyDiv w:val="1"/>
      <w:marLeft w:val="0"/>
      <w:marRight w:val="0"/>
      <w:marTop w:val="0"/>
      <w:marBottom w:val="0"/>
      <w:divBdr>
        <w:top w:val="none" w:sz="0" w:space="0" w:color="auto"/>
        <w:left w:val="none" w:sz="0" w:space="0" w:color="auto"/>
        <w:bottom w:val="none" w:sz="0" w:space="0" w:color="auto"/>
        <w:right w:val="none" w:sz="0" w:space="0" w:color="auto"/>
      </w:divBdr>
    </w:div>
    <w:div w:id="1958633675">
      <w:bodyDiv w:val="1"/>
      <w:marLeft w:val="0"/>
      <w:marRight w:val="0"/>
      <w:marTop w:val="0"/>
      <w:marBottom w:val="0"/>
      <w:divBdr>
        <w:top w:val="none" w:sz="0" w:space="0" w:color="auto"/>
        <w:left w:val="none" w:sz="0" w:space="0" w:color="auto"/>
        <w:bottom w:val="none" w:sz="0" w:space="0" w:color="auto"/>
        <w:right w:val="none" w:sz="0" w:space="0" w:color="auto"/>
      </w:divBdr>
    </w:div>
    <w:div w:id="19615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cymha.ca/standards" TargetMode="External"/><Relationship Id="rId2" Type="http://schemas.openxmlformats.org/officeDocument/2006/relationships/customXml" Target="../customXml/item2.xml"/><Relationship Id="rId16" Type="http://schemas.openxmlformats.org/officeDocument/2006/relationships/hyperlink" Target="http://www.cymha.ca/standar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ymha.ca/Modules/ResourceHub/?id=d027ff30-aa9f-4804-85c3-844d66e2f0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nnedy\OneDrive%20-%20CHEO\Documents\Custom%20Office%20Templates\Report-%20Knowledge%20Institute.dotx" TargetMode="External"/></Relationships>
</file>

<file path=word/theme/theme1.xml><?xml version="1.0" encoding="utf-8"?>
<a:theme xmlns:a="http://schemas.openxmlformats.org/drawingml/2006/main" name="Knowledge Institute">
  <a:themeElements>
    <a:clrScheme name="Knowledge Institute">
      <a:dk1>
        <a:srgbClr val="000000"/>
      </a:dk1>
      <a:lt1>
        <a:srgbClr val="FFFFFF"/>
      </a:lt1>
      <a:dk2>
        <a:srgbClr val="1F2A59"/>
      </a:dk2>
      <a:lt2>
        <a:srgbClr val="F1F1F1"/>
      </a:lt2>
      <a:accent1>
        <a:srgbClr val="3C68B2"/>
      </a:accent1>
      <a:accent2>
        <a:srgbClr val="32A949"/>
      </a:accent2>
      <a:accent3>
        <a:srgbClr val="EA184C"/>
      </a:accent3>
      <a:accent4>
        <a:srgbClr val="F16123"/>
      </a:accent4>
      <a:accent5>
        <a:srgbClr val="7B57A4"/>
      </a:accent5>
      <a:accent6>
        <a:srgbClr val="009E95"/>
      </a:accent6>
      <a:hlink>
        <a:srgbClr val="3C68B2"/>
      </a:hlink>
      <a:folHlink>
        <a:srgbClr val="1E4D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09DD981543664EB84C6F7C922AAD54" ma:contentTypeVersion="17" ma:contentTypeDescription="Create a new document." ma:contentTypeScope="" ma:versionID="5eac21513cf20ec8c5b02f1c4396c3f0">
  <xsd:schema xmlns:xsd="http://www.w3.org/2001/XMLSchema" xmlns:xs="http://www.w3.org/2001/XMLSchema" xmlns:p="http://schemas.microsoft.com/office/2006/metadata/properties" xmlns:ns2="7788442b-efe6-444a-b3be-c3715445cc28" xmlns:ns3="f6ee6571-6177-4191-b13a-721ebb84dfa5" targetNamespace="http://schemas.microsoft.com/office/2006/metadata/properties" ma:root="true" ma:fieldsID="5f25d369dc0a5331eed93e71932247c9" ns2:_="" ns3:_="">
    <xsd:import namespace="7788442b-efe6-444a-b3be-c3715445cc28"/>
    <xsd:import namespace="f6ee6571-6177-4191-b13a-721ebb84dfa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Surveyuploade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8442b-efe6-444a-b3be-c3715445cc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86c770-fd2d-42ae-823b-4c5604db7a71}" ma:internalName="TaxCatchAll" ma:showField="CatchAllData" ma:web="7788442b-efe6-444a-b3be-c3715445cc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ee6571-6177-4191-b13a-721ebb84dfa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fb9944-b075-4f56-b00c-41cffaffdfc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urveyuploaded" ma:index="26" nillable="true" ma:displayName="Survey uploaded" ma:default="0" ma:format="Dropdown" ma:internalName="Surveyuploaded">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7788442b-efe6-444a-b3be-c3715445cc28" xsi:nil="true"/>
    <_dlc_DocId xmlns="7788442b-efe6-444a-b3be-c3715445cc28">YVPY45RDREHV-709275869-284237</_dlc_DocId>
    <_dlc_DocIdUrl xmlns="7788442b-efe6-444a-b3be-c3715445cc28">
      <Url>https://mycheo.sharepoint.com/sites/SI_CYMHA_KnowledgeInstitute/_layouts/15/DocIdRedir.aspx?ID=YVPY45RDREHV-709275869-284237</Url>
      <Description>YVPY45RDREHV-709275869-284237</Description>
    </_dlc_DocIdUrl>
    <lcf76f155ced4ddcb4097134ff3c332f xmlns="f6ee6571-6177-4191-b13a-721ebb84dfa5">
      <Terms xmlns="http://schemas.microsoft.com/office/infopath/2007/PartnerControls"/>
    </lcf76f155ced4ddcb4097134ff3c332f>
    <Surveyuploaded xmlns="f6ee6571-6177-4191-b13a-721ebb84dfa5">false</Surveyuploaded>
  </documentManagement>
</p:properties>
</file>

<file path=customXml/itemProps1.xml><?xml version="1.0" encoding="utf-8"?>
<ds:datastoreItem xmlns:ds="http://schemas.openxmlformats.org/officeDocument/2006/customXml" ds:itemID="{0FE728D7-4A59-D24F-AD90-D3BEAC030B08}">
  <ds:schemaRefs>
    <ds:schemaRef ds:uri="http://schemas.openxmlformats.org/officeDocument/2006/bibliography"/>
  </ds:schemaRefs>
</ds:datastoreItem>
</file>

<file path=customXml/itemProps2.xml><?xml version="1.0" encoding="utf-8"?>
<ds:datastoreItem xmlns:ds="http://schemas.openxmlformats.org/officeDocument/2006/customXml" ds:itemID="{999DC174-D586-4B9B-BB67-F955D24C6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8442b-efe6-444a-b3be-c3715445cc28"/>
    <ds:schemaRef ds:uri="f6ee6571-6177-4191-b13a-721ebb84d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93A64-D9A9-4019-B96C-DF256283CC7C}">
  <ds:schemaRefs>
    <ds:schemaRef ds:uri="http://schemas.microsoft.com/sharepoint/v3/contenttype/forms"/>
  </ds:schemaRefs>
</ds:datastoreItem>
</file>

<file path=customXml/itemProps4.xml><?xml version="1.0" encoding="utf-8"?>
<ds:datastoreItem xmlns:ds="http://schemas.openxmlformats.org/officeDocument/2006/customXml" ds:itemID="{781C125E-2999-4B55-944C-20DE5DA9D2B1}">
  <ds:schemaRefs>
    <ds:schemaRef ds:uri="http://schemas.microsoft.com/sharepoint/events"/>
  </ds:schemaRefs>
</ds:datastoreItem>
</file>

<file path=customXml/itemProps5.xml><?xml version="1.0" encoding="utf-8"?>
<ds:datastoreItem xmlns:ds="http://schemas.openxmlformats.org/officeDocument/2006/customXml" ds:itemID="{0F238F41-3BD8-40CA-93F4-3AEFCEDA576A}">
  <ds:schemaRefs>
    <ds:schemaRef ds:uri="http://schemas.microsoft.com/office/2006/metadata/properties"/>
    <ds:schemaRef ds:uri="http://schemas.microsoft.com/office/infopath/2007/PartnerControls"/>
    <ds:schemaRef ds:uri="7788442b-efe6-444a-b3be-c3715445cc28"/>
    <ds:schemaRef ds:uri="f6ee6571-6177-4191-b13a-721ebb84dfa5"/>
  </ds:schemaRefs>
</ds:datastoreItem>
</file>

<file path=docProps/app.xml><?xml version="1.0" encoding="utf-8"?>
<Properties xmlns="http://schemas.openxmlformats.org/officeDocument/2006/extended-properties" xmlns:vt="http://schemas.openxmlformats.org/officeDocument/2006/docPropsVTypes">
  <Template>Report- Knowledge Institute</Template>
  <TotalTime>3</TotalTime>
  <Pages>5</Pages>
  <Words>508</Words>
  <Characters>2963</Characters>
  <Application>Microsoft Office Word</Application>
  <DocSecurity>0</DocSecurity>
  <Lines>49</Lines>
  <Paragraphs>14</Paragraphs>
  <ScaleCrop>false</ScaleCrop>
  <Company/>
  <LinksUpToDate>false</LinksUpToDate>
  <CharactersWithSpaces>3457</CharactersWithSpaces>
  <SharedDoc>false</SharedDoc>
  <HLinks>
    <vt:vector size="576" baseType="variant">
      <vt:variant>
        <vt:i4>1048638</vt:i4>
      </vt:variant>
      <vt:variant>
        <vt:i4>327</vt:i4>
      </vt:variant>
      <vt:variant>
        <vt:i4>0</vt:i4>
      </vt:variant>
      <vt:variant>
        <vt:i4>5</vt:i4>
      </vt:variant>
      <vt:variant>
        <vt:lpwstr>https://www.oncaips.ca/ONCAIPS_STANDARD_2_Psychological_Safety_Dignity_Rights_Engagement.pdf</vt:lpwstr>
      </vt:variant>
      <vt:variant>
        <vt:lpwstr/>
      </vt:variant>
      <vt:variant>
        <vt:i4>1900571</vt:i4>
      </vt:variant>
      <vt:variant>
        <vt:i4>324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321</vt:i4>
      </vt:variant>
      <vt:variant>
        <vt:i4>0</vt:i4>
      </vt:variant>
      <vt:variant>
        <vt:i4>5</vt:i4>
      </vt:variant>
      <vt:variant>
        <vt:lpwstr>https://healthstandards.org/standard/mental-health-and-addictions-services-can-hso-22004-2023-e/</vt:lpwstr>
      </vt:variant>
      <vt:variant>
        <vt:lpwstr/>
      </vt:variant>
      <vt:variant>
        <vt:i4>1376273</vt:i4>
      </vt:variant>
      <vt:variant>
        <vt:i4>318</vt:i4>
      </vt:variant>
      <vt:variant>
        <vt:i4>0</vt:i4>
      </vt:variant>
      <vt:variant>
        <vt:i4>5</vt:i4>
      </vt:variant>
      <vt:variant>
        <vt:lpwstr>https://healthstandards.org/standard/integrated-people-centred-health-systems-reaffirmation/</vt:lpwstr>
      </vt:variant>
      <vt:variant>
        <vt:lpwstr/>
      </vt:variant>
      <vt:variant>
        <vt:i4>1769560</vt:i4>
      </vt:variant>
      <vt:variant>
        <vt:i4>315</vt:i4>
      </vt:variant>
      <vt:variant>
        <vt:i4>0</vt:i4>
      </vt:variant>
      <vt:variant>
        <vt:i4>5</vt:i4>
      </vt:variant>
      <vt:variant>
        <vt:lpwstr>https://www.drugsandalcohol.ie/19992/1/Canada_Building_on_our_strengths.pdf</vt:lpwstr>
      </vt:variant>
      <vt:variant>
        <vt:lpwstr/>
      </vt:variant>
      <vt:variant>
        <vt:i4>1704007</vt:i4>
      </vt:variant>
      <vt:variant>
        <vt:i4>312</vt:i4>
      </vt:variant>
      <vt:variant>
        <vt:i4>0</vt:i4>
      </vt:variant>
      <vt:variant>
        <vt:i4>5</vt:i4>
      </vt:variant>
      <vt:variant>
        <vt:lpwstr>https://e-qip.ca/</vt:lpwstr>
      </vt:variant>
      <vt:variant>
        <vt:lpwstr/>
      </vt:variant>
      <vt:variant>
        <vt:i4>7471209</vt:i4>
      </vt:variant>
      <vt:variant>
        <vt:i4>309</vt:i4>
      </vt:variant>
      <vt:variant>
        <vt:i4>0</vt:i4>
      </vt:variant>
      <vt:variant>
        <vt:i4>5</vt:i4>
      </vt:variant>
      <vt:variant>
        <vt:lpwstr>https://www.cymha.ca/en/index.aspx</vt:lpwstr>
      </vt:variant>
      <vt:variant>
        <vt:lpwstr/>
      </vt:variant>
      <vt:variant>
        <vt:i4>4456468</vt:i4>
      </vt:variant>
      <vt:variant>
        <vt:i4>306</vt:i4>
      </vt:variant>
      <vt:variant>
        <vt:i4>0</vt:i4>
      </vt:variant>
      <vt:variant>
        <vt:i4>5</vt:i4>
      </vt:variant>
      <vt:variant>
        <vt:lpwstr>https://oitp.ca/</vt:lpwstr>
      </vt:variant>
      <vt:variant>
        <vt:lpwstr/>
      </vt:variant>
      <vt:variant>
        <vt:i4>5898259</vt:i4>
      </vt:variant>
      <vt:variant>
        <vt:i4>303</vt:i4>
      </vt:variant>
      <vt:variant>
        <vt:i4>0</vt:i4>
      </vt:variant>
      <vt:variant>
        <vt:i4>5</vt:i4>
      </vt:variant>
      <vt:variant>
        <vt:lpwstr>https://www.cymha.ca/Modules/ResourceHub/?id=7f1734a4-8ce7-44cf-8037-c96d0cdb1590&amp;lang=en</vt:lpwstr>
      </vt:variant>
      <vt:variant>
        <vt:lpwstr/>
      </vt:variant>
      <vt:variant>
        <vt:i4>1245208</vt:i4>
      </vt:variant>
      <vt:variant>
        <vt:i4>300</vt:i4>
      </vt:variant>
      <vt:variant>
        <vt:i4>0</vt:i4>
      </vt:variant>
      <vt:variant>
        <vt:i4>5</vt:i4>
      </vt:variant>
      <vt:variant>
        <vt:lpwstr>https://cmho.org/provincial-training-initiative/</vt:lpwstr>
      </vt:variant>
      <vt:variant>
        <vt:lpwstr/>
      </vt:variant>
      <vt:variant>
        <vt:i4>5898259</vt:i4>
      </vt:variant>
      <vt:variant>
        <vt:i4>297</vt:i4>
      </vt:variant>
      <vt:variant>
        <vt:i4>0</vt:i4>
      </vt:variant>
      <vt:variant>
        <vt:i4>5</vt:i4>
      </vt:variant>
      <vt:variant>
        <vt:lpwstr>https://www.cymha.ca/Modules/ResourceHub/?id=7f1734a4-8ce7-44cf-8037-c96d0cdb1590&amp;lang=en</vt:lpwstr>
      </vt:variant>
      <vt:variant>
        <vt:lpwstr/>
      </vt:variant>
      <vt:variant>
        <vt:i4>6094856</vt:i4>
      </vt:variant>
      <vt:variant>
        <vt:i4>294</vt:i4>
      </vt:variant>
      <vt:variant>
        <vt:i4>0</vt:i4>
      </vt:variant>
      <vt:variant>
        <vt:i4>5</vt:i4>
      </vt:variant>
      <vt:variant>
        <vt:lpwstr>https://www.cymha.ca/en/projects/levels-of-care.aspx</vt:lpwstr>
      </vt:variant>
      <vt:variant>
        <vt:lpwstr/>
      </vt:variant>
      <vt:variant>
        <vt:i4>7733298</vt:i4>
      </vt:variant>
      <vt:variant>
        <vt:i4>291</vt:i4>
      </vt:variant>
      <vt:variant>
        <vt:i4>0</vt:i4>
      </vt:variant>
      <vt:variant>
        <vt:i4>5</vt:i4>
      </vt:variant>
      <vt:variant>
        <vt:lpwstr>https://www.hqontario.ca/Portals/0/documents/evidence/quality-standards/qs-transitions-from-youth-to-adult-health-care-services-quality-standard-en.pdf</vt:lpwstr>
      </vt:variant>
      <vt:variant>
        <vt:lpwstr/>
      </vt:variant>
      <vt:variant>
        <vt:i4>5832729</vt:i4>
      </vt:variant>
      <vt:variant>
        <vt:i4>288</vt:i4>
      </vt:variant>
      <vt:variant>
        <vt:i4>0</vt:i4>
      </vt:variant>
      <vt:variant>
        <vt:i4>5</vt:i4>
      </vt:variant>
      <vt:variant>
        <vt:lpwstr>https://healthstandards.org/standard/mental-health-and-addictions-services-can-hso-22004-2023-e/</vt:lpwstr>
      </vt:variant>
      <vt:variant>
        <vt:lpwstr/>
      </vt:variant>
      <vt:variant>
        <vt:i4>1376273</vt:i4>
      </vt:variant>
      <vt:variant>
        <vt:i4>285</vt:i4>
      </vt:variant>
      <vt:variant>
        <vt:i4>0</vt:i4>
      </vt:variant>
      <vt:variant>
        <vt:i4>5</vt:i4>
      </vt:variant>
      <vt:variant>
        <vt:lpwstr>https://healthstandards.org/standard/integrated-people-centred-health-systems-reaffirmation/</vt:lpwstr>
      </vt:variant>
      <vt:variant>
        <vt:lpwstr/>
      </vt:variant>
      <vt:variant>
        <vt:i4>5898266</vt:i4>
      </vt:variant>
      <vt:variant>
        <vt:i4>282</vt:i4>
      </vt:variant>
      <vt:variant>
        <vt:i4>0</vt:i4>
      </vt:variant>
      <vt:variant>
        <vt:i4>5</vt:i4>
      </vt:variant>
      <vt:variant>
        <vt:lpwstr>https://www.cymha.ca/Modules/ResourceHub/?id=42a20f44-6a7b-4edc-931a-4e8e3a061778&amp;lang=en</vt:lpwstr>
      </vt:variant>
      <vt:variant>
        <vt:lpwstr/>
      </vt:variant>
      <vt:variant>
        <vt:i4>6094856</vt:i4>
      </vt:variant>
      <vt:variant>
        <vt:i4>279</vt:i4>
      </vt:variant>
      <vt:variant>
        <vt:i4>0</vt:i4>
      </vt:variant>
      <vt:variant>
        <vt:i4>5</vt:i4>
      </vt:variant>
      <vt:variant>
        <vt:lpwstr>https://www.cymha.ca/en/projects/levels-of-care.aspx</vt:lpwstr>
      </vt:variant>
      <vt:variant>
        <vt:lpwstr/>
      </vt:variant>
      <vt:variant>
        <vt:i4>6094855</vt:i4>
      </vt:variant>
      <vt:variant>
        <vt:i4>276</vt:i4>
      </vt:variant>
      <vt:variant>
        <vt:i4>0</vt:i4>
      </vt:variant>
      <vt:variant>
        <vt:i4>5</vt:i4>
      </vt:variant>
      <vt:variant>
        <vt:lpwstr>https://www.gov.nl.ca/hcs/files/mentalhealth-committee-mentalhealth-pdf-concurrent-disorders.pdf</vt:lpwstr>
      </vt:variant>
      <vt:variant>
        <vt:lpwstr/>
      </vt:variant>
      <vt:variant>
        <vt:i4>1900571</vt:i4>
      </vt:variant>
      <vt:variant>
        <vt:i4>273</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270</vt:i4>
      </vt:variant>
      <vt:variant>
        <vt:i4>0</vt:i4>
      </vt:variant>
      <vt:variant>
        <vt:i4>5</vt:i4>
      </vt:variant>
      <vt:variant>
        <vt:lpwstr>https://healthstandards.org/standard/mental-health-and-addictions-services-can-hso-22004-2023-e/</vt:lpwstr>
      </vt:variant>
      <vt:variant>
        <vt:lpwstr/>
      </vt:variant>
      <vt:variant>
        <vt:i4>1376273</vt:i4>
      </vt:variant>
      <vt:variant>
        <vt:i4>267</vt:i4>
      </vt:variant>
      <vt:variant>
        <vt:i4>0</vt:i4>
      </vt:variant>
      <vt:variant>
        <vt:i4>5</vt:i4>
      </vt:variant>
      <vt:variant>
        <vt:lpwstr>https://healthstandards.org/standard/integrated-people-centred-health-systems-reaffirmation/</vt:lpwstr>
      </vt:variant>
      <vt:variant>
        <vt:lpwstr/>
      </vt:variant>
      <vt:variant>
        <vt:i4>2490408</vt:i4>
      </vt:variant>
      <vt:variant>
        <vt:i4>264</vt:i4>
      </vt:variant>
      <vt:variant>
        <vt:i4>0</vt:i4>
      </vt:variant>
      <vt:variant>
        <vt:i4>5</vt:i4>
      </vt:variant>
      <vt:variant>
        <vt:lpwstr>https://www.yorkhills.ca/services/complex-transition-fund/</vt:lpwstr>
      </vt:variant>
      <vt:variant>
        <vt:lpwstr/>
      </vt:variant>
      <vt:variant>
        <vt:i4>3407911</vt:i4>
      </vt:variant>
      <vt:variant>
        <vt:i4>261</vt:i4>
      </vt:variant>
      <vt:variant>
        <vt:i4>0</vt:i4>
      </vt:variant>
      <vt:variant>
        <vt:i4>5</vt:i4>
      </vt:variant>
      <vt:variant>
        <vt:lpwstr>https://onestoptalk.ca/</vt:lpwstr>
      </vt:variant>
      <vt:variant>
        <vt:lpwstr/>
      </vt:variant>
      <vt:variant>
        <vt:i4>7012403</vt:i4>
      </vt:variant>
      <vt:variant>
        <vt:i4>258</vt:i4>
      </vt:variant>
      <vt:variant>
        <vt:i4>0</vt:i4>
      </vt:variant>
      <vt:variant>
        <vt:i4>5</vt:i4>
      </vt:variant>
      <vt:variant>
        <vt:lpwstr>https://competencies.ccsa.ca/en/behavioural-competencies-canadas-substance-use-and-mental-health-workforce</vt:lpwstr>
      </vt:variant>
      <vt:variant>
        <vt:lpwstr/>
      </vt:variant>
      <vt:variant>
        <vt:i4>1507400</vt:i4>
      </vt:variant>
      <vt:variant>
        <vt:i4>255</vt:i4>
      </vt:variant>
      <vt:variant>
        <vt:i4>0</vt:i4>
      </vt:variant>
      <vt:variant>
        <vt:i4>5</vt:i4>
      </vt:variant>
      <vt:variant>
        <vt:lpwstr>https://competencies.ccsa.ca/en/technical-competencies-canadas-substance-use-and-mental-health-workforce</vt:lpwstr>
      </vt:variant>
      <vt:variant>
        <vt:lpwstr/>
      </vt:variant>
      <vt:variant>
        <vt:i4>1048638</vt:i4>
      </vt:variant>
      <vt:variant>
        <vt:i4>252</vt:i4>
      </vt:variant>
      <vt:variant>
        <vt:i4>0</vt:i4>
      </vt:variant>
      <vt:variant>
        <vt:i4>5</vt:i4>
      </vt:variant>
      <vt:variant>
        <vt:lpwstr>https://www.oncaips.ca/ONCAIPS_STANDARD_2_Psychological_Safety_Dignity_Rights_Engagement.pdf</vt:lpwstr>
      </vt:variant>
      <vt:variant>
        <vt:lpwstr/>
      </vt:variant>
      <vt:variant>
        <vt:i4>4522004</vt:i4>
      </vt:variant>
      <vt:variant>
        <vt:i4>249</vt:i4>
      </vt:variant>
      <vt:variant>
        <vt:i4>0</vt:i4>
      </vt:variant>
      <vt:variant>
        <vt:i4>5</vt:i4>
      </vt:variant>
      <vt:variant>
        <vt:lpwstr>https://competencies.ccsa.ca/sites/default/files/2024-09/Substance-Use-Health-Competencies-for-All-Prescribers-en.pdf</vt:lpwstr>
      </vt:variant>
      <vt:variant>
        <vt:lpwstr/>
      </vt:variant>
      <vt:variant>
        <vt:i4>1900571</vt:i4>
      </vt:variant>
      <vt:variant>
        <vt:i4>246</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243</vt:i4>
      </vt:variant>
      <vt:variant>
        <vt:i4>0</vt:i4>
      </vt:variant>
      <vt:variant>
        <vt:i4>5</vt:i4>
      </vt:variant>
      <vt:variant>
        <vt:lpwstr>https://healthstandards.org/standard/mental-health-and-addictions-services-can-hso-22004-2023-e/</vt:lpwstr>
      </vt:variant>
      <vt:variant>
        <vt:lpwstr/>
      </vt:variant>
      <vt:variant>
        <vt:i4>1376273</vt:i4>
      </vt:variant>
      <vt:variant>
        <vt:i4>240</vt:i4>
      </vt:variant>
      <vt:variant>
        <vt:i4>0</vt:i4>
      </vt:variant>
      <vt:variant>
        <vt:i4>5</vt:i4>
      </vt:variant>
      <vt:variant>
        <vt:lpwstr>https://healthstandards.org/standard/integrated-people-centred-health-systems-reaffirmation/</vt:lpwstr>
      </vt:variant>
      <vt:variant>
        <vt:lpwstr/>
      </vt:variant>
      <vt:variant>
        <vt:i4>1769560</vt:i4>
      </vt:variant>
      <vt:variant>
        <vt:i4>237</vt:i4>
      </vt:variant>
      <vt:variant>
        <vt:i4>0</vt:i4>
      </vt:variant>
      <vt:variant>
        <vt:i4>5</vt:i4>
      </vt:variant>
      <vt:variant>
        <vt:lpwstr>https://www.drugsandalcohol.ie/19992/1/Canada_Building_on_our_strengths.pdf</vt:lpwstr>
      </vt:variant>
      <vt:variant>
        <vt:lpwstr/>
      </vt:variant>
      <vt:variant>
        <vt:i4>1048653</vt:i4>
      </vt:variant>
      <vt:variant>
        <vt:i4>234</vt:i4>
      </vt:variant>
      <vt:variant>
        <vt:i4>0</vt:i4>
      </vt:variant>
      <vt:variant>
        <vt:i4>5</vt:i4>
      </vt:variant>
      <vt:variant>
        <vt:lpwstr>https://files.ontario.ca/pdf/mccss-quality-standards-framework-en-2022-04-01.pdf</vt:lpwstr>
      </vt:variant>
      <vt:variant>
        <vt:lpwstr/>
      </vt:variant>
      <vt:variant>
        <vt:i4>6225989</vt:i4>
      </vt:variant>
      <vt:variant>
        <vt:i4>231</vt:i4>
      </vt:variant>
      <vt:variant>
        <vt:i4>0</vt:i4>
      </vt:variant>
      <vt:variant>
        <vt:i4>5</vt:i4>
      </vt:variant>
      <vt:variant>
        <vt:lpwstr>https://camh.echoontario.ca/</vt:lpwstr>
      </vt:variant>
      <vt:variant>
        <vt:lpwstr/>
      </vt:variant>
      <vt:variant>
        <vt:i4>196624</vt:i4>
      </vt:variant>
      <vt:variant>
        <vt:i4>228</vt:i4>
      </vt:variant>
      <vt:variant>
        <vt:i4>0</vt:i4>
      </vt:variant>
      <vt:variant>
        <vt:i4>5</vt:i4>
      </vt:variant>
      <vt:variant>
        <vt:lpwstr>https://www.camh.ca/en/professionals/professionals--projects/immigrant-and-refugee-mental-health-project</vt:lpwstr>
      </vt:variant>
      <vt:variant>
        <vt:lpwstr/>
      </vt:variant>
      <vt:variant>
        <vt:i4>4194325</vt:i4>
      </vt:variant>
      <vt:variant>
        <vt:i4>225</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1704006</vt:i4>
      </vt:variant>
      <vt:variant>
        <vt:i4>222</vt:i4>
      </vt:variant>
      <vt:variant>
        <vt:i4>0</vt:i4>
      </vt:variant>
      <vt:variant>
        <vt:i4>5</vt:i4>
      </vt:variant>
      <vt:variant>
        <vt:lpwstr>https://www.cymha.ca/Modules/ResourceHub/?id=34180f02-c964-4139-96cc-f6ad8e967805</vt:lpwstr>
      </vt:variant>
      <vt:variant>
        <vt:lpwstr/>
      </vt:variant>
      <vt:variant>
        <vt:i4>6094855</vt:i4>
      </vt:variant>
      <vt:variant>
        <vt:i4>219</vt:i4>
      </vt:variant>
      <vt:variant>
        <vt:i4>0</vt:i4>
      </vt:variant>
      <vt:variant>
        <vt:i4>5</vt:i4>
      </vt:variant>
      <vt:variant>
        <vt:lpwstr>https://www.gov.nl.ca/hcs/files/mentalhealth-committee-mentalhealth-pdf-concurrent-disorders.pdf</vt:lpwstr>
      </vt:variant>
      <vt:variant>
        <vt:lpwstr/>
      </vt:variant>
      <vt:variant>
        <vt:i4>1704008</vt:i4>
      </vt:variant>
      <vt:variant>
        <vt:i4>216</vt:i4>
      </vt:variant>
      <vt:variant>
        <vt:i4>0</vt:i4>
      </vt:variant>
      <vt:variant>
        <vt:i4>5</vt:i4>
      </vt:variant>
      <vt:variant>
        <vt:lpwstr>https://files.ontario.ca/pdf/mccss-quality-standards-framework-en-2022-04-01.pdf</vt:lpwstr>
      </vt:variant>
      <vt:variant>
        <vt:lpwstr>:~:text=This%20standards%20framework%20is%20an%20educational%20tool%20that,support%20them%20to%20thrive%2C%20and%20achieve%20positive%20outcomes.</vt:lpwstr>
      </vt:variant>
      <vt:variant>
        <vt:i4>5832729</vt:i4>
      </vt:variant>
      <vt:variant>
        <vt:i4>213</vt:i4>
      </vt:variant>
      <vt:variant>
        <vt:i4>0</vt:i4>
      </vt:variant>
      <vt:variant>
        <vt:i4>5</vt:i4>
      </vt:variant>
      <vt:variant>
        <vt:lpwstr>https://healthstandards.org/standard/mental-health-and-addictions-services-can-hso-22004-2023-e/</vt:lpwstr>
      </vt:variant>
      <vt:variant>
        <vt:lpwstr/>
      </vt:variant>
      <vt:variant>
        <vt:i4>1376273</vt:i4>
      </vt:variant>
      <vt:variant>
        <vt:i4>210</vt:i4>
      </vt:variant>
      <vt:variant>
        <vt:i4>0</vt:i4>
      </vt:variant>
      <vt:variant>
        <vt:i4>5</vt:i4>
      </vt:variant>
      <vt:variant>
        <vt:lpwstr>https://healthstandards.org/standard/integrated-people-centred-health-systems-reaffirmation/</vt:lpwstr>
      </vt:variant>
      <vt:variant>
        <vt:lpwstr/>
      </vt:variant>
      <vt:variant>
        <vt:i4>6094855</vt:i4>
      </vt:variant>
      <vt:variant>
        <vt:i4>207</vt:i4>
      </vt:variant>
      <vt:variant>
        <vt:i4>0</vt:i4>
      </vt:variant>
      <vt:variant>
        <vt:i4>5</vt:i4>
      </vt:variant>
      <vt:variant>
        <vt:lpwstr>https://www.gov.nl.ca/hcs/files/mentalhealth-committee-mentalhealth-pdf-concurrent-disorders.pdf</vt:lpwstr>
      </vt:variant>
      <vt:variant>
        <vt:lpwstr/>
      </vt:variant>
      <vt:variant>
        <vt:i4>1900571</vt:i4>
      </vt:variant>
      <vt:variant>
        <vt:i4>204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201</vt:i4>
      </vt:variant>
      <vt:variant>
        <vt:i4>0</vt:i4>
      </vt:variant>
      <vt:variant>
        <vt:i4>5</vt:i4>
      </vt:variant>
      <vt:variant>
        <vt:lpwstr>https://healthstandards.org/standard/mental-health-and-addictions-services-can-hso-22004-2023-e/</vt:lpwstr>
      </vt:variant>
      <vt:variant>
        <vt:lpwstr/>
      </vt:variant>
      <vt:variant>
        <vt:i4>1376273</vt:i4>
      </vt:variant>
      <vt:variant>
        <vt:i4>198</vt:i4>
      </vt:variant>
      <vt:variant>
        <vt:i4>0</vt:i4>
      </vt:variant>
      <vt:variant>
        <vt:i4>5</vt:i4>
      </vt:variant>
      <vt:variant>
        <vt:lpwstr>https://healthstandards.org/standard/integrated-people-centred-health-systems-reaffirmation/</vt:lpwstr>
      </vt:variant>
      <vt:variant>
        <vt:lpwstr/>
      </vt:variant>
      <vt:variant>
        <vt:i4>1507400</vt:i4>
      </vt:variant>
      <vt:variant>
        <vt:i4>195</vt:i4>
      </vt:variant>
      <vt:variant>
        <vt:i4>0</vt:i4>
      </vt:variant>
      <vt:variant>
        <vt:i4>5</vt:i4>
      </vt:variant>
      <vt:variant>
        <vt:lpwstr>https://competencies.ccsa.ca/en/technical-competencies-canadas-substance-use-and-mental-health-workforce</vt:lpwstr>
      </vt:variant>
      <vt:variant>
        <vt:lpwstr/>
      </vt:variant>
      <vt:variant>
        <vt:i4>7012403</vt:i4>
      </vt:variant>
      <vt:variant>
        <vt:i4>192</vt:i4>
      </vt:variant>
      <vt:variant>
        <vt:i4>0</vt:i4>
      </vt:variant>
      <vt:variant>
        <vt:i4>5</vt:i4>
      </vt:variant>
      <vt:variant>
        <vt:lpwstr>https://competencies.ccsa.ca/en/behavioural-competencies-canadas-substance-use-and-mental-health-workforce</vt:lpwstr>
      </vt:variant>
      <vt:variant>
        <vt:lpwstr/>
      </vt:variant>
      <vt:variant>
        <vt:i4>4194325</vt:i4>
      </vt:variant>
      <vt:variant>
        <vt:i4>189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7209067</vt:i4>
      </vt:variant>
      <vt:variant>
        <vt:i4>186</vt:i4>
      </vt:variant>
      <vt:variant>
        <vt:i4>0</vt:i4>
      </vt:variant>
      <vt:variant>
        <vt:i4>5</vt:i4>
      </vt:variant>
      <vt:variant>
        <vt:lpwstr>https://scc-ccn.ca/system/files/2024-07/scc_mhsuh_standardization_roadmap_-_en_v4_-_final.pdf</vt:lpwstr>
      </vt:variant>
      <vt:variant>
        <vt:lpwstr/>
      </vt:variant>
      <vt:variant>
        <vt:i4>1704006</vt:i4>
      </vt:variant>
      <vt:variant>
        <vt:i4>183</vt:i4>
      </vt:variant>
      <vt:variant>
        <vt:i4>0</vt:i4>
      </vt:variant>
      <vt:variant>
        <vt:i4>5</vt:i4>
      </vt:variant>
      <vt:variant>
        <vt:lpwstr>https://www.cymha.ca/Modules/ResourceHub/?id=34180f02-c964-4139-96cc-f6ad8e967805</vt:lpwstr>
      </vt:variant>
      <vt:variant>
        <vt:lpwstr/>
      </vt:variant>
      <vt:variant>
        <vt:i4>6094855</vt:i4>
      </vt:variant>
      <vt:variant>
        <vt:i4>180</vt:i4>
      </vt:variant>
      <vt:variant>
        <vt:i4>0</vt:i4>
      </vt:variant>
      <vt:variant>
        <vt:i4>5</vt:i4>
      </vt:variant>
      <vt:variant>
        <vt:lpwstr>https://www.gov.nl.ca/hcs/files/mentalhealth-committee-mentalhealth-pdf-concurrent-disorders.pdf</vt:lpwstr>
      </vt:variant>
      <vt:variant>
        <vt:lpwstr/>
      </vt:variant>
      <vt:variant>
        <vt:i4>4522004</vt:i4>
      </vt:variant>
      <vt:variant>
        <vt:i4>177</vt:i4>
      </vt:variant>
      <vt:variant>
        <vt:i4>0</vt:i4>
      </vt:variant>
      <vt:variant>
        <vt:i4>5</vt:i4>
      </vt:variant>
      <vt:variant>
        <vt:lpwstr>https://competencies.ccsa.ca/sites/default/files/2024-09/Substance-Use-Health-Competencies-for-All-Prescribers-en.pdf</vt:lpwstr>
      </vt:variant>
      <vt:variant>
        <vt:lpwstr/>
      </vt:variant>
      <vt:variant>
        <vt:i4>5832729</vt:i4>
      </vt:variant>
      <vt:variant>
        <vt:i4>174</vt:i4>
      </vt:variant>
      <vt:variant>
        <vt:i4>0</vt:i4>
      </vt:variant>
      <vt:variant>
        <vt:i4>5</vt:i4>
      </vt:variant>
      <vt:variant>
        <vt:lpwstr>https://healthstandards.org/standard/mental-health-and-addictions-services-can-hso-22004-2023-e/</vt:lpwstr>
      </vt:variant>
      <vt:variant>
        <vt:lpwstr/>
      </vt:variant>
      <vt:variant>
        <vt:i4>1376273</vt:i4>
      </vt:variant>
      <vt:variant>
        <vt:i4>171</vt:i4>
      </vt:variant>
      <vt:variant>
        <vt:i4>0</vt:i4>
      </vt:variant>
      <vt:variant>
        <vt:i4>5</vt:i4>
      </vt:variant>
      <vt:variant>
        <vt:lpwstr>https://healthstandards.org/standard/integrated-people-centred-health-systems-reaffirmation/</vt:lpwstr>
      </vt:variant>
      <vt:variant>
        <vt:lpwstr/>
      </vt:variant>
      <vt:variant>
        <vt:i4>1507401</vt:i4>
      </vt:variant>
      <vt:variant>
        <vt:i4>168</vt:i4>
      </vt:variant>
      <vt:variant>
        <vt:i4>0</vt:i4>
      </vt:variant>
      <vt:variant>
        <vt:i4>5</vt:i4>
      </vt:variant>
      <vt:variant>
        <vt:lpwstr>https://www.hqontario.ca/Evidence-to-Improve-Care/Quality-Standards/View-all-Quality-Standards/Opioid-Use-Disorder/About</vt:lpwstr>
      </vt:variant>
      <vt:variant>
        <vt:lpwstr/>
      </vt:variant>
      <vt:variant>
        <vt:i4>720964</vt:i4>
      </vt:variant>
      <vt:variant>
        <vt:i4>165</vt:i4>
      </vt:variant>
      <vt:variant>
        <vt:i4>0</vt:i4>
      </vt:variant>
      <vt:variant>
        <vt:i4>5</vt:i4>
      </vt:variant>
      <vt:variant>
        <vt:lpwstr>https://www.hqontario.ca/Evidence-to-Improve-Care/Quality-Standards/View-all-Quality-Standards/Problematic-Alcohol-Use-and-Alcohol-Use-Disorder/The-Quality-Standard-In-Brief</vt:lpwstr>
      </vt:variant>
      <vt:variant>
        <vt:lpwstr/>
      </vt:variant>
      <vt:variant>
        <vt:i4>6225989</vt:i4>
      </vt:variant>
      <vt:variant>
        <vt:i4>162</vt:i4>
      </vt:variant>
      <vt:variant>
        <vt:i4>0</vt:i4>
      </vt:variant>
      <vt:variant>
        <vt:i4>5</vt:i4>
      </vt:variant>
      <vt:variant>
        <vt:lpwstr>https://camh.echoontario.ca/</vt:lpwstr>
      </vt:variant>
      <vt:variant>
        <vt:lpwstr/>
      </vt:variant>
      <vt:variant>
        <vt:i4>4194325</vt:i4>
      </vt:variant>
      <vt:variant>
        <vt:i4>159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1048638</vt:i4>
      </vt:variant>
      <vt:variant>
        <vt:i4>156</vt:i4>
      </vt:variant>
      <vt:variant>
        <vt:i4>0</vt:i4>
      </vt:variant>
      <vt:variant>
        <vt:i4>5</vt:i4>
      </vt:variant>
      <vt:variant>
        <vt:lpwstr>https://www.oncaips.ca/ONCAIPS_STANDARD_2_Psychological_Safety_Dignity_Rights_Engagement.pdf</vt:lpwstr>
      </vt:variant>
      <vt:variant>
        <vt:lpwstr/>
      </vt:variant>
      <vt:variant>
        <vt:i4>589854</vt:i4>
      </vt:variant>
      <vt:variant>
        <vt:i4>153</vt:i4>
      </vt:variant>
      <vt:variant>
        <vt:i4>0</vt:i4>
      </vt:variant>
      <vt:variant>
        <vt:i4>5</vt:i4>
      </vt:variant>
      <vt:variant>
        <vt:lpwstr>https://mentalhealthcommission.ca/resource/guidelines-for-recovery-oriented-practice/</vt:lpwstr>
      </vt:variant>
      <vt:variant>
        <vt:lpwstr/>
      </vt:variant>
      <vt:variant>
        <vt:i4>1900571</vt:i4>
      </vt:variant>
      <vt:variant>
        <vt:i4>150</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147</vt:i4>
      </vt:variant>
      <vt:variant>
        <vt:i4>0</vt:i4>
      </vt:variant>
      <vt:variant>
        <vt:i4>5</vt:i4>
      </vt:variant>
      <vt:variant>
        <vt:lpwstr>https://healthstandards.org/standard/mental-health-and-addictions-services-can-hso-22004-2023-e/</vt:lpwstr>
      </vt:variant>
      <vt:variant>
        <vt:lpwstr/>
      </vt:variant>
      <vt:variant>
        <vt:i4>1376273</vt:i4>
      </vt:variant>
      <vt:variant>
        <vt:i4>144</vt:i4>
      </vt:variant>
      <vt:variant>
        <vt:i4>0</vt:i4>
      </vt:variant>
      <vt:variant>
        <vt:i4>5</vt:i4>
      </vt:variant>
      <vt:variant>
        <vt:lpwstr>https://healthstandards.org/standard/integrated-people-centred-health-systems-reaffirmation/</vt:lpwstr>
      </vt:variant>
      <vt:variant>
        <vt:lpwstr/>
      </vt:variant>
      <vt:variant>
        <vt:i4>8257645</vt:i4>
      </vt:variant>
      <vt:variant>
        <vt:i4>141</vt:i4>
      </vt:variant>
      <vt:variant>
        <vt:i4>0</vt:i4>
      </vt:variant>
      <vt:variant>
        <vt:i4>5</vt:i4>
      </vt:variant>
      <vt:variant>
        <vt:lpwstr>https://www.hqontario.ca/What-is-Health-Quality/Health-Equity-and-Quality/Our-Work/Northern-Ontario-Health-Equity-Strategy</vt:lpwstr>
      </vt:variant>
      <vt:variant>
        <vt:lpwstr/>
      </vt:variant>
      <vt:variant>
        <vt:i4>4849684</vt:i4>
      </vt:variant>
      <vt:variant>
        <vt:i4>138</vt:i4>
      </vt:variant>
      <vt:variant>
        <vt:i4>0</vt:i4>
      </vt:variant>
      <vt:variant>
        <vt:i4>5</vt:i4>
      </vt:variant>
      <vt:variant>
        <vt:lpwstr>https://healthstandards.org/files/HSO_CSHClientandFamilyInformationSheet_EN.pdf</vt:lpwstr>
      </vt:variant>
      <vt:variant>
        <vt:lpwstr/>
      </vt:variant>
      <vt:variant>
        <vt:i4>6488180</vt:i4>
      </vt:variant>
      <vt:variant>
        <vt:i4>135</vt:i4>
      </vt:variant>
      <vt:variant>
        <vt:i4>0</vt:i4>
      </vt:variant>
      <vt:variant>
        <vt:i4>5</vt:i4>
      </vt:variant>
      <vt:variant>
        <vt:lpwstr>https://cmho.org/provincial-health-equity-strategy/</vt:lpwstr>
      </vt:variant>
      <vt:variant>
        <vt:lpwstr/>
      </vt:variant>
      <vt:variant>
        <vt:i4>1376320</vt:i4>
      </vt:variant>
      <vt:variant>
        <vt:i4>132</vt:i4>
      </vt:variant>
      <vt:variant>
        <vt:i4>0</vt:i4>
      </vt:variant>
      <vt:variant>
        <vt:i4>5</vt:i4>
      </vt:variant>
      <vt:variant>
        <vt:lpwstr>https://www.cymha.ca/Modules/ResourceHub/?id=ab22ed3d-4eb5-4781-b0c1-3261128c2359</vt:lpwstr>
      </vt:variant>
      <vt:variant>
        <vt:lpwstr/>
      </vt:variant>
      <vt:variant>
        <vt:i4>4653069</vt:i4>
      </vt:variant>
      <vt:variant>
        <vt:i4>129</vt:i4>
      </vt:variant>
      <vt:variant>
        <vt:i4>0</vt:i4>
      </vt:variant>
      <vt:variant>
        <vt:i4>5</vt:i4>
      </vt:variant>
      <vt:variant>
        <vt:lpwstr>https://www.camh.ca/en/professionals/professionals--projects/heia</vt:lpwstr>
      </vt:variant>
      <vt:variant>
        <vt:lpwstr/>
      </vt:variant>
      <vt:variant>
        <vt:i4>6094856</vt:i4>
      </vt:variant>
      <vt:variant>
        <vt:i4>126</vt:i4>
      </vt:variant>
      <vt:variant>
        <vt:i4>0</vt:i4>
      </vt:variant>
      <vt:variant>
        <vt:i4>5</vt:i4>
      </vt:variant>
      <vt:variant>
        <vt:lpwstr>https://www.cymha.ca/en/projects/levels-of-care.aspx</vt:lpwstr>
      </vt:variant>
      <vt:variant>
        <vt:lpwstr/>
      </vt:variant>
      <vt:variant>
        <vt:i4>655455</vt:i4>
      </vt:variant>
      <vt:variant>
        <vt:i4>123</vt:i4>
      </vt:variant>
      <vt:variant>
        <vt:i4>0</vt:i4>
      </vt:variant>
      <vt:variant>
        <vt:i4>5</vt:i4>
      </vt:variant>
      <vt:variant>
        <vt:lpwstr>https://www.oncaips.ca/standards.html</vt:lpwstr>
      </vt:variant>
      <vt:variant>
        <vt:lpwstr/>
      </vt:variant>
      <vt:variant>
        <vt:i4>5570582</vt:i4>
      </vt:variant>
      <vt:variant>
        <vt:i4>120</vt:i4>
      </vt:variant>
      <vt:variant>
        <vt:i4>0</vt:i4>
      </vt:variant>
      <vt:variant>
        <vt:i4>5</vt:i4>
      </vt:variant>
      <vt:variant>
        <vt:lpwstr>https://www.cymha.ca/Modules/ResourceHub/?id=98d4c18b-e062-4ebb-b16d-1a9cc1c0ae80&amp;lang=en</vt:lpwstr>
      </vt:variant>
      <vt:variant>
        <vt:lpwstr/>
      </vt:variant>
      <vt:variant>
        <vt:i4>589854</vt:i4>
      </vt:variant>
      <vt:variant>
        <vt:i4>117</vt:i4>
      </vt:variant>
      <vt:variant>
        <vt:i4>0</vt:i4>
      </vt:variant>
      <vt:variant>
        <vt:i4>5</vt:i4>
      </vt:variant>
      <vt:variant>
        <vt:lpwstr>https://mentalhealthcommission.ca/resource/guidelines-for-recovery-oriented-practice/</vt:lpwstr>
      </vt:variant>
      <vt:variant>
        <vt:lpwstr/>
      </vt:variant>
      <vt:variant>
        <vt:i4>6094856</vt:i4>
      </vt:variant>
      <vt:variant>
        <vt:i4>114</vt:i4>
      </vt:variant>
      <vt:variant>
        <vt:i4>0</vt:i4>
      </vt:variant>
      <vt:variant>
        <vt:i4>5</vt:i4>
      </vt:variant>
      <vt:variant>
        <vt:lpwstr>https://www.cymha.ca/en/projects/levels-of-care.aspx</vt:lpwstr>
      </vt:variant>
      <vt:variant>
        <vt:lpwstr/>
      </vt:variant>
      <vt:variant>
        <vt:i4>655455</vt:i4>
      </vt:variant>
      <vt:variant>
        <vt:i4>111</vt:i4>
      </vt:variant>
      <vt:variant>
        <vt:i4>0</vt:i4>
      </vt:variant>
      <vt:variant>
        <vt:i4>5</vt:i4>
      </vt:variant>
      <vt:variant>
        <vt:lpwstr>https://www.oncaips.ca/standards.html</vt:lpwstr>
      </vt:variant>
      <vt:variant>
        <vt:lpwstr/>
      </vt:variant>
      <vt:variant>
        <vt:i4>4194381</vt:i4>
      </vt:variant>
      <vt:variant>
        <vt:i4>108</vt:i4>
      </vt:variant>
      <vt:variant>
        <vt:i4>0</vt:i4>
      </vt:variant>
      <vt:variant>
        <vt:i4>5</vt:i4>
      </vt:variant>
      <vt:variant>
        <vt:lpwstr>https://www.cymha.ca/Modules/ResourceHub/?id=64172b4d-af0d-432a-8d66-880ba2292486</vt:lpwstr>
      </vt:variant>
      <vt:variant>
        <vt:lpwstr/>
      </vt:variant>
      <vt:variant>
        <vt:i4>589854</vt:i4>
      </vt:variant>
      <vt:variant>
        <vt:i4>105</vt:i4>
      </vt:variant>
      <vt:variant>
        <vt:i4>0</vt:i4>
      </vt:variant>
      <vt:variant>
        <vt:i4>5</vt:i4>
      </vt:variant>
      <vt:variant>
        <vt:lpwstr>https://mentalhealthcommission.ca/resource/guidelines-for-recovery-oriented-practice/</vt:lpwstr>
      </vt:variant>
      <vt:variant>
        <vt:lpwstr/>
      </vt:variant>
      <vt:variant>
        <vt:i4>1900571</vt:i4>
      </vt:variant>
      <vt:variant>
        <vt:i4>102</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99</vt:i4>
      </vt:variant>
      <vt:variant>
        <vt:i4>0</vt:i4>
      </vt:variant>
      <vt:variant>
        <vt:i4>5</vt:i4>
      </vt:variant>
      <vt:variant>
        <vt:lpwstr>https://healthstandards.org/standard/mental-health-and-addictions-services-can-hso-22004-2023-e/</vt:lpwstr>
      </vt:variant>
      <vt:variant>
        <vt:lpwstr/>
      </vt:variant>
      <vt:variant>
        <vt:i4>1376273</vt:i4>
      </vt:variant>
      <vt:variant>
        <vt:i4>96</vt:i4>
      </vt:variant>
      <vt:variant>
        <vt:i4>0</vt:i4>
      </vt:variant>
      <vt:variant>
        <vt:i4>5</vt:i4>
      </vt:variant>
      <vt:variant>
        <vt:lpwstr>https://healthstandards.org/standard/integrated-people-centred-health-systems-reaffirmation/</vt:lpwstr>
      </vt:variant>
      <vt:variant>
        <vt:lpwstr/>
      </vt:variant>
      <vt:variant>
        <vt:i4>1769528</vt:i4>
      </vt:variant>
      <vt:variant>
        <vt:i4>86</vt:i4>
      </vt:variant>
      <vt:variant>
        <vt:i4>0</vt:i4>
      </vt:variant>
      <vt:variant>
        <vt:i4>5</vt:i4>
      </vt:variant>
      <vt:variant>
        <vt:lpwstr/>
      </vt:variant>
      <vt:variant>
        <vt:lpwstr>_Toc222299153</vt:lpwstr>
      </vt:variant>
      <vt:variant>
        <vt:i4>1769528</vt:i4>
      </vt:variant>
      <vt:variant>
        <vt:i4>80</vt:i4>
      </vt:variant>
      <vt:variant>
        <vt:i4>0</vt:i4>
      </vt:variant>
      <vt:variant>
        <vt:i4>5</vt:i4>
      </vt:variant>
      <vt:variant>
        <vt:lpwstr/>
      </vt:variant>
      <vt:variant>
        <vt:lpwstr>_Toc222299152</vt:lpwstr>
      </vt:variant>
      <vt:variant>
        <vt:i4>1769528</vt:i4>
      </vt:variant>
      <vt:variant>
        <vt:i4>74</vt:i4>
      </vt:variant>
      <vt:variant>
        <vt:i4>0</vt:i4>
      </vt:variant>
      <vt:variant>
        <vt:i4>5</vt:i4>
      </vt:variant>
      <vt:variant>
        <vt:lpwstr/>
      </vt:variant>
      <vt:variant>
        <vt:lpwstr>_Toc222299151</vt:lpwstr>
      </vt:variant>
      <vt:variant>
        <vt:i4>1769528</vt:i4>
      </vt:variant>
      <vt:variant>
        <vt:i4>68</vt:i4>
      </vt:variant>
      <vt:variant>
        <vt:i4>0</vt:i4>
      </vt:variant>
      <vt:variant>
        <vt:i4>5</vt:i4>
      </vt:variant>
      <vt:variant>
        <vt:lpwstr/>
      </vt:variant>
      <vt:variant>
        <vt:lpwstr>_Toc222299150</vt:lpwstr>
      </vt:variant>
      <vt:variant>
        <vt:i4>1703992</vt:i4>
      </vt:variant>
      <vt:variant>
        <vt:i4>62</vt:i4>
      </vt:variant>
      <vt:variant>
        <vt:i4>0</vt:i4>
      </vt:variant>
      <vt:variant>
        <vt:i4>5</vt:i4>
      </vt:variant>
      <vt:variant>
        <vt:lpwstr/>
      </vt:variant>
      <vt:variant>
        <vt:lpwstr>_Toc222299149</vt:lpwstr>
      </vt:variant>
      <vt:variant>
        <vt:i4>1703992</vt:i4>
      </vt:variant>
      <vt:variant>
        <vt:i4>56</vt:i4>
      </vt:variant>
      <vt:variant>
        <vt:i4>0</vt:i4>
      </vt:variant>
      <vt:variant>
        <vt:i4>5</vt:i4>
      </vt:variant>
      <vt:variant>
        <vt:lpwstr/>
      </vt:variant>
      <vt:variant>
        <vt:lpwstr>_Toc222299148</vt:lpwstr>
      </vt:variant>
      <vt:variant>
        <vt:i4>1703992</vt:i4>
      </vt:variant>
      <vt:variant>
        <vt:i4>50</vt:i4>
      </vt:variant>
      <vt:variant>
        <vt:i4>0</vt:i4>
      </vt:variant>
      <vt:variant>
        <vt:i4>5</vt:i4>
      </vt:variant>
      <vt:variant>
        <vt:lpwstr/>
      </vt:variant>
      <vt:variant>
        <vt:lpwstr>_Toc222299147</vt:lpwstr>
      </vt:variant>
      <vt:variant>
        <vt:i4>1703992</vt:i4>
      </vt:variant>
      <vt:variant>
        <vt:i4>44</vt:i4>
      </vt:variant>
      <vt:variant>
        <vt:i4>0</vt:i4>
      </vt:variant>
      <vt:variant>
        <vt:i4>5</vt:i4>
      </vt:variant>
      <vt:variant>
        <vt:lpwstr/>
      </vt:variant>
      <vt:variant>
        <vt:lpwstr>_Toc222299146</vt:lpwstr>
      </vt:variant>
      <vt:variant>
        <vt:i4>1703992</vt:i4>
      </vt:variant>
      <vt:variant>
        <vt:i4>38</vt:i4>
      </vt:variant>
      <vt:variant>
        <vt:i4>0</vt:i4>
      </vt:variant>
      <vt:variant>
        <vt:i4>5</vt:i4>
      </vt:variant>
      <vt:variant>
        <vt:lpwstr/>
      </vt:variant>
      <vt:variant>
        <vt:lpwstr>_Toc222299145</vt:lpwstr>
      </vt:variant>
      <vt:variant>
        <vt:i4>1703992</vt:i4>
      </vt:variant>
      <vt:variant>
        <vt:i4>32</vt:i4>
      </vt:variant>
      <vt:variant>
        <vt:i4>0</vt:i4>
      </vt:variant>
      <vt:variant>
        <vt:i4>5</vt:i4>
      </vt:variant>
      <vt:variant>
        <vt:lpwstr/>
      </vt:variant>
      <vt:variant>
        <vt:lpwstr>_Toc222299144</vt:lpwstr>
      </vt:variant>
      <vt:variant>
        <vt:i4>1703992</vt:i4>
      </vt:variant>
      <vt:variant>
        <vt:i4>26</vt:i4>
      </vt:variant>
      <vt:variant>
        <vt:i4>0</vt:i4>
      </vt:variant>
      <vt:variant>
        <vt:i4>5</vt:i4>
      </vt:variant>
      <vt:variant>
        <vt:lpwstr/>
      </vt:variant>
      <vt:variant>
        <vt:lpwstr>_Toc222299143</vt:lpwstr>
      </vt:variant>
      <vt:variant>
        <vt:i4>1703992</vt:i4>
      </vt:variant>
      <vt:variant>
        <vt:i4>20</vt:i4>
      </vt:variant>
      <vt:variant>
        <vt:i4>0</vt:i4>
      </vt:variant>
      <vt:variant>
        <vt:i4>5</vt:i4>
      </vt:variant>
      <vt:variant>
        <vt:lpwstr/>
      </vt:variant>
      <vt:variant>
        <vt:lpwstr>_Toc222299142</vt:lpwstr>
      </vt:variant>
      <vt:variant>
        <vt:i4>1703992</vt:i4>
      </vt:variant>
      <vt:variant>
        <vt:i4>14</vt:i4>
      </vt:variant>
      <vt:variant>
        <vt:i4>0</vt:i4>
      </vt:variant>
      <vt:variant>
        <vt:i4>5</vt:i4>
      </vt:variant>
      <vt:variant>
        <vt:lpwstr/>
      </vt:variant>
      <vt:variant>
        <vt:lpwstr>_Toc222299141</vt:lpwstr>
      </vt:variant>
      <vt:variant>
        <vt:i4>1703992</vt:i4>
      </vt:variant>
      <vt:variant>
        <vt:i4>8</vt:i4>
      </vt:variant>
      <vt:variant>
        <vt:i4>0</vt:i4>
      </vt:variant>
      <vt:variant>
        <vt:i4>5</vt:i4>
      </vt:variant>
      <vt:variant>
        <vt:lpwstr/>
      </vt:variant>
      <vt:variant>
        <vt:lpwstr>_Toc222299140</vt:lpwstr>
      </vt:variant>
      <vt:variant>
        <vt:i4>1900600</vt:i4>
      </vt:variant>
      <vt:variant>
        <vt:i4>2</vt:i4>
      </vt:variant>
      <vt:variant>
        <vt:i4>0</vt:i4>
      </vt:variant>
      <vt:variant>
        <vt:i4>5</vt:i4>
      </vt:variant>
      <vt:variant>
        <vt:lpwstr/>
      </vt:variant>
      <vt:variant>
        <vt:lpwstr>_Toc222299139</vt:lpwstr>
      </vt:variant>
      <vt:variant>
        <vt:i4>4915226</vt:i4>
      </vt:variant>
      <vt:variant>
        <vt:i4>0</vt:i4>
      </vt:variant>
      <vt:variant>
        <vt:i4>0</vt:i4>
      </vt:variant>
      <vt:variant>
        <vt:i4>5</vt:i4>
      </vt:variant>
      <vt:variant>
        <vt:lpwstr>https://www.cymha.ca/Modules/ResourceHub/?id=d027ff30-aa9f-4804-85c3-844d66e2f027</vt:lpwstr>
      </vt:variant>
      <vt:variant>
        <vt:lpwstr/>
      </vt:variant>
      <vt:variant>
        <vt:i4>4522103</vt:i4>
      </vt:variant>
      <vt:variant>
        <vt:i4>3</vt:i4>
      </vt:variant>
      <vt:variant>
        <vt:i4>0</vt:i4>
      </vt:variant>
      <vt:variant>
        <vt:i4>5</vt:i4>
      </vt:variant>
      <vt:variant>
        <vt:lpwstr/>
      </vt:variant>
      <vt:variant>
        <vt:lpwstr>_Table_of_contents</vt:lpwstr>
      </vt:variant>
      <vt:variant>
        <vt:i4>1507338</vt:i4>
      </vt:variant>
      <vt:variant>
        <vt:i4>0</vt:i4>
      </vt:variant>
      <vt:variant>
        <vt:i4>0</vt:i4>
      </vt:variant>
      <vt:variant>
        <vt:i4>5</vt:i4>
      </vt:variant>
      <vt:variant>
        <vt:lpwstr>http://www.cymha.ca/standards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Karen</dc:creator>
  <cp:keywords/>
  <dc:description/>
  <cp:lastModifiedBy>Kennedy, Karen</cp:lastModifiedBy>
  <cp:revision>7</cp:revision>
  <dcterms:created xsi:type="dcterms:W3CDTF">2026-03-18T13:55:00Z</dcterms:created>
  <dcterms:modified xsi:type="dcterms:W3CDTF">2026-03-18T15:10:00Z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0x010100F809DD981543664EB84C6F7C922AAD54</vt:lpwstr>
  </property>
  <property fmtid="{D5CDD505-2E9C-101B-9397-08002B2CF9AE}" pid="3" name="MediaServiceImageTags">
    <vt:lpwstr/>
  </property>
  <property fmtid="{D5CDD505-2E9C-101B-9397-08002B2CF9AE}" pid="4" name="_ExtendedDescription">
    <vt:lpwstr/>
  </property>
  <property fmtid="{D5CDD505-2E9C-101B-9397-08002B2CF9AE}" pid="5" name="_dlc_DocIdItemGuid">
    <vt:lpwstr>e1b6337b-2987-4155-83e0-ea2bd8342aed</vt:lpwstr>
  </property>
</Properties>
</file>