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FC78A8" w14:textId="77777777" w:rsidR="00846918" w:rsidRPr="0060409C" w:rsidRDefault="00A4148F">
      <w:pPr>
        <w:suppressAutoHyphens w:val="0"/>
        <w:autoSpaceDE/>
        <w:autoSpaceDN/>
        <w:adjustRightInd/>
        <w:spacing w:after="0" w:line="240" w:lineRule="auto"/>
        <w:textAlignment w:val="auto"/>
      </w:pPr>
      <w:r w:rsidRPr="0060409C">
        <w:rPr>
          <w:noProof/>
        </w:rPr>
        <mc:AlternateContent>
          <mc:Choice Requires="wpg">
            <w:drawing>
              <wp:anchor distT="0" distB="0" distL="114300" distR="114300" simplePos="0" relativeHeight="251657216" behindDoc="0" locked="0" layoutInCell="1" allowOverlap="1" wp14:anchorId="20DBA0F5" wp14:editId="413477A0">
                <wp:simplePos x="0" y="0"/>
                <wp:positionH relativeFrom="column">
                  <wp:posOffset>-1021080</wp:posOffset>
                </wp:positionH>
                <wp:positionV relativeFrom="paragraph">
                  <wp:posOffset>-1320165</wp:posOffset>
                </wp:positionV>
                <wp:extent cx="7787005" cy="10077450"/>
                <wp:effectExtent l="0" t="0" r="23495" b="0"/>
                <wp:wrapNone/>
                <wp:docPr id="3" name="Group 3"/>
                <wp:cNvGraphicFramePr/>
                <a:graphic xmlns:a="http://schemas.openxmlformats.org/drawingml/2006/main">
                  <a:graphicData uri="http://schemas.microsoft.com/office/word/2010/wordprocessingGroup">
                    <wpg:wgp>
                      <wpg:cNvGrpSpPr/>
                      <wpg:grpSpPr>
                        <a:xfrm>
                          <a:off x="0" y="0"/>
                          <a:ext cx="7787005" cy="10077450"/>
                          <a:chOff x="4302" y="31713"/>
                          <a:chExt cx="7772400" cy="10058400"/>
                        </a:xfrm>
                      </wpg:grpSpPr>
                      <pic:pic xmlns:pic="http://schemas.openxmlformats.org/drawingml/2006/picture">
                        <pic:nvPicPr>
                          <pic:cNvPr id="5" name="Picture 5" descr="A group of students in a classroom.&#10;"/>
                          <pic:cNvPicPr>
                            <a:picLocks noChangeAspect="1"/>
                          </pic:cNvPicPr>
                        </pic:nvPicPr>
                        <pic:blipFill rotWithShape="1">
                          <a:blip r:embed="rId12" cstate="print">
                            <a:alphaModFix amt="0"/>
                            <a:extLst>
                              <a:ext uri="{28A0092B-C50C-407E-A947-70E740481C1C}">
                                <a14:useLocalDpi xmlns:a14="http://schemas.microsoft.com/office/drawing/2010/main" val="0"/>
                              </a:ext>
                            </a:extLst>
                          </a:blip>
                          <a:srcRect l="33312" t="-1" r="15303" b="175"/>
                          <a:stretch/>
                        </pic:blipFill>
                        <pic:spPr bwMode="auto">
                          <a:xfrm>
                            <a:off x="4302" y="31713"/>
                            <a:ext cx="7772400" cy="10058400"/>
                          </a:xfrm>
                          <a:prstGeom prst="rect">
                            <a:avLst/>
                          </a:prstGeom>
                          <a:solidFill>
                            <a:schemeClr val="accent1"/>
                          </a:solidFill>
                          <a:ln>
                            <a:noFill/>
                          </a:ln>
                          <a:extLst>
                            <a:ext uri="{53640926-AAD7-44D8-BBD7-CCE9431645EC}">
                              <a14:shadowObscured xmlns:a14="http://schemas.microsoft.com/office/drawing/2010/main"/>
                            </a:ext>
                          </a:extLst>
                        </pic:spPr>
                      </pic:pic>
                      <wps:wsp>
                        <wps:cNvPr id="6" name="Rectangle 6">
                          <a:extLst>
                            <a:ext uri="{C183D7F6-B498-43B3-948B-1728B52AA6E4}">
                              <adec:decorative xmlns:adec="http://schemas.microsoft.com/office/drawing/2017/decorative" val="1"/>
                            </a:ext>
                          </a:extLst>
                        </wps:cNvPr>
                        <wps:cNvSpPr/>
                        <wps:spPr>
                          <a:xfrm>
                            <a:off x="4114800" y="2505075"/>
                            <a:ext cx="3657600" cy="502920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A709C7" w14:textId="34E0D1EB" w:rsidR="00A4148F" w:rsidRPr="00643634" w:rsidRDefault="00CC5225" w:rsidP="00E00D64">
                              <w:r>
                                <w:t xml:space="preserve">                                                                                                                                   </w:t>
                              </w:r>
                            </w:p>
                            <w:p w14:paraId="352EF268" w14:textId="77777777" w:rsidR="00A4148F" w:rsidRDefault="00A4148F"/>
                            <w:p w14:paraId="651654D3" w14:textId="77777777" w:rsidR="00A4148F" w:rsidRPr="00643634" w:rsidRDefault="00CC5225" w:rsidP="00E00D64">
                              <w:r>
                                <w:t xml:space="preserve">                                                                                                                            </w:t>
                              </w:r>
                            </w:p>
                            <w:p w14:paraId="24C102B6" w14:textId="77777777" w:rsidR="00A4148F" w:rsidRDefault="00A4148F"/>
                            <w:p w14:paraId="1B91D4B7" w14:textId="77777777" w:rsidR="00A4148F" w:rsidRPr="00643634" w:rsidRDefault="00CC5225" w:rsidP="00E00D64">
                              <w:r>
                                <w:t xml:space="preserve">                                                                                                                            </w:t>
                              </w:r>
                            </w:p>
                            <w:p w14:paraId="449A26BB" w14:textId="77777777" w:rsidR="00A4148F" w:rsidRDefault="00A4148F"/>
                            <w:p w14:paraId="68CC9AE3" w14:textId="77777777" w:rsidR="00A4148F" w:rsidRPr="00643634" w:rsidRDefault="00CC5225" w:rsidP="00E00D64">
                              <w:r>
                                <w:t xml:space="preserve">                                                                                                                            </w:t>
                              </w:r>
                            </w:p>
                            <w:p w14:paraId="0C5EF732" w14:textId="77777777" w:rsidR="00A4148F" w:rsidRDefault="00A4148F"/>
                            <w:p w14:paraId="323DEEE4" w14:textId="77777777" w:rsidR="00A4148F" w:rsidRPr="00643634" w:rsidRDefault="00CC5225" w:rsidP="00E00D64">
                              <w:r>
                                <w:t xml:space="preserve">                                                                                                                            </w:t>
                              </w:r>
                            </w:p>
                            <w:p w14:paraId="0D025D60" w14:textId="77777777" w:rsidR="00A4148F" w:rsidRDefault="00A4148F"/>
                            <w:p w14:paraId="2EC4D65C" w14:textId="77777777" w:rsidR="00A4148F" w:rsidRPr="00643634" w:rsidRDefault="00CC5225" w:rsidP="00E00D64">
                              <w:r>
                                <w:t xml:space="preserve">                                                                                                                            </w:t>
                              </w:r>
                            </w:p>
                            <w:p w14:paraId="506060E3" w14:textId="77777777" w:rsidR="00A4148F" w:rsidRDefault="00A4148F"/>
                            <w:p w14:paraId="1C71B9A9" w14:textId="77777777" w:rsidR="00A4148F" w:rsidRPr="00643634" w:rsidRDefault="00CC5225" w:rsidP="00E00D64">
                              <w:r>
                                <w:t xml:space="preserve">                                                                                                                            </w:t>
                              </w:r>
                            </w:p>
                            <w:p w14:paraId="51EC5006" w14:textId="77777777" w:rsidR="00A4148F" w:rsidRDefault="00A4148F"/>
                            <w:p w14:paraId="71C6E8E4" w14:textId="77777777" w:rsidR="00A4148F" w:rsidRPr="00643634" w:rsidRDefault="00CC5225" w:rsidP="00E00D64">
                              <w:r>
                                <w:t xml:space="preserve">                                                                                                                            </w:t>
                              </w:r>
                            </w:p>
                            <w:p w14:paraId="76E1768D" w14:textId="77777777" w:rsidR="00A4148F" w:rsidRDefault="00A4148F"/>
                            <w:p w14:paraId="428DE5A6" w14:textId="77777777" w:rsidR="00A4148F" w:rsidRPr="00643634" w:rsidRDefault="00CC5225" w:rsidP="00E00D64">
                              <w:r>
                                <w:t xml:space="preserve">                                                                                                                            </w:t>
                              </w:r>
                            </w:p>
                            <w:p w14:paraId="58AFF6D5" w14:textId="77777777" w:rsidR="00A4148F" w:rsidRDefault="00A4148F"/>
                            <w:p w14:paraId="719D27F0" w14:textId="77777777" w:rsidR="00A4148F" w:rsidRPr="00643634" w:rsidRDefault="00CC5225" w:rsidP="00E00D64">
                              <w:r>
                                <w:t xml:space="preserve">                                                                                                                            </w:t>
                              </w:r>
                            </w:p>
                            <w:p w14:paraId="351204DE" w14:textId="77777777" w:rsidR="00A4148F" w:rsidRDefault="00A4148F"/>
                            <w:p w14:paraId="0F519B08" w14:textId="77777777" w:rsidR="00A4148F" w:rsidRPr="00643634" w:rsidRDefault="00CC5225" w:rsidP="00E00D64">
                              <w:r>
                                <w:t xml:space="preserve">                                                                                                                            </w:t>
                              </w:r>
                            </w:p>
                            <w:p w14:paraId="48B54857" w14:textId="77777777" w:rsidR="00A4148F" w:rsidRDefault="00A4148F"/>
                            <w:p w14:paraId="6DA5018D" w14:textId="77777777" w:rsidR="00A4148F" w:rsidRPr="00643634" w:rsidRDefault="00CC5225" w:rsidP="00E00D64">
                              <w:r>
                                <w:t xml:space="preserve">                                                                                                                            </w:t>
                              </w:r>
                            </w:p>
                            <w:p w14:paraId="6E397728" w14:textId="77777777" w:rsidR="00A4148F" w:rsidRDefault="00A4148F"/>
                            <w:p w14:paraId="2D9D19F7" w14:textId="77777777" w:rsidR="00A4148F" w:rsidRPr="00643634" w:rsidRDefault="00CC5225" w:rsidP="00E00D64">
                              <w:r>
                                <w:t xml:space="preserve">                                                                                                                            </w:t>
                              </w:r>
                            </w:p>
                            <w:p w14:paraId="7EF9E9E0" w14:textId="77777777" w:rsidR="00A4148F" w:rsidRDefault="00A4148F"/>
                            <w:p w14:paraId="548E2BB6" w14:textId="77777777" w:rsidR="00A4148F" w:rsidRPr="00643634" w:rsidRDefault="00CC5225" w:rsidP="00E00D64">
                              <w:r>
                                <w:t xml:space="preserve">                                                                                                                            </w:t>
                              </w:r>
                            </w:p>
                            <w:p w14:paraId="6D2FD056" w14:textId="77777777" w:rsidR="00A4148F" w:rsidRDefault="00A4148F"/>
                            <w:p w14:paraId="5E5870AC" w14:textId="77777777" w:rsidR="00A4148F" w:rsidRPr="00643634" w:rsidRDefault="00CC5225" w:rsidP="00E00D64">
                              <w:r>
                                <w:t xml:space="preserve">                                                                                                                            </w:t>
                              </w:r>
                            </w:p>
                            <w:p w14:paraId="01E75306" w14:textId="77777777" w:rsidR="00A4148F" w:rsidRDefault="00A4148F"/>
                            <w:p w14:paraId="2268CD2C" w14:textId="77777777" w:rsidR="00A4148F" w:rsidRPr="00643634" w:rsidRDefault="00CC5225" w:rsidP="00E00D64">
                              <w:r>
                                <w:t xml:space="preserve">                                                                                                                            </w:t>
                              </w:r>
                            </w:p>
                            <w:p w14:paraId="2993C91C" w14:textId="77777777" w:rsidR="00A4148F" w:rsidRDefault="00A4148F"/>
                            <w:p w14:paraId="25970387" w14:textId="77777777" w:rsidR="00A4148F" w:rsidRPr="00643634" w:rsidRDefault="00CC5225" w:rsidP="00E00D64">
                              <w:r>
                                <w:t xml:space="preserve">                                                                                                                            </w:t>
                              </w:r>
                            </w:p>
                            <w:p w14:paraId="2D6F090B" w14:textId="77777777" w:rsidR="00A4148F" w:rsidRDefault="00A4148F"/>
                            <w:p w14:paraId="17BAAAEA" w14:textId="77777777" w:rsidR="00A4148F" w:rsidRPr="00643634" w:rsidRDefault="00CC5225" w:rsidP="00E00D64">
                              <w:r>
                                <w:t xml:space="preserve">                                                                                                                            </w:t>
                              </w:r>
                            </w:p>
                            <w:p w14:paraId="6F3B8429" w14:textId="77777777" w:rsidR="00A4148F" w:rsidRDefault="00A4148F"/>
                            <w:p w14:paraId="5949F8BA" w14:textId="77777777" w:rsidR="00A4148F" w:rsidRPr="00643634" w:rsidRDefault="00CC5225" w:rsidP="00E00D64">
                              <w:r>
                                <w:t xml:space="preserve">                                                                                                                            </w:t>
                              </w:r>
                            </w:p>
                            <w:p w14:paraId="05D7DDB4" w14:textId="77777777" w:rsidR="00A4148F" w:rsidRDefault="00A4148F"/>
                            <w:p w14:paraId="4560E59B" w14:textId="77777777" w:rsidR="00A4148F" w:rsidRPr="00643634" w:rsidRDefault="00CC5225" w:rsidP="00E00D64">
                              <w:r>
                                <w:t xml:space="preserve">                                                                                                                            </w:t>
                              </w:r>
                            </w:p>
                            <w:p w14:paraId="31555363" w14:textId="77777777" w:rsidR="00A4148F" w:rsidRDefault="00A4148F"/>
                            <w:p w14:paraId="316CBBE8" w14:textId="77777777" w:rsidR="00A4148F" w:rsidRPr="00643634" w:rsidRDefault="00CC5225" w:rsidP="00E00D64">
                              <w:r>
                                <w:t xml:space="preserve">                                                                                                                            </w:t>
                              </w:r>
                            </w:p>
                            <w:p w14:paraId="33717CF0" w14:textId="77777777" w:rsidR="00A4148F" w:rsidRDefault="00A4148F"/>
                            <w:p w14:paraId="23D2CBDF" w14:textId="77777777" w:rsidR="00A4148F" w:rsidRPr="00643634" w:rsidRDefault="00CC5225" w:rsidP="00E00D64">
                              <w:r>
                                <w:t xml:space="preserve">                                                                                                                            </w:t>
                              </w:r>
                            </w:p>
                            <w:p w14:paraId="68E3E4D4" w14:textId="77777777" w:rsidR="00A4148F" w:rsidRDefault="00A4148F"/>
                            <w:p w14:paraId="09CE8969" w14:textId="77777777" w:rsidR="00A4148F" w:rsidRPr="00643634" w:rsidRDefault="00CC5225" w:rsidP="00E00D64">
                              <w:r>
                                <w:t xml:space="preserve">                                                                                                                            </w:t>
                              </w:r>
                            </w:p>
                            <w:p w14:paraId="537A464D" w14:textId="77777777" w:rsidR="00A4148F" w:rsidRDefault="00A4148F"/>
                            <w:p w14:paraId="14E7EAEA" w14:textId="77777777" w:rsidR="00A4148F" w:rsidRPr="00643634" w:rsidRDefault="00CC5225" w:rsidP="00E00D64">
                              <w:r>
                                <w:t xml:space="preserve">                                                                                                                            </w:t>
                              </w:r>
                            </w:p>
                            <w:p w14:paraId="202BDEEA" w14:textId="77777777" w:rsidR="00A4148F" w:rsidRDefault="00A4148F"/>
                            <w:p w14:paraId="4E136A8F" w14:textId="77777777" w:rsidR="00A4148F" w:rsidRPr="00643634" w:rsidRDefault="00CC5225" w:rsidP="00E00D64">
                              <w:r>
                                <w:t xml:space="preserve">                                                                                                                            </w:t>
                              </w:r>
                            </w:p>
                            <w:p w14:paraId="59EBC897" w14:textId="77777777" w:rsidR="00A4148F" w:rsidRDefault="00A4148F"/>
                            <w:p w14:paraId="457B1E20" w14:textId="77777777" w:rsidR="00A4148F" w:rsidRPr="00643634" w:rsidRDefault="00CC5225" w:rsidP="00E00D64">
                              <w:r>
                                <w:t xml:space="preserve">                                                                                                                            </w:t>
                              </w:r>
                            </w:p>
                            <w:p w14:paraId="1F3F803A" w14:textId="77777777" w:rsidR="00A4148F" w:rsidRDefault="00A4148F"/>
                            <w:p w14:paraId="6226F94D" w14:textId="77777777" w:rsidR="00A4148F" w:rsidRPr="00643634" w:rsidRDefault="00CC5225" w:rsidP="00E00D64">
                              <w:r>
                                <w:t xml:space="preserve">                                                                                                                            </w:t>
                              </w:r>
                            </w:p>
                            <w:p w14:paraId="0C36DCB6" w14:textId="77777777" w:rsidR="00A4148F" w:rsidRDefault="00A4148F"/>
                            <w:p w14:paraId="2FBDEE83" w14:textId="77777777" w:rsidR="00A4148F" w:rsidRPr="00643634" w:rsidRDefault="00CC5225" w:rsidP="00E00D64">
                              <w:r>
                                <w:t xml:space="preserve">                                                                                                                            </w:t>
                              </w:r>
                            </w:p>
                            <w:p w14:paraId="2473DA81" w14:textId="77777777" w:rsidR="00A4148F" w:rsidRDefault="00A4148F"/>
                            <w:p w14:paraId="0B924236" w14:textId="77777777" w:rsidR="00A4148F" w:rsidRPr="00643634" w:rsidRDefault="00CC5225" w:rsidP="00E00D64">
                              <w:r>
                                <w:t xml:space="preserve">                                                                                                                            </w:t>
                              </w:r>
                            </w:p>
                            <w:p w14:paraId="0502BFB4" w14:textId="77777777" w:rsidR="00A4148F" w:rsidRDefault="00A4148F"/>
                            <w:p w14:paraId="558104B3" w14:textId="77777777" w:rsidR="00A4148F" w:rsidRPr="00643634" w:rsidRDefault="00CC5225" w:rsidP="00E00D64">
                              <w:r>
                                <w:t xml:space="preserve">                                                                                                                            </w:t>
                              </w:r>
                            </w:p>
                            <w:p w14:paraId="519E3C97" w14:textId="77777777" w:rsidR="00A4148F" w:rsidRDefault="00A4148F"/>
                            <w:p w14:paraId="3E874678" w14:textId="77777777" w:rsidR="00A4148F" w:rsidRPr="00643634" w:rsidRDefault="00CC5225" w:rsidP="00E00D64">
                              <w:r>
                                <w:t xml:space="preserve">                                                                                                                            </w:t>
                              </w:r>
                            </w:p>
                            <w:p w14:paraId="66A74CB9" w14:textId="77777777" w:rsidR="00A4148F" w:rsidRDefault="00A4148F"/>
                            <w:p w14:paraId="3B373AF6" w14:textId="77777777" w:rsidR="00A4148F" w:rsidRPr="00643634" w:rsidRDefault="00CC5225" w:rsidP="00E00D64">
                              <w:r>
                                <w:t xml:space="preserve">                                                                                                                            </w:t>
                              </w:r>
                            </w:p>
                            <w:p w14:paraId="50DDBC78" w14:textId="77777777" w:rsidR="00A4148F" w:rsidRDefault="00A4148F"/>
                            <w:p w14:paraId="65941DE9" w14:textId="77777777" w:rsidR="00A4148F" w:rsidRPr="00643634" w:rsidRDefault="00CC5225" w:rsidP="00E00D64">
                              <w:r>
                                <w:t xml:space="preserve">                                                                                                                            </w:t>
                              </w:r>
                            </w:p>
                            <w:p w14:paraId="7E4C5712" w14:textId="77777777" w:rsidR="00A4148F" w:rsidRDefault="00A4148F"/>
                            <w:p w14:paraId="51B54F2A" w14:textId="77777777" w:rsidR="00A4148F" w:rsidRPr="00643634" w:rsidRDefault="00CC5225" w:rsidP="00E00D64">
                              <w:r>
                                <w:t xml:space="preserve">                                                                                                                            </w:t>
                              </w:r>
                            </w:p>
                            <w:p w14:paraId="33AAE164" w14:textId="77777777" w:rsidR="00A4148F" w:rsidRDefault="00A4148F"/>
                            <w:p w14:paraId="3D9578B8" w14:textId="77777777" w:rsidR="00A4148F" w:rsidRPr="00643634" w:rsidRDefault="00CC5225" w:rsidP="00E00D64">
                              <w:r>
                                <w:t xml:space="preserve">                                                                                                                            </w:t>
                              </w:r>
                            </w:p>
                            <w:p w14:paraId="2A44F7F2" w14:textId="77777777" w:rsidR="00A4148F" w:rsidRDefault="00A4148F"/>
                            <w:p w14:paraId="32E8D53C" w14:textId="77777777" w:rsidR="00A4148F" w:rsidRPr="00643634" w:rsidRDefault="00CC5225" w:rsidP="00E00D64">
                              <w:r>
                                <w:t xml:space="preserve">                                                                                                                            </w:t>
                              </w:r>
                            </w:p>
                            <w:p w14:paraId="29491BDD" w14:textId="77777777" w:rsidR="00A4148F" w:rsidRDefault="00A4148F"/>
                            <w:p w14:paraId="74BEC88C" w14:textId="77777777" w:rsidR="00A4148F" w:rsidRPr="00643634" w:rsidRDefault="00CC5225" w:rsidP="00E00D64">
                              <w:r>
                                <w:t xml:space="preserve">                                                                                                                            </w:t>
                              </w:r>
                            </w:p>
                            <w:p w14:paraId="562085D7" w14:textId="77777777" w:rsidR="00A4148F" w:rsidRDefault="00A4148F"/>
                            <w:p w14:paraId="38BB60FF" w14:textId="77777777" w:rsidR="00A4148F" w:rsidRPr="00643634" w:rsidRDefault="00CC5225" w:rsidP="00E00D64">
                              <w:r>
                                <w:t xml:space="preserve">                                                                                                                            </w:t>
                              </w:r>
                            </w:p>
                            <w:p w14:paraId="0784F2F4" w14:textId="77777777" w:rsidR="00A4148F" w:rsidRDefault="00A4148F"/>
                            <w:p w14:paraId="126925BA" w14:textId="77777777" w:rsidR="00A4148F" w:rsidRPr="00643634" w:rsidRDefault="00CC5225" w:rsidP="00E00D64">
                              <w:r>
                                <w:t xml:space="preserve">                                                                                                                            </w:t>
                              </w:r>
                            </w:p>
                            <w:p w14:paraId="66D9150D" w14:textId="77777777" w:rsidR="00A4148F" w:rsidRDefault="00A4148F"/>
                            <w:p w14:paraId="310994AD" w14:textId="77777777" w:rsidR="00A4148F" w:rsidRPr="00643634" w:rsidRDefault="00CC5225" w:rsidP="00E00D64">
                              <w:r>
                                <w:t xml:space="preserve">                                                                                                                            </w:t>
                              </w:r>
                            </w:p>
                            <w:p w14:paraId="57997B7A" w14:textId="77777777" w:rsidR="00A4148F" w:rsidRDefault="00A4148F"/>
                            <w:p w14:paraId="3622CDDD" w14:textId="77777777" w:rsidR="00A4148F" w:rsidRPr="00643634" w:rsidRDefault="00CC5225" w:rsidP="00E00D64">
                              <w:r>
                                <w:t xml:space="preserve">                                                                                                                            </w:t>
                              </w:r>
                            </w:p>
                            <w:p w14:paraId="70406941" w14:textId="77777777" w:rsidR="00A4148F" w:rsidRDefault="00A4148F"/>
                            <w:p w14:paraId="7212D7E0" w14:textId="77777777" w:rsidR="00A4148F" w:rsidRPr="00643634" w:rsidRDefault="00CC5225" w:rsidP="00E00D64">
                              <w:r>
                                <w:t xml:space="preserve">                                                                                                                            </w:t>
                              </w:r>
                            </w:p>
                            <w:p w14:paraId="57F0908E" w14:textId="77777777" w:rsidR="00A4148F" w:rsidRDefault="00A4148F"/>
                            <w:p w14:paraId="42E66BE1" w14:textId="77777777" w:rsidR="00A4148F" w:rsidRPr="00643634" w:rsidRDefault="00CC5225" w:rsidP="00E00D64">
                              <w:r>
                                <w:t xml:space="preserve">                                                                                                                            </w:t>
                              </w:r>
                            </w:p>
                            <w:p w14:paraId="1CC57DD8" w14:textId="77777777" w:rsidR="00A4148F" w:rsidRDefault="00A4148F"/>
                            <w:p w14:paraId="5F79788C" w14:textId="77777777" w:rsidR="00A4148F" w:rsidRPr="00643634" w:rsidRDefault="00CC5225" w:rsidP="00E00D64">
                              <w:r>
                                <w:t xml:space="preserve">                                                                                                                            </w:t>
                              </w:r>
                            </w:p>
                            <w:p w14:paraId="52126BB9" w14:textId="77777777" w:rsidR="00A4148F" w:rsidRDefault="00A4148F"/>
                            <w:p w14:paraId="27BB8262" w14:textId="77777777" w:rsidR="00A4148F" w:rsidRPr="00643634" w:rsidRDefault="00CC5225" w:rsidP="00E00D64">
                              <w:r>
                                <w:t xml:space="preserve">                                                                                                                            </w:t>
                              </w:r>
                            </w:p>
                            <w:p w14:paraId="5F85ABD6" w14:textId="77777777" w:rsidR="00A4148F" w:rsidRDefault="00A4148F"/>
                            <w:p w14:paraId="261E2076" w14:textId="77777777" w:rsidR="00A4148F" w:rsidRPr="00643634" w:rsidRDefault="00CC5225" w:rsidP="00E00D64">
                              <w:r>
                                <w:t xml:space="preserve">                                                                                                                            </w:t>
                              </w:r>
                            </w:p>
                            <w:p w14:paraId="6CD02209" w14:textId="77777777" w:rsidR="00A4148F" w:rsidRDefault="00A4148F"/>
                            <w:p w14:paraId="07B6A4F1" w14:textId="77777777" w:rsidR="00A4148F" w:rsidRPr="00643634" w:rsidRDefault="00CC5225" w:rsidP="00E00D64">
                              <w:r>
                                <w:t xml:space="preserve">                                                                                                                            </w:t>
                              </w:r>
                            </w:p>
                            <w:p w14:paraId="04E253CC" w14:textId="77777777" w:rsidR="00A4148F" w:rsidRDefault="00A4148F"/>
                            <w:p w14:paraId="79B56CF5" w14:textId="77777777" w:rsidR="00A4148F" w:rsidRPr="00643634" w:rsidRDefault="00CC5225" w:rsidP="00E00D64">
                              <w:r>
                                <w:t xml:space="preserve">                                                                                                                            </w:t>
                              </w:r>
                            </w:p>
                            <w:p w14:paraId="4021E785" w14:textId="77777777" w:rsidR="00A4148F" w:rsidRDefault="00A4148F"/>
                            <w:p w14:paraId="6FBB9E2C" w14:textId="77777777" w:rsidR="00A4148F" w:rsidRPr="00643634" w:rsidRDefault="00CC5225" w:rsidP="00E00D64">
                              <w:r>
                                <w:t xml:space="preserve">                                                                                                                            </w:t>
                              </w:r>
                            </w:p>
                            <w:p w14:paraId="0BAFFB6B" w14:textId="77777777" w:rsidR="00A4148F" w:rsidRDefault="00A4148F"/>
                            <w:p w14:paraId="794CEE0B" w14:textId="77777777" w:rsidR="00A4148F" w:rsidRPr="00643634" w:rsidRDefault="00CC5225" w:rsidP="00E00D64">
                              <w:r>
                                <w:t xml:space="preserve">                                                                                                                            </w:t>
                              </w:r>
                            </w:p>
                            <w:p w14:paraId="1755025A" w14:textId="77777777" w:rsidR="00A4148F" w:rsidRDefault="00A4148F"/>
                            <w:p w14:paraId="3347EEF8" w14:textId="77777777" w:rsidR="00A4148F" w:rsidRPr="00643634" w:rsidRDefault="00CC5225" w:rsidP="00E00D64">
                              <w:r>
                                <w:t xml:space="preserve">                                                                                                                            </w:t>
                              </w:r>
                            </w:p>
                            <w:p w14:paraId="69A76361" w14:textId="77777777" w:rsidR="00A4148F" w:rsidRDefault="00A4148F"/>
                            <w:p w14:paraId="559C5E6C" w14:textId="77777777" w:rsidR="00A4148F" w:rsidRPr="00643634" w:rsidRDefault="00CC5225" w:rsidP="00E00D64">
                              <w:r>
                                <w:t xml:space="preserve">                                                                                                                            </w:t>
                              </w:r>
                            </w:p>
                            <w:p w14:paraId="6ADF3B6F" w14:textId="77777777" w:rsidR="00A4148F" w:rsidRDefault="00A4148F"/>
                            <w:p w14:paraId="10F8083D" w14:textId="77777777" w:rsidR="00A4148F" w:rsidRPr="00643634" w:rsidRDefault="00CC5225" w:rsidP="00E00D64">
                              <w:r>
                                <w:t xml:space="preserve">                                                                                                                            </w:t>
                              </w:r>
                            </w:p>
                            <w:p w14:paraId="1660C9D4" w14:textId="77777777" w:rsidR="00A4148F" w:rsidRDefault="00A4148F"/>
                            <w:p w14:paraId="1A2B904D" w14:textId="77777777" w:rsidR="00A4148F" w:rsidRPr="00643634" w:rsidRDefault="00CC5225" w:rsidP="00E00D64">
                              <w:r>
                                <w:t xml:space="preserve">                                                                                                                            </w:t>
                              </w:r>
                            </w:p>
                            <w:p w14:paraId="144B9BFD" w14:textId="77777777" w:rsidR="00A4148F" w:rsidRDefault="00A4148F"/>
                            <w:p w14:paraId="33ABED5C" w14:textId="77777777" w:rsidR="00A4148F" w:rsidRPr="00643634" w:rsidRDefault="00CC5225" w:rsidP="00E00D64">
                              <w:r>
                                <w:t xml:space="preserve">                                                                                                                            </w:t>
                              </w:r>
                            </w:p>
                            <w:p w14:paraId="65BDC1F4" w14:textId="77777777" w:rsidR="00A4148F" w:rsidRDefault="00A4148F"/>
                            <w:p w14:paraId="3BC69E2F" w14:textId="77777777" w:rsidR="00A4148F" w:rsidRPr="00643634" w:rsidRDefault="00CC5225" w:rsidP="00E00D64">
                              <w:r>
                                <w:t xml:space="preserve">                                                                                                                            </w:t>
                              </w:r>
                            </w:p>
                            <w:p w14:paraId="4DAF442B" w14:textId="77777777" w:rsidR="00A4148F" w:rsidRDefault="00A4148F"/>
                            <w:p w14:paraId="57D71051" w14:textId="77777777" w:rsidR="00A4148F" w:rsidRPr="00643634" w:rsidRDefault="00CC5225" w:rsidP="00E00D64">
                              <w:r>
                                <w:t xml:space="preserve">                                                                                                                            </w:t>
                              </w:r>
                            </w:p>
                            <w:p w14:paraId="7099E670" w14:textId="77777777" w:rsidR="00A4148F" w:rsidRDefault="00A4148F"/>
                            <w:p w14:paraId="5B2A4FEC" w14:textId="77777777" w:rsidR="00A4148F" w:rsidRPr="00643634" w:rsidRDefault="00CC5225" w:rsidP="00E00D64">
                              <w:r>
                                <w:t xml:space="preserve">                                                                                                                            </w:t>
                              </w:r>
                            </w:p>
                            <w:p w14:paraId="0148E6AE" w14:textId="77777777" w:rsidR="00A4148F" w:rsidRDefault="00A4148F"/>
                            <w:p w14:paraId="64C661CC" w14:textId="77777777" w:rsidR="00A4148F" w:rsidRPr="00643634" w:rsidRDefault="00CC5225" w:rsidP="00E00D64">
                              <w:r>
                                <w:t xml:space="preserve">                                                                                                                            </w:t>
                              </w:r>
                            </w:p>
                            <w:p w14:paraId="29A2BEFB" w14:textId="77777777" w:rsidR="00A4148F" w:rsidRDefault="00A4148F"/>
                            <w:p w14:paraId="63856964" w14:textId="77777777" w:rsidR="00A4148F" w:rsidRPr="00643634" w:rsidRDefault="00CC5225" w:rsidP="00E00D64">
                              <w:r>
                                <w:t xml:space="preserve">                                                                                                                            </w:t>
                              </w:r>
                            </w:p>
                            <w:p w14:paraId="102902BD" w14:textId="77777777" w:rsidR="00A4148F" w:rsidRDefault="00A4148F"/>
                            <w:p w14:paraId="105AC53C" w14:textId="77777777" w:rsidR="00A4148F" w:rsidRPr="00643634" w:rsidRDefault="00CC5225" w:rsidP="00E00D64">
                              <w:r>
                                <w:t xml:space="preserve">                                                                                                                            </w:t>
                              </w:r>
                            </w:p>
                            <w:p w14:paraId="054D4799" w14:textId="77777777" w:rsidR="00A4148F" w:rsidRDefault="00A4148F"/>
                            <w:p w14:paraId="00C05FEC" w14:textId="77777777" w:rsidR="00A4148F" w:rsidRPr="00643634" w:rsidRDefault="00CC5225" w:rsidP="00E00D64">
                              <w:r>
                                <w:t xml:space="preserve">                                                                                                                            </w:t>
                              </w:r>
                            </w:p>
                            <w:p w14:paraId="6F2CA212" w14:textId="77777777" w:rsidR="00A4148F" w:rsidRDefault="00A4148F"/>
                            <w:p w14:paraId="1E52755E" w14:textId="77777777" w:rsidR="00A4148F" w:rsidRPr="00643634" w:rsidRDefault="00CC5225" w:rsidP="00E00D64">
                              <w:r>
                                <w:t xml:space="preserve">                                                                                                                            </w:t>
                              </w:r>
                            </w:p>
                            <w:p w14:paraId="5C6D5AA8" w14:textId="77777777" w:rsidR="00A4148F" w:rsidRDefault="00A4148F"/>
                            <w:p w14:paraId="6A3BD21E" w14:textId="77777777" w:rsidR="00A4148F" w:rsidRPr="00643634" w:rsidRDefault="00CC5225" w:rsidP="00E00D64">
                              <w:r>
                                <w:t xml:space="preserve">                                                                                                                            </w:t>
                              </w:r>
                            </w:p>
                            <w:p w14:paraId="13F8C91B" w14:textId="77777777" w:rsidR="00A4148F" w:rsidRDefault="00A4148F"/>
                            <w:p w14:paraId="0EAA3163" w14:textId="4A47BC1E" w:rsidR="00A4148F" w:rsidRPr="00643634" w:rsidRDefault="00CC5225" w:rsidP="00E00D64">
                              <w:r>
                                <w:t xml:space="preserve">                                                                                                                            </w:t>
                              </w:r>
                            </w:p>
                            <w:p w14:paraId="32356C65" w14:textId="77777777" w:rsidR="00A4148F" w:rsidRDefault="00A4148F"/>
                            <w:p w14:paraId="468C38D4" w14:textId="77777777" w:rsidR="00A4148F" w:rsidRPr="00643634" w:rsidRDefault="00CC5225" w:rsidP="00E00D64">
                              <w:r>
                                <w:t xml:space="preserve">                                                                                                                            </w:t>
                              </w:r>
                            </w:p>
                            <w:p w14:paraId="0C6D0A90" w14:textId="77777777" w:rsidR="00A4148F" w:rsidRDefault="00A4148F"/>
                            <w:p w14:paraId="4E3AFF38" w14:textId="77777777" w:rsidR="00A4148F" w:rsidRPr="00643634" w:rsidRDefault="00CC5225" w:rsidP="00E00D64">
                              <w:r>
                                <w:t xml:space="preserve">                                                                                                                            </w:t>
                              </w:r>
                            </w:p>
                            <w:p w14:paraId="485DD711" w14:textId="77777777" w:rsidR="00A4148F" w:rsidRDefault="00A4148F"/>
                            <w:p w14:paraId="53108B34" w14:textId="77777777" w:rsidR="00A4148F" w:rsidRPr="00643634" w:rsidRDefault="00CC5225" w:rsidP="00E00D64">
                              <w:r>
                                <w:t xml:space="preserve">                                                                                                                            </w:t>
                              </w:r>
                            </w:p>
                            <w:p w14:paraId="3CB9368A" w14:textId="77777777" w:rsidR="00A4148F" w:rsidRDefault="00A4148F"/>
                            <w:p w14:paraId="286E0E25" w14:textId="77777777" w:rsidR="00A4148F" w:rsidRPr="00643634" w:rsidRDefault="00CC5225" w:rsidP="00E00D64">
                              <w:r>
                                <w:t xml:space="preserve">                                                                                                                            </w:t>
                              </w:r>
                            </w:p>
                            <w:p w14:paraId="21217C42" w14:textId="77777777" w:rsidR="00A4148F" w:rsidRDefault="00A4148F"/>
                            <w:p w14:paraId="1CA8A926" w14:textId="77777777" w:rsidR="00A4148F" w:rsidRPr="00643634" w:rsidRDefault="00CC5225" w:rsidP="00E00D64">
                              <w:r>
                                <w:t xml:space="preserve">                                                                                                                            </w:t>
                              </w:r>
                            </w:p>
                            <w:p w14:paraId="0D6DE0FD" w14:textId="77777777" w:rsidR="00A4148F" w:rsidRDefault="00A4148F"/>
                            <w:p w14:paraId="4B5CF6A4" w14:textId="77777777" w:rsidR="00A4148F" w:rsidRPr="00643634" w:rsidRDefault="00CC5225" w:rsidP="00E00D64">
                              <w:r>
                                <w:t xml:space="preserve">                                                                                                                            </w:t>
                              </w:r>
                            </w:p>
                            <w:p w14:paraId="486EDC47" w14:textId="77777777" w:rsidR="00A4148F" w:rsidRDefault="00A4148F"/>
                            <w:p w14:paraId="60055C71" w14:textId="77777777" w:rsidR="00A4148F" w:rsidRPr="00643634" w:rsidRDefault="00CC5225" w:rsidP="00E00D64">
                              <w:r>
                                <w:t xml:space="preserve">                                                                                                                            </w:t>
                              </w:r>
                            </w:p>
                            <w:p w14:paraId="48B85449" w14:textId="77777777" w:rsidR="00A4148F" w:rsidRDefault="00A4148F"/>
                            <w:p w14:paraId="62864A50" w14:textId="77777777" w:rsidR="00A4148F" w:rsidRPr="00643634" w:rsidRDefault="00CC5225" w:rsidP="00E00D64">
                              <w:r>
                                <w:t xml:space="preserve">                                                                                                                            </w:t>
                              </w:r>
                            </w:p>
                            <w:p w14:paraId="54DDB814" w14:textId="77777777" w:rsidR="00A4148F" w:rsidRDefault="00A4148F"/>
                            <w:p w14:paraId="58EBA903" w14:textId="77777777" w:rsidR="00A4148F" w:rsidRPr="00643634" w:rsidRDefault="00CC5225" w:rsidP="00E00D64">
                              <w:r>
                                <w:t xml:space="preserve">                                                                                                                            </w:t>
                              </w:r>
                            </w:p>
                            <w:p w14:paraId="63BFB872" w14:textId="77777777" w:rsidR="00A4148F" w:rsidRDefault="00A4148F"/>
                            <w:p w14:paraId="4D13DDE2" w14:textId="77777777" w:rsidR="00A4148F" w:rsidRPr="00643634" w:rsidRDefault="00CC5225" w:rsidP="00E00D64">
                              <w:r>
                                <w:t xml:space="preserve">                                                                                                                            </w:t>
                              </w:r>
                            </w:p>
                            <w:p w14:paraId="0E33F33B" w14:textId="77777777" w:rsidR="00A4148F" w:rsidRDefault="00A4148F"/>
                            <w:p w14:paraId="7A06E6E3" w14:textId="77777777" w:rsidR="00A4148F" w:rsidRPr="00643634" w:rsidRDefault="00CC5225" w:rsidP="00E00D64">
                              <w:r>
                                <w:t xml:space="preserve">                                                                                                                            </w:t>
                              </w:r>
                            </w:p>
                            <w:p w14:paraId="75D4851A" w14:textId="77777777" w:rsidR="00A4148F" w:rsidRDefault="00A4148F"/>
                            <w:p w14:paraId="75033359" w14:textId="77777777" w:rsidR="00A4148F" w:rsidRPr="00643634" w:rsidRDefault="00CC5225" w:rsidP="00E00D64">
                              <w:r>
                                <w:t xml:space="preserve">                                                                                                                            </w:t>
                              </w:r>
                            </w:p>
                            <w:p w14:paraId="16D5D5BF" w14:textId="77777777" w:rsidR="00A4148F" w:rsidRDefault="00A4148F"/>
                            <w:p w14:paraId="2475AFF8" w14:textId="77777777" w:rsidR="00A4148F" w:rsidRPr="00643634" w:rsidRDefault="00CC5225" w:rsidP="00E00D64">
                              <w:r>
                                <w:t xml:space="preserve">                                                                                                                            </w:t>
                              </w:r>
                            </w:p>
                            <w:p w14:paraId="51EC7DAE" w14:textId="77777777" w:rsidR="00A4148F" w:rsidRDefault="00A4148F"/>
                            <w:p w14:paraId="789E6C13" w14:textId="77777777" w:rsidR="00A4148F" w:rsidRPr="00643634" w:rsidRDefault="00CC5225" w:rsidP="00E00D64">
                              <w:r>
                                <w:t xml:space="preserve">                                                                                                                            </w:t>
                              </w:r>
                            </w:p>
                            <w:p w14:paraId="70A51C5F" w14:textId="77777777" w:rsidR="00A4148F" w:rsidRDefault="00A4148F"/>
                            <w:p w14:paraId="093E51F1" w14:textId="77777777" w:rsidR="00A4148F" w:rsidRPr="00643634" w:rsidRDefault="00CC5225" w:rsidP="00E00D64">
                              <w:r>
                                <w:t xml:space="preserve">                                                                                                                            </w:t>
                              </w:r>
                            </w:p>
                            <w:p w14:paraId="36DA2D8B" w14:textId="77777777" w:rsidR="00A4148F" w:rsidRDefault="00A4148F"/>
                            <w:p w14:paraId="6B1200AA" w14:textId="77777777" w:rsidR="00A4148F" w:rsidRPr="00643634" w:rsidRDefault="00CC5225" w:rsidP="00E00D64">
                              <w:r>
                                <w:t xml:space="preserve">                                                                                                                            </w:t>
                              </w:r>
                            </w:p>
                            <w:p w14:paraId="2CB06B6D" w14:textId="77777777" w:rsidR="00A4148F" w:rsidRDefault="00A4148F"/>
                            <w:p w14:paraId="0715FD35" w14:textId="77777777" w:rsidR="00A4148F" w:rsidRPr="00643634" w:rsidRDefault="00CC5225" w:rsidP="00E00D64">
                              <w:r>
                                <w:t xml:space="preserve">                                                                                                                            </w:t>
                              </w:r>
                            </w:p>
                            <w:p w14:paraId="719F8E1A" w14:textId="77777777" w:rsidR="00A4148F" w:rsidRDefault="00A4148F"/>
                            <w:p w14:paraId="111B6FF6" w14:textId="77777777" w:rsidR="00A4148F" w:rsidRPr="00643634" w:rsidRDefault="00CC5225" w:rsidP="00E00D64">
                              <w:r>
                                <w:t xml:space="preserve">                                                                                                                            </w:t>
                              </w:r>
                            </w:p>
                            <w:p w14:paraId="64A2F539" w14:textId="77777777" w:rsidR="00A4148F" w:rsidRDefault="00A4148F"/>
                            <w:p w14:paraId="5AA68923" w14:textId="77777777" w:rsidR="00A4148F" w:rsidRPr="00643634" w:rsidRDefault="00CC5225" w:rsidP="00E00D64">
                              <w:r>
                                <w:t xml:space="preserve">                                                                                                                            </w:t>
                              </w:r>
                            </w:p>
                            <w:p w14:paraId="41E7E01A" w14:textId="77777777" w:rsidR="00A4148F" w:rsidRDefault="00A4148F"/>
                            <w:p w14:paraId="778D1DDC" w14:textId="77777777" w:rsidR="00A4148F" w:rsidRPr="00643634" w:rsidRDefault="00CC5225" w:rsidP="00E00D64">
                              <w:r>
                                <w:t xml:space="preserve">                                                                                                                            </w:t>
                              </w:r>
                            </w:p>
                            <w:p w14:paraId="7BBF67A5" w14:textId="77777777" w:rsidR="00A4148F" w:rsidRDefault="00A4148F"/>
                            <w:p w14:paraId="78F82657" w14:textId="77777777" w:rsidR="00A4148F" w:rsidRPr="00643634" w:rsidRDefault="00CC5225" w:rsidP="00E00D64">
                              <w:r>
                                <w:t xml:space="preserve">                                                                                                                            </w:t>
                              </w:r>
                            </w:p>
                            <w:p w14:paraId="62E3CC1E" w14:textId="77777777" w:rsidR="00A4148F" w:rsidRDefault="00A4148F"/>
                            <w:p w14:paraId="581A861F" w14:textId="77777777" w:rsidR="00A4148F" w:rsidRPr="00643634" w:rsidRDefault="00CC5225" w:rsidP="00E00D64">
                              <w:r>
                                <w:t xml:space="preserve">                                                                                                                            </w:t>
                              </w:r>
                            </w:p>
                            <w:p w14:paraId="0C982A55" w14:textId="77777777" w:rsidR="00A4148F" w:rsidRDefault="00A4148F"/>
                            <w:p w14:paraId="449CB4E7" w14:textId="77777777" w:rsidR="00A4148F" w:rsidRPr="00643634" w:rsidRDefault="00CC5225" w:rsidP="00E00D64">
                              <w:r>
                                <w:t xml:space="preserve">                                                                                                                            </w:t>
                              </w:r>
                            </w:p>
                            <w:p w14:paraId="4AD4DA55" w14:textId="77777777" w:rsidR="00A4148F" w:rsidRDefault="00A4148F"/>
                            <w:p w14:paraId="62C8D59B" w14:textId="77777777" w:rsidR="00A4148F" w:rsidRPr="00643634" w:rsidRDefault="00CC5225" w:rsidP="00E00D64">
                              <w:r>
                                <w:t xml:space="preserve">                                                                                                                            </w:t>
                              </w:r>
                            </w:p>
                            <w:p w14:paraId="4DB77645" w14:textId="77777777" w:rsidR="00A4148F" w:rsidRDefault="00A4148F"/>
                            <w:p w14:paraId="1241228A" w14:textId="77777777" w:rsidR="00A4148F" w:rsidRPr="00643634" w:rsidRDefault="00CC5225" w:rsidP="00E00D64">
                              <w:r>
                                <w:t xml:space="preserve">                                                                                                                            </w:t>
                              </w:r>
                            </w:p>
                            <w:p w14:paraId="67D6CA11" w14:textId="77777777" w:rsidR="00A4148F" w:rsidRDefault="00A4148F"/>
                            <w:p w14:paraId="3612E862" w14:textId="77777777" w:rsidR="00A4148F" w:rsidRPr="00643634" w:rsidRDefault="00CC5225" w:rsidP="00E00D64">
                              <w:r>
                                <w:t xml:space="preserve">                                                                                                                            </w:t>
                              </w:r>
                            </w:p>
                            <w:p w14:paraId="0E69DB42" w14:textId="77777777" w:rsidR="00A4148F" w:rsidRDefault="00A4148F"/>
                            <w:p w14:paraId="0E0D3CC9" w14:textId="77777777" w:rsidR="00A4148F" w:rsidRPr="00643634" w:rsidRDefault="00CC5225" w:rsidP="00E00D64">
                              <w:r>
                                <w:t xml:space="preserve">                                                                                                                            </w:t>
                              </w:r>
                            </w:p>
                            <w:p w14:paraId="2CE19B46" w14:textId="77777777" w:rsidR="00A4148F" w:rsidRDefault="00A4148F"/>
                            <w:p w14:paraId="660EA55E" w14:textId="77777777" w:rsidR="00A4148F" w:rsidRPr="00643634" w:rsidRDefault="00CC5225" w:rsidP="00E00D64">
                              <w:r>
                                <w:t xml:space="preserve">                                                                                                                            </w:t>
                              </w:r>
                            </w:p>
                            <w:p w14:paraId="5AEAF84A" w14:textId="77777777" w:rsidR="00A4148F" w:rsidRDefault="00A4148F"/>
                            <w:p w14:paraId="0344135E" w14:textId="77777777" w:rsidR="00A4148F" w:rsidRPr="00643634" w:rsidRDefault="00CC5225" w:rsidP="00E00D64">
                              <w:r>
                                <w:t xml:space="preserve">                                                                                                                            </w:t>
                              </w:r>
                            </w:p>
                            <w:p w14:paraId="65A7A083" w14:textId="77777777" w:rsidR="00A4148F" w:rsidRDefault="00A4148F"/>
                            <w:p w14:paraId="6AC5B79A" w14:textId="77777777" w:rsidR="00A4148F" w:rsidRPr="00643634" w:rsidRDefault="00CC5225" w:rsidP="00E00D64">
                              <w:r>
                                <w:t xml:space="preserve">                                                                                                                            </w:t>
                              </w:r>
                            </w:p>
                            <w:p w14:paraId="3E218302" w14:textId="77777777" w:rsidR="00A4148F" w:rsidRDefault="00A4148F"/>
                            <w:p w14:paraId="26ABCB81" w14:textId="77777777" w:rsidR="00A4148F" w:rsidRPr="00643634" w:rsidRDefault="00CC5225" w:rsidP="00E00D64">
                              <w:r>
                                <w:t xml:space="preserve">                                                                                                                            </w:t>
                              </w:r>
                            </w:p>
                            <w:p w14:paraId="27AADD4B" w14:textId="77777777" w:rsidR="00A4148F" w:rsidRDefault="00A4148F"/>
                            <w:p w14:paraId="507FAD3C" w14:textId="60F86062" w:rsidR="00A4148F" w:rsidRPr="00643634" w:rsidRDefault="00CC5225" w:rsidP="00E00D64">
                              <w:r>
                                <w:t xml:space="preserve">                                                                                                                            </w:t>
                              </w:r>
                            </w:p>
                            <w:p w14:paraId="4D25AFBC" w14:textId="77777777" w:rsidR="00A4148F" w:rsidRDefault="00A4148F"/>
                            <w:p w14:paraId="39D3B070" w14:textId="77777777" w:rsidR="00A4148F" w:rsidRPr="00643634" w:rsidRDefault="00CC5225" w:rsidP="00E00D64">
                              <w:r>
                                <w:t xml:space="preserve">                                                                                                                            </w:t>
                              </w:r>
                            </w:p>
                            <w:p w14:paraId="09249D2C" w14:textId="77777777" w:rsidR="00A4148F" w:rsidRDefault="00A4148F"/>
                            <w:p w14:paraId="5CAE4459" w14:textId="77777777" w:rsidR="00A4148F" w:rsidRPr="00643634" w:rsidRDefault="00CC5225" w:rsidP="00E00D64">
                              <w:r>
                                <w:t xml:space="preserve">                                                                                                                            </w:t>
                              </w:r>
                            </w:p>
                            <w:p w14:paraId="24810059" w14:textId="77777777" w:rsidR="00A4148F" w:rsidRDefault="00A4148F"/>
                            <w:p w14:paraId="03F70D09" w14:textId="77777777" w:rsidR="00A4148F" w:rsidRPr="00643634" w:rsidRDefault="00CC5225" w:rsidP="00E00D64">
                              <w:r>
                                <w:t xml:space="preserve">                                                                                                                            </w:t>
                              </w:r>
                            </w:p>
                            <w:p w14:paraId="37BBB650" w14:textId="77777777" w:rsidR="00A4148F" w:rsidRDefault="00A4148F"/>
                            <w:p w14:paraId="374DDCB3" w14:textId="77777777" w:rsidR="00A4148F" w:rsidRPr="00643634" w:rsidRDefault="00CC5225" w:rsidP="00E00D64">
                              <w:r>
                                <w:t xml:space="preserve">                                                                                                                            </w:t>
                              </w:r>
                            </w:p>
                            <w:p w14:paraId="41189D5D" w14:textId="77777777" w:rsidR="00A4148F" w:rsidRDefault="00A4148F"/>
                            <w:p w14:paraId="6859C68F" w14:textId="77777777" w:rsidR="00A4148F" w:rsidRPr="00643634" w:rsidRDefault="00CC5225" w:rsidP="00E00D64">
                              <w:r>
                                <w:t xml:space="preserve">                                                                                                                            </w:t>
                              </w:r>
                            </w:p>
                            <w:p w14:paraId="57234A9E" w14:textId="77777777" w:rsidR="00A4148F" w:rsidRDefault="00A4148F"/>
                            <w:p w14:paraId="7FF27419" w14:textId="77777777" w:rsidR="00A4148F" w:rsidRPr="00643634" w:rsidRDefault="00CC5225" w:rsidP="00E00D64">
                              <w:r>
                                <w:t xml:space="preserve">                                                                                                                            </w:t>
                              </w:r>
                            </w:p>
                            <w:p w14:paraId="135CE815" w14:textId="77777777" w:rsidR="00A4148F" w:rsidRDefault="00A4148F"/>
                            <w:p w14:paraId="6E4030FD" w14:textId="77777777" w:rsidR="00A4148F" w:rsidRPr="00643634" w:rsidRDefault="00CC5225" w:rsidP="00E00D64">
                              <w:r>
                                <w:t xml:space="preserve">                                                                                                                            </w:t>
                              </w:r>
                            </w:p>
                            <w:p w14:paraId="2FA43F11" w14:textId="77777777" w:rsidR="00A4148F" w:rsidRDefault="00A4148F"/>
                            <w:p w14:paraId="4B142B0B" w14:textId="77777777" w:rsidR="00A4148F" w:rsidRPr="00643634" w:rsidRDefault="00CC5225" w:rsidP="00E00D64">
                              <w:r>
                                <w:t xml:space="preserve">                                                                                                                            </w:t>
                              </w:r>
                            </w:p>
                            <w:p w14:paraId="5FC423DB" w14:textId="77777777" w:rsidR="00A4148F" w:rsidRDefault="00A4148F"/>
                            <w:p w14:paraId="02A060C1" w14:textId="77777777" w:rsidR="00A4148F" w:rsidRPr="00643634" w:rsidRDefault="00CC5225" w:rsidP="00E00D64">
                              <w:r>
                                <w:t xml:space="preserve">                                                                                                                            </w:t>
                              </w:r>
                            </w:p>
                            <w:p w14:paraId="5DAC7792" w14:textId="77777777" w:rsidR="00A4148F" w:rsidRDefault="00A4148F"/>
                            <w:p w14:paraId="3C74035E" w14:textId="77777777" w:rsidR="00A4148F" w:rsidRPr="00643634" w:rsidRDefault="00CC5225" w:rsidP="00E00D64">
                              <w:r>
                                <w:t xml:space="preserve">                                                                                                                            </w:t>
                              </w:r>
                            </w:p>
                            <w:p w14:paraId="49B20A22" w14:textId="77777777" w:rsidR="00A4148F" w:rsidRDefault="00A4148F"/>
                            <w:p w14:paraId="4E3BA426" w14:textId="77777777" w:rsidR="00A4148F" w:rsidRPr="00643634" w:rsidRDefault="00CC5225" w:rsidP="00E00D64">
                              <w:r>
                                <w:t xml:space="preserve">                                                                                                                            </w:t>
                              </w:r>
                            </w:p>
                            <w:p w14:paraId="611531ED" w14:textId="77777777" w:rsidR="00A4148F" w:rsidRDefault="00A4148F"/>
                            <w:p w14:paraId="05292F10" w14:textId="77777777" w:rsidR="00A4148F" w:rsidRPr="00643634" w:rsidRDefault="00CC5225" w:rsidP="00E00D64">
                              <w:r>
                                <w:t xml:space="preserve">                                                                                                                            </w:t>
                              </w:r>
                            </w:p>
                            <w:p w14:paraId="17FF23C0" w14:textId="77777777" w:rsidR="00A4148F" w:rsidRDefault="00A4148F"/>
                            <w:p w14:paraId="320B334D" w14:textId="77777777" w:rsidR="00A4148F" w:rsidRPr="00643634" w:rsidRDefault="00CC5225" w:rsidP="00E00D64">
                              <w:r>
                                <w:t xml:space="preserve">                                                                                                                            </w:t>
                              </w:r>
                            </w:p>
                            <w:p w14:paraId="72BBCD70" w14:textId="77777777" w:rsidR="00A4148F" w:rsidRDefault="00A4148F"/>
                            <w:p w14:paraId="29C531EF" w14:textId="77777777" w:rsidR="00A4148F" w:rsidRPr="00643634" w:rsidRDefault="00CC5225" w:rsidP="00E00D64">
                              <w:r>
                                <w:t xml:space="preserve">                                                                                                                            </w:t>
                              </w:r>
                            </w:p>
                            <w:p w14:paraId="0D195533" w14:textId="77777777" w:rsidR="00A4148F" w:rsidRDefault="00A4148F"/>
                            <w:p w14:paraId="1FE641EC" w14:textId="77777777" w:rsidR="00A4148F" w:rsidRPr="00643634" w:rsidRDefault="00CC5225" w:rsidP="00E00D64">
                              <w:r>
                                <w:t xml:space="preserve">                                                                                                                            </w:t>
                              </w:r>
                            </w:p>
                            <w:p w14:paraId="5F7BBDA5" w14:textId="77777777" w:rsidR="00A4148F" w:rsidRDefault="00A4148F"/>
                            <w:p w14:paraId="6260E7C6" w14:textId="292744A6" w:rsidR="00A4148F" w:rsidRPr="00643634" w:rsidRDefault="00CC5225" w:rsidP="00E00D64">
                              <w:r>
                                <w:t xml:space="preserve">                                                                                                                            </w:t>
                              </w:r>
                            </w:p>
                            <w:p w14:paraId="3AA874BE" w14:textId="77777777" w:rsidR="00A4148F" w:rsidRDefault="00A4148F"/>
                            <w:p w14:paraId="6B936062" w14:textId="77777777" w:rsidR="00A4148F" w:rsidRPr="00643634" w:rsidRDefault="00CC5225" w:rsidP="00E00D64">
                              <w:r>
                                <w:t xml:space="preserve">                                                                                                                            </w:t>
                              </w:r>
                            </w:p>
                            <w:p w14:paraId="0FE574C2" w14:textId="77777777" w:rsidR="00A4148F" w:rsidRDefault="00A4148F"/>
                            <w:p w14:paraId="70BCF257" w14:textId="77777777" w:rsidR="00A4148F" w:rsidRPr="00643634" w:rsidRDefault="00CC5225" w:rsidP="00E00D64">
                              <w:r>
                                <w:t xml:space="preserve">                                                                                                                            </w:t>
                              </w:r>
                            </w:p>
                            <w:p w14:paraId="1BA9F8D5" w14:textId="77777777" w:rsidR="00A4148F" w:rsidRDefault="00A4148F"/>
                            <w:p w14:paraId="62BBB55B" w14:textId="77777777" w:rsidR="00A4148F" w:rsidRPr="00643634" w:rsidRDefault="00CC5225" w:rsidP="00E00D64">
                              <w:r>
                                <w:t xml:space="preserve">                                                                                                                            </w:t>
                              </w:r>
                            </w:p>
                            <w:p w14:paraId="562943D1" w14:textId="77777777" w:rsidR="00A4148F" w:rsidRDefault="00A4148F"/>
                            <w:p w14:paraId="081B8803" w14:textId="77777777" w:rsidR="00A4148F" w:rsidRPr="00643634" w:rsidRDefault="00CC5225" w:rsidP="00E00D64">
                              <w:r>
                                <w:t xml:space="preserve">                                                                                                                            </w:t>
                              </w:r>
                            </w:p>
                            <w:p w14:paraId="233DA1D3" w14:textId="77777777" w:rsidR="00A4148F" w:rsidRDefault="00A4148F"/>
                            <w:p w14:paraId="0E75E11D" w14:textId="77777777" w:rsidR="00A4148F" w:rsidRPr="00643634" w:rsidRDefault="00CC5225" w:rsidP="00E00D64">
                              <w:r>
                                <w:t xml:space="preserve">                                                                                                                            </w:t>
                              </w:r>
                            </w:p>
                            <w:p w14:paraId="5B49D79F" w14:textId="77777777" w:rsidR="00A4148F" w:rsidRDefault="00A4148F"/>
                            <w:p w14:paraId="3AE1D08B" w14:textId="77777777" w:rsidR="00A4148F" w:rsidRPr="00643634" w:rsidRDefault="00CC5225" w:rsidP="00E00D64">
                              <w:r>
                                <w:t xml:space="preserve">                                                                                                                            </w:t>
                              </w:r>
                            </w:p>
                            <w:p w14:paraId="040A3FEA" w14:textId="77777777" w:rsidR="00A4148F" w:rsidRDefault="00A4148F"/>
                            <w:p w14:paraId="18429833" w14:textId="77777777" w:rsidR="00A4148F" w:rsidRPr="00643634" w:rsidRDefault="00CC5225" w:rsidP="00E00D64">
                              <w:r>
                                <w:t xml:space="preserve">                                                                                                                            </w:t>
                              </w:r>
                            </w:p>
                            <w:p w14:paraId="4DD5AC1A" w14:textId="77777777" w:rsidR="00A4148F" w:rsidRDefault="00A4148F"/>
                            <w:p w14:paraId="40BA5A9F" w14:textId="1938378A" w:rsidR="00A4148F" w:rsidRPr="00643634" w:rsidRDefault="00CC5225" w:rsidP="00E00D64">
                              <w:r>
                                <w:t xml:space="preserve">                                                                                                                            </w:t>
                              </w:r>
                            </w:p>
                            <w:p w14:paraId="483363CC" w14:textId="77777777" w:rsidR="00A4148F" w:rsidRDefault="00A4148F"/>
                            <w:p w14:paraId="7688615F" w14:textId="77777777" w:rsidR="00A4148F" w:rsidRPr="00643634" w:rsidRDefault="00CC5225" w:rsidP="00E00D64">
                              <w:r>
                                <w:t xml:space="preserve">                                                                                                                            </w:t>
                              </w:r>
                            </w:p>
                            <w:p w14:paraId="690C78AA" w14:textId="77777777" w:rsidR="00A4148F" w:rsidRDefault="00A4148F"/>
                            <w:p w14:paraId="1E7DF50A" w14:textId="77777777" w:rsidR="00A4148F" w:rsidRPr="00643634" w:rsidRDefault="00CC5225" w:rsidP="00E00D64">
                              <w:r>
                                <w:t xml:space="preserve">                                                                                                                            </w:t>
                              </w:r>
                            </w:p>
                            <w:p w14:paraId="612E4DF5" w14:textId="77777777" w:rsidR="00A4148F" w:rsidRDefault="00A4148F"/>
                            <w:p w14:paraId="48719B3A" w14:textId="77777777" w:rsidR="00A4148F" w:rsidRPr="00643634" w:rsidRDefault="00CC5225" w:rsidP="00E00D64">
                              <w:r>
                                <w:t xml:space="preserve">                                                                                                                            </w:t>
                              </w:r>
                            </w:p>
                            <w:p w14:paraId="495CD723" w14:textId="77777777" w:rsidR="00A4148F" w:rsidRDefault="00A4148F"/>
                            <w:p w14:paraId="0D6E714A" w14:textId="09B6361B" w:rsidR="00A4148F" w:rsidRPr="00643634" w:rsidRDefault="00CC5225" w:rsidP="00E00D64">
                              <w:r>
                                <w:t xml:space="preserve">                                                                                                                            </w:t>
                              </w:r>
                            </w:p>
                            <w:p w14:paraId="60FCE598" w14:textId="77777777" w:rsidR="00A4148F" w:rsidRDefault="00A4148F"/>
                            <w:p w14:paraId="6100DD85" w14:textId="77777777" w:rsidR="00A4148F" w:rsidRPr="00643634" w:rsidRDefault="00CC5225" w:rsidP="00E00D64">
                              <w:r>
                                <w:t xml:space="preserve">                                                                                                                            </w:t>
                              </w:r>
                            </w:p>
                            <w:p w14:paraId="793F2755" w14:textId="77777777" w:rsidR="00A4148F" w:rsidRDefault="00A4148F"/>
                            <w:p w14:paraId="44DDAFC8" w14:textId="06D4D6ED" w:rsidR="00A4148F" w:rsidRPr="00643634" w:rsidRDefault="00CC5225" w:rsidP="00E00D64">
                              <w:r>
                                <w:t xml:space="preserve">                                                                                                                            </w:t>
                              </w:r>
                            </w:p>
                            <w:p w14:paraId="07AD751F" w14:textId="77777777" w:rsidR="00A4148F" w:rsidRDefault="00A4148F"/>
                            <w:p w14:paraId="0F22EC27" w14:textId="2472DFCF" w:rsidR="00A4148F" w:rsidRPr="00643634" w:rsidRDefault="00CC5225" w:rsidP="00E00D64">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descr="Document Date"/>
                        <wps:cNvSpPr txBox="1"/>
                        <wps:spPr>
                          <a:xfrm>
                            <a:off x="4400550" y="2743200"/>
                            <a:ext cx="3000375" cy="419100"/>
                          </a:xfrm>
                          <a:prstGeom prst="rect">
                            <a:avLst/>
                          </a:prstGeom>
                          <a:noFill/>
                          <a:ln w="6350">
                            <a:noFill/>
                          </a:ln>
                        </wps:spPr>
                        <wps:txbx>
                          <w:txbxContent>
                            <w:p w14:paraId="610C7099" w14:textId="1A927AA8" w:rsidR="00A4148F" w:rsidRPr="004D5F95" w:rsidRDefault="00B81561" w:rsidP="00A4148F">
                              <w:pPr>
                                <w:rPr>
                                  <w:b/>
                                  <w:bCs/>
                                  <w:color w:val="FFFFFF" w:themeColor="background1"/>
                                </w:rPr>
                              </w:pPr>
                              <w:r>
                                <w:rPr>
                                  <w:b/>
                                  <w:color w:val="FFFFFF" w:themeColor="background1"/>
                                </w:rPr>
                                <w:t>Mars 2026</w:t>
                              </w:r>
                            </w:p>
                            <w:p w14:paraId="35489A7D" w14:textId="77777777" w:rsidR="002628A2" w:rsidRDefault="002628A2"/>
                            <w:p w14:paraId="3D5B7F62" w14:textId="77777777" w:rsidR="00A4148F" w:rsidRPr="004D5F95" w:rsidRDefault="00A4148F" w:rsidP="00A4148F">
                              <w:pPr>
                                <w:rPr>
                                  <w:b/>
                                  <w:bCs/>
                                  <w:color w:val="FFFFFF" w:themeColor="background1"/>
                                </w:rPr>
                              </w:pPr>
                              <w:r>
                                <w:rPr>
                                  <w:b/>
                                  <w:color w:val="FFFFFF" w:themeColor="background1"/>
                                </w:rPr>
                                <w:t>JANVIER 2023</w:t>
                              </w:r>
                            </w:p>
                            <w:p w14:paraId="7A32A17F" w14:textId="77777777" w:rsidR="002628A2" w:rsidRDefault="002628A2"/>
                            <w:p w14:paraId="036A8F9C"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A13FA90" w14:textId="77777777" w:rsidR="002628A2" w:rsidRDefault="002628A2"/>
                            <w:p w14:paraId="5B802434" w14:textId="77777777" w:rsidR="00A4148F" w:rsidRPr="004D5F95" w:rsidRDefault="00A4148F" w:rsidP="00A4148F">
                              <w:pPr>
                                <w:rPr>
                                  <w:b/>
                                  <w:bCs/>
                                  <w:color w:val="FFFFFF" w:themeColor="background1"/>
                                </w:rPr>
                              </w:pPr>
                              <w:r>
                                <w:rPr>
                                  <w:b/>
                                  <w:color w:val="FFFFFF" w:themeColor="background1"/>
                                </w:rPr>
                                <w:t>JANVIER 2023</w:t>
                              </w:r>
                            </w:p>
                            <w:p w14:paraId="5DF9BA14" w14:textId="77777777" w:rsidR="002628A2" w:rsidRDefault="002628A2"/>
                            <w:p w14:paraId="50646D47" w14:textId="77777777" w:rsidR="00A4148F" w:rsidRPr="00BD1F9F" w:rsidRDefault="00A4148F" w:rsidP="00E00D64">
                              <w:r>
                                <w:t>Ceci est le titre de votre document.</w:t>
                              </w:r>
                            </w:p>
                            <w:p w14:paraId="37C118BB" w14:textId="77777777" w:rsidR="002628A2" w:rsidRDefault="002628A2"/>
                            <w:p w14:paraId="05DE92E8" w14:textId="77777777" w:rsidR="00A4148F" w:rsidRPr="00BD1F9F" w:rsidRDefault="00A4148F" w:rsidP="00E00D64">
                              <w:r>
                                <w:t>Ceci est le titre de votre document.</w:t>
                              </w:r>
                            </w:p>
                            <w:p w14:paraId="46B68102" w14:textId="77777777" w:rsidR="002628A2" w:rsidRDefault="002628A2"/>
                            <w:p w14:paraId="62800271"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3EA8549" w14:textId="77777777" w:rsidR="002628A2" w:rsidRDefault="002628A2"/>
                            <w:p w14:paraId="3708325D" w14:textId="77777777" w:rsidR="00A4148F" w:rsidRPr="004D5F95" w:rsidRDefault="00A4148F" w:rsidP="00A4148F">
                              <w:pPr>
                                <w:rPr>
                                  <w:b/>
                                  <w:bCs/>
                                  <w:color w:val="FFFFFF" w:themeColor="background1"/>
                                </w:rPr>
                              </w:pPr>
                              <w:r>
                                <w:rPr>
                                  <w:b/>
                                  <w:color w:val="FFFFFF" w:themeColor="background1"/>
                                </w:rPr>
                                <w:t>JANVIER 2023</w:t>
                              </w:r>
                            </w:p>
                            <w:p w14:paraId="5080E264" w14:textId="77777777" w:rsidR="002628A2" w:rsidRDefault="002628A2"/>
                            <w:p w14:paraId="7B79F08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00DD2A6" w14:textId="77777777" w:rsidR="002628A2" w:rsidRDefault="002628A2"/>
                            <w:p w14:paraId="7D56EF29" w14:textId="77777777" w:rsidR="00A4148F" w:rsidRPr="004D5F95" w:rsidRDefault="00A4148F" w:rsidP="00A4148F">
                              <w:pPr>
                                <w:rPr>
                                  <w:b/>
                                  <w:bCs/>
                                  <w:color w:val="FFFFFF" w:themeColor="background1"/>
                                </w:rPr>
                              </w:pPr>
                              <w:r>
                                <w:rPr>
                                  <w:b/>
                                  <w:color w:val="FFFFFF" w:themeColor="background1"/>
                                </w:rPr>
                                <w:t>JANVIER 2023</w:t>
                              </w:r>
                            </w:p>
                            <w:p w14:paraId="0B21F554" w14:textId="77777777" w:rsidR="00A4148F" w:rsidRDefault="00A4148F"/>
                            <w:p w14:paraId="30CD4DB1"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4F2A3F4A" w14:textId="77777777" w:rsidR="002628A2" w:rsidRDefault="002628A2"/>
                            <w:p w14:paraId="22CAD85F" w14:textId="77777777" w:rsidR="00A4148F" w:rsidRPr="004D5F95" w:rsidRDefault="00A4148F" w:rsidP="00A4148F">
                              <w:pPr>
                                <w:rPr>
                                  <w:b/>
                                  <w:bCs/>
                                  <w:color w:val="FFFFFF" w:themeColor="background1"/>
                                </w:rPr>
                              </w:pPr>
                              <w:r>
                                <w:rPr>
                                  <w:b/>
                                  <w:color w:val="FFFFFF" w:themeColor="background1"/>
                                </w:rPr>
                                <w:t>JANVIER 2023</w:t>
                              </w:r>
                            </w:p>
                            <w:p w14:paraId="5ADB69DC" w14:textId="77777777" w:rsidR="002628A2" w:rsidRDefault="002628A2"/>
                            <w:p w14:paraId="2E79035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38252C8" w14:textId="77777777" w:rsidR="002628A2" w:rsidRDefault="002628A2"/>
                            <w:p w14:paraId="69AEC09C" w14:textId="77777777" w:rsidR="00A4148F" w:rsidRPr="004D5F95" w:rsidRDefault="00A4148F" w:rsidP="00A4148F">
                              <w:pPr>
                                <w:rPr>
                                  <w:b/>
                                  <w:bCs/>
                                  <w:color w:val="FFFFFF" w:themeColor="background1"/>
                                </w:rPr>
                              </w:pPr>
                              <w:r>
                                <w:rPr>
                                  <w:b/>
                                  <w:color w:val="FFFFFF" w:themeColor="background1"/>
                                </w:rPr>
                                <w:t>JANVIER 2023</w:t>
                              </w:r>
                            </w:p>
                            <w:p w14:paraId="7020078C" w14:textId="77777777" w:rsidR="002628A2" w:rsidRDefault="002628A2"/>
                            <w:p w14:paraId="17CE6EC3" w14:textId="77777777" w:rsidR="00A4148F" w:rsidRPr="00BD1F9F" w:rsidRDefault="00A4148F" w:rsidP="00E00D64">
                              <w:r>
                                <w:t>Ceci est le titre de votre document.</w:t>
                              </w:r>
                            </w:p>
                            <w:p w14:paraId="657BEDB4" w14:textId="77777777" w:rsidR="002628A2" w:rsidRDefault="002628A2"/>
                            <w:p w14:paraId="5E5AFB70" w14:textId="77777777" w:rsidR="00A4148F" w:rsidRPr="00BD1F9F" w:rsidRDefault="00A4148F" w:rsidP="00E00D64">
                              <w:r>
                                <w:t>Ceci est le titre de votre document.</w:t>
                              </w:r>
                            </w:p>
                            <w:p w14:paraId="636CEADA" w14:textId="77777777" w:rsidR="002628A2" w:rsidRDefault="002628A2"/>
                            <w:p w14:paraId="647A8E00"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CA689EA" w14:textId="77777777" w:rsidR="002628A2" w:rsidRDefault="002628A2"/>
                            <w:p w14:paraId="2C05AFC6" w14:textId="77777777" w:rsidR="00A4148F" w:rsidRPr="004D5F95" w:rsidRDefault="00A4148F" w:rsidP="00A4148F">
                              <w:pPr>
                                <w:rPr>
                                  <w:b/>
                                  <w:bCs/>
                                  <w:color w:val="FFFFFF" w:themeColor="background1"/>
                                </w:rPr>
                              </w:pPr>
                              <w:r>
                                <w:rPr>
                                  <w:b/>
                                  <w:color w:val="FFFFFF" w:themeColor="background1"/>
                                </w:rPr>
                                <w:t>JANVIER 2023</w:t>
                              </w:r>
                            </w:p>
                            <w:p w14:paraId="713509A1" w14:textId="77777777" w:rsidR="002628A2" w:rsidRDefault="002628A2"/>
                            <w:p w14:paraId="1ABF695D"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C39E2A3" w14:textId="77777777" w:rsidR="002628A2" w:rsidRDefault="002628A2"/>
                            <w:p w14:paraId="13B8567E" w14:textId="77777777" w:rsidR="00A4148F" w:rsidRPr="004D5F95" w:rsidRDefault="00A4148F" w:rsidP="00A4148F">
                              <w:pPr>
                                <w:rPr>
                                  <w:b/>
                                  <w:bCs/>
                                  <w:color w:val="FFFFFF" w:themeColor="background1"/>
                                </w:rPr>
                              </w:pPr>
                              <w:r>
                                <w:rPr>
                                  <w:b/>
                                  <w:color w:val="FFFFFF" w:themeColor="background1"/>
                                </w:rPr>
                                <w:t>JANVIER 2023</w:t>
                              </w:r>
                            </w:p>
                            <w:p w14:paraId="21DAD9FF" w14:textId="77777777" w:rsidR="00A4148F" w:rsidRDefault="00A4148F"/>
                            <w:p w14:paraId="63E9C448" w14:textId="77777777" w:rsidR="00A4148F" w:rsidRPr="00F120AC" w:rsidRDefault="00271781" w:rsidP="00F120AC">
                              <w:pPr>
                                <w:pStyle w:val="Heading1"/>
                              </w:pPr>
                              <w:bookmarkStart w:id="0" w:name="_Toc224723730"/>
                              <w:bookmarkStart w:id="1" w:name="_Toc224724270"/>
                              <w:r>
                                <w:t>Ébauche</w:t>
                              </w:r>
                              <w:r w:rsidR="00A24079">
                                <w:t> :</w:t>
                              </w:r>
                              <w:r>
                                <w:t xml:space="preserve"> </w:t>
                              </w:r>
                              <w:r w:rsidR="000F378D">
                                <w:t>n</w:t>
                              </w:r>
                              <w:r>
                                <w:t>orme de qualité sur le traitement en établissement</w:t>
                              </w:r>
                              <w:bookmarkEnd w:id="0"/>
                              <w:bookmarkEnd w:id="1"/>
                            </w:p>
                            <w:p w14:paraId="1A1BE449" w14:textId="77777777" w:rsidR="00A4148F" w:rsidRPr="004D5F95" w:rsidRDefault="00B81561" w:rsidP="00A4148F">
                              <w:pPr>
                                <w:rPr>
                                  <w:b/>
                                  <w:bCs/>
                                  <w:color w:val="FFFFFF" w:themeColor="background1"/>
                                </w:rPr>
                              </w:pPr>
                              <w:r>
                                <w:rPr>
                                  <w:b/>
                                  <w:color w:val="FFFFFF" w:themeColor="background1"/>
                                </w:rPr>
                                <w:t>Mars 2026</w:t>
                              </w:r>
                            </w:p>
                            <w:p w14:paraId="3B118E1A" w14:textId="77777777" w:rsidR="002628A2" w:rsidRDefault="002628A2"/>
                            <w:p w14:paraId="2B853D29" w14:textId="77777777" w:rsidR="00A4148F" w:rsidRPr="004D5F95" w:rsidRDefault="00A4148F" w:rsidP="00A4148F">
                              <w:pPr>
                                <w:rPr>
                                  <w:b/>
                                  <w:bCs/>
                                  <w:color w:val="FFFFFF" w:themeColor="background1"/>
                                </w:rPr>
                              </w:pPr>
                              <w:r>
                                <w:rPr>
                                  <w:b/>
                                  <w:color w:val="FFFFFF" w:themeColor="background1"/>
                                </w:rPr>
                                <w:t>JANVIER 2023</w:t>
                              </w:r>
                            </w:p>
                            <w:p w14:paraId="31880CD6" w14:textId="77777777" w:rsidR="002628A2" w:rsidRDefault="002628A2"/>
                            <w:p w14:paraId="4B61376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B970CBC" w14:textId="77777777" w:rsidR="002628A2" w:rsidRDefault="002628A2"/>
                            <w:p w14:paraId="1CD0697B" w14:textId="77777777" w:rsidR="00A4148F" w:rsidRPr="004D5F95" w:rsidRDefault="00A4148F" w:rsidP="00A4148F">
                              <w:pPr>
                                <w:rPr>
                                  <w:b/>
                                  <w:bCs/>
                                  <w:color w:val="FFFFFF" w:themeColor="background1"/>
                                </w:rPr>
                              </w:pPr>
                              <w:r>
                                <w:rPr>
                                  <w:b/>
                                  <w:color w:val="FFFFFF" w:themeColor="background1"/>
                                </w:rPr>
                                <w:t>JANVIER 2023</w:t>
                              </w:r>
                            </w:p>
                            <w:p w14:paraId="026B5DCB" w14:textId="77777777" w:rsidR="002628A2" w:rsidRDefault="002628A2"/>
                            <w:p w14:paraId="6BF9DA82" w14:textId="77777777" w:rsidR="00A4148F" w:rsidRPr="00BD1F9F" w:rsidRDefault="00A4148F" w:rsidP="00E00D64">
                              <w:r>
                                <w:t>Ceci est le titre de votre document.</w:t>
                              </w:r>
                            </w:p>
                            <w:p w14:paraId="6B409C0C" w14:textId="77777777" w:rsidR="002628A2" w:rsidRDefault="002628A2"/>
                            <w:p w14:paraId="28AF5BA4" w14:textId="77777777" w:rsidR="00A4148F" w:rsidRPr="00BD1F9F" w:rsidRDefault="00A4148F" w:rsidP="00E00D64">
                              <w:r>
                                <w:t>Ceci est le titre de votre document.</w:t>
                              </w:r>
                            </w:p>
                            <w:p w14:paraId="6A5B6FFA" w14:textId="77777777" w:rsidR="002628A2" w:rsidRDefault="002628A2"/>
                            <w:p w14:paraId="50E3BC03"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BB09209" w14:textId="77777777" w:rsidR="002628A2" w:rsidRDefault="002628A2"/>
                            <w:p w14:paraId="4FDF4008" w14:textId="77777777" w:rsidR="00A4148F" w:rsidRPr="004D5F95" w:rsidRDefault="00A4148F" w:rsidP="00A4148F">
                              <w:pPr>
                                <w:rPr>
                                  <w:b/>
                                  <w:bCs/>
                                  <w:color w:val="FFFFFF" w:themeColor="background1"/>
                                </w:rPr>
                              </w:pPr>
                              <w:r>
                                <w:rPr>
                                  <w:b/>
                                  <w:color w:val="FFFFFF" w:themeColor="background1"/>
                                </w:rPr>
                                <w:t>JANVIER 2023</w:t>
                              </w:r>
                            </w:p>
                            <w:p w14:paraId="42A847CD" w14:textId="77777777" w:rsidR="002628A2" w:rsidRDefault="002628A2"/>
                            <w:p w14:paraId="4CD7559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BFB850D" w14:textId="77777777" w:rsidR="002628A2" w:rsidRDefault="002628A2"/>
                            <w:p w14:paraId="7B2C45F2" w14:textId="77777777" w:rsidR="00A4148F" w:rsidRPr="004D5F95" w:rsidRDefault="00A4148F" w:rsidP="00A4148F">
                              <w:pPr>
                                <w:rPr>
                                  <w:b/>
                                  <w:bCs/>
                                  <w:color w:val="FFFFFF" w:themeColor="background1"/>
                                </w:rPr>
                              </w:pPr>
                              <w:r>
                                <w:rPr>
                                  <w:b/>
                                  <w:color w:val="FFFFFF" w:themeColor="background1"/>
                                </w:rPr>
                                <w:t>JANVIER 2023</w:t>
                              </w:r>
                            </w:p>
                            <w:p w14:paraId="6C84496D" w14:textId="77777777" w:rsidR="00A4148F" w:rsidRDefault="00A4148F"/>
                            <w:p w14:paraId="2A01C5D2"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210EE06F" w14:textId="77777777" w:rsidR="002628A2" w:rsidRDefault="002628A2"/>
                            <w:p w14:paraId="52C4BF51" w14:textId="77777777" w:rsidR="00A4148F" w:rsidRPr="004D5F95" w:rsidRDefault="00A4148F" w:rsidP="00A4148F">
                              <w:pPr>
                                <w:rPr>
                                  <w:b/>
                                  <w:bCs/>
                                  <w:color w:val="FFFFFF" w:themeColor="background1"/>
                                </w:rPr>
                              </w:pPr>
                              <w:r>
                                <w:rPr>
                                  <w:b/>
                                  <w:color w:val="FFFFFF" w:themeColor="background1"/>
                                </w:rPr>
                                <w:t>JANVIER 2023</w:t>
                              </w:r>
                            </w:p>
                            <w:p w14:paraId="60EC5AB8" w14:textId="77777777" w:rsidR="002628A2" w:rsidRDefault="002628A2"/>
                            <w:p w14:paraId="66612BF1"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8DFBA5B" w14:textId="77777777" w:rsidR="002628A2" w:rsidRDefault="002628A2"/>
                            <w:p w14:paraId="79FD0DEC" w14:textId="77777777" w:rsidR="00A4148F" w:rsidRPr="004D5F95" w:rsidRDefault="00A4148F" w:rsidP="00A4148F">
                              <w:pPr>
                                <w:rPr>
                                  <w:b/>
                                  <w:bCs/>
                                  <w:color w:val="FFFFFF" w:themeColor="background1"/>
                                </w:rPr>
                              </w:pPr>
                              <w:r>
                                <w:rPr>
                                  <w:b/>
                                  <w:color w:val="FFFFFF" w:themeColor="background1"/>
                                </w:rPr>
                                <w:t>JANVIER 2023</w:t>
                              </w:r>
                            </w:p>
                            <w:p w14:paraId="7C0C00E8" w14:textId="77777777" w:rsidR="002628A2" w:rsidRDefault="002628A2"/>
                            <w:p w14:paraId="738BACF4" w14:textId="77777777" w:rsidR="00A4148F" w:rsidRPr="00BD1F9F" w:rsidRDefault="00A4148F" w:rsidP="00E00D64">
                              <w:r>
                                <w:t>Ceci est le titre de votre document.</w:t>
                              </w:r>
                            </w:p>
                            <w:p w14:paraId="50770367" w14:textId="77777777" w:rsidR="002628A2" w:rsidRDefault="002628A2"/>
                            <w:p w14:paraId="00CA5C84" w14:textId="77777777" w:rsidR="00A4148F" w:rsidRPr="00BD1F9F" w:rsidRDefault="00A4148F" w:rsidP="00E00D64">
                              <w:r>
                                <w:t>Ceci est le titre de votre document.</w:t>
                              </w:r>
                            </w:p>
                            <w:p w14:paraId="6E4BDC1D" w14:textId="77777777" w:rsidR="002628A2" w:rsidRDefault="002628A2"/>
                            <w:p w14:paraId="6F482C29"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3ED30E5D" w14:textId="77777777" w:rsidR="002628A2" w:rsidRDefault="002628A2"/>
                            <w:p w14:paraId="41DAEE29" w14:textId="77777777" w:rsidR="00A4148F" w:rsidRPr="004D5F95" w:rsidRDefault="00A4148F" w:rsidP="00A4148F">
                              <w:pPr>
                                <w:rPr>
                                  <w:b/>
                                  <w:bCs/>
                                  <w:color w:val="FFFFFF" w:themeColor="background1"/>
                                </w:rPr>
                              </w:pPr>
                              <w:r>
                                <w:rPr>
                                  <w:b/>
                                  <w:color w:val="FFFFFF" w:themeColor="background1"/>
                                </w:rPr>
                                <w:t>JANVIER 2023</w:t>
                              </w:r>
                            </w:p>
                            <w:p w14:paraId="06EF75B6" w14:textId="77777777" w:rsidR="002628A2" w:rsidRDefault="002628A2"/>
                            <w:p w14:paraId="2B83804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EDD610F" w14:textId="77777777" w:rsidR="002628A2" w:rsidRDefault="002628A2"/>
                            <w:p w14:paraId="3DE175E9" w14:textId="77777777" w:rsidR="00A4148F" w:rsidRPr="004D5F95" w:rsidRDefault="00A4148F" w:rsidP="00A4148F">
                              <w:pPr>
                                <w:rPr>
                                  <w:b/>
                                  <w:bCs/>
                                  <w:color w:val="FFFFFF" w:themeColor="background1"/>
                                </w:rPr>
                              </w:pPr>
                              <w:r>
                                <w:rPr>
                                  <w:b/>
                                  <w:color w:val="FFFFFF" w:themeColor="background1"/>
                                </w:rPr>
                                <w:t>JANVIER 2023</w:t>
                              </w:r>
                            </w:p>
                            <w:p w14:paraId="0D75300F" w14:textId="77777777" w:rsidR="00A4148F" w:rsidRDefault="00A4148F"/>
                            <w:p w14:paraId="63C15CB4" w14:textId="77777777" w:rsidR="00A4148F" w:rsidRPr="00F120AC" w:rsidRDefault="00271781" w:rsidP="00F120AC">
                              <w:pPr>
                                <w:pStyle w:val="Heading1"/>
                              </w:pPr>
                              <w:bookmarkStart w:id="2" w:name="_Toc224723731"/>
                              <w:bookmarkStart w:id="3" w:name="_Toc224724271"/>
                              <w:r>
                                <w:t>Ébauche</w:t>
                              </w:r>
                              <w:r w:rsidR="00A24079">
                                <w:t> :</w:t>
                              </w:r>
                              <w:r>
                                <w:t xml:space="preserve"> </w:t>
                              </w:r>
                              <w:r w:rsidR="000F378D">
                                <w:t>n</w:t>
                              </w:r>
                              <w:r>
                                <w:t>orme de qualité sur le traitement en établissement</w:t>
                              </w:r>
                              <w:bookmarkEnd w:id="2"/>
                              <w:bookmarkEnd w:id="3"/>
                            </w:p>
                            <w:p w14:paraId="0C0E5A82" w14:textId="77777777" w:rsidR="00A4148F" w:rsidRPr="00F120AC" w:rsidRDefault="00A4148F" w:rsidP="00F120AC">
                              <w:pPr>
                                <w:pStyle w:val="Heading1"/>
                              </w:pPr>
                            </w:p>
                            <w:p w14:paraId="1DB2DD09" w14:textId="77777777" w:rsidR="00A4148F" w:rsidRDefault="00A4148F"/>
                            <w:p w14:paraId="71D65166" w14:textId="77777777" w:rsidR="00A4148F" w:rsidRPr="00F120AC" w:rsidRDefault="00F120AC" w:rsidP="00F120AC">
                              <w:pPr>
                                <w:pStyle w:val="Heading1"/>
                              </w:pPr>
                              <w:bookmarkStart w:id="4" w:name="_Toc224723732"/>
                              <w:bookmarkStart w:id="5" w:name="_Toc22472427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
                              <w:bookmarkEnd w:id="5"/>
                            </w:p>
                            <w:p w14:paraId="45FD998F" w14:textId="77777777" w:rsidR="00A4148F" w:rsidRPr="004D5F95" w:rsidRDefault="00B81561" w:rsidP="00A4148F">
                              <w:pPr>
                                <w:rPr>
                                  <w:b/>
                                  <w:bCs/>
                                  <w:color w:val="FFFFFF" w:themeColor="background1"/>
                                </w:rPr>
                              </w:pPr>
                              <w:r>
                                <w:rPr>
                                  <w:b/>
                                  <w:color w:val="FFFFFF" w:themeColor="background1"/>
                                </w:rPr>
                                <w:t>Mars 2026</w:t>
                              </w:r>
                            </w:p>
                            <w:p w14:paraId="2CF8E52F" w14:textId="77777777" w:rsidR="002628A2" w:rsidRDefault="002628A2"/>
                            <w:p w14:paraId="637CF491" w14:textId="77777777" w:rsidR="00A4148F" w:rsidRPr="004D5F95" w:rsidRDefault="00A4148F" w:rsidP="00A4148F">
                              <w:pPr>
                                <w:rPr>
                                  <w:b/>
                                  <w:bCs/>
                                  <w:color w:val="FFFFFF" w:themeColor="background1"/>
                                </w:rPr>
                              </w:pPr>
                              <w:r>
                                <w:rPr>
                                  <w:b/>
                                  <w:color w:val="FFFFFF" w:themeColor="background1"/>
                                </w:rPr>
                                <w:t>JANVIER 2023</w:t>
                              </w:r>
                            </w:p>
                            <w:p w14:paraId="4BBF5D3B" w14:textId="77777777" w:rsidR="002628A2" w:rsidRDefault="002628A2"/>
                            <w:p w14:paraId="0768724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CF40EF0" w14:textId="77777777" w:rsidR="002628A2" w:rsidRDefault="002628A2"/>
                            <w:p w14:paraId="49EDF989" w14:textId="77777777" w:rsidR="00A4148F" w:rsidRPr="004D5F95" w:rsidRDefault="00A4148F" w:rsidP="00A4148F">
                              <w:pPr>
                                <w:rPr>
                                  <w:b/>
                                  <w:bCs/>
                                  <w:color w:val="FFFFFF" w:themeColor="background1"/>
                                </w:rPr>
                              </w:pPr>
                              <w:r>
                                <w:rPr>
                                  <w:b/>
                                  <w:color w:val="FFFFFF" w:themeColor="background1"/>
                                </w:rPr>
                                <w:t>JANVIER 2023</w:t>
                              </w:r>
                            </w:p>
                            <w:p w14:paraId="498AC945" w14:textId="77777777" w:rsidR="002628A2" w:rsidRDefault="002628A2"/>
                            <w:p w14:paraId="6C58475D" w14:textId="77777777" w:rsidR="00A4148F" w:rsidRPr="00BD1F9F" w:rsidRDefault="00A4148F" w:rsidP="00E00D64">
                              <w:r>
                                <w:t>Ceci est le titre de votre document.</w:t>
                              </w:r>
                            </w:p>
                            <w:p w14:paraId="11B698D3" w14:textId="77777777" w:rsidR="002628A2" w:rsidRDefault="002628A2"/>
                            <w:p w14:paraId="251188A2" w14:textId="77777777" w:rsidR="00A4148F" w:rsidRPr="00BD1F9F" w:rsidRDefault="00A4148F" w:rsidP="00E00D64">
                              <w:r>
                                <w:t>Ceci est le titre de votre document.</w:t>
                              </w:r>
                            </w:p>
                            <w:p w14:paraId="2CB36840" w14:textId="77777777" w:rsidR="002628A2" w:rsidRDefault="002628A2"/>
                            <w:p w14:paraId="79B317F8"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6AB7230" w14:textId="77777777" w:rsidR="002628A2" w:rsidRDefault="002628A2"/>
                            <w:p w14:paraId="5A488742" w14:textId="77777777" w:rsidR="00A4148F" w:rsidRPr="004D5F95" w:rsidRDefault="00A4148F" w:rsidP="00A4148F">
                              <w:pPr>
                                <w:rPr>
                                  <w:b/>
                                  <w:bCs/>
                                  <w:color w:val="FFFFFF" w:themeColor="background1"/>
                                </w:rPr>
                              </w:pPr>
                              <w:r>
                                <w:rPr>
                                  <w:b/>
                                  <w:color w:val="FFFFFF" w:themeColor="background1"/>
                                </w:rPr>
                                <w:t>JANVIER 2023</w:t>
                              </w:r>
                            </w:p>
                            <w:p w14:paraId="2B79D76E" w14:textId="77777777" w:rsidR="002628A2" w:rsidRDefault="002628A2"/>
                            <w:p w14:paraId="7C4A526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A472EA7" w14:textId="77777777" w:rsidR="002628A2" w:rsidRDefault="002628A2"/>
                            <w:p w14:paraId="27D58739" w14:textId="77777777" w:rsidR="00A4148F" w:rsidRPr="004D5F95" w:rsidRDefault="00A4148F" w:rsidP="00A4148F">
                              <w:pPr>
                                <w:rPr>
                                  <w:b/>
                                  <w:bCs/>
                                  <w:color w:val="FFFFFF" w:themeColor="background1"/>
                                </w:rPr>
                              </w:pPr>
                              <w:r>
                                <w:rPr>
                                  <w:b/>
                                  <w:color w:val="FFFFFF" w:themeColor="background1"/>
                                </w:rPr>
                                <w:t>JANVIER 2023</w:t>
                              </w:r>
                            </w:p>
                            <w:p w14:paraId="45B16548" w14:textId="77777777" w:rsidR="00A4148F" w:rsidRDefault="00A4148F"/>
                            <w:p w14:paraId="41875140"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7F44D2C5" w14:textId="77777777" w:rsidR="002628A2" w:rsidRDefault="002628A2"/>
                            <w:p w14:paraId="0E56DD8F" w14:textId="77777777" w:rsidR="00A4148F" w:rsidRPr="004D5F95" w:rsidRDefault="00A4148F" w:rsidP="00A4148F">
                              <w:pPr>
                                <w:rPr>
                                  <w:b/>
                                  <w:bCs/>
                                  <w:color w:val="FFFFFF" w:themeColor="background1"/>
                                </w:rPr>
                              </w:pPr>
                              <w:r>
                                <w:rPr>
                                  <w:b/>
                                  <w:color w:val="FFFFFF" w:themeColor="background1"/>
                                </w:rPr>
                                <w:t>JANVIER 2023</w:t>
                              </w:r>
                            </w:p>
                            <w:p w14:paraId="357E7285" w14:textId="77777777" w:rsidR="002628A2" w:rsidRDefault="002628A2"/>
                            <w:p w14:paraId="4EFC1B4D"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8B041A6" w14:textId="77777777" w:rsidR="002628A2" w:rsidRDefault="002628A2"/>
                            <w:p w14:paraId="5CD34DA0" w14:textId="77777777" w:rsidR="00A4148F" w:rsidRPr="004D5F95" w:rsidRDefault="00A4148F" w:rsidP="00A4148F">
                              <w:pPr>
                                <w:rPr>
                                  <w:b/>
                                  <w:bCs/>
                                  <w:color w:val="FFFFFF" w:themeColor="background1"/>
                                </w:rPr>
                              </w:pPr>
                              <w:r>
                                <w:rPr>
                                  <w:b/>
                                  <w:color w:val="FFFFFF" w:themeColor="background1"/>
                                </w:rPr>
                                <w:t>JANVIER 2023</w:t>
                              </w:r>
                            </w:p>
                            <w:p w14:paraId="3155E88A" w14:textId="77777777" w:rsidR="002628A2" w:rsidRDefault="002628A2"/>
                            <w:p w14:paraId="47C6C1CF" w14:textId="77777777" w:rsidR="00A4148F" w:rsidRPr="00BD1F9F" w:rsidRDefault="00A4148F" w:rsidP="00E00D64">
                              <w:r>
                                <w:t>Ceci est le titre de votre document.</w:t>
                              </w:r>
                            </w:p>
                            <w:p w14:paraId="2F060D93" w14:textId="77777777" w:rsidR="002628A2" w:rsidRDefault="002628A2"/>
                            <w:p w14:paraId="16437F0C" w14:textId="77777777" w:rsidR="00A4148F" w:rsidRPr="00BD1F9F" w:rsidRDefault="00A4148F" w:rsidP="00E00D64">
                              <w:r>
                                <w:t>Ceci est le titre de votre document.</w:t>
                              </w:r>
                            </w:p>
                            <w:p w14:paraId="366D9D24" w14:textId="77777777" w:rsidR="002628A2" w:rsidRDefault="002628A2"/>
                            <w:p w14:paraId="2632473F"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71E3F534" w14:textId="77777777" w:rsidR="002628A2" w:rsidRDefault="002628A2"/>
                            <w:p w14:paraId="5142CA5E" w14:textId="77777777" w:rsidR="00A4148F" w:rsidRPr="004D5F95" w:rsidRDefault="00A4148F" w:rsidP="00A4148F">
                              <w:pPr>
                                <w:rPr>
                                  <w:b/>
                                  <w:bCs/>
                                  <w:color w:val="FFFFFF" w:themeColor="background1"/>
                                </w:rPr>
                              </w:pPr>
                              <w:r>
                                <w:rPr>
                                  <w:b/>
                                  <w:color w:val="FFFFFF" w:themeColor="background1"/>
                                </w:rPr>
                                <w:t>JANVIER 2023</w:t>
                              </w:r>
                            </w:p>
                            <w:p w14:paraId="0A5A695E" w14:textId="77777777" w:rsidR="002628A2" w:rsidRDefault="002628A2"/>
                            <w:p w14:paraId="4989003B"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7DAC368" w14:textId="77777777" w:rsidR="002628A2" w:rsidRDefault="002628A2"/>
                            <w:p w14:paraId="0E873CCF" w14:textId="77777777" w:rsidR="00A4148F" w:rsidRPr="004D5F95" w:rsidRDefault="00A4148F" w:rsidP="00A4148F">
                              <w:pPr>
                                <w:rPr>
                                  <w:b/>
                                  <w:bCs/>
                                  <w:color w:val="FFFFFF" w:themeColor="background1"/>
                                </w:rPr>
                              </w:pPr>
                              <w:r>
                                <w:rPr>
                                  <w:b/>
                                  <w:color w:val="FFFFFF" w:themeColor="background1"/>
                                </w:rPr>
                                <w:t>JANVIER 2023</w:t>
                              </w:r>
                            </w:p>
                            <w:p w14:paraId="7534845F" w14:textId="77777777" w:rsidR="00A4148F" w:rsidRDefault="00A4148F"/>
                            <w:p w14:paraId="7AC73309" w14:textId="77777777" w:rsidR="00A4148F" w:rsidRPr="00F120AC" w:rsidRDefault="00271781" w:rsidP="00F120AC">
                              <w:pPr>
                                <w:pStyle w:val="Heading1"/>
                              </w:pPr>
                              <w:bookmarkStart w:id="6" w:name="_Toc224723733"/>
                              <w:bookmarkStart w:id="7" w:name="_Toc224724273"/>
                              <w:r>
                                <w:t>Ébauche</w:t>
                              </w:r>
                              <w:r w:rsidR="00A24079">
                                <w:t> :</w:t>
                              </w:r>
                              <w:r>
                                <w:t xml:space="preserve"> </w:t>
                              </w:r>
                              <w:r w:rsidR="000F378D">
                                <w:t>n</w:t>
                              </w:r>
                              <w:r>
                                <w:t>orme de qualité sur le traitement en établissement</w:t>
                              </w:r>
                              <w:bookmarkEnd w:id="6"/>
                              <w:bookmarkEnd w:id="7"/>
                            </w:p>
                            <w:p w14:paraId="46FDCA4B" w14:textId="77777777" w:rsidR="00A4148F" w:rsidRPr="004D5F95" w:rsidRDefault="00B81561" w:rsidP="00A4148F">
                              <w:pPr>
                                <w:rPr>
                                  <w:b/>
                                  <w:bCs/>
                                  <w:color w:val="FFFFFF" w:themeColor="background1"/>
                                </w:rPr>
                              </w:pPr>
                              <w:r>
                                <w:rPr>
                                  <w:b/>
                                  <w:color w:val="FFFFFF" w:themeColor="background1"/>
                                </w:rPr>
                                <w:t>Mars 2026</w:t>
                              </w:r>
                            </w:p>
                            <w:p w14:paraId="114679FD" w14:textId="77777777" w:rsidR="002628A2" w:rsidRDefault="002628A2"/>
                            <w:p w14:paraId="57C2911C" w14:textId="77777777" w:rsidR="00A4148F" w:rsidRPr="004D5F95" w:rsidRDefault="00A4148F" w:rsidP="00A4148F">
                              <w:pPr>
                                <w:rPr>
                                  <w:b/>
                                  <w:bCs/>
                                  <w:color w:val="FFFFFF" w:themeColor="background1"/>
                                </w:rPr>
                              </w:pPr>
                              <w:r>
                                <w:rPr>
                                  <w:b/>
                                  <w:color w:val="FFFFFF" w:themeColor="background1"/>
                                </w:rPr>
                                <w:t>JANVIER 2023</w:t>
                              </w:r>
                            </w:p>
                            <w:p w14:paraId="5E45D3D5" w14:textId="77777777" w:rsidR="002628A2" w:rsidRDefault="002628A2"/>
                            <w:p w14:paraId="37DC8B7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2DF1C17" w14:textId="77777777" w:rsidR="002628A2" w:rsidRDefault="002628A2"/>
                            <w:p w14:paraId="6445593F" w14:textId="77777777" w:rsidR="00A4148F" w:rsidRPr="004D5F95" w:rsidRDefault="00A4148F" w:rsidP="00A4148F">
                              <w:pPr>
                                <w:rPr>
                                  <w:b/>
                                  <w:bCs/>
                                  <w:color w:val="FFFFFF" w:themeColor="background1"/>
                                </w:rPr>
                              </w:pPr>
                              <w:r>
                                <w:rPr>
                                  <w:b/>
                                  <w:color w:val="FFFFFF" w:themeColor="background1"/>
                                </w:rPr>
                                <w:t>JANVIER 2023</w:t>
                              </w:r>
                            </w:p>
                            <w:p w14:paraId="537DBD3F" w14:textId="77777777" w:rsidR="002628A2" w:rsidRDefault="002628A2"/>
                            <w:p w14:paraId="19D2014A" w14:textId="77777777" w:rsidR="00A4148F" w:rsidRPr="00BD1F9F" w:rsidRDefault="00A4148F" w:rsidP="00E00D64">
                              <w:r>
                                <w:t>Ceci est le titre de votre document.</w:t>
                              </w:r>
                            </w:p>
                            <w:p w14:paraId="288840D6" w14:textId="77777777" w:rsidR="002628A2" w:rsidRDefault="002628A2"/>
                            <w:p w14:paraId="0E2C1A20" w14:textId="77777777" w:rsidR="00A4148F" w:rsidRPr="00BD1F9F" w:rsidRDefault="00A4148F" w:rsidP="00E00D64">
                              <w:r>
                                <w:t>Ceci est le titre de votre document.</w:t>
                              </w:r>
                            </w:p>
                            <w:p w14:paraId="4CF302EF" w14:textId="77777777" w:rsidR="002628A2" w:rsidRDefault="002628A2"/>
                            <w:p w14:paraId="21C46557"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6707E45" w14:textId="77777777" w:rsidR="002628A2" w:rsidRDefault="002628A2"/>
                            <w:p w14:paraId="24A8D15E" w14:textId="77777777" w:rsidR="00A4148F" w:rsidRPr="004D5F95" w:rsidRDefault="00A4148F" w:rsidP="00A4148F">
                              <w:pPr>
                                <w:rPr>
                                  <w:b/>
                                  <w:bCs/>
                                  <w:color w:val="FFFFFF" w:themeColor="background1"/>
                                </w:rPr>
                              </w:pPr>
                              <w:r>
                                <w:rPr>
                                  <w:b/>
                                  <w:color w:val="FFFFFF" w:themeColor="background1"/>
                                </w:rPr>
                                <w:t>JANVIER 2023</w:t>
                              </w:r>
                            </w:p>
                            <w:p w14:paraId="7B74D4BE" w14:textId="77777777" w:rsidR="002628A2" w:rsidRDefault="002628A2"/>
                            <w:p w14:paraId="4C1275C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B3E588B" w14:textId="77777777" w:rsidR="002628A2" w:rsidRDefault="002628A2"/>
                            <w:p w14:paraId="21D7BE3D" w14:textId="77777777" w:rsidR="00A4148F" w:rsidRPr="004D5F95" w:rsidRDefault="00A4148F" w:rsidP="00A4148F">
                              <w:pPr>
                                <w:rPr>
                                  <w:b/>
                                  <w:bCs/>
                                  <w:color w:val="FFFFFF" w:themeColor="background1"/>
                                </w:rPr>
                              </w:pPr>
                              <w:r>
                                <w:rPr>
                                  <w:b/>
                                  <w:color w:val="FFFFFF" w:themeColor="background1"/>
                                </w:rPr>
                                <w:t>JANVIER 2023</w:t>
                              </w:r>
                            </w:p>
                            <w:p w14:paraId="6CA9F9CE" w14:textId="77777777" w:rsidR="00A4148F" w:rsidRDefault="00A4148F"/>
                            <w:p w14:paraId="4FE15742"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12DD6FE6" w14:textId="77777777" w:rsidR="002628A2" w:rsidRDefault="002628A2"/>
                            <w:p w14:paraId="541A73C4" w14:textId="77777777" w:rsidR="00A4148F" w:rsidRPr="004D5F95" w:rsidRDefault="00A4148F" w:rsidP="00A4148F">
                              <w:pPr>
                                <w:rPr>
                                  <w:b/>
                                  <w:bCs/>
                                  <w:color w:val="FFFFFF" w:themeColor="background1"/>
                                </w:rPr>
                              </w:pPr>
                              <w:r>
                                <w:rPr>
                                  <w:b/>
                                  <w:color w:val="FFFFFF" w:themeColor="background1"/>
                                </w:rPr>
                                <w:t>JANVIER 2023</w:t>
                              </w:r>
                            </w:p>
                            <w:p w14:paraId="15D7FC4C" w14:textId="77777777" w:rsidR="002628A2" w:rsidRDefault="002628A2"/>
                            <w:p w14:paraId="19F6BE23"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9E905FB" w14:textId="77777777" w:rsidR="002628A2" w:rsidRDefault="002628A2"/>
                            <w:p w14:paraId="6B9729AD" w14:textId="77777777" w:rsidR="00A4148F" w:rsidRPr="004D5F95" w:rsidRDefault="00A4148F" w:rsidP="00A4148F">
                              <w:pPr>
                                <w:rPr>
                                  <w:b/>
                                  <w:bCs/>
                                  <w:color w:val="FFFFFF" w:themeColor="background1"/>
                                </w:rPr>
                              </w:pPr>
                              <w:r>
                                <w:rPr>
                                  <w:b/>
                                  <w:color w:val="FFFFFF" w:themeColor="background1"/>
                                </w:rPr>
                                <w:t>JANVIER 2023</w:t>
                              </w:r>
                            </w:p>
                            <w:p w14:paraId="2126B43B" w14:textId="77777777" w:rsidR="002628A2" w:rsidRDefault="002628A2"/>
                            <w:p w14:paraId="64DD01F0" w14:textId="77777777" w:rsidR="00A4148F" w:rsidRPr="00BD1F9F" w:rsidRDefault="00A4148F" w:rsidP="00E00D64">
                              <w:r>
                                <w:t>Ceci est le titre de votre document.</w:t>
                              </w:r>
                            </w:p>
                            <w:p w14:paraId="0DA05179" w14:textId="77777777" w:rsidR="002628A2" w:rsidRDefault="002628A2"/>
                            <w:p w14:paraId="5A62370B" w14:textId="77777777" w:rsidR="00A4148F" w:rsidRPr="00BD1F9F" w:rsidRDefault="00A4148F" w:rsidP="00E00D64">
                              <w:r>
                                <w:t>Ceci est le titre de votre document.</w:t>
                              </w:r>
                            </w:p>
                            <w:p w14:paraId="04E681A8" w14:textId="77777777" w:rsidR="002628A2" w:rsidRDefault="002628A2"/>
                            <w:p w14:paraId="1A08C9A6"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5E2CA0F2" w14:textId="77777777" w:rsidR="002628A2" w:rsidRDefault="002628A2"/>
                            <w:p w14:paraId="7127543B" w14:textId="77777777" w:rsidR="00A4148F" w:rsidRPr="004D5F95" w:rsidRDefault="00A4148F" w:rsidP="00A4148F">
                              <w:pPr>
                                <w:rPr>
                                  <w:b/>
                                  <w:bCs/>
                                  <w:color w:val="FFFFFF" w:themeColor="background1"/>
                                </w:rPr>
                              </w:pPr>
                              <w:r>
                                <w:rPr>
                                  <w:b/>
                                  <w:color w:val="FFFFFF" w:themeColor="background1"/>
                                </w:rPr>
                                <w:t>JANVIER 2023</w:t>
                              </w:r>
                            </w:p>
                            <w:p w14:paraId="0CD73FFE" w14:textId="77777777" w:rsidR="002628A2" w:rsidRDefault="002628A2"/>
                            <w:p w14:paraId="38BE9DC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3B6F4F2" w14:textId="77777777" w:rsidR="002628A2" w:rsidRDefault="002628A2"/>
                            <w:p w14:paraId="1CDF96BF" w14:textId="77777777" w:rsidR="00A4148F" w:rsidRPr="004D5F95" w:rsidRDefault="00A4148F" w:rsidP="00A4148F">
                              <w:pPr>
                                <w:rPr>
                                  <w:b/>
                                  <w:bCs/>
                                  <w:color w:val="FFFFFF" w:themeColor="background1"/>
                                </w:rPr>
                              </w:pPr>
                              <w:r>
                                <w:rPr>
                                  <w:b/>
                                  <w:color w:val="FFFFFF" w:themeColor="background1"/>
                                </w:rPr>
                                <w:t>JANVIER 2023</w:t>
                              </w:r>
                            </w:p>
                            <w:p w14:paraId="48A6E505" w14:textId="77777777" w:rsidR="00A4148F" w:rsidRDefault="00A4148F"/>
                            <w:p w14:paraId="45ACBD2B" w14:textId="77777777" w:rsidR="00A4148F" w:rsidRPr="00F120AC" w:rsidRDefault="00271781" w:rsidP="00F120AC">
                              <w:pPr>
                                <w:pStyle w:val="Heading1"/>
                              </w:pPr>
                              <w:bookmarkStart w:id="8" w:name="_Toc224723734"/>
                              <w:bookmarkStart w:id="9" w:name="_Toc224724274"/>
                              <w:r>
                                <w:t>Ébauche</w:t>
                              </w:r>
                              <w:r w:rsidR="00A24079">
                                <w:t> :</w:t>
                              </w:r>
                              <w:r>
                                <w:t xml:space="preserve"> </w:t>
                              </w:r>
                              <w:r w:rsidR="000F378D">
                                <w:t>n</w:t>
                              </w:r>
                              <w:r>
                                <w:t>orme de qualité sur le traitement en établissement</w:t>
                              </w:r>
                              <w:bookmarkEnd w:id="8"/>
                              <w:bookmarkEnd w:id="9"/>
                            </w:p>
                            <w:p w14:paraId="0EE1F7FC" w14:textId="77777777" w:rsidR="00A4148F" w:rsidRPr="00F120AC" w:rsidRDefault="00A4148F" w:rsidP="00F120AC">
                              <w:pPr>
                                <w:pStyle w:val="Heading1"/>
                              </w:pPr>
                            </w:p>
                            <w:p w14:paraId="0DF33E77" w14:textId="77777777" w:rsidR="00A4148F" w:rsidRDefault="00A4148F"/>
                            <w:p w14:paraId="47B00C62" w14:textId="77777777" w:rsidR="00A4148F" w:rsidRPr="00F120AC" w:rsidRDefault="00F120AC" w:rsidP="00F120AC">
                              <w:pPr>
                                <w:pStyle w:val="Heading1"/>
                              </w:pPr>
                              <w:bookmarkStart w:id="10" w:name="_Toc224723735"/>
                              <w:bookmarkStart w:id="11" w:name="_Toc22472427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0"/>
                              <w:bookmarkEnd w:id="11"/>
                            </w:p>
                            <w:p w14:paraId="47D7EB6F" w14:textId="77777777" w:rsidR="00A4148F" w:rsidRPr="00F120AC" w:rsidRDefault="00A4148F" w:rsidP="00F120AC">
                              <w:pPr>
                                <w:pStyle w:val="Heading1"/>
                              </w:pPr>
                            </w:p>
                            <w:p w14:paraId="416FE760" w14:textId="77777777" w:rsidR="00A4148F" w:rsidRDefault="00A4148F"/>
                            <w:p w14:paraId="7D0C36D9" w14:textId="77777777" w:rsidR="00A4148F" w:rsidRPr="00F120AC" w:rsidRDefault="00F120AC" w:rsidP="00F120AC">
                              <w:pPr>
                                <w:pStyle w:val="Heading1"/>
                              </w:pPr>
                              <w:bookmarkStart w:id="12" w:name="_Toc224723736"/>
                              <w:bookmarkStart w:id="13" w:name="_Toc22472427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2"/>
                              <w:bookmarkEnd w:id="13"/>
                            </w:p>
                            <w:p w14:paraId="58A10F07" w14:textId="77777777" w:rsidR="00A4148F" w:rsidRPr="00F120AC" w:rsidRDefault="00A4148F" w:rsidP="00F120AC">
                              <w:pPr>
                                <w:pStyle w:val="Heading1"/>
                              </w:pPr>
                            </w:p>
                            <w:p w14:paraId="35CA6479" w14:textId="77777777" w:rsidR="00A4148F" w:rsidRDefault="00A4148F"/>
                            <w:p w14:paraId="307D4322" w14:textId="77777777" w:rsidR="00A4148F" w:rsidRPr="00F120AC" w:rsidRDefault="00F120AC" w:rsidP="00F120AC">
                              <w:pPr>
                                <w:pStyle w:val="Heading1"/>
                              </w:pPr>
                              <w:bookmarkStart w:id="14" w:name="_Toc224723737"/>
                              <w:bookmarkStart w:id="15" w:name="_Toc22472427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4"/>
                              <w:bookmarkEnd w:id="15"/>
                            </w:p>
                            <w:p w14:paraId="50854CA3" w14:textId="77777777" w:rsidR="00A4148F" w:rsidRPr="004D5F95" w:rsidRDefault="00B81561" w:rsidP="00A4148F">
                              <w:pPr>
                                <w:rPr>
                                  <w:b/>
                                  <w:bCs/>
                                  <w:color w:val="FFFFFF" w:themeColor="background1"/>
                                </w:rPr>
                              </w:pPr>
                              <w:r>
                                <w:rPr>
                                  <w:b/>
                                  <w:color w:val="FFFFFF" w:themeColor="background1"/>
                                </w:rPr>
                                <w:t>Mars 2026</w:t>
                              </w:r>
                            </w:p>
                            <w:p w14:paraId="24D9E887" w14:textId="77777777" w:rsidR="002628A2" w:rsidRDefault="002628A2"/>
                            <w:p w14:paraId="56BA3851" w14:textId="77777777" w:rsidR="00A4148F" w:rsidRPr="004D5F95" w:rsidRDefault="00A4148F" w:rsidP="00A4148F">
                              <w:pPr>
                                <w:rPr>
                                  <w:b/>
                                  <w:bCs/>
                                  <w:color w:val="FFFFFF" w:themeColor="background1"/>
                                </w:rPr>
                              </w:pPr>
                              <w:r>
                                <w:rPr>
                                  <w:b/>
                                  <w:color w:val="FFFFFF" w:themeColor="background1"/>
                                </w:rPr>
                                <w:t>JANVIER 2023</w:t>
                              </w:r>
                            </w:p>
                            <w:p w14:paraId="410F5AE2" w14:textId="77777777" w:rsidR="002628A2" w:rsidRDefault="002628A2"/>
                            <w:p w14:paraId="051E79A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D2EB910" w14:textId="77777777" w:rsidR="002628A2" w:rsidRDefault="002628A2"/>
                            <w:p w14:paraId="047E8524" w14:textId="77777777" w:rsidR="00A4148F" w:rsidRPr="004D5F95" w:rsidRDefault="00A4148F" w:rsidP="00A4148F">
                              <w:pPr>
                                <w:rPr>
                                  <w:b/>
                                  <w:bCs/>
                                  <w:color w:val="FFFFFF" w:themeColor="background1"/>
                                </w:rPr>
                              </w:pPr>
                              <w:r>
                                <w:rPr>
                                  <w:b/>
                                  <w:color w:val="FFFFFF" w:themeColor="background1"/>
                                </w:rPr>
                                <w:t>JANVIER 2023</w:t>
                              </w:r>
                            </w:p>
                            <w:p w14:paraId="04C65FF8" w14:textId="77777777" w:rsidR="002628A2" w:rsidRDefault="002628A2"/>
                            <w:p w14:paraId="495C4ED0" w14:textId="77777777" w:rsidR="00A4148F" w:rsidRPr="00BD1F9F" w:rsidRDefault="00A4148F" w:rsidP="00E00D64">
                              <w:r>
                                <w:t>Ceci est le titre de votre document.</w:t>
                              </w:r>
                            </w:p>
                            <w:p w14:paraId="7548515C" w14:textId="77777777" w:rsidR="002628A2" w:rsidRDefault="002628A2"/>
                            <w:p w14:paraId="7266216B" w14:textId="77777777" w:rsidR="00A4148F" w:rsidRPr="00BD1F9F" w:rsidRDefault="00A4148F" w:rsidP="00E00D64">
                              <w:r>
                                <w:t>Ceci est le titre de votre document.</w:t>
                              </w:r>
                            </w:p>
                            <w:p w14:paraId="531CEE65" w14:textId="77777777" w:rsidR="002628A2" w:rsidRDefault="002628A2"/>
                            <w:p w14:paraId="17F28185"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D5F8336" w14:textId="77777777" w:rsidR="002628A2" w:rsidRDefault="002628A2"/>
                            <w:p w14:paraId="64399BC9" w14:textId="77777777" w:rsidR="00A4148F" w:rsidRPr="004D5F95" w:rsidRDefault="00A4148F" w:rsidP="00A4148F">
                              <w:pPr>
                                <w:rPr>
                                  <w:b/>
                                  <w:bCs/>
                                  <w:color w:val="FFFFFF" w:themeColor="background1"/>
                                </w:rPr>
                              </w:pPr>
                              <w:r>
                                <w:rPr>
                                  <w:b/>
                                  <w:color w:val="FFFFFF" w:themeColor="background1"/>
                                </w:rPr>
                                <w:t>JANVIER 2023</w:t>
                              </w:r>
                            </w:p>
                            <w:p w14:paraId="111A60D0" w14:textId="77777777" w:rsidR="002628A2" w:rsidRDefault="002628A2"/>
                            <w:p w14:paraId="3C00C98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5402234" w14:textId="77777777" w:rsidR="002628A2" w:rsidRDefault="002628A2"/>
                            <w:p w14:paraId="086CD66C" w14:textId="77777777" w:rsidR="00A4148F" w:rsidRPr="004D5F95" w:rsidRDefault="00A4148F" w:rsidP="00A4148F">
                              <w:pPr>
                                <w:rPr>
                                  <w:b/>
                                  <w:bCs/>
                                  <w:color w:val="FFFFFF" w:themeColor="background1"/>
                                </w:rPr>
                              </w:pPr>
                              <w:r>
                                <w:rPr>
                                  <w:b/>
                                  <w:color w:val="FFFFFF" w:themeColor="background1"/>
                                </w:rPr>
                                <w:t>JANVIER 2023</w:t>
                              </w:r>
                            </w:p>
                            <w:p w14:paraId="526AA32F" w14:textId="77777777" w:rsidR="00A4148F" w:rsidRDefault="00A4148F"/>
                            <w:p w14:paraId="60031385"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7110C029" w14:textId="77777777" w:rsidR="002628A2" w:rsidRDefault="002628A2"/>
                            <w:p w14:paraId="2AA8E5D9" w14:textId="77777777" w:rsidR="00A4148F" w:rsidRPr="004D5F95" w:rsidRDefault="00A4148F" w:rsidP="00A4148F">
                              <w:pPr>
                                <w:rPr>
                                  <w:b/>
                                  <w:bCs/>
                                  <w:color w:val="FFFFFF" w:themeColor="background1"/>
                                </w:rPr>
                              </w:pPr>
                              <w:r>
                                <w:rPr>
                                  <w:b/>
                                  <w:color w:val="FFFFFF" w:themeColor="background1"/>
                                </w:rPr>
                                <w:t>JANVIER 2023</w:t>
                              </w:r>
                            </w:p>
                            <w:p w14:paraId="2C868089" w14:textId="77777777" w:rsidR="002628A2" w:rsidRDefault="002628A2"/>
                            <w:p w14:paraId="3EFDE54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D51C902" w14:textId="77777777" w:rsidR="002628A2" w:rsidRDefault="002628A2"/>
                            <w:p w14:paraId="35992100" w14:textId="77777777" w:rsidR="00A4148F" w:rsidRPr="004D5F95" w:rsidRDefault="00A4148F" w:rsidP="00A4148F">
                              <w:pPr>
                                <w:rPr>
                                  <w:b/>
                                  <w:bCs/>
                                  <w:color w:val="FFFFFF" w:themeColor="background1"/>
                                </w:rPr>
                              </w:pPr>
                              <w:r>
                                <w:rPr>
                                  <w:b/>
                                  <w:color w:val="FFFFFF" w:themeColor="background1"/>
                                </w:rPr>
                                <w:t>JANVIER 2023</w:t>
                              </w:r>
                            </w:p>
                            <w:p w14:paraId="4E93DD95" w14:textId="77777777" w:rsidR="002628A2" w:rsidRDefault="002628A2"/>
                            <w:p w14:paraId="19A87C24" w14:textId="77777777" w:rsidR="00A4148F" w:rsidRPr="00BD1F9F" w:rsidRDefault="00A4148F" w:rsidP="00E00D64">
                              <w:r>
                                <w:t>Ceci est le titre de votre document.</w:t>
                              </w:r>
                            </w:p>
                            <w:p w14:paraId="6FAF30D7" w14:textId="77777777" w:rsidR="002628A2" w:rsidRDefault="002628A2"/>
                            <w:p w14:paraId="2EF1980D" w14:textId="77777777" w:rsidR="00A4148F" w:rsidRPr="00BD1F9F" w:rsidRDefault="00A4148F" w:rsidP="00E00D64">
                              <w:r>
                                <w:t>Ceci est le titre de votre document.</w:t>
                              </w:r>
                            </w:p>
                            <w:p w14:paraId="0562EC97" w14:textId="77777777" w:rsidR="002628A2" w:rsidRDefault="002628A2"/>
                            <w:p w14:paraId="3F1B035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A5D14ED" w14:textId="77777777" w:rsidR="002628A2" w:rsidRDefault="002628A2"/>
                            <w:p w14:paraId="2FF89187" w14:textId="77777777" w:rsidR="00A4148F" w:rsidRPr="004D5F95" w:rsidRDefault="00A4148F" w:rsidP="00A4148F">
                              <w:pPr>
                                <w:rPr>
                                  <w:b/>
                                  <w:bCs/>
                                  <w:color w:val="FFFFFF" w:themeColor="background1"/>
                                </w:rPr>
                              </w:pPr>
                              <w:r>
                                <w:rPr>
                                  <w:b/>
                                  <w:color w:val="FFFFFF" w:themeColor="background1"/>
                                </w:rPr>
                                <w:t>JANVIER 2023</w:t>
                              </w:r>
                            </w:p>
                            <w:p w14:paraId="6DF3C22E" w14:textId="77777777" w:rsidR="002628A2" w:rsidRDefault="002628A2"/>
                            <w:p w14:paraId="3B6D4C4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B134908" w14:textId="77777777" w:rsidR="002628A2" w:rsidRDefault="002628A2"/>
                            <w:p w14:paraId="5DE59591" w14:textId="77777777" w:rsidR="00A4148F" w:rsidRPr="004D5F95" w:rsidRDefault="00A4148F" w:rsidP="00A4148F">
                              <w:pPr>
                                <w:rPr>
                                  <w:b/>
                                  <w:bCs/>
                                  <w:color w:val="FFFFFF" w:themeColor="background1"/>
                                </w:rPr>
                              </w:pPr>
                              <w:r>
                                <w:rPr>
                                  <w:b/>
                                  <w:color w:val="FFFFFF" w:themeColor="background1"/>
                                </w:rPr>
                                <w:t>JANVIER 2023</w:t>
                              </w:r>
                            </w:p>
                            <w:p w14:paraId="4BA7B79D" w14:textId="77777777" w:rsidR="00A4148F" w:rsidRDefault="00A4148F"/>
                            <w:p w14:paraId="7C3BD700" w14:textId="77777777" w:rsidR="00A4148F" w:rsidRPr="00F120AC" w:rsidRDefault="00271781" w:rsidP="00F120AC">
                              <w:pPr>
                                <w:pStyle w:val="Heading1"/>
                              </w:pPr>
                              <w:bookmarkStart w:id="16" w:name="_Toc224723738"/>
                              <w:bookmarkStart w:id="17" w:name="_Toc224724278"/>
                              <w:r>
                                <w:t>Ébauche</w:t>
                              </w:r>
                              <w:r w:rsidR="00A24079">
                                <w:t> :</w:t>
                              </w:r>
                              <w:r>
                                <w:t xml:space="preserve"> </w:t>
                              </w:r>
                              <w:r w:rsidR="000F378D">
                                <w:t>n</w:t>
                              </w:r>
                              <w:r>
                                <w:t>orme de qualité sur le traitement en établissement</w:t>
                              </w:r>
                              <w:bookmarkEnd w:id="16"/>
                              <w:bookmarkEnd w:id="17"/>
                            </w:p>
                            <w:p w14:paraId="1EB41A75" w14:textId="77777777" w:rsidR="00A4148F" w:rsidRPr="004D5F95" w:rsidRDefault="00B81561" w:rsidP="00A4148F">
                              <w:pPr>
                                <w:rPr>
                                  <w:b/>
                                  <w:bCs/>
                                  <w:color w:val="FFFFFF" w:themeColor="background1"/>
                                </w:rPr>
                              </w:pPr>
                              <w:r>
                                <w:rPr>
                                  <w:b/>
                                  <w:color w:val="FFFFFF" w:themeColor="background1"/>
                                </w:rPr>
                                <w:t>Mars 2026</w:t>
                              </w:r>
                            </w:p>
                            <w:p w14:paraId="7E67ACED" w14:textId="77777777" w:rsidR="002628A2" w:rsidRDefault="002628A2"/>
                            <w:p w14:paraId="6A6209AA" w14:textId="77777777" w:rsidR="00A4148F" w:rsidRPr="004D5F95" w:rsidRDefault="00A4148F" w:rsidP="00A4148F">
                              <w:pPr>
                                <w:rPr>
                                  <w:b/>
                                  <w:bCs/>
                                  <w:color w:val="FFFFFF" w:themeColor="background1"/>
                                </w:rPr>
                              </w:pPr>
                              <w:r>
                                <w:rPr>
                                  <w:b/>
                                  <w:color w:val="FFFFFF" w:themeColor="background1"/>
                                </w:rPr>
                                <w:t>JANVIER 2023</w:t>
                              </w:r>
                            </w:p>
                            <w:p w14:paraId="4E19AB7A" w14:textId="77777777" w:rsidR="002628A2" w:rsidRDefault="002628A2"/>
                            <w:p w14:paraId="49D456A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20D8E72" w14:textId="77777777" w:rsidR="002628A2" w:rsidRDefault="002628A2"/>
                            <w:p w14:paraId="0D1EB1B0" w14:textId="77777777" w:rsidR="00A4148F" w:rsidRPr="004D5F95" w:rsidRDefault="00A4148F" w:rsidP="00A4148F">
                              <w:pPr>
                                <w:rPr>
                                  <w:b/>
                                  <w:bCs/>
                                  <w:color w:val="FFFFFF" w:themeColor="background1"/>
                                </w:rPr>
                              </w:pPr>
                              <w:r>
                                <w:rPr>
                                  <w:b/>
                                  <w:color w:val="FFFFFF" w:themeColor="background1"/>
                                </w:rPr>
                                <w:t>JANVIER 2023</w:t>
                              </w:r>
                            </w:p>
                            <w:p w14:paraId="6D937398" w14:textId="77777777" w:rsidR="002628A2" w:rsidRDefault="002628A2"/>
                            <w:p w14:paraId="4CC67312" w14:textId="77777777" w:rsidR="00A4148F" w:rsidRPr="00BD1F9F" w:rsidRDefault="00A4148F" w:rsidP="00E00D64">
                              <w:r>
                                <w:t>Ceci est le titre de votre document.</w:t>
                              </w:r>
                            </w:p>
                            <w:p w14:paraId="74396642" w14:textId="77777777" w:rsidR="002628A2" w:rsidRDefault="002628A2"/>
                            <w:p w14:paraId="5914E152" w14:textId="77777777" w:rsidR="00A4148F" w:rsidRPr="00BD1F9F" w:rsidRDefault="00A4148F" w:rsidP="00E00D64">
                              <w:r>
                                <w:t>Ceci est le titre de votre document.</w:t>
                              </w:r>
                            </w:p>
                            <w:p w14:paraId="1114DDA2" w14:textId="77777777" w:rsidR="002628A2" w:rsidRDefault="002628A2"/>
                            <w:p w14:paraId="68875755"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B2E3CA9" w14:textId="77777777" w:rsidR="002628A2" w:rsidRDefault="002628A2"/>
                            <w:p w14:paraId="27D9DEA3" w14:textId="77777777" w:rsidR="00A4148F" w:rsidRPr="004D5F95" w:rsidRDefault="00A4148F" w:rsidP="00A4148F">
                              <w:pPr>
                                <w:rPr>
                                  <w:b/>
                                  <w:bCs/>
                                  <w:color w:val="FFFFFF" w:themeColor="background1"/>
                                </w:rPr>
                              </w:pPr>
                              <w:r>
                                <w:rPr>
                                  <w:b/>
                                  <w:color w:val="FFFFFF" w:themeColor="background1"/>
                                </w:rPr>
                                <w:t>JANVIER 2023</w:t>
                              </w:r>
                            </w:p>
                            <w:p w14:paraId="6C3ED261" w14:textId="77777777" w:rsidR="002628A2" w:rsidRDefault="002628A2"/>
                            <w:p w14:paraId="4119B1CC"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1C6C1F1" w14:textId="77777777" w:rsidR="002628A2" w:rsidRDefault="002628A2"/>
                            <w:p w14:paraId="110B046F" w14:textId="77777777" w:rsidR="00A4148F" w:rsidRPr="004D5F95" w:rsidRDefault="00A4148F" w:rsidP="00A4148F">
                              <w:pPr>
                                <w:rPr>
                                  <w:b/>
                                  <w:bCs/>
                                  <w:color w:val="FFFFFF" w:themeColor="background1"/>
                                </w:rPr>
                              </w:pPr>
                              <w:r>
                                <w:rPr>
                                  <w:b/>
                                  <w:color w:val="FFFFFF" w:themeColor="background1"/>
                                </w:rPr>
                                <w:t>JANVIER 2023</w:t>
                              </w:r>
                            </w:p>
                            <w:p w14:paraId="6EB5CD8B" w14:textId="77777777" w:rsidR="00A4148F" w:rsidRDefault="00A4148F"/>
                            <w:p w14:paraId="4F9B48AD"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1340065E" w14:textId="77777777" w:rsidR="002628A2" w:rsidRDefault="002628A2"/>
                            <w:p w14:paraId="1A40FEBF" w14:textId="77777777" w:rsidR="00A4148F" w:rsidRPr="004D5F95" w:rsidRDefault="00A4148F" w:rsidP="00A4148F">
                              <w:pPr>
                                <w:rPr>
                                  <w:b/>
                                  <w:bCs/>
                                  <w:color w:val="FFFFFF" w:themeColor="background1"/>
                                </w:rPr>
                              </w:pPr>
                              <w:r>
                                <w:rPr>
                                  <w:b/>
                                  <w:color w:val="FFFFFF" w:themeColor="background1"/>
                                </w:rPr>
                                <w:t>JANVIER 2023</w:t>
                              </w:r>
                            </w:p>
                            <w:p w14:paraId="4A799A83" w14:textId="77777777" w:rsidR="002628A2" w:rsidRDefault="002628A2"/>
                            <w:p w14:paraId="3629651D"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D18D4FC" w14:textId="77777777" w:rsidR="002628A2" w:rsidRDefault="002628A2"/>
                            <w:p w14:paraId="6CAFC460" w14:textId="77777777" w:rsidR="00A4148F" w:rsidRPr="004D5F95" w:rsidRDefault="00A4148F" w:rsidP="00A4148F">
                              <w:pPr>
                                <w:rPr>
                                  <w:b/>
                                  <w:bCs/>
                                  <w:color w:val="FFFFFF" w:themeColor="background1"/>
                                </w:rPr>
                              </w:pPr>
                              <w:r>
                                <w:rPr>
                                  <w:b/>
                                  <w:color w:val="FFFFFF" w:themeColor="background1"/>
                                </w:rPr>
                                <w:t>JANVIER 2023</w:t>
                              </w:r>
                            </w:p>
                            <w:p w14:paraId="2E0D8865" w14:textId="77777777" w:rsidR="002628A2" w:rsidRDefault="002628A2"/>
                            <w:p w14:paraId="5836455C" w14:textId="77777777" w:rsidR="00A4148F" w:rsidRPr="00BD1F9F" w:rsidRDefault="00A4148F" w:rsidP="00E00D64">
                              <w:r>
                                <w:t>Ceci est le titre de votre document.</w:t>
                              </w:r>
                            </w:p>
                            <w:p w14:paraId="350FBCE1" w14:textId="77777777" w:rsidR="002628A2" w:rsidRDefault="002628A2"/>
                            <w:p w14:paraId="37CDD124" w14:textId="77777777" w:rsidR="00A4148F" w:rsidRPr="00BD1F9F" w:rsidRDefault="00A4148F" w:rsidP="00E00D64">
                              <w:r>
                                <w:t>Ceci est le titre de votre document.</w:t>
                              </w:r>
                            </w:p>
                            <w:p w14:paraId="6DDD1DE7" w14:textId="77777777" w:rsidR="002628A2" w:rsidRDefault="002628A2"/>
                            <w:p w14:paraId="56D1203A"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FCE2DE8" w14:textId="77777777" w:rsidR="002628A2" w:rsidRDefault="002628A2"/>
                            <w:p w14:paraId="13C3F925" w14:textId="77777777" w:rsidR="00A4148F" w:rsidRPr="004D5F95" w:rsidRDefault="00A4148F" w:rsidP="00A4148F">
                              <w:pPr>
                                <w:rPr>
                                  <w:b/>
                                  <w:bCs/>
                                  <w:color w:val="FFFFFF" w:themeColor="background1"/>
                                </w:rPr>
                              </w:pPr>
                              <w:r>
                                <w:rPr>
                                  <w:b/>
                                  <w:color w:val="FFFFFF" w:themeColor="background1"/>
                                </w:rPr>
                                <w:t>JANVIER 2023</w:t>
                              </w:r>
                            </w:p>
                            <w:p w14:paraId="6039CE71" w14:textId="77777777" w:rsidR="002628A2" w:rsidRDefault="002628A2"/>
                            <w:p w14:paraId="24B1A243"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DAABCAE" w14:textId="77777777" w:rsidR="002628A2" w:rsidRDefault="002628A2"/>
                            <w:p w14:paraId="2A153EF9" w14:textId="77777777" w:rsidR="00A4148F" w:rsidRPr="004D5F95" w:rsidRDefault="00A4148F" w:rsidP="00A4148F">
                              <w:pPr>
                                <w:rPr>
                                  <w:b/>
                                  <w:bCs/>
                                  <w:color w:val="FFFFFF" w:themeColor="background1"/>
                                </w:rPr>
                              </w:pPr>
                              <w:r>
                                <w:rPr>
                                  <w:b/>
                                  <w:color w:val="FFFFFF" w:themeColor="background1"/>
                                </w:rPr>
                                <w:t>JANVIER 2023</w:t>
                              </w:r>
                            </w:p>
                            <w:p w14:paraId="0C1D8F2E" w14:textId="77777777" w:rsidR="00A4148F" w:rsidRDefault="00A4148F"/>
                            <w:p w14:paraId="650A9E71" w14:textId="77777777" w:rsidR="00A4148F" w:rsidRPr="00F120AC" w:rsidRDefault="00271781" w:rsidP="00F120AC">
                              <w:pPr>
                                <w:pStyle w:val="Heading1"/>
                              </w:pPr>
                              <w:bookmarkStart w:id="18" w:name="_Toc224723739"/>
                              <w:bookmarkStart w:id="19" w:name="_Toc224724279"/>
                              <w:r>
                                <w:t>Ébauche</w:t>
                              </w:r>
                              <w:r w:rsidR="00A24079">
                                <w:t> :</w:t>
                              </w:r>
                              <w:r>
                                <w:t xml:space="preserve"> </w:t>
                              </w:r>
                              <w:r w:rsidR="000F378D">
                                <w:t>n</w:t>
                              </w:r>
                              <w:r>
                                <w:t>orme de qualité sur le traitement en établissement</w:t>
                              </w:r>
                              <w:bookmarkEnd w:id="18"/>
                              <w:bookmarkEnd w:id="19"/>
                            </w:p>
                            <w:p w14:paraId="636D40DF" w14:textId="77777777" w:rsidR="00A4148F" w:rsidRPr="00F120AC" w:rsidRDefault="00A4148F" w:rsidP="00F120AC">
                              <w:pPr>
                                <w:pStyle w:val="Heading1"/>
                              </w:pPr>
                            </w:p>
                            <w:p w14:paraId="715E9376" w14:textId="77777777" w:rsidR="00A4148F" w:rsidRDefault="00A4148F"/>
                            <w:p w14:paraId="544BF7A6" w14:textId="77777777" w:rsidR="00A4148F" w:rsidRPr="00F120AC" w:rsidRDefault="00F120AC" w:rsidP="00F120AC">
                              <w:pPr>
                                <w:pStyle w:val="Heading1"/>
                              </w:pPr>
                              <w:bookmarkStart w:id="20" w:name="_Toc224723740"/>
                              <w:bookmarkStart w:id="21" w:name="_Toc22472428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0"/>
                              <w:bookmarkEnd w:id="21"/>
                            </w:p>
                            <w:p w14:paraId="016876CC" w14:textId="77777777" w:rsidR="00A4148F" w:rsidRPr="004D5F95" w:rsidRDefault="00B81561" w:rsidP="00A4148F">
                              <w:pPr>
                                <w:rPr>
                                  <w:b/>
                                  <w:bCs/>
                                  <w:color w:val="FFFFFF" w:themeColor="background1"/>
                                </w:rPr>
                              </w:pPr>
                              <w:r>
                                <w:rPr>
                                  <w:b/>
                                  <w:color w:val="FFFFFF" w:themeColor="background1"/>
                                </w:rPr>
                                <w:t>Mars 2026</w:t>
                              </w:r>
                            </w:p>
                            <w:p w14:paraId="1FA21B45" w14:textId="77777777" w:rsidR="002628A2" w:rsidRDefault="002628A2"/>
                            <w:p w14:paraId="28FCF186" w14:textId="77777777" w:rsidR="00A4148F" w:rsidRPr="004D5F95" w:rsidRDefault="00A4148F" w:rsidP="00A4148F">
                              <w:pPr>
                                <w:rPr>
                                  <w:b/>
                                  <w:bCs/>
                                  <w:color w:val="FFFFFF" w:themeColor="background1"/>
                                </w:rPr>
                              </w:pPr>
                              <w:r>
                                <w:rPr>
                                  <w:b/>
                                  <w:color w:val="FFFFFF" w:themeColor="background1"/>
                                </w:rPr>
                                <w:t>JANVIER 2023</w:t>
                              </w:r>
                            </w:p>
                            <w:p w14:paraId="0ACA5D4A" w14:textId="77777777" w:rsidR="002628A2" w:rsidRDefault="002628A2"/>
                            <w:p w14:paraId="1069932D"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D3FD26B" w14:textId="77777777" w:rsidR="002628A2" w:rsidRDefault="002628A2"/>
                            <w:p w14:paraId="54782361" w14:textId="77777777" w:rsidR="00A4148F" w:rsidRPr="004D5F95" w:rsidRDefault="00A4148F" w:rsidP="00A4148F">
                              <w:pPr>
                                <w:rPr>
                                  <w:b/>
                                  <w:bCs/>
                                  <w:color w:val="FFFFFF" w:themeColor="background1"/>
                                </w:rPr>
                              </w:pPr>
                              <w:r>
                                <w:rPr>
                                  <w:b/>
                                  <w:color w:val="FFFFFF" w:themeColor="background1"/>
                                </w:rPr>
                                <w:t>JANVIER 2023</w:t>
                              </w:r>
                            </w:p>
                            <w:p w14:paraId="1FF233EE" w14:textId="77777777" w:rsidR="002628A2" w:rsidRDefault="002628A2"/>
                            <w:p w14:paraId="29BEF652" w14:textId="77777777" w:rsidR="00A4148F" w:rsidRPr="00BD1F9F" w:rsidRDefault="00A4148F" w:rsidP="00E00D64">
                              <w:r>
                                <w:t>Ceci est le titre de votre document.</w:t>
                              </w:r>
                            </w:p>
                            <w:p w14:paraId="1DFC7EDC" w14:textId="77777777" w:rsidR="002628A2" w:rsidRDefault="002628A2"/>
                            <w:p w14:paraId="7A9B73F1" w14:textId="77777777" w:rsidR="00A4148F" w:rsidRPr="00BD1F9F" w:rsidRDefault="00A4148F" w:rsidP="00E00D64">
                              <w:r>
                                <w:t>Ceci est le titre de votre document.</w:t>
                              </w:r>
                            </w:p>
                            <w:p w14:paraId="38BBE355" w14:textId="77777777" w:rsidR="002628A2" w:rsidRDefault="002628A2"/>
                            <w:p w14:paraId="1B0CF43F"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5B02C97C" w14:textId="77777777" w:rsidR="002628A2" w:rsidRDefault="002628A2"/>
                            <w:p w14:paraId="14F88785" w14:textId="77777777" w:rsidR="00A4148F" w:rsidRPr="004D5F95" w:rsidRDefault="00A4148F" w:rsidP="00A4148F">
                              <w:pPr>
                                <w:rPr>
                                  <w:b/>
                                  <w:bCs/>
                                  <w:color w:val="FFFFFF" w:themeColor="background1"/>
                                </w:rPr>
                              </w:pPr>
                              <w:r>
                                <w:rPr>
                                  <w:b/>
                                  <w:color w:val="FFFFFF" w:themeColor="background1"/>
                                </w:rPr>
                                <w:t>JANVIER 2023</w:t>
                              </w:r>
                            </w:p>
                            <w:p w14:paraId="1D73BB41" w14:textId="77777777" w:rsidR="002628A2" w:rsidRDefault="002628A2"/>
                            <w:p w14:paraId="7BE3807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1C3EC28" w14:textId="77777777" w:rsidR="002628A2" w:rsidRDefault="002628A2"/>
                            <w:p w14:paraId="3447AADA" w14:textId="77777777" w:rsidR="00A4148F" w:rsidRPr="004D5F95" w:rsidRDefault="00A4148F" w:rsidP="00A4148F">
                              <w:pPr>
                                <w:rPr>
                                  <w:b/>
                                  <w:bCs/>
                                  <w:color w:val="FFFFFF" w:themeColor="background1"/>
                                </w:rPr>
                              </w:pPr>
                              <w:r>
                                <w:rPr>
                                  <w:b/>
                                  <w:color w:val="FFFFFF" w:themeColor="background1"/>
                                </w:rPr>
                                <w:t>JANVIER 2023</w:t>
                              </w:r>
                            </w:p>
                            <w:p w14:paraId="3C722B63" w14:textId="77777777" w:rsidR="00A4148F" w:rsidRDefault="00A4148F"/>
                            <w:p w14:paraId="02F745AB"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63385649" w14:textId="77777777" w:rsidR="002628A2" w:rsidRDefault="002628A2"/>
                            <w:p w14:paraId="03530BF6" w14:textId="77777777" w:rsidR="00A4148F" w:rsidRPr="004D5F95" w:rsidRDefault="00A4148F" w:rsidP="00A4148F">
                              <w:pPr>
                                <w:rPr>
                                  <w:b/>
                                  <w:bCs/>
                                  <w:color w:val="FFFFFF" w:themeColor="background1"/>
                                </w:rPr>
                              </w:pPr>
                              <w:r>
                                <w:rPr>
                                  <w:b/>
                                  <w:color w:val="FFFFFF" w:themeColor="background1"/>
                                </w:rPr>
                                <w:t>JANVIER 2023</w:t>
                              </w:r>
                            </w:p>
                            <w:p w14:paraId="23FE93E4" w14:textId="77777777" w:rsidR="002628A2" w:rsidRDefault="002628A2"/>
                            <w:p w14:paraId="787C5C2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5E86291" w14:textId="77777777" w:rsidR="002628A2" w:rsidRDefault="002628A2"/>
                            <w:p w14:paraId="4F1A2E37" w14:textId="77777777" w:rsidR="00A4148F" w:rsidRPr="004D5F95" w:rsidRDefault="00A4148F" w:rsidP="00A4148F">
                              <w:pPr>
                                <w:rPr>
                                  <w:b/>
                                  <w:bCs/>
                                  <w:color w:val="FFFFFF" w:themeColor="background1"/>
                                </w:rPr>
                              </w:pPr>
                              <w:r>
                                <w:rPr>
                                  <w:b/>
                                  <w:color w:val="FFFFFF" w:themeColor="background1"/>
                                </w:rPr>
                                <w:t>JANVIER 2023</w:t>
                              </w:r>
                            </w:p>
                            <w:p w14:paraId="3A6BD025" w14:textId="77777777" w:rsidR="002628A2" w:rsidRDefault="002628A2"/>
                            <w:p w14:paraId="551CDEF3" w14:textId="77777777" w:rsidR="00A4148F" w:rsidRPr="00BD1F9F" w:rsidRDefault="00A4148F" w:rsidP="00E00D64">
                              <w:r>
                                <w:t>Ceci est le titre de votre document.</w:t>
                              </w:r>
                            </w:p>
                            <w:p w14:paraId="4FA2035E" w14:textId="77777777" w:rsidR="002628A2" w:rsidRDefault="002628A2"/>
                            <w:p w14:paraId="156806FE" w14:textId="77777777" w:rsidR="00A4148F" w:rsidRPr="00BD1F9F" w:rsidRDefault="00A4148F" w:rsidP="00E00D64">
                              <w:r>
                                <w:t>Ceci est le titre de votre document.</w:t>
                              </w:r>
                            </w:p>
                            <w:p w14:paraId="52E0E995" w14:textId="77777777" w:rsidR="002628A2" w:rsidRDefault="002628A2"/>
                            <w:p w14:paraId="196DD285"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532068B" w14:textId="77777777" w:rsidR="002628A2" w:rsidRDefault="002628A2"/>
                            <w:p w14:paraId="0B31CE41" w14:textId="77777777" w:rsidR="00A4148F" w:rsidRPr="004D5F95" w:rsidRDefault="00A4148F" w:rsidP="00A4148F">
                              <w:pPr>
                                <w:rPr>
                                  <w:b/>
                                  <w:bCs/>
                                  <w:color w:val="FFFFFF" w:themeColor="background1"/>
                                </w:rPr>
                              </w:pPr>
                              <w:r>
                                <w:rPr>
                                  <w:b/>
                                  <w:color w:val="FFFFFF" w:themeColor="background1"/>
                                </w:rPr>
                                <w:t>JANVIER 2023</w:t>
                              </w:r>
                            </w:p>
                            <w:p w14:paraId="10C2393B" w14:textId="77777777" w:rsidR="002628A2" w:rsidRDefault="002628A2"/>
                            <w:p w14:paraId="061A46F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920D329" w14:textId="77777777" w:rsidR="002628A2" w:rsidRDefault="002628A2"/>
                            <w:p w14:paraId="3B51A18A" w14:textId="77777777" w:rsidR="00A4148F" w:rsidRPr="004D5F95" w:rsidRDefault="00A4148F" w:rsidP="00A4148F">
                              <w:pPr>
                                <w:rPr>
                                  <w:b/>
                                  <w:bCs/>
                                  <w:color w:val="FFFFFF" w:themeColor="background1"/>
                                </w:rPr>
                              </w:pPr>
                              <w:r>
                                <w:rPr>
                                  <w:b/>
                                  <w:color w:val="FFFFFF" w:themeColor="background1"/>
                                </w:rPr>
                                <w:t>JANVIER 2023</w:t>
                              </w:r>
                            </w:p>
                            <w:p w14:paraId="45AEF636" w14:textId="77777777" w:rsidR="00A4148F" w:rsidRDefault="00A4148F"/>
                            <w:p w14:paraId="64284F9B" w14:textId="77777777" w:rsidR="00A4148F" w:rsidRPr="00F120AC" w:rsidRDefault="00271781" w:rsidP="00F120AC">
                              <w:pPr>
                                <w:pStyle w:val="Heading1"/>
                              </w:pPr>
                              <w:bookmarkStart w:id="22" w:name="_Toc224723741"/>
                              <w:bookmarkStart w:id="23" w:name="_Toc224724281"/>
                              <w:r>
                                <w:t>Ébauche</w:t>
                              </w:r>
                              <w:r w:rsidR="00A24079">
                                <w:t> :</w:t>
                              </w:r>
                              <w:r>
                                <w:t xml:space="preserve"> </w:t>
                              </w:r>
                              <w:r w:rsidR="000F378D">
                                <w:t>n</w:t>
                              </w:r>
                              <w:r>
                                <w:t>orme de qualité sur le traitement en établissement</w:t>
                              </w:r>
                              <w:bookmarkEnd w:id="22"/>
                              <w:bookmarkEnd w:id="23"/>
                            </w:p>
                            <w:p w14:paraId="7982CCEA" w14:textId="77777777" w:rsidR="00A4148F" w:rsidRPr="004D5F95" w:rsidRDefault="00B81561" w:rsidP="00A4148F">
                              <w:pPr>
                                <w:rPr>
                                  <w:b/>
                                  <w:bCs/>
                                  <w:color w:val="FFFFFF" w:themeColor="background1"/>
                                </w:rPr>
                              </w:pPr>
                              <w:r>
                                <w:rPr>
                                  <w:b/>
                                  <w:color w:val="FFFFFF" w:themeColor="background1"/>
                                </w:rPr>
                                <w:t>Mars 2026</w:t>
                              </w:r>
                            </w:p>
                            <w:p w14:paraId="29FC2485" w14:textId="77777777" w:rsidR="002628A2" w:rsidRDefault="002628A2"/>
                            <w:p w14:paraId="4911D15E" w14:textId="77777777" w:rsidR="00A4148F" w:rsidRPr="004D5F95" w:rsidRDefault="00A4148F" w:rsidP="00A4148F">
                              <w:pPr>
                                <w:rPr>
                                  <w:b/>
                                  <w:bCs/>
                                  <w:color w:val="FFFFFF" w:themeColor="background1"/>
                                </w:rPr>
                              </w:pPr>
                              <w:r>
                                <w:rPr>
                                  <w:b/>
                                  <w:color w:val="FFFFFF" w:themeColor="background1"/>
                                </w:rPr>
                                <w:t>JANVIER 2023</w:t>
                              </w:r>
                            </w:p>
                            <w:p w14:paraId="4B99CED3" w14:textId="77777777" w:rsidR="002628A2" w:rsidRDefault="002628A2"/>
                            <w:p w14:paraId="66A06006"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190AB2F" w14:textId="77777777" w:rsidR="002628A2" w:rsidRDefault="002628A2"/>
                            <w:p w14:paraId="1603FE39" w14:textId="77777777" w:rsidR="00A4148F" w:rsidRPr="004D5F95" w:rsidRDefault="00A4148F" w:rsidP="00A4148F">
                              <w:pPr>
                                <w:rPr>
                                  <w:b/>
                                  <w:bCs/>
                                  <w:color w:val="FFFFFF" w:themeColor="background1"/>
                                </w:rPr>
                              </w:pPr>
                              <w:r>
                                <w:rPr>
                                  <w:b/>
                                  <w:color w:val="FFFFFF" w:themeColor="background1"/>
                                </w:rPr>
                                <w:t>JANVIER 2023</w:t>
                              </w:r>
                            </w:p>
                            <w:p w14:paraId="323C8382" w14:textId="77777777" w:rsidR="002628A2" w:rsidRDefault="002628A2"/>
                            <w:p w14:paraId="568DF1E9" w14:textId="77777777" w:rsidR="00A4148F" w:rsidRPr="00BD1F9F" w:rsidRDefault="00A4148F" w:rsidP="00E00D64">
                              <w:r>
                                <w:t>Ceci est le titre de votre document.</w:t>
                              </w:r>
                            </w:p>
                            <w:p w14:paraId="1E864FC3" w14:textId="77777777" w:rsidR="002628A2" w:rsidRDefault="002628A2"/>
                            <w:p w14:paraId="21AEB6B2" w14:textId="77777777" w:rsidR="00A4148F" w:rsidRPr="00BD1F9F" w:rsidRDefault="00A4148F" w:rsidP="00E00D64">
                              <w:r>
                                <w:t>Ceci est le titre de votre document.</w:t>
                              </w:r>
                            </w:p>
                            <w:p w14:paraId="46A38FBF" w14:textId="77777777" w:rsidR="002628A2" w:rsidRDefault="002628A2"/>
                            <w:p w14:paraId="0BCE7E5D"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BD25F73" w14:textId="77777777" w:rsidR="002628A2" w:rsidRDefault="002628A2"/>
                            <w:p w14:paraId="20A471F5" w14:textId="77777777" w:rsidR="00A4148F" w:rsidRPr="004D5F95" w:rsidRDefault="00A4148F" w:rsidP="00A4148F">
                              <w:pPr>
                                <w:rPr>
                                  <w:b/>
                                  <w:bCs/>
                                  <w:color w:val="FFFFFF" w:themeColor="background1"/>
                                </w:rPr>
                              </w:pPr>
                              <w:r>
                                <w:rPr>
                                  <w:b/>
                                  <w:color w:val="FFFFFF" w:themeColor="background1"/>
                                </w:rPr>
                                <w:t>JANVIER 2023</w:t>
                              </w:r>
                            </w:p>
                            <w:p w14:paraId="5FB479CD" w14:textId="77777777" w:rsidR="002628A2" w:rsidRDefault="002628A2"/>
                            <w:p w14:paraId="29B1975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D07FE10" w14:textId="77777777" w:rsidR="002628A2" w:rsidRDefault="002628A2"/>
                            <w:p w14:paraId="56AA5F4A" w14:textId="77777777" w:rsidR="00A4148F" w:rsidRPr="004D5F95" w:rsidRDefault="00A4148F" w:rsidP="00A4148F">
                              <w:pPr>
                                <w:rPr>
                                  <w:b/>
                                  <w:bCs/>
                                  <w:color w:val="FFFFFF" w:themeColor="background1"/>
                                </w:rPr>
                              </w:pPr>
                              <w:r>
                                <w:rPr>
                                  <w:b/>
                                  <w:color w:val="FFFFFF" w:themeColor="background1"/>
                                </w:rPr>
                                <w:t>JANVIER 2023</w:t>
                              </w:r>
                            </w:p>
                            <w:p w14:paraId="61166B8E" w14:textId="77777777" w:rsidR="00A4148F" w:rsidRDefault="00A4148F"/>
                            <w:p w14:paraId="3428FFFA"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23F0E80C" w14:textId="77777777" w:rsidR="002628A2" w:rsidRDefault="002628A2"/>
                            <w:p w14:paraId="6C02E01C" w14:textId="77777777" w:rsidR="00A4148F" w:rsidRPr="004D5F95" w:rsidRDefault="00A4148F" w:rsidP="00A4148F">
                              <w:pPr>
                                <w:rPr>
                                  <w:b/>
                                  <w:bCs/>
                                  <w:color w:val="FFFFFF" w:themeColor="background1"/>
                                </w:rPr>
                              </w:pPr>
                              <w:r>
                                <w:rPr>
                                  <w:b/>
                                  <w:color w:val="FFFFFF" w:themeColor="background1"/>
                                </w:rPr>
                                <w:t>JANVIER 2023</w:t>
                              </w:r>
                            </w:p>
                            <w:p w14:paraId="455C8483" w14:textId="77777777" w:rsidR="002628A2" w:rsidRDefault="002628A2"/>
                            <w:p w14:paraId="095476A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8579439" w14:textId="77777777" w:rsidR="002628A2" w:rsidRDefault="002628A2"/>
                            <w:p w14:paraId="22DDF5BF" w14:textId="77777777" w:rsidR="00A4148F" w:rsidRPr="004D5F95" w:rsidRDefault="00A4148F" w:rsidP="00A4148F">
                              <w:pPr>
                                <w:rPr>
                                  <w:b/>
                                  <w:bCs/>
                                  <w:color w:val="FFFFFF" w:themeColor="background1"/>
                                </w:rPr>
                              </w:pPr>
                              <w:r>
                                <w:rPr>
                                  <w:b/>
                                  <w:color w:val="FFFFFF" w:themeColor="background1"/>
                                </w:rPr>
                                <w:t>JANVIER 2023</w:t>
                              </w:r>
                            </w:p>
                            <w:p w14:paraId="38296C37" w14:textId="77777777" w:rsidR="002628A2" w:rsidRDefault="002628A2"/>
                            <w:p w14:paraId="28294CEE" w14:textId="77777777" w:rsidR="00A4148F" w:rsidRPr="00BD1F9F" w:rsidRDefault="00A4148F" w:rsidP="00E00D64">
                              <w:r>
                                <w:t>Ceci est le titre de votre document.</w:t>
                              </w:r>
                            </w:p>
                            <w:p w14:paraId="5378FCDC" w14:textId="77777777" w:rsidR="002628A2" w:rsidRDefault="002628A2"/>
                            <w:p w14:paraId="638958D0" w14:textId="77777777" w:rsidR="00A4148F" w:rsidRPr="00BD1F9F" w:rsidRDefault="00A4148F" w:rsidP="00E00D64">
                              <w:r>
                                <w:t>Ceci est le titre de votre document.</w:t>
                              </w:r>
                            </w:p>
                            <w:p w14:paraId="27211C0D" w14:textId="77777777" w:rsidR="002628A2" w:rsidRDefault="002628A2"/>
                            <w:p w14:paraId="3C3DD532"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B28BB07" w14:textId="77777777" w:rsidR="002628A2" w:rsidRDefault="002628A2"/>
                            <w:p w14:paraId="549BC98B" w14:textId="77777777" w:rsidR="00A4148F" w:rsidRPr="004D5F95" w:rsidRDefault="00A4148F" w:rsidP="00A4148F">
                              <w:pPr>
                                <w:rPr>
                                  <w:b/>
                                  <w:bCs/>
                                  <w:color w:val="FFFFFF" w:themeColor="background1"/>
                                </w:rPr>
                              </w:pPr>
                              <w:r>
                                <w:rPr>
                                  <w:b/>
                                  <w:color w:val="FFFFFF" w:themeColor="background1"/>
                                </w:rPr>
                                <w:t>JANVIER 2023</w:t>
                              </w:r>
                            </w:p>
                            <w:p w14:paraId="778FB6B4" w14:textId="77777777" w:rsidR="002628A2" w:rsidRDefault="002628A2"/>
                            <w:p w14:paraId="5F61161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A99768E" w14:textId="77777777" w:rsidR="002628A2" w:rsidRDefault="002628A2"/>
                            <w:p w14:paraId="5C65E546" w14:textId="77777777" w:rsidR="00A4148F" w:rsidRPr="004D5F95" w:rsidRDefault="00A4148F" w:rsidP="00A4148F">
                              <w:pPr>
                                <w:rPr>
                                  <w:b/>
                                  <w:bCs/>
                                  <w:color w:val="FFFFFF" w:themeColor="background1"/>
                                </w:rPr>
                              </w:pPr>
                              <w:r>
                                <w:rPr>
                                  <w:b/>
                                  <w:color w:val="FFFFFF" w:themeColor="background1"/>
                                </w:rPr>
                                <w:t>JANVIER 2023</w:t>
                              </w:r>
                            </w:p>
                            <w:p w14:paraId="4C199767" w14:textId="77777777" w:rsidR="00A4148F" w:rsidRDefault="00A4148F"/>
                            <w:p w14:paraId="0CD2369E" w14:textId="77777777" w:rsidR="00A4148F" w:rsidRPr="00F120AC" w:rsidRDefault="00271781" w:rsidP="00F120AC">
                              <w:pPr>
                                <w:pStyle w:val="Heading1"/>
                              </w:pPr>
                              <w:bookmarkStart w:id="24" w:name="_Toc224723742"/>
                              <w:bookmarkStart w:id="25" w:name="_Toc224724282"/>
                              <w:r>
                                <w:t>Ébauche</w:t>
                              </w:r>
                              <w:r w:rsidR="00A24079">
                                <w:t> :</w:t>
                              </w:r>
                              <w:r>
                                <w:t xml:space="preserve"> </w:t>
                              </w:r>
                              <w:r w:rsidR="000F378D">
                                <w:t>n</w:t>
                              </w:r>
                              <w:r>
                                <w:t>orme de qualité sur le traitement en établissement</w:t>
                              </w:r>
                              <w:bookmarkEnd w:id="24"/>
                              <w:bookmarkEnd w:id="25"/>
                            </w:p>
                            <w:p w14:paraId="778609F6" w14:textId="77777777" w:rsidR="00A4148F" w:rsidRPr="00F120AC" w:rsidRDefault="00A4148F" w:rsidP="00F120AC">
                              <w:pPr>
                                <w:pStyle w:val="Heading1"/>
                              </w:pPr>
                            </w:p>
                            <w:p w14:paraId="6C3915E7" w14:textId="77777777" w:rsidR="00A4148F" w:rsidRDefault="00A4148F"/>
                            <w:p w14:paraId="650A42B7" w14:textId="77777777" w:rsidR="00A4148F" w:rsidRPr="00F120AC" w:rsidRDefault="00F120AC" w:rsidP="00F120AC">
                              <w:pPr>
                                <w:pStyle w:val="Heading1"/>
                              </w:pPr>
                              <w:bookmarkStart w:id="26" w:name="_Toc224723743"/>
                              <w:bookmarkStart w:id="27" w:name="_Toc22472428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6"/>
                              <w:bookmarkEnd w:id="27"/>
                            </w:p>
                            <w:p w14:paraId="55AE53CD" w14:textId="77777777" w:rsidR="00A4148F" w:rsidRPr="00F120AC" w:rsidRDefault="00A4148F" w:rsidP="00F120AC">
                              <w:pPr>
                                <w:pStyle w:val="Heading1"/>
                              </w:pPr>
                            </w:p>
                            <w:p w14:paraId="1BD1B9D7" w14:textId="77777777" w:rsidR="00A4148F" w:rsidRDefault="00A4148F"/>
                            <w:p w14:paraId="57D322D4" w14:textId="77777777" w:rsidR="00A4148F" w:rsidRPr="00F120AC" w:rsidRDefault="00F120AC" w:rsidP="00F120AC">
                              <w:pPr>
                                <w:pStyle w:val="Heading1"/>
                              </w:pPr>
                              <w:bookmarkStart w:id="28" w:name="_Toc224723744"/>
                              <w:bookmarkStart w:id="29" w:name="_Toc22472428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8"/>
                              <w:bookmarkEnd w:id="29"/>
                            </w:p>
                            <w:p w14:paraId="59EC01EB" w14:textId="77777777" w:rsidR="00A4148F" w:rsidRPr="00F120AC" w:rsidRDefault="00A4148F" w:rsidP="00F120AC">
                              <w:pPr>
                                <w:pStyle w:val="Heading1"/>
                              </w:pPr>
                            </w:p>
                            <w:p w14:paraId="4E128B95" w14:textId="77777777" w:rsidR="00A4148F" w:rsidRDefault="00A4148F"/>
                            <w:p w14:paraId="3881AC98" w14:textId="77777777" w:rsidR="00A4148F" w:rsidRPr="00F120AC" w:rsidRDefault="00F120AC" w:rsidP="00F120AC">
                              <w:pPr>
                                <w:pStyle w:val="Heading1"/>
                              </w:pPr>
                              <w:bookmarkStart w:id="30" w:name="_Toc224723745"/>
                              <w:bookmarkStart w:id="31" w:name="_Toc22472428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0"/>
                              <w:bookmarkEnd w:id="31"/>
                            </w:p>
                            <w:p w14:paraId="61C71869" w14:textId="77777777" w:rsidR="00A4148F" w:rsidRPr="00F120AC" w:rsidRDefault="00A4148F" w:rsidP="00F120AC">
                              <w:pPr>
                                <w:pStyle w:val="Heading1"/>
                              </w:pPr>
                            </w:p>
                            <w:p w14:paraId="2E006224" w14:textId="77777777" w:rsidR="00A4148F" w:rsidRDefault="00A4148F"/>
                            <w:p w14:paraId="5FC1CB6E" w14:textId="77777777" w:rsidR="00A4148F" w:rsidRPr="00F120AC" w:rsidRDefault="00F120AC" w:rsidP="00F120AC">
                              <w:pPr>
                                <w:pStyle w:val="Heading1"/>
                              </w:pPr>
                              <w:bookmarkStart w:id="32" w:name="_Toc224723746"/>
                              <w:bookmarkStart w:id="33" w:name="_Toc22472428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2"/>
                              <w:bookmarkEnd w:id="33"/>
                            </w:p>
                            <w:p w14:paraId="28A61853" w14:textId="77777777" w:rsidR="00A4148F" w:rsidRPr="00F120AC" w:rsidRDefault="00A4148F" w:rsidP="00F120AC">
                              <w:pPr>
                                <w:pStyle w:val="Heading1"/>
                              </w:pPr>
                            </w:p>
                            <w:p w14:paraId="06FFE812" w14:textId="77777777" w:rsidR="00A4148F" w:rsidRDefault="00A4148F"/>
                            <w:p w14:paraId="2276ABB2" w14:textId="77777777" w:rsidR="00A4148F" w:rsidRPr="00F120AC" w:rsidRDefault="00F120AC" w:rsidP="00F120AC">
                              <w:pPr>
                                <w:pStyle w:val="Heading1"/>
                              </w:pPr>
                              <w:bookmarkStart w:id="34" w:name="_Toc224723747"/>
                              <w:bookmarkStart w:id="35" w:name="_Toc22472428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4"/>
                              <w:bookmarkEnd w:id="35"/>
                            </w:p>
                            <w:p w14:paraId="3DA58522" w14:textId="77777777" w:rsidR="00A4148F" w:rsidRPr="00F120AC" w:rsidRDefault="00A4148F" w:rsidP="00F120AC">
                              <w:pPr>
                                <w:pStyle w:val="Heading1"/>
                              </w:pPr>
                            </w:p>
                            <w:p w14:paraId="11F14F68" w14:textId="77777777" w:rsidR="00A4148F" w:rsidRDefault="00A4148F"/>
                            <w:p w14:paraId="71800B64" w14:textId="77777777" w:rsidR="00A4148F" w:rsidRPr="00F120AC" w:rsidRDefault="00F120AC" w:rsidP="00F120AC">
                              <w:pPr>
                                <w:pStyle w:val="Heading1"/>
                              </w:pPr>
                              <w:bookmarkStart w:id="36" w:name="_Toc224723748"/>
                              <w:bookmarkStart w:id="37" w:name="_Toc22472428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6"/>
                              <w:bookmarkEnd w:id="37"/>
                            </w:p>
                            <w:p w14:paraId="5841E786" w14:textId="77777777" w:rsidR="00A4148F" w:rsidRPr="00F120AC" w:rsidRDefault="00A4148F" w:rsidP="00F120AC">
                              <w:pPr>
                                <w:pStyle w:val="Heading1"/>
                              </w:pPr>
                            </w:p>
                            <w:p w14:paraId="735BE49B" w14:textId="77777777" w:rsidR="00A4148F" w:rsidRDefault="00A4148F"/>
                            <w:p w14:paraId="275E01DA" w14:textId="77777777" w:rsidR="00A4148F" w:rsidRPr="00F120AC" w:rsidRDefault="00F120AC" w:rsidP="00F120AC">
                              <w:pPr>
                                <w:pStyle w:val="Heading1"/>
                              </w:pPr>
                              <w:bookmarkStart w:id="38" w:name="_Toc224723749"/>
                              <w:bookmarkStart w:id="39" w:name="_Toc22472428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8"/>
                              <w:bookmarkEnd w:id="39"/>
                            </w:p>
                            <w:p w14:paraId="5C79BF44" w14:textId="77777777" w:rsidR="00A4148F" w:rsidRPr="004D5F95" w:rsidRDefault="00B81561" w:rsidP="00A4148F">
                              <w:pPr>
                                <w:rPr>
                                  <w:b/>
                                  <w:bCs/>
                                  <w:color w:val="FFFFFF" w:themeColor="background1"/>
                                </w:rPr>
                              </w:pPr>
                              <w:r>
                                <w:rPr>
                                  <w:b/>
                                  <w:color w:val="FFFFFF" w:themeColor="background1"/>
                                </w:rPr>
                                <w:t>Mars 2026</w:t>
                              </w:r>
                            </w:p>
                            <w:p w14:paraId="45AB80F3" w14:textId="77777777" w:rsidR="002628A2" w:rsidRDefault="002628A2"/>
                            <w:p w14:paraId="5F7EBDAC" w14:textId="77777777" w:rsidR="00A4148F" w:rsidRPr="004D5F95" w:rsidRDefault="00A4148F" w:rsidP="00A4148F">
                              <w:pPr>
                                <w:rPr>
                                  <w:b/>
                                  <w:bCs/>
                                  <w:color w:val="FFFFFF" w:themeColor="background1"/>
                                </w:rPr>
                              </w:pPr>
                              <w:r>
                                <w:rPr>
                                  <w:b/>
                                  <w:color w:val="FFFFFF" w:themeColor="background1"/>
                                </w:rPr>
                                <w:t>JANVIER 2023</w:t>
                              </w:r>
                            </w:p>
                            <w:p w14:paraId="1C3F4FB2" w14:textId="77777777" w:rsidR="002628A2" w:rsidRDefault="002628A2"/>
                            <w:p w14:paraId="43E11BD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DF58EC0" w14:textId="77777777" w:rsidR="002628A2" w:rsidRDefault="002628A2"/>
                            <w:p w14:paraId="40722375" w14:textId="77777777" w:rsidR="00A4148F" w:rsidRPr="004D5F95" w:rsidRDefault="00A4148F" w:rsidP="00A4148F">
                              <w:pPr>
                                <w:rPr>
                                  <w:b/>
                                  <w:bCs/>
                                  <w:color w:val="FFFFFF" w:themeColor="background1"/>
                                </w:rPr>
                              </w:pPr>
                              <w:r>
                                <w:rPr>
                                  <w:b/>
                                  <w:color w:val="FFFFFF" w:themeColor="background1"/>
                                </w:rPr>
                                <w:t>JANVIER 2023</w:t>
                              </w:r>
                            </w:p>
                            <w:p w14:paraId="75C712D2" w14:textId="77777777" w:rsidR="002628A2" w:rsidRDefault="002628A2"/>
                            <w:p w14:paraId="712A01E4" w14:textId="77777777" w:rsidR="00A4148F" w:rsidRPr="00BD1F9F" w:rsidRDefault="00A4148F" w:rsidP="00E00D64">
                              <w:r>
                                <w:t>Ceci est le titre de votre document.</w:t>
                              </w:r>
                            </w:p>
                            <w:p w14:paraId="73976E8D" w14:textId="77777777" w:rsidR="002628A2" w:rsidRDefault="002628A2"/>
                            <w:p w14:paraId="137918A0" w14:textId="77777777" w:rsidR="00A4148F" w:rsidRPr="00BD1F9F" w:rsidRDefault="00A4148F" w:rsidP="00E00D64">
                              <w:r>
                                <w:t>Ceci est le titre de votre document.</w:t>
                              </w:r>
                            </w:p>
                            <w:p w14:paraId="27B28047" w14:textId="77777777" w:rsidR="002628A2" w:rsidRDefault="002628A2"/>
                            <w:p w14:paraId="05EFE895"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5FBA45DD" w14:textId="77777777" w:rsidR="002628A2" w:rsidRDefault="002628A2"/>
                            <w:p w14:paraId="08170FCC" w14:textId="77777777" w:rsidR="00A4148F" w:rsidRPr="004D5F95" w:rsidRDefault="00A4148F" w:rsidP="00A4148F">
                              <w:pPr>
                                <w:rPr>
                                  <w:b/>
                                  <w:bCs/>
                                  <w:color w:val="FFFFFF" w:themeColor="background1"/>
                                </w:rPr>
                              </w:pPr>
                              <w:r>
                                <w:rPr>
                                  <w:b/>
                                  <w:color w:val="FFFFFF" w:themeColor="background1"/>
                                </w:rPr>
                                <w:t>JANVIER 2023</w:t>
                              </w:r>
                            </w:p>
                            <w:p w14:paraId="77C5B6C9" w14:textId="77777777" w:rsidR="002628A2" w:rsidRDefault="002628A2"/>
                            <w:p w14:paraId="7702274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8A94B6C" w14:textId="77777777" w:rsidR="002628A2" w:rsidRDefault="002628A2"/>
                            <w:p w14:paraId="01BF417C" w14:textId="77777777" w:rsidR="00A4148F" w:rsidRPr="004D5F95" w:rsidRDefault="00A4148F" w:rsidP="00A4148F">
                              <w:pPr>
                                <w:rPr>
                                  <w:b/>
                                  <w:bCs/>
                                  <w:color w:val="FFFFFF" w:themeColor="background1"/>
                                </w:rPr>
                              </w:pPr>
                              <w:r>
                                <w:rPr>
                                  <w:b/>
                                  <w:color w:val="FFFFFF" w:themeColor="background1"/>
                                </w:rPr>
                                <w:t>JANVIER 2023</w:t>
                              </w:r>
                            </w:p>
                            <w:p w14:paraId="213FDDF5" w14:textId="77777777" w:rsidR="00A4148F" w:rsidRDefault="00A4148F"/>
                            <w:p w14:paraId="2A32C46B"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78A60121" w14:textId="77777777" w:rsidR="002628A2" w:rsidRDefault="002628A2"/>
                            <w:p w14:paraId="13863B0A" w14:textId="77777777" w:rsidR="00A4148F" w:rsidRPr="004D5F95" w:rsidRDefault="00A4148F" w:rsidP="00A4148F">
                              <w:pPr>
                                <w:rPr>
                                  <w:b/>
                                  <w:bCs/>
                                  <w:color w:val="FFFFFF" w:themeColor="background1"/>
                                </w:rPr>
                              </w:pPr>
                              <w:r>
                                <w:rPr>
                                  <w:b/>
                                  <w:color w:val="FFFFFF" w:themeColor="background1"/>
                                </w:rPr>
                                <w:t>JANVIER 2023</w:t>
                              </w:r>
                            </w:p>
                            <w:p w14:paraId="1F939F6A" w14:textId="77777777" w:rsidR="002628A2" w:rsidRDefault="002628A2"/>
                            <w:p w14:paraId="7D57627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C6A9CCC" w14:textId="77777777" w:rsidR="002628A2" w:rsidRDefault="002628A2"/>
                            <w:p w14:paraId="410DFEEC" w14:textId="77777777" w:rsidR="00A4148F" w:rsidRPr="004D5F95" w:rsidRDefault="00A4148F" w:rsidP="00A4148F">
                              <w:pPr>
                                <w:rPr>
                                  <w:b/>
                                  <w:bCs/>
                                  <w:color w:val="FFFFFF" w:themeColor="background1"/>
                                </w:rPr>
                              </w:pPr>
                              <w:r>
                                <w:rPr>
                                  <w:b/>
                                  <w:color w:val="FFFFFF" w:themeColor="background1"/>
                                </w:rPr>
                                <w:t>JANVIER 2023</w:t>
                              </w:r>
                            </w:p>
                            <w:p w14:paraId="50F98225" w14:textId="77777777" w:rsidR="002628A2" w:rsidRDefault="002628A2"/>
                            <w:p w14:paraId="0F029A30" w14:textId="77777777" w:rsidR="00A4148F" w:rsidRPr="00BD1F9F" w:rsidRDefault="00A4148F" w:rsidP="00E00D64">
                              <w:r>
                                <w:t>Ceci est le titre de votre document.</w:t>
                              </w:r>
                            </w:p>
                            <w:p w14:paraId="71E1E79F" w14:textId="77777777" w:rsidR="002628A2" w:rsidRDefault="002628A2"/>
                            <w:p w14:paraId="027FA3D8" w14:textId="77777777" w:rsidR="00A4148F" w:rsidRPr="00BD1F9F" w:rsidRDefault="00A4148F" w:rsidP="00E00D64">
                              <w:r>
                                <w:t>Ceci est le titre de votre document.</w:t>
                              </w:r>
                            </w:p>
                            <w:p w14:paraId="75BD4A4A" w14:textId="77777777" w:rsidR="002628A2" w:rsidRDefault="002628A2"/>
                            <w:p w14:paraId="79D7FB42"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DCF05FD" w14:textId="77777777" w:rsidR="002628A2" w:rsidRDefault="002628A2"/>
                            <w:p w14:paraId="3A25B438" w14:textId="77777777" w:rsidR="00A4148F" w:rsidRPr="004D5F95" w:rsidRDefault="00A4148F" w:rsidP="00A4148F">
                              <w:pPr>
                                <w:rPr>
                                  <w:b/>
                                  <w:bCs/>
                                  <w:color w:val="FFFFFF" w:themeColor="background1"/>
                                </w:rPr>
                              </w:pPr>
                              <w:r>
                                <w:rPr>
                                  <w:b/>
                                  <w:color w:val="FFFFFF" w:themeColor="background1"/>
                                </w:rPr>
                                <w:t>JANVIER 2023</w:t>
                              </w:r>
                            </w:p>
                            <w:p w14:paraId="537FA52E" w14:textId="77777777" w:rsidR="002628A2" w:rsidRDefault="002628A2"/>
                            <w:p w14:paraId="62F0B19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6D92267" w14:textId="77777777" w:rsidR="002628A2" w:rsidRDefault="002628A2"/>
                            <w:p w14:paraId="1309A6A2" w14:textId="77777777" w:rsidR="00A4148F" w:rsidRPr="004D5F95" w:rsidRDefault="00A4148F" w:rsidP="00A4148F">
                              <w:pPr>
                                <w:rPr>
                                  <w:b/>
                                  <w:bCs/>
                                  <w:color w:val="FFFFFF" w:themeColor="background1"/>
                                </w:rPr>
                              </w:pPr>
                              <w:r>
                                <w:rPr>
                                  <w:b/>
                                  <w:color w:val="FFFFFF" w:themeColor="background1"/>
                                </w:rPr>
                                <w:t>JANVIER 2023</w:t>
                              </w:r>
                            </w:p>
                            <w:p w14:paraId="744A46D3" w14:textId="77777777" w:rsidR="00A4148F" w:rsidRDefault="00A4148F"/>
                            <w:p w14:paraId="608C12C6" w14:textId="77777777" w:rsidR="00A4148F" w:rsidRPr="00F120AC" w:rsidRDefault="00271781" w:rsidP="00F120AC">
                              <w:pPr>
                                <w:pStyle w:val="Heading1"/>
                              </w:pPr>
                              <w:bookmarkStart w:id="40" w:name="_Toc224723750"/>
                              <w:bookmarkStart w:id="41" w:name="_Toc224724290"/>
                              <w:r>
                                <w:t>Ébauche</w:t>
                              </w:r>
                              <w:r w:rsidR="00A24079">
                                <w:t> :</w:t>
                              </w:r>
                              <w:r>
                                <w:t xml:space="preserve"> </w:t>
                              </w:r>
                              <w:r w:rsidR="000F378D">
                                <w:t>n</w:t>
                              </w:r>
                              <w:r>
                                <w:t>orme de qualité sur le traitement en établissement</w:t>
                              </w:r>
                              <w:bookmarkEnd w:id="40"/>
                              <w:bookmarkEnd w:id="41"/>
                            </w:p>
                            <w:p w14:paraId="78B91529" w14:textId="77777777" w:rsidR="00A4148F" w:rsidRPr="004D5F95" w:rsidRDefault="00B81561" w:rsidP="00A4148F">
                              <w:pPr>
                                <w:rPr>
                                  <w:b/>
                                  <w:bCs/>
                                  <w:color w:val="FFFFFF" w:themeColor="background1"/>
                                </w:rPr>
                              </w:pPr>
                              <w:r>
                                <w:rPr>
                                  <w:b/>
                                  <w:color w:val="FFFFFF" w:themeColor="background1"/>
                                </w:rPr>
                                <w:t>Mars 2026</w:t>
                              </w:r>
                            </w:p>
                            <w:p w14:paraId="6F6DC0ED" w14:textId="77777777" w:rsidR="002628A2" w:rsidRDefault="002628A2"/>
                            <w:p w14:paraId="608F27D3" w14:textId="77777777" w:rsidR="00A4148F" w:rsidRPr="004D5F95" w:rsidRDefault="00A4148F" w:rsidP="00A4148F">
                              <w:pPr>
                                <w:rPr>
                                  <w:b/>
                                  <w:bCs/>
                                  <w:color w:val="FFFFFF" w:themeColor="background1"/>
                                </w:rPr>
                              </w:pPr>
                              <w:r>
                                <w:rPr>
                                  <w:b/>
                                  <w:color w:val="FFFFFF" w:themeColor="background1"/>
                                </w:rPr>
                                <w:t>JANVIER 2023</w:t>
                              </w:r>
                            </w:p>
                            <w:p w14:paraId="6EF7C0DC" w14:textId="77777777" w:rsidR="002628A2" w:rsidRDefault="002628A2"/>
                            <w:p w14:paraId="31AEB7C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6CC1619" w14:textId="77777777" w:rsidR="002628A2" w:rsidRDefault="002628A2"/>
                            <w:p w14:paraId="2E786C4A" w14:textId="77777777" w:rsidR="00A4148F" w:rsidRPr="004D5F95" w:rsidRDefault="00A4148F" w:rsidP="00A4148F">
                              <w:pPr>
                                <w:rPr>
                                  <w:b/>
                                  <w:bCs/>
                                  <w:color w:val="FFFFFF" w:themeColor="background1"/>
                                </w:rPr>
                              </w:pPr>
                              <w:r>
                                <w:rPr>
                                  <w:b/>
                                  <w:color w:val="FFFFFF" w:themeColor="background1"/>
                                </w:rPr>
                                <w:t>JANVIER 2023</w:t>
                              </w:r>
                            </w:p>
                            <w:p w14:paraId="5CDF16FE" w14:textId="77777777" w:rsidR="002628A2" w:rsidRDefault="002628A2"/>
                            <w:p w14:paraId="7581EC61" w14:textId="77777777" w:rsidR="00A4148F" w:rsidRPr="00BD1F9F" w:rsidRDefault="00A4148F" w:rsidP="00E00D64">
                              <w:r>
                                <w:t>Ceci est le titre de votre document.</w:t>
                              </w:r>
                            </w:p>
                            <w:p w14:paraId="14564AD7" w14:textId="77777777" w:rsidR="002628A2" w:rsidRDefault="002628A2"/>
                            <w:p w14:paraId="4D81C87C" w14:textId="77777777" w:rsidR="00A4148F" w:rsidRPr="00BD1F9F" w:rsidRDefault="00A4148F" w:rsidP="00E00D64">
                              <w:r>
                                <w:t>Ceci est le titre de votre document.</w:t>
                              </w:r>
                            </w:p>
                            <w:p w14:paraId="06F52799" w14:textId="77777777" w:rsidR="002628A2" w:rsidRDefault="002628A2"/>
                            <w:p w14:paraId="05FCD74D"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FDC59B9" w14:textId="77777777" w:rsidR="002628A2" w:rsidRDefault="002628A2"/>
                            <w:p w14:paraId="536AE340" w14:textId="77777777" w:rsidR="00A4148F" w:rsidRPr="004D5F95" w:rsidRDefault="00A4148F" w:rsidP="00A4148F">
                              <w:pPr>
                                <w:rPr>
                                  <w:b/>
                                  <w:bCs/>
                                  <w:color w:val="FFFFFF" w:themeColor="background1"/>
                                </w:rPr>
                              </w:pPr>
                              <w:r>
                                <w:rPr>
                                  <w:b/>
                                  <w:color w:val="FFFFFF" w:themeColor="background1"/>
                                </w:rPr>
                                <w:t>JANVIER 2023</w:t>
                              </w:r>
                            </w:p>
                            <w:p w14:paraId="469CEE4F" w14:textId="77777777" w:rsidR="002628A2" w:rsidRDefault="002628A2"/>
                            <w:p w14:paraId="0D6F214C"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B5D16DB" w14:textId="77777777" w:rsidR="002628A2" w:rsidRDefault="002628A2"/>
                            <w:p w14:paraId="3D42BCE1" w14:textId="77777777" w:rsidR="00A4148F" w:rsidRPr="004D5F95" w:rsidRDefault="00A4148F" w:rsidP="00A4148F">
                              <w:pPr>
                                <w:rPr>
                                  <w:b/>
                                  <w:bCs/>
                                  <w:color w:val="FFFFFF" w:themeColor="background1"/>
                                </w:rPr>
                              </w:pPr>
                              <w:r>
                                <w:rPr>
                                  <w:b/>
                                  <w:color w:val="FFFFFF" w:themeColor="background1"/>
                                </w:rPr>
                                <w:t>JANVIER 2023</w:t>
                              </w:r>
                            </w:p>
                            <w:p w14:paraId="4454DE2D" w14:textId="77777777" w:rsidR="00A4148F" w:rsidRDefault="00A4148F"/>
                            <w:p w14:paraId="06DC4768"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4BAC1934" w14:textId="77777777" w:rsidR="002628A2" w:rsidRDefault="002628A2"/>
                            <w:p w14:paraId="244FB11D" w14:textId="77777777" w:rsidR="00A4148F" w:rsidRPr="004D5F95" w:rsidRDefault="00A4148F" w:rsidP="00A4148F">
                              <w:pPr>
                                <w:rPr>
                                  <w:b/>
                                  <w:bCs/>
                                  <w:color w:val="FFFFFF" w:themeColor="background1"/>
                                </w:rPr>
                              </w:pPr>
                              <w:r>
                                <w:rPr>
                                  <w:b/>
                                  <w:color w:val="FFFFFF" w:themeColor="background1"/>
                                </w:rPr>
                                <w:t>JANVIER 2023</w:t>
                              </w:r>
                            </w:p>
                            <w:p w14:paraId="204A7B7B" w14:textId="77777777" w:rsidR="002628A2" w:rsidRDefault="002628A2"/>
                            <w:p w14:paraId="646FDE4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2AEECEF" w14:textId="77777777" w:rsidR="002628A2" w:rsidRDefault="002628A2"/>
                            <w:p w14:paraId="7BC46DEE" w14:textId="77777777" w:rsidR="00A4148F" w:rsidRPr="004D5F95" w:rsidRDefault="00A4148F" w:rsidP="00A4148F">
                              <w:pPr>
                                <w:rPr>
                                  <w:b/>
                                  <w:bCs/>
                                  <w:color w:val="FFFFFF" w:themeColor="background1"/>
                                </w:rPr>
                              </w:pPr>
                              <w:r>
                                <w:rPr>
                                  <w:b/>
                                  <w:color w:val="FFFFFF" w:themeColor="background1"/>
                                </w:rPr>
                                <w:t>JANVIER 2023</w:t>
                              </w:r>
                            </w:p>
                            <w:p w14:paraId="39BA2CE3" w14:textId="77777777" w:rsidR="002628A2" w:rsidRDefault="002628A2"/>
                            <w:p w14:paraId="3658C9D2" w14:textId="77777777" w:rsidR="00A4148F" w:rsidRPr="00BD1F9F" w:rsidRDefault="00A4148F" w:rsidP="00E00D64">
                              <w:r>
                                <w:t>Ceci est le titre de votre document.</w:t>
                              </w:r>
                            </w:p>
                            <w:p w14:paraId="07435077" w14:textId="77777777" w:rsidR="002628A2" w:rsidRDefault="002628A2"/>
                            <w:p w14:paraId="3C728A2C" w14:textId="77777777" w:rsidR="00A4148F" w:rsidRPr="00BD1F9F" w:rsidRDefault="00A4148F" w:rsidP="00E00D64">
                              <w:r>
                                <w:t>Ceci est le titre de votre document.</w:t>
                              </w:r>
                            </w:p>
                            <w:p w14:paraId="112B8285" w14:textId="77777777" w:rsidR="002628A2" w:rsidRDefault="002628A2"/>
                            <w:p w14:paraId="4D3AD533"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511D7CC" w14:textId="77777777" w:rsidR="002628A2" w:rsidRDefault="002628A2"/>
                            <w:p w14:paraId="789097E1" w14:textId="77777777" w:rsidR="00A4148F" w:rsidRPr="004D5F95" w:rsidRDefault="00A4148F" w:rsidP="00A4148F">
                              <w:pPr>
                                <w:rPr>
                                  <w:b/>
                                  <w:bCs/>
                                  <w:color w:val="FFFFFF" w:themeColor="background1"/>
                                </w:rPr>
                              </w:pPr>
                              <w:r>
                                <w:rPr>
                                  <w:b/>
                                  <w:color w:val="FFFFFF" w:themeColor="background1"/>
                                </w:rPr>
                                <w:t>JANVIER 2023</w:t>
                              </w:r>
                            </w:p>
                            <w:p w14:paraId="5E1F8CB8" w14:textId="77777777" w:rsidR="002628A2" w:rsidRDefault="002628A2"/>
                            <w:p w14:paraId="7B6663F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215842C" w14:textId="77777777" w:rsidR="002628A2" w:rsidRDefault="002628A2"/>
                            <w:p w14:paraId="2E7C61A1" w14:textId="77777777" w:rsidR="00A4148F" w:rsidRPr="004D5F95" w:rsidRDefault="00A4148F" w:rsidP="00A4148F">
                              <w:pPr>
                                <w:rPr>
                                  <w:b/>
                                  <w:bCs/>
                                  <w:color w:val="FFFFFF" w:themeColor="background1"/>
                                </w:rPr>
                              </w:pPr>
                              <w:r>
                                <w:rPr>
                                  <w:b/>
                                  <w:color w:val="FFFFFF" w:themeColor="background1"/>
                                </w:rPr>
                                <w:t>JANVIER 2023</w:t>
                              </w:r>
                            </w:p>
                            <w:p w14:paraId="74BA2890" w14:textId="77777777" w:rsidR="00A4148F" w:rsidRDefault="00A4148F"/>
                            <w:p w14:paraId="24B31CAB" w14:textId="77777777" w:rsidR="00A4148F" w:rsidRPr="00F120AC" w:rsidRDefault="00271781" w:rsidP="00F120AC">
                              <w:pPr>
                                <w:pStyle w:val="Heading1"/>
                              </w:pPr>
                              <w:bookmarkStart w:id="42" w:name="_Toc224723751"/>
                              <w:bookmarkStart w:id="43" w:name="_Toc224724291"/>
                              <w:r>
                                <w:t>Ébauche</w:t>
                              </w:r>
                              <w:r w:rsidR="00A24079">
                                <w:t> :</w:t>
                              </w:r>
                              <w:r>
                                <w:t xml:space="preserve"> </w:t>
                              </w:r>
                              <w:r w:rsidR="000F378D">
                                <w:t>n</w:t>
                              </w:r>
                              <w:r>
                                <w:t>orme de qualité sur le traitement en établissement</w:t>
                              </w:r>
                              <w:bookmarkEnd w:id="42"/>
                              <w:bookmarkEnd w:id="43"/>
                            </w:p>
                            <w:p w14:paraId="065F8572" w14:textId="77777777" w:rsidR="00A4148F" w:rsidRPr="00F120AC" w:rsidRDefault="00A4148F" w:rsidP="00F120AC">
                              <w:pPr>
                                <w:pStyle w:val="Heading1"/>
                              </w:pPr>
                            </w:p>
                            <w:p w14:paraId="198F182B" w14:textId="77777777" w:rsidR="00A4148F" w:rsidRDefault="00A4148F"/>
                            <w:p w14:paraId="219EF47A" w14:textId="77777777" w:rsidR="00A4148F" w:rsidRPr="00F120AC" w:rsidRDefault="00F120AC" w:rsidP="00F120AC">
                              <w:pPr>
                                <w:pStyle w:val="Heading1"/>
                              </w:pPr>
                              <w:bookmarkStart w:id="44" w:name="_Toc224723752"/>
                              <w:bookmarkStart w:id="45" w:name="_Toc22472429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4"/>
                              <w:bookmarkEnd w:id="45"/>
                            </w:p>
                            <w:p w14:paraId="6A15B167" w14:textId="77777777" w:rsidR="00A4148F" w:rsidRPr="004D5F95" w:rsidRDefault="00B81561" w:rsidP="00A4148F">
                              <w:pPr>
                                <w:rPr>
                                  <w:b/>
                                  <w:bCs/>
                                  <w:color w:val="FFFFFF" w:themeColor="background1"/>
                                </w:rPr>
                              </w:pPr>
                              <w:r>
                                <w:rPr>
                                  <w:b/>
                                  <w:color w:val="FFFFFF" w:themeColor="background1"/>
                                </w:rPr>
                                <w:t>Mars 2026</w:t>
                              </w:r>
                            </w:p>
                            <w:p w14:paraId="5D43A863" w14:textId="77777777" w:rsidR="002628A2" w:rsidRDefault="002628A2"/>
                            <w:p w14:paraId="079FD45B" w14:textId="77777777" w:rsidR="00A4148F" w:rsidRPr="004D5F95" w:rsidRDefault="00A4148F" w:rsidP="00A4148F">
                              <w:pPr>
                                <w:rPr>
                                  <w:b/>
                                  <w:bCs/>
                                  <w:color w:val="FFFFFF" w:themeColor="background1"/>
                                </w:rPr>
                              </w:pPr>
                              <w:r>
                                <w:rPr>
                                  <w:b/>
                                  <w:color w:val="FFFFFF" w:themeColor="background1"/>
                                </w:rPr>
                                <w:t>JANVIER 2023</w:t>
                              </w:r>
                            </w:p>
                            <w:p w14:paraId="19A25A3D" w14:textId="77777777" w:rsidR="002628A2" w:rsidRDefault="002628A2"/>
                            <w:p w14:paraId="046C8BF6"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3421FE0" w14:textId="77777777" w:rsidR="002628A2" w:rsidRDefault="002628A2"/>
                            <w:p w14:paraId="2ACDC777" w14:textId="77777777" w:rsidR="00A4148F" w:rsidRPr="004D5F95" w:rsidRDefault="00A4148F" w:rsidP="00A4148F">
                              <w:pPr>
                                <w:rPr>
                                  <w:b/>
                                  <w:bCs/>
                                  <w:color w:val="FFFFFF" w:themeColor="background1"/>
                                </w:rPr>
                              </w:pPr>
                              <w:r>
                                <w:rPr>
                                  <w:b/>
                                  <w:color w:val="FFFFFF" w:themeColor="background1"/>
                                </w:rPr>
                                <w:t>JANVIER 2023</w:t>
                              </w:r>
                            </w:p>
                            <w:p w14:paraId="3369FA12" w14:textId="77777777" w:rsidR="002628A2" w:rsidRDefault="002628A2"/>
                            <w:p w14:paraId="03AB5637" w14:textId="77777777" w:rsidR="00A4148F" w:rsidRPr="00BD1F9F" w:rsidRDefault="00A4148F" w:rsidP="00E00D64">
                              <w:r>
                                <w:t>Ceci est le titre de votre document.</w:t>
                              </w:r>
                            </w:p>
                            <w:p w14:paraId="5F172F01" w14:textId="77777777" w:rsidR="002628A2" w:rsidRDefault="002628A2"/>
                            <w:p w14:paraId="17732DF4" w14:textId="77777777" w:rsidR="00A4148F" w:rsidRPr="00BD1F9F" w:rsidRDefault="00A4148F" w:rsidP="00E00D64">
                              <w:r>
                                <w:t>Ceci est le titre de votre document.</w:t>
                              </w:r>
                            </w:p>
                            <w:p w14:paraId="38B6B565" w14:textId="77777777" w:rsidR="002628A2" w:rsidRDefault="002628A2"/>
                            <w:p w14:paraId="5459AFAB"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FB51402" w14:textId="77777777" w:rsidR="002628A2" w:rsidRDefault="002628A2"/>
                            <w:p w14:paraId="30CD3EE2" w14:textId="77777777" w:rsidR="00A4148F" w:rsidRPr="004D5F95" w:rsidRDefault="00A4148F" w:rsidP="00A4148F">
                              <w:pPr>
                                <w:rPr>
                                  <w:b/>
                                  <w:bCs/>
                                  <w:color w:val="FFFFFF" w:themeColor="background1"/>
                                </w:rPr>
                              </w:pPr>
                              <w:r>
                                <w:rPr>
                                  <w:b/>
                                  <w:color w:val="FFFFFF" w:themeColor="background1"/>
                                </w:rPr>
                                <w:t>JANVIER 2023</w:t>
                              </w:r>
                            </w:p>
                            <w:p w14:paraId="4CF239BE" w14:textId="77777777" w:rsidR="002628A2" w:rsidRDefault="002628A2"/>
                            <w:p w14:paraId="039E1F7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429F238" w14:textId="77777777" w:rsidR="002628A2" w:rsidRDefault="002628A2"/>
                            <w:p w14:paraId="383E2DF4" w14:textId="77777777" w:rsidR="00A4148F" w:rsidRPr="004D5F95" w:rsidRDefault="00A4148F" w:rsidP="00A4148F">
                              <w:pPr>
                                <w:rPr>
                                  <w:b/>
                                  <w:bCs/>
                                  <w:color w:val="FFFFFF" w:themeColor="background1"/>
                                </w:rPr>
                              </w:pPr>
                              <w:r>
                                <w:rPr>
                                  <w:b/>
                                  <w:color w:val="FFFFFF" w:themeColor="background1"/>
                                </w:rPr>
                                <w:t>JANVIER 2023</w:t>
                              </w:r>
                            </w:p>
                            <w:p w14:paraId="4475BACA" w14:textId="77777777" w:rsidR="00A4148F" w:rsidRDefault="00A4148F"/>
                            <w:p w14:paraId="738BA65B"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4F79DC21" w14:textId="77777777" w:rsidR="002628A2" w:rsidRDefault="002628A2"/>
                            <w:p w14:paraId="10FECD8F" w14:textId="77777777" w:rsidR="00A4148F" w:rsidRPr="004D5F95" w:rsidRDefault="00A4148F" w:rsidP="00A4148F">
                              <w:pPr>
                                <w:rPr>
                                  <w:b/>
                                  <w:bCs/>
                                  <w:color w:val="FFFFFF" w:themeColor="background1"/>
                                </w:rPr>
                              </w:pPr>
                              <w:r>
                                <w:rPr>
                                  <w:b/>
                                  <w:color w:val="FFFFFF" w:themeColor="background1"/>
                                </w:rPr>
                                <w:t>JANVIER 2023</w:t>
                              </w:r>
                            </w:p>
                            <w:p w14:paraId="1A20AC30" w14:textId="77777777" w:rsidR="002628A2" w:rsidRDefault="002628A2"/>
                            <w:p w14:paraId="727A5A9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AF34D8B" w14:textId="77777777" w:rsidR="002628A2" w:rsidRDefault="002628A2"/>
                            <w:p w14:paraId="42F2A7EF" w14:textId="77777777" w:rsidR="00A4148F" w:rsidRPr="004D5F95" w:rsidRDefault="00A4148F" w:rsidP="00A4148F">
                              <w:pPr>
                                <w:rPr>
                                  <w:b/>
                                  <w:bCs/>
                                  <w:color w:val="FFFFFF" w:themeColor="background1"/>
                                </w:rPr>
                              </w:pPr>
                              <w:r>
                                <w:rPr>
                                  <w:b/>
                                  <w:color w:val="FFFFFF" w:themeColor="background1"/>
                                </w:rPr>
                                <w:t>JANVIER 2023</w:t>
                              </w:r>
                            </w:p>
                            <w:p w14:paraId="72215EE0" w14:textId="77777777" w:rsidR="002628A2" w:rsidRDefault="002628A2"/>
                            <w:p w14:paraId="0541BC87" w14:textId="77777777" w:rsidR="00A4148F" w:rsidRPr="00BD1F9F" w:rsidRDefault="00A4148F" w:rsidP="00E00D64">
                              <w:r>
                                <w:t>Ceci est le titre de votre document.</w:t>
                              </w:r>
                            </w:p>
                            <w:p w14:paraId="45EA31FA" w14:textId="77777777" w:rsidR="002628A2" w:rsidRDefault="002628A2"/>
                            <w:p w14:paraId="448C20BB" w14:textId="77777777" w:rsidR="00A4148F" w:rsidRPr="00BD1F9F" w:rsidRDefault="00A4148F" w:rsidP="00E00D64">
                              <w:r>
                                <w:t>Ceci est le titre de votre document.</w:t>
                              </w:r>
                            </w:p>
                            <w:p w14:paraId="4ED088C3" w14:textId="77777777" w:rsidR="002628A2" w:rsidRDefault="002628A2"/>
                            <w:p w14:paraId="311B9115"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999B038" w14:textId="77777777" w:rsidR="002628A2" w:rsidRDefault="002628A2"/>
                            <w:p w14:paraId="680A02CC" w14:textId="77777777" w:rsidR="00A4148F" w:rsidRPr="004D5F95" w:rsidRDefault="00A4148F" w:rsidP="00A4148F">
                              <w:pPr>
                                <w:rPr>
                                  <w:b/>
                                  <w:bCs/>
                                  <w:color w:val="FFFFFF" w:themeColor="background1"/>
                                </w:rPr>
                              </w:pPr>
                              <w:r>
                                <w:rPr>
                                  <w:b/>
                                  <w:color w:val="FFFFFF" w:themeColor="background1"/>
                                </w:rPr>
                                <w:t>JANVIER 2023</w:t>
                              </w:r>
                            </w:p>
                            <w:p w14:paraId="631A3DA0" w14:textId="77777777" w:rsidR="002628A2" w:rsidRDefault="002628A2"/>
                            <w:p w14:paraId="00BB0416"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198751E" w14:textId="77777777" w:rsidR="002628A2" w:rsidRDefault="002628A2"/>
                            <w:p w14:paraId="70D1D16B" w14:textId="77777777" w:rsidR="00A4148F" w:rsidRPr="004D5F95" w:rsidRDefault="00A4148F" w:rsidP="00A4148F">
                              <w:pPr>
                                <w:rPr>
                                  <w:b/>
                                  <w:bCs/>
                                  <w:color w:val="FFFFFF" w:themeColor="background1"/>
                                </w:rPr>
                              </w:pPr>
                              <w:r>
                                <w:rPr>
                                  <w:b/>
                                  <w:color w:val="FFFFFF" w:themeColor="background1"/>
                                </w:rPr>
                                <w:t>JANVIER 2023</w:t>
                              </w:r>
                            </w:p>
                            <w:p w14:paraId="3C5BF330" w14:textId="77777777" w:rsidR="00A4148F" w:rsidRDefault="00A4148F"/>
                            <w:p w14:paraId="2E8D5DAB" w14:textId="77777777" w:rsidR="00A4148F" w:rsidRPr="00F120AC" w:rsidRDefault="00271781" w:rsidP="00F120AC">
                              <w:pPr>
                                <w:pStyle w:val="Heading1"/>
                              </w:pPr>
                              <w:bookmarkStart w:id="46" w:name="_Toc224723753"/>
                              <w:bookmarkStart w:id="47" w:name="_Toc224724293"/>
                              <w:r>
                                <w:t>Ébauche</w:t>
                              </w:r>
                              <w:r w:rsidR="00A24079">
                                <w:t> :</w:t>
                              </w:r>
                              <w:r>
                                <w:t xml:space="preserve"> </w:t>
                              </w:r>
                              <w:r w:rsidR="000F378D">
                                <w:t>n</w:t>
                              </w:r>
                              <w:r>
                                <w:t>orme de qualité sur le traitement en établissement</w:t>
                              </w:r>
                              <w:bookmarkEnd w:id="46"/>
                              <w:bookmarkEnd w:id="47"/>
                            </w:p>
                            <w:p w14:paraId="004F2BD0" w14:textId="77777777" w:rsidR="00A4148F" w:rsidRPr="004D5F95" w:rsidRDefault="00B81561" w:rsidP="00A4148F">
                              <w:pPr>
                                <w:rPr>
                                  <w:b/>
                                  <w:bCs/>
                                  <w:color w:val="FFFFFF" w:themeColor="background1"/>
                                </w:rPr>
                              </w:pPr>
                              <w:r>
                                <w:rPr>
                                  <w:b/>
                                  <w:color w:val="FFFFFF" w:themeColor="background1"/>
                                </w:rPr>
                                <w:t>Mars 2026</w:t>
                              </w:r>
                            </w:p>
                            <w:p w14:paraId="785070FF" w14:textId="77777777" w:rsidR="002628A2" w:rsidRDefault="002628A2"/>
                            <w:p w14:paraId="410BEDCF" w14:textId="77777777" w:rsidR="00A4148F" w:rsidRPr="004D5F95" w:rsidRDefault="00A4148F" w:rsidP="00A4148F">
                              <w:pPr>
                                <w:rPr>
                                  <w:b/>
                                  <w:bCs/>
                                  <w:color w:val="FFFFFF" w:themeColor="background1"/>
                                </w:rPr>
                              </w:pPr>
                              <w:r>
                                <w:rPr>
                                  <w:b/>
                                  <w:color w:val="FFFFFF" w:themeColor="background1"/>
                                </w:rPr>
                                <w:t>JANVIER 2023</w:t>
                              </w:r>
                            </w:p>
                            <w:p w14:paraId="01AEFA24" w14:textId="77777777" w:rsidR="002628A2" w:rsidRDefault="002628A2"/>
                            <w:p w14:paraId="30BEE5A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67E43AB" w14:textId="77777777" w:rsidR="002628A2" w:rsidRDefault="002628A2"/>
                            <w:p w14:paraId="54F6C07A" w14:textId="77777777" w:rsidR="00A4148F" w:rsidRPr="004D5F95" w:rsidRDefault="00A4148F" w:rsidP="00A4148F">
                              <w:pPr>
                                <w:rPr>
                                  <w:b/>
                                  <w:bCs/>
                                  <w:color w:val="FFFFFF" w:themeColor="background1"/>
                                </w:rPr>
                              </w:pPr>
                              <w:r>
                                <w:rPr>
                                  <w:b/>
                                  <w:color w:val="FFFFFF" w:themeColor="background1"/>
                                </w:rPr>
                                <w:t>JANVIER 2023</w:t>
                              </w:r>
                            </w:p>
                            <w:p w14:paraId="1942DB7E" w14:textId="77777777" w:rsidR="002628A2" w:rsidRDefault="002628A2"/>
                            <w:p w14:paraId="34EB3C14" w14:textId="77777777" w:rsidR="00A4148F" w:rsidRPr="00BD1F9F" w:rsidRDefault="00A4148F" w:rsidP="00E00D64">
                              <w:r>
                                <w:t>Ceci est le titre de votre document.</w:t>
                              </w:r>
                            </w:p>
                            <w:p w14:paraId="3F6C93CC" w14:textId="77777777" w:rsidR="002628A2" w:rsidRDefault="002628A2"/>
                            <w:p w14:paraId="436ECC5B" w14:textId="77777777" w:rsidR="00A4148F" w:rsidRPr="00BD1F9F" w:rsidRDefault="00A4148F" w:rsidP="00E00D64">
                              <w:r>
                                <w:t>Ceci est le titre de votre document.</w:t>
                              </w:r>
                            </w:p>
                            <w:p w14:paraId="0CA29155" w14:textId="77777777" w:rsidR="002628A2" w:rsidRDefault="002628A2"/>
                            <w:p w14:paraId="53AE2E4A"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5C32A080" w14:textId="77777777" w:rsidR="002628A2" w:rsidRDefault="002628A2"/>
                            <w:p w14:paraId="1D44439E" w14:textId="77777777" w:rsidR="00A4148F" w:rsidRPr="004D5F95" w:rsidRDefault="00A4148F" w:rsidP="00A4148F">
                              <w:pPr>
                                <w:rPr>
                                  <w:b/>
                                  <w:bCs/>
                                  <w:color w:val="FFFFFF" w:themeColor="background1"/>
                                </w:rPr>
                              </w:pPr>
                              <w:r>
                                <w:rPr>
                                  <w:b/>
                                  <w:color w:val="FFFFFF" w:themeColor="background1"/>
                                </w:rPr>
                                <w:t>JANVIER 2023</w:t>
                              </w:r>
                            </w:p>
                            <w:p w14:paraId="5EE2B433" w14:textId="77777777" w:rsidR="002628A2" w:rsidRDefault="002628A2"/>
                            <w:p w14:paraId="3A28046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C3D071C" w14:textId="77777777" w:rsidR="002628A2" w:rsidRDefault="002628A2"/>
                            <w:p w14:paraId="3C46790A" w14:textId="77777777" w:rsidR="00A4148F" w:rsidRPr="004D5F95" w:rsidRDefault="00A4148F" w:rsidP="00A4148F">
                              <w:pPr>
                                <w:rPr>
                                  <w:b/>
                                  <w:bCs/>
                                  <w:color w:val="FFFFFF" w:themeColor="background1"/>
                                </w:rPr>
                              </w:pPr>
                              <w:r>
                                <w:rPr>
                                  <w:b/>
                                  <w:color w:val="FFFFFF" w:themeColor="background1"/>
                                </w:rPr>
                                <w:t>JANVIER 2023</w:t>
                              </w:r>
                            </w:p>
                            <w:p w14:paraId="769E537D" w14:textId="77777777" w:rsidR="00A4148F" w:rsidRDefault="00A4148F"/>
                            <w:p w14:paraId="32F5E0F7"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1DC435A1" w14:textId="77777777" w:rsidR="002628A2" w:rsidRDefault="002628A2"/>
                            <w:p w14:paraId="0B4A296C" w14:textId="77777777" w:rsidR="00A4148F" w:rsidRPr="004D5F95" w:rsidRDefault="00A4148F" w:rsidP="00A4148F">
                              <w:pPr>
                                <w:rPr>
                                  <w:b/>
                                  <w:bCs/>
                                  <w:color w:val="FFFFFF" w:themeColor="background1"/>
                                </w:rPr>
                              </w:pPr>
                              <w:r>
                                <w:rPr>
                                  <w:b/>
                                  <w:color w:val="FFFFFF" w:themeColor="background1"/>
                                </w:rPr>
                                <w:t>JANVIER 2023</w:t>
                              </w:r>
                            </w:p>
                            <w:p w14:paraId="3723D619" w14:textId="77777777" w:rsidR="002628A2" w:rsidRDefault="002628A2"/>
                            <w:p w14:paraId="74D949F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EF723C7" w14:textId="77777777" w:rsidR="002628A2" w:rsidRDefault="002628A2"/>
                            <w:p w14:paraId="7A247928" w14:textId="77777777" w:rsidR="00A4148F" w:rsidRPr="004D5F95" w:rsidRDefault="00A4148F" w:rsidP="00A4148F">
                              <w:pPr>
                                <w:rPr>
                                  <w:b/>
                                  <w:bCs/>
                                  <w:color w:val="FFFFFF" w:themeColor="background1"/>
                                </w:rPr>
                              </w:pPr>
                              <w:r>
                                <w:rPr>
                                  <w:b/>
                                  <w:color w:val="FFFFFF" w:themeColor="background1"/>
                                </w:rPr>
                                <w:t>JANVIER 2023</w:t>
                              </w:r>
                            </w:p>
                            <w:p w14:paraId="6448FB00" w14:textId="77777777" w:rsidR="002628A2" w:rsidRDefault="002628A2"/>
                            <w:p w14:paraId="5ED2186C" w14:textId="77777777" w:rsidR="00A4148F" w:rsidRPr="00BD1F9F" w:rsidRDefault="00A4148F" w:rsidP="00E00D64">
                              <w:r>
                                <w:t>Ceci est le titre de votre document.</w:t>
                              </w:r>
                            </w:p>
                            <w:p w14:paraId="3CFFD6E1" w14:textId="77777777" w:rsidR="002628A2" w:rsidRDefault="002628A2"/>
                            <w:p w14:paraId="3DE341F1" w14:textId="77777777" w:rsidR="00A4148F" w:rsidRPr="00BD1F9F" w:rsidRDefault="00A4148F" w:rsidP="00E00D64">
                              <w:r>
                                <w:t>Ceci est le titre de votre document.</w:t>
                              </w:r>
                            </w:p>
                            <w:p w14:paraId="526589F9" w14:textId="77777777" w:rsidR="002628A2" w:rsidRDefault="002628A2"/>
                            <w:p w14:paraId="1C6B03FB"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50846496" w14:textId="77777777" w:rsidR="002628A2" w:rsidRDefault="002628A2"/>
                            <w:p w14:paraId="0213B55F" w14:textId="77777777" w:rsidR="00A4148F" w:rsidRPr="004D5F95" w:rsidRDefault="00A4148F" w:rsidP="00A4148F">
                              <w:pPr>
                                <w:rPr>
                                  <w:b/>
                                  <w:bCs/>
                                  <w:color w:val="FFFFFF" w:themeColor="background1"/>
                                </w:rPr>
                              </w:pPr>
                              <w:r>
                                <w:rPr>
                                  <w:b/>
                                  <w:color w:val="FFFFFF" w:themeColor="background1"/>
                                </w:rPr>
                                <w:t>JANVIER 2023</w:t>
                              </w:r>
                            </w:p>
                            <w:p w14:paraId="4921C00C" w14:textId="77777777" w:rsidR="002628A2" w:rsidRDefault="002628A2"/>
                            <w:p w14:paraId="2ED1719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3FF878C" w14:textId="77777777" w:rsidR="002628A2" w:rsidRDefault="002628A2"/>
                            <w:p w14:paraId="6CFFC998" w14:textId="77777777" w:rsidR="00A4148F" w:rsidRPr="004D5F95" w:rsidRDefault="00A4148F" w:rsidP="00A4148F">
                              <w:pPr>
                                <w:rPr>
                                  <w:b/>
                                  <w:bCs/>
                                  <w:color w:val="FFFFFF" w:themeColor="background1"/>
                                </w:rPr>
                              </w:pPr>
                              <w:r>
                                <w:rPr>
                                  <w:b/>
                                  <w:color w:val="FFFFFF" w:themeColor="background1"/>
                                </w:rPr>
                                <w:t>JANVIER 2023</w:t>
                              </w:r>
                            </w:p>
                            <w:p w14:paraId="2BE5ADDA" w14:textId="77777777" w:rsidR="00A4148F" w:rsidRDefault="00A4148F"/>
                            <w:p w14:paraId="254B51C0" w14:textId="77777777" w:rsidR="00A4148F" w:rsidRPr="00F120AC" w:rsidRDefault="00271781" w:rsidP="00F120AC">
                              <w:pPr>
                                <w:pStyle w:val="Heading1"/>
                              </w:pPr>
                              <w:bookmarkStart w:id="48" w:name="_Toc224723754"/>
                              <w:bookmarkStart w:id="49" w:name="_Toc224724294"/>
                              <w:r>
                                <w:t>Ébauche</w:t>
                              </w:r>
                              <w:r w:rsidR="00A24079">
                                <w:t> :</w:t>
                              </w:r>
                              <w:r>
                                <w:t xml:space="preserve"> </w:t>
                              </w:r>
                              <w:r w:rsidR="000F378D">
                                <w:t>n</w:t>
                              </w:r>
                              <w:r>
                                <w:t>orme de qualité sur le traitement en établissement</w:t>
                              </w:r>
                              <w:bookmarkEnd w:id="48"/>
                              <w:bookmarkEnd w:id="49"/>
                            </w:p>
                            <w:p w14:paraId="558BE626" w14:textId="77777777" w:rsidR="00A4148F" w:rsidRPr="00F120AC" w:rsidRDefault="00A4148F" w:rsidP="00F120AC">
                              <w:pPr>
                                <w:pStyle w:val="Heading1"/>
                              </w:pPr>
                            </w:p>
                            <w:p w14:paraId="730930DE" w14:textId="77777777" w:rsidR="00A4148F" w:rsidRDefault="00A4148F"/>
                            <w:p w14:paraId="42A4B886" w14:textId="77777777" w:rsidR="00A4148F" w:rsidRPr="00F120AC" w:rsidRDefault="00F120AC" w:rsidP="00F120AC">
                              <w:pPr>
                                <w:pStyle w:val="Heading1"/>
                              </w:pPr>
                              <w:bookmarkStart w:id="50" w:name="_Toc224723755"/>
                              <w:bookmarkStart w:id="51" w:name="_Toc22472429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0"/>
                              <w:bookmarkEnd w:id="51"/>
                            </w:p>
                            <w:p w14:paraId="4447BA88" w14:textId="77777777" w:rsidR="00A4148F" w:rsidRPr="00F120AC" w:rsidRDefault="00A4148F" w:rsidP="00F120AC">
                              <w:pPr>
                                <w:pStyle w:val="Heading1"/>
                              </w:pPr>
                            </w:p>
                            <w:p w14:paraId="0ECBC2AF" w14:textId="77777777" w:rsidR="00A4148F" w:rsidRDefault="00A4148F"/>
                            <w:p w14:paraId="39F86DCB" w14:textId="77777777" w:rsidR="00A4148F" w:rsidRPr="00F120AC" w:rsidRDefault="00F120AC" w:rsidP="00F120AC">
                              <w:pPr>
                                <w:pStyle w:val="Heading1"/>
                              </w:pPr>
                              <w:bookmarkStart w:id="52" w:name="_Toc224723756"/>
                              <w:bookmarkStart w:id="53" w:name="_Toc22472429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2"/>
                              <w:bookmarkEnd w:id="53"/>
                            </w:p>
                            <w:p w14:paraId="0A98E3C2" w14:textId="77777777" w:rsidR="00A4148F" w:rsidRPr="00F120AC" w:rsidRDefault="00A4148F" w:rsidP="00F120AC">
                              <w:pPr>
                                <w:pStyle w:val="Heading1"/>
                              </w:pPr>
                            </w:p>
                            <w:p w14:paraId="2666493E" w14:textId="77777777" w:rsidR="00A4148F" w:rsidRDefault="00A4148F"/>
                            <w:p w14:paraId="3D14991B" w14:textId="77777777" w:rsidR="00A4148F" w:rsidRPr="00F120AC" w:rsidRDefault="00F120AC" w:rsidP="00F120AC">
                              <w:pPr>
                                <w:pStyle w:val="Heading1"/>
                              </w:pPr>
                              <w:bookmarkStart w:id="54" w:name="_Toc224723757"/>
                              <w:bookmarkStart w:id="55" w:name="_Toc22472429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4"/>
                              <w:bookmarkEnd w:id="55"/>
                            </w:p>
                            <w:p w14:paraId="5A426285" w14:textId="77777777" w:rsidR="00A4148F" w:rsidRPr="004D5F95" w:rsidRDefault="00B81561" w:rsidP="00A4148F">
                              <w:pPr>
                                <w:rPr>
                                  <w:b/>
                                  <w:bCs/>
                                  <w:color w:val="FFFFFF" w:themeColor="background1"/>
                                </w:rPr>
                              </w:pPr>
                              <w:r>
                                <w:rPr>
                                  <w:b/>
                                  <w:color w:val="FFFFFF" w:themeColor="background1"/>
                                </w:rPr>
                                <w:t>Mars 2026</w:t>
                              </w:r>
                            </w:p>
                            <w:p w14:paraId="3FCA6D9F" w14:textId="77777777" w:rsidR="002628A2" w:rsidRDefault="002628A2"/>
                            <w:p w14:paraId="53DC366A" w14:textId="77777777" w:rsidR="00A4148F" w:rsidRPr="004D5F95" w:rsidRDefault="00A4148F" w:rsidP="00A4148F">
                              <w:pPr>
                                <w:rPr>
                                  <w:b/>
                                  <w:bCs/>
                                  <w:color w:val="FFFFFF" w:themeColor="background1"/>
                                </w:rPr>
                              </w:pPr>
                              <w:r>
                                <w:rPr>
                                  <w:b/>
                                  <w:color w:val="FFFFFF" w:themeColor="background1"/>
                                </w:rPr>
                                <w:t>JANVIER 2023</w:t>
                              </w:r>
                            </w:p>
                            <w:p w14:paraId="42206F8D" w14:textId="77777777" w:rsidR="002628A2" w:rsidRDefault="002628A2"/>
                            <w:p w14:paraId="7164556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12D40D0" w14:textId="77777777" w:rsidR="002628A2" w:rsidRDefault="002628A2"/>
                            <w:p w14:paraId="301C30B9" w14:textId="77777777" w:rsidR="00A4148F" w:rsidRPr="004D5F95" w:rsidRDefault="00A4148F" w:rsidP="00A4148F">
                              <w:pPr>
                                <w:rPr>
                                  <w:b/>
                                  <w:bCs/>
                                  <w:color w:val="FFFFFF" w:themeColor="background1"/>
                                </w:rPr>
                              </w:pPr>
                              <w:r>
                                <w:rPr>
                                  <w:b/>
                                  <w:color w:val="FFFFFF" w:themeColor="background1"/>
                                </w:rPr>
                                <w:t>JANVIER 2023</w:t>
                              </w:r>
                            </w:p>
                            <w:p w14:paraId="4485F5C9" w14:textId="77777777" w:rsidR="002628A2" w:rsidRDefault="002628A2"/>
                            <w:p w14:paraId="6232EBEC" w14:textId="77777777" w:rsidR="00A4148F" w:rsidRPr="00BD1F9F" w:rsidRDefault="00A4148F" w:rsidP="00E00D64">
                              <w:r>
                                <w:t>Ceci est le titre de votre document.</w:t>
                              </w:r>
                            </w:p>
                            <w:p w14:paraId="569196A6" w14:textId="77777777" w:rsidR="002628A2" w:rsidRDefault="002628A2"/>
                            <w:p w14:paraId="2A4D36F2" w14:textId="77777777" w:rsidR="00A4148F" w:rsidRPr="00BD1F9F" w:rsidRDefault="00A4148F" w:rsidP="00E00D64">
                              <w:r>
                                <w:t>Ceci est le titre de votre document.</w:t>
                              </w:r>
                            </w:p>
                            <w:p w14:paraId="6F41B72E" w14:textId="77777777" w:rsidR="002628A2" w:rsidRDefault="002628A2"/>
                            <w:p w14:paraId="471D54AD"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B463927" w14:textId="77777777" w:rsidR="002628A2" w:rsidRDefault="002628A2"/>
                            <w:p w14:paraId="600B71DF" w14:textId="77777777" w:rsidR="00A4148F" w:rsidRPr="004D5F95" w:rsidRDefault="00A4148F" w:rsidP="00A4148F">
                              <w:pPr>
                                <w:rPr>
                                  <w:b/>
                                  <w:bCs/>
                                  <w:color w:val="FFFFFF" w:themeColor="background1"/>
                                </w:rPr>
                              </w:pPr>
                              <w:r>
                                <w:rPr>
                                  <w:b/>
                                  <w:color w:val="FFFFFF" w:themeColor="background1"/>
                                </w:rPr>
                                <w:t>JANVIER 2023</w:t>
                              </w:r>
                            </w:p>
                            <w:p w14:paraId="321C56A6" w14:textId="77777777" w:rsidR="002628A2" w:rsidRDefault="002628A2"/>
                            <w:p w14:paraId="0434E19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BBF3C09" w14:textId="77777777" w:rsidR="002628A2" w:rsidRDefault="002628A2"/>
                            <w:p w14:paraId="726F31D5" w14:textId="77777777" w:rsidR="00A4148F" w:rsidRPr="004D5F95" w:rsidRDefault="00A4148F" w:rsidP="00A4148F">
                              <w:pPr>
                                <w:rPr>
                                  <w:b/>
                                  <w:bCs/>
                                  <w:color w:val="FFFFFF" w:themeColor="background1"/>
                                </w:rPr>
                              </w:pPr>
                              <w:r>
                                <w:rPr>
                                  <w:b/>
                                  <w:color w:val="FFFFFF" w:themeColor="background1"/>
                                </w:rPr>
                                <w:t>JANVIER 2023</w:t>
                              </w:r>
                            </w:p>
                            <w:p w14:paraId="2ED7AF4B" w14:textId="77777777" w:rsidR="00A4148F" w:rsidRDefault="00A4148F"/>
                            <w:p w14:paraId="236C8DEA"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168D104B" w14:textId="77777777" w:rsidR="002628A2" w:rsidRDefault="002628A2"/>
                            <w:p w14:paraId="3CB6CF42" w14:textId="77777777" w:rsidR="00A4148F" w:rsidRPr="004D5F95" w:rsidRDefault="00A4148F" w:rsidP="00A4148F">
                              <w:pPr>
                                <w:rPr>
                                  <w:b/>
                                  <w:bCs/>
                                  <w:color w:val="FFFFFF" w:themeColor="background1"/>
                                </w:rPr>
                              </w:pPr>
                              <w:r>
                                <w:rPr>
                                  <w:b/>
                                  <w:color w:val="FFFFFF" w:themeColor="background1"/>
                                </w:rPr>
                                <w:t>JANVIER 2023</w:t>
                              </w:r>
                            </w:p>
                            <w:p w14:paraId="4C39F1CA" w14:textId="77777777" w:rsidR="002628A2" w:rsidRDefault="002628A2"/>
                            <w:p w14:paraId="65FDB1E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09F4E8D" w14:textId="77777777" w:rsidR="002628A2" w:rsidRDefault="002628A2"/>
                            <w:p w14:paraId="0A954A52" w14:textId="77777777" w:rsidR="00A4148F" w:rsidRPr="004D5F95" w:rsidRDefault="00A4148F" w:rsidP="00A4148F">
                              <w:pPr>
                                <w:rPr>
                                  <w:b/>
                                  <w:bCs/>
                                  <w:color w:val="FFFFFF" w:themeColor="background1"/>
                                </w:rPr>
                              </w:pPr>
                              <w:r>
                                <w:rPr>
                                  <w:b/>
                                  <w:color w:val="FFFFFF" w:themeColor="background1"/>
                                </w:rPr>
                                <w:t>JANVIER 2023</w:t>
                              </w:r>
                            </w:p>
                            <w:p w14:paraId="1C50F020" w14:textId="77777777" w:rsidR="002628A2" w:rsidRDefault="002628A2"/>
                            <w:p w14:paraId="6818C846" w14:textId="77777777" w:rsidR="00A4148F" w:rsidRPr="00BD1F9F" w:rsidRDefault="00A4148F" w:rsidP="00E00D64">
                              <w:r>
                                <w:t>Ceci est le titre de votre document.</w:t>
                              </w:r>
                            </w:p>
                            <w:p w14:paraId="19C81EAB" w14:textId="77777777" w:rsidR="002628A2" w:rsidRDefault="002628A2"/>
                            <w:p w14:paraId="2D4D358D" w14:textId="77777777" w:rsidR="00A4148F" w:rsidRPr="00BD1F9F" w:rsidRDefault="00A4148F" w:rsidP="00E00D64">
                              <w:r>
                                <w:t>Ceci est le titre de votre document.</w:t>
                              </w:r>
                            </w:p>
                            <w:p w14:paraId="060C3B3E" w14:textId="77777777" w:rsidR="002628A2" w:rsidRDefault="002628A2"/>
                            <w:p w14:paraId="1E4964E9"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0B0F8A5" w14:textId="77777777" w:rsidR="002628A2" w:rsidRDefault="002628A2"/>
                            <w:p w14:paraId="203F75AF" w14:textId="77777777" w:rsidR="00A4148F" w:rsidRPr="004D5F95" w:rsidRDefault="00A4148F" w:rsidP="00A4148F">
                              <w:pPr>
                                <w:rPr>
                                  <w:b/>
                                  <w:bCs/>
                                  <w:color w:val="FFFFFF" w:themeColor="background1"/>
                                </w:rPr>
                              </w:pPr>
                              <w:r>
                                <w:rPr>
                                  <w:b/>
                                  <w:color w:val="FFFFFF" w:themeColor="background1"/>
                                </w:rPr>
                                <w:t>JANVIER 2023</w:t>
                              </w:r>
                            </w:p>
                            <w:p w14:paraId="3D9286B4" w14:textId="77777777" w:rsidR="002628A2" w:rsidRDefault="002628A2"/>
                            <w:p w14:paraId="39467B5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FF6E04B" w14:textId="77777777" w:rsidR="002628A2" w:rsidRDefault="002628A2"/>
                            <w:p w14:paraId="1D078AB8" w14:textId="77777777" w:rsidR="00A4148F" w:rsidRPr="004D5F95" w:rsidRDefault="00A4148F" w:rsidP="00A4148F">
                              <w:pPr>
                                <w:rPr>
                                  <w:b/>
                                  <w:bCs/>
                                  <w:color w:val="FFFFFF" w:themeColor="background1"/>
                                </w:rPr>
                              </w:pPr>
                              <w:r>
                                <w:rPr>
                                  <w:b/>
                                  <w:color w:val="FFFFFF" w:themeColor="background1"/>
                                </w:rPr>
                                <w:t>JANVIER 2023</w:t>
                              </w:r>
                            </w:p>
                            <w:p w14:paraId="456176C8" w14:textId="77777777" w:rsidR="00A4148F" w:rsidRDefault="00A4148F"/>
                            <w:p w14:paraId="4716AA80" w14:textId="77777777" w:rsidR="00A4148F" w:rsidRPr="00F120AC" w:rsidRDefault="00271781" w:rsidP="00F120AC">
                              <w:pPr>
                                <w:pStyle w:val="Heading1"/>
                              </w:pPr>
                              <w:bookmarkStart w:id="56" w:name="_Toc224723758"/>
                              <w:bookmarkStart w:id="57" w:name="_Toc224724298"/>
                              <w:r>
                                <w:t>Ébauche</w:t>
                              </w:r>
                              <w:r w:rsidR="00A24079">
                                <w:t> :</w:t>
                              </w:r>
                              <w:r>
                                <w:t xml:space="preserve"> </w:t>
                              </w:r>
                              <w:r w:rsidR="000F378D">
                                <w:t>n</w:t>
                              </w:r>
                              <w:r>
                                <w:t>orme de qualité sur le traitement en établissement</w:t>
                              </w:r>
                              <w:bookmarkEnd w:id="56"/>
                              <w:bookmarkEnd w:id="57"/>
                            </w:p>
                            <w:p w14:paraId="4B97D427" w14:textId="77777777" w:rsidR="00A4148F" w:rsidRPr="004D5F95" w:rsidRDefault="00B81561" w:rsidP="00A4148F">
                              <w:pPr>
                                <w:rPr>
                                  <w:b/>
                                  <w:bCs/>
                                  <w:color w:val="FFFFFF" w:themeColor="background1"/>
                                </w:rPr>
                              </w:pPr>
                              <w:r>
                                <w:rPr>
                                  <w:b/>
                                  <w:color w:val="FFFFFF" w:themeColor="background1"/>
                                </w:rPr>
                                <w:t>Mars 2026</w:t>
                              </w:r>
                            </w:p>
                            <w:p w14:paraId="1AB2CC57" w14:textId="77777777" w:rsidR="002628A2" w:rsidRDefault="002628A2"/>
                            <w:p w14:paraId="5855D5DC" w14:textId="77777777" w:rsidR="00A4148F" w:rsidRPr="004D5F95" w:rsidRDefault="00A4148F" w:rsidP="00A4148F">
                              <w:pPr>
                                <w:rPr>
                                  <w:b/>
                                  <w:bCs/>
                                  <w:color w:val="FFFFFF" w:themeColor="background1"/>
                                </w:rPr>
                              </w:pPr>
                              <w:r>
                                <w:rPr>
                                  <w:b/>
                                  <w:color w:val="FFFFFF" w:themeColor="background1"/>
                                </w:rPr>
                                <w:t>JANVIER 2023</w:t>
                              </w:r>
                            </w:p>
                            <w:p w14:paraId="6FFA31DC" w14:textId="77777777" w:rsidR="002628A2" w:rsidRDefault="002628A2"/>
                            <w:p w14:paraId="6C57B61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BF06870" w14:textId="77777777" w:rsidR="002628A2" w:rsidRDefault="002628A2"/>
                            <w:p w14:paraId="50E38ECB" w14:textId="77777777" w:rsidR="00A4148F" w:rsidRPr="004D5F95" w:rsidRDefault="00A4148F" w:rsidP="00A4148F">
                              <w:pPr>
                                <w:rPr>
                                  <w:b/>
                                  <w:bCs/>
                                  <w:color w:val="FFFFFF" w:themeColor="background1"/>
                                </w:rPr>
                              </w:pPr>
                              <w:r>
                                <w:rPr>
                                  <w:b/>
                                  <w:color w:val="FFFFFF" w:themeColor="background1"/>
                                </w:rPr>
                                <w:t>JANVIER 2023</w:t>
                              </w:r>
                            </w:p>
                            <w:p w14:paraId="44E9D032" w14:textId="77777777" w:rsidR="002628A2" w:rsidRDefault="002628A2"/>
                            <w:p w14:paraId="58E4EED2" w14:textId="77777777" w:rsidR="00A4148F" w:rsidRPr="00BD1F9F" w:rsidRDefault="00A4148F" w:rsidP="00E00D64">
                              <w:r>
                                <w:t>Ceci est le titre de votre document.</w:t>
                              </w:r>
                            </w:p>
                            <w:p w14:paraId="61AAD444" w14:textId="77777777" w:rsidR="002628A2" w:rsidRDefault="002628A2"/>
                            <w:p w14:paraId="719E16B5" w14:textId="77777777" w:rsidR="00A4148F" w:rsidRPr="00BD1F9F" w:rsidRDefault="00A4148F" w:rsidP="00E00D64">
                              <w:r>
                                <w:t>Ceci est le titre de votre document.</w:t>
                              </w:r>
                            </w:p>
                            <w:p w14:paraId="58DA0E12" w14:textId="77777777" w:rsidR="002628A2" w:rsidRDefault="002628A2"/>
                            <w:p w14:paraId="405AAD2B"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71B22249" w14:textId="77777777" w:rsidR="002628A2" w:rsidRDefault="002628A2"/>
                            <w:p w14:paraId="59DA384A" w14:textId="77777777" w:rsidR="00A4148F" w:rsidRPr="004D5F95" w:rsidRDefault="00A4148F" w:rsidP="00A4148F">
                              <w:pPr>
                                <w:rPr>
                                  <w:b/>
                                  <w:bCs/>
                                  <w:color w:val="FFFFFF" w:themeColor="background1"/>
                                </w:rPr>
                              </w:pPr>
                              <w:r>
                                <w:rPr>
                                  <w:b/>
                                  <w:color w:val="FFFFFF" w:themeColor="background1"/>
                                </w:rPr>
                                <w:t>JANVIER 2023</w:t>
                              </w:r>
                            </w:p>
                            <w:p w14:paraId="23AE4CC5" w14:textId="77777777" w:rsidR="002628A2" w:rsidRDefault="002628A2"/>
                            <w:p w14:paraId="70C3EBE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73D913A" w14:textId="77777777" w:rsidR="002628A2" w:rsidRDefault="002628A2"/>
                            <w:p w14:paraId="7FF91A3C" w14:textId="77777777" w:rsidR="00A4148F" w:rsidRPr="004D5F95" w:rsidRDefault="00A4148F" w:rsidP="00A4148F">
                              <w:pPr>
                                <w:rPr>
                                  <w:b/>
                                  <w:bCs/>
                                  <w:color w:val="FFFFFF" w:themeColor="background1"/>
                                </w:rPr>
                              </w:pPr>
                              <w:r>
                                <w:rPr>
                                  <w:b/>
                                  <w:color w:val="FFFFFF" w:themeColor="background1"/>
                                </w:rPr>
                                <w:t>JANVIER 2023</w:t>
                              </w:r>
                            </w:p>
                            <w:p w14:paraId="12706A88" w14:textId="77777777" w:rsidR="00A4148F" w:rsidRDefault="00A4148F"/>
                            <w:p w14:paraId="7DB3AB42"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70BE0A98" w14:textId="77777777" w:rsidR="002628A2" w:rsidRDefault="002628A2"/>
                            <w:p w14:paraId="45A960BB" w14:textId="77777777" w:rsidR="00A4148F" w:rsidRPr="004D5F95" w:rsidRDefault="00A4148F" w:rsidP="00A4148F">
                              <w:pPr>
                                <w:rPr>
                                  <w:b/>
                                  <w:bCs/>
                                  <w:color w:val="FFFFFF" w:themeColor="background1"/>
                                </w:rPr>
                              </w:pPr>
                              <w:r>
                                <w:rPr>
                                  <w:b/>
                                  <w:color w:val="FFFFFF" w:themeColor="background1"/>
                                </w:rPr>
                                <w:t>JANVIER 2023</w:t>
                              </w:r>
                            </w:p>
                            <w:p w14:paraId="0DF0B4FC" w14:textId="77777777" w:rsidR="002628A2" w:rsidRDefault="002628A2"/>
                            <w:p w14:paraId="665BF33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08EBD14" w14:textId="77777777" w:rsidR="002628A2" w:rsidRDefault="002628A2"/>
                            <w:p w14:paraId="2EF88D45" w14:textId="77777777" w:rsidR="00A4148F" w:rsidRPr="004D5F95" w:rsidRDefault="00A4148F" w:rsidP="00A4148F">
                              <w:pPr>
                                <w:rPr>
                                  <w:b/>
                                  <w:bCs/>
                                  <w:color w:val="FFFFFF" w:themeColor="background1"/>
                                </w:rPr>
                              </w:pPr>
                              <w:r>
                                <w:rPr>
                                  <w:b/>
                                  <w:color w:val="FFFFFF" w:themeColor="background1"/>
                                </w:rPr>
                                <w:t>JANVIER 2023</w:t>
                              </w:r>
                            </w:p>
                            <w:p w14:paraId="10506437" w14:textId="77777777" w:rsidR="002628A2" w:rsidRDefault="002628A2"/>
                            <w:p w14:paraId="772144C7" w14:textId="77777777" w:rsidR="00A4148F" w:rsidRPr="00BD1F9F" w:rsidRDefault="00A4148F" w:rsidP="00E00D64">
                              <w:r>
                                <w:t>Ceci est le titre de votre document.</w:t>
                              </w:r>
                            </w:p>
                            <w:p w14:paraId="52588C57" w14:textId="77777777" w:rsidR="002628A2" w:rsidRDefault="002628A2"/>
                            <w:p w14:paraId="2A0CBDCC" w14:textId="77777777" w:rsidR="00A4148F" w:rsidRPr="00BD1F9F" w:rsidRDefault="00A4148F" w:rsidP="00E00D64">
                              <w:r>
                                <w:t>Ceci est le titre de votre document.</w:t>
                              </w:r>
                            </w:p>
                            <w:p w14:paraId="45DA0CEE" w14:textId="77777777" w:rsidR="002628A2" w:rsidRDefault="002628A2"/>
                            <w:p w14:paraId="592EEDC9"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7865245D" w14:textId="77777777" w:rsidR="002628A2" w:rsidRDefault="002628A2"/>
                            <w:p w14:paraId="5B30F6A6" w14:textId="77777777" w:rsidR="00A4148F" w:rsidRPr="004D5F95" w:rsidRDefault="00A4148F" w:rsidP="00A4148F">
                              <w:pPr>
                                <w:rPr>
                                  <w:b/>
                                  <w:bCs/>
                                  <w:color w:val="FFFFFF" w:themeColor="background1"/>
                                </w:rPr>
                              </w:pPr>
                              <w:r>
                                <w:rPr>
                                  <w:b/>
                                  <w:color w:val="FFFFFF" w:themeColor="background1"/>
                                </w:rPr>
                                <w:t>JANVIER 2023</w:t>
                              </w:r>
                            </w:p>
                            <w:p w14:paraId="007329AE" w14:textId="77777777" w:rsidR="002628A2" w:rsidRDefault="002628A2"/>
                            <w:p w14:paraId="5D12B6D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1FD9D58" w14:textId="77777777" w:rsidR="002628A2" w:rsidRDefault="002628A2"/>
                            <w:p w14:paraId="6989F73B" w14:textId="77777777" w:rsidR="00A4148F" w:rsidRPr="004D5F95" w:rsidRDefault="00A4148F" w:rsidP="00A4148F">
                              <w:pPr>
                                <w:rPr>
                                  <w:b/>
                                  <w:bCs/>
                                  <w:color w:val="FFFFFF" w:themeColor="background1"/>
                                </w:rPr>
                              </w:pPr>
                              <w:r>
                                <w:rPr>
                                  <w:b/>
                                  <w:color w:val="FFFFFF" w:themeColor="background1"/>
                                </w:rPr>
                                <w:t>JANVIER 2023</w:t>
                              </w:r>
                            </w:p>
                            <w:p w14:paraId="6CDE9076" w14:textId="77777777" w:rsidR="00A4148F" w:rsidRDefault="00A4148F"/>
                            <w:p w14:paraId="3158ECA3" w14:textId="77777777" w:rsidR="00A4148F" w:rsidRPr="00F120AC" w:rsidRDefault="00271781" w:rsidP="00F120AC">
                              <w:pPr>
                                <w:pStyle w:val="Heading1"/>
                              </w:pPr>
                              <w:bookmarkStart w:id="58" w:name="_Toc224723759"/>
                              <w:bookmarkStart w:id="59" w:name="_Toc224724299"/>
                              <w:r>
                                <w:t>Ébauche</w:t>
                              </w:r>
                              <w:r w:rsidR="00A24079">
                                <w:t> :</w:t>
                              </w:r>
                              <w:r>
                                <w:t xml:space="preserve"> </w:t>
                              </w:r>
                              <w:r w:rsidR="000F378D">
                                <w:t>n</w:t>
                              </w:r>
                              <w:r>
                                <w:t>orme de qualité sur le traitement en établissement</w:t>
                              </w:r>
                              <w:bookmarkEnd w:id="58"/>
                              <w:bookmarkEnd w:id="59"/>
                            </w:p>
                            <w:p w14:paraId="3B7B071A" w14:textId="77777777" w:rsidR="00A4148F" w:rsidRPr="00F120AC" w:rsidRDefault="00A4148F" w:rsidP="00F120AC">
                              <w:pPr>
                                <w:pStyle w:val="Heading1"/>
                              </w:pPr>
                            </w:p>
                            <w:p w14:paraId="79CC3AC5" w14:textId="77777777" w:rsidR="00A4148F" w:rsidRDefault="00A4148F"/>
                            <w:p w14:paraId="2AF79EF7" w14:textId="77777777" w:rsidR="00A4148F" w:rsidRPr="00F120AC" w:rsidRDefault="00F120AC" w:rsidP="00F120AC">
                              <w:pPr>
                                <w:pStyle w:val="Heading1"/>
                              </w:pPr>
                              <w:bookmarkStart w:id="60" w:name="_Toc224723760"/>
                              <w:bookmarkStart w:id="61" w:name="_Toc22472430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0"/>
                              <w:bookmarkEnd w:id="61"/>
                            </w:p>
                            <w:p w14:paraId="789A25E5" w14:textId="77777777" w:rsidR="00A4148F" w:rsidRPr="004D5F95" w:rsidRDefault="00B81561" w:rsidP="00A4148F">
                              <w:pPr>
                                <w:rPr>
                                  <w:b/>
                                  <w:bCs/>
                                  <w:color w:val="FFFFFF" w:themeColor="background1"/>
                                </w:rPr>
                              </w:pPr>
                              <w:r>
                                <w:rPr>
                                  <w:b/>
                                  <w:color w:val="FFFFFF" w:themeColor="background1"/>
                                </w:rPr>
                                <w:t>Mars 2026</w:t>
                              </w:r>
                            </w:p>
                            <w:p w14:paraId="4CACBCEC" w14:textId="77777777" w:rsidR="002628A2" w:rsidRDefault="002628A2"/>
                            <w:p w14:paraId="19D897F5" w14:textId="77777777" w:rsidR="00A4148F" w:rsidRPr="004D5F95" w:rsidRDefault="00A4148F" w:rsidP="00A4148F">
                              <w:pPr>
                                <w:rPr>
                                  <w:b/>
                                  <w:bCs/>
                                  <w:color w:val="FFFFFF" w:themeColor="background1"/>
                                </w:rPr>
                              </w:pPr>
                              <w:r>
                                <w:rPr>
                                  <w:b/>
                                  <w:color w:val="FFFFFF" w:themeColor="background1"/>
                                </w:rPr>
                                <w:t>JANVIER 2023</w:t>
                              </w:r>
                            </w:p>
                            <w:p w14:paraId="254A4CE6" w14:textId="77777777" w:rsidR="002628A2" w:rsidRDefault="002628A2"/>
                            <w:p w14:paraId="2E74E48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570DC9F" w14:textId="77777777" w:rsidR="002628A2" w:rsidRDefault="002628A2"/>
                            <w:p w14:paraId="65CCB313" w14:textId="77777777" w:rsidR="00A4148F" w:rsidRPr="004D5F95" w:rsidRDefault="00A4148F" w:rsidP="00A4148F">
                              <w:pPr>
                                <w:rPr>
                                  <w:b/>
                                  <w:bCs/>
                                  <w:color w:val="FFFFFF" w:themeColor="background1"/>
                                </w:rPr>
                              </w:pPr>
                              <w:r>
                                <w:rPr>
                                  <w:b/>
                                  <w:color w:val="FFFFFF" w:themeColor="background1"/>
                                </w:rPr>
                                <w:t>JANVIER 2023</w:t>
                              </w:r>
                            </w:p>
                            <w:p w14:paraId="78FECEA5" w14:textId="77777777" w:rsidR="002628A2" w:rsidRDefault="002628A2"/>
                            <w:p w14:paraId="624A7B9D" w14:textId="77777777" w:rsidR="00A4148F" w:rsidRPr="00BD1F9F" w:rsidRDefault="00A4148F" w:rsidP="00E00D64">
                              <w:r>
                                <w:t>Ceci est le titre de votre document.</w:t>
                              </w:r>
                            </w:p>
                            <w:p w14:paraId="5E75109F" w14:textId="77777777" w:rsidR="002628A2" w:rsidRDefault="002628A2"/>
                            <w:p w14:paraId="4C0B94C1" w14:textId="77777777" w:rsidR="00A4148F" w:rsidRPr="00BD1F9F" w:rsidRDefault="00A4148F" w:rsidP="00E00D64">
                              <w:r>
                                <w:t>Ceci est le titre de votre document.</w:t>
                              </w:r>
                            </w:p>
                            <w:p w14:paraId="735686A7" w14:textId="77777777" w:rsidR="002628A2" w:rsidRDefault="002628A2"/>
                            <w:p w14:paraId="5978AD00"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591CE6B" w14:textId="77777777" w:rsidR="002628A2" w:rsidRDefault="002628A2"/>
                            <w:p w14:paraId="45A8842F" w14:textId="77777777" w:rsidR="00A4148F" w:rsidRPr="004D5F95" w:rsidRDefault="00A4148F" w:rsidP="00A4148F">
                              <w:pPr>
                                <w:rPr>
                                  <w:b/>
                                  <w:bCs/>
                                  <w:color w:val="FFFFFF" w:themeColor="background1"/>
                                </w:rPr>
                              </w:pPr>
                              <w:r>
                                <w:rPr>
                                  <w:b/>
                                  <w:color w:val="FFFFFF" w:themeColor="background1"/>
                                </w:rPr>
                                <w:t>JANVIER 2023</w:t>
                              </w:r>
                            </w:p>
                            <w:p w14:paraId="6CE3EA72" w14:textId="77777777" w:rsidR="002628A2" w:rsidRDefault="002628A2"/>
                            <w:p w14:paraId="7EA5FC6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0D16904" w14:textId="77777777" w:rsidR="002628A2" w:rsidRDefault="002628A2"/>
                            <w:p w14:paraId="3CB697B1" w14:textId="77777777" w:rsidR="00A4148F" w:rsidRPr="004D5F95" w:rsidRDefault="00A4148F" w:rsidP="00A4148F">
                              <w:pPr>
                                <w:rPr>
                                  <w:b/>
                                  <w:bCs/>
                                  <w:color w:val="FFFFFF" w:themeColor="background1"/>
                                </w:rPr>
                              </w:pPr>
                              <w:r>
                                <w:rPr>
                                  <w:b/>
                                  <w:color w:val="FFFFFF" w:themeColor="background1"/>
                                </w:rPr>
                                <w:t>JANVIER 2023</w:t>
                              </w:r>
                            </w:p>
                            <w:p w14:paraId="43E647F4" w14:textId="77777777" w:rsidR="00A4148F" w:rsidRDefault="00A4148F"/>
                            <w:p w14:paraId="74632FA2"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1C274B72" w14:textId="77777777" w:rsidR="002628A2" w:rsidRDefault="002628A2"/>
                            <w:p w14:paraId="2A8615FA" w14:textId="77777777" w:rsidR="00A4148F" w:rsidRPr="004D5F95" w:rsidRDefault="00A4148F" w:rsidP="00A4148F">
                              <w:pPr>
                                <w:rPr>
                                  <w:b/>
                                  <w:bCs/>
                                  <w:color w:val="FFFFFF" w:themeColor="background1"/>
                                </w:rPr>
                              </w:pPr>
                              <w:r>
                                <w:rPr>
                                  <w:b/>
                                  <w:color w:val="FFFFFF" w:themeColor="background1"/>
                                </w:rPr>
                                <w:t>JANVIER 2023</w:t>
                              </w:r>
                            </w:p>
                            <w:p w14:paraId="7505EF2F" w14:textId="77777777" w:rsidR="002628A2" w:rsidRDefault="002628A2"/>
                            <w:p w14:paraId="7FB5D65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DEC693F" w14:textId="77777777" w:rsidR="002628A2" w:rsidRDefault="002628A2"/>
                            <w:p w14:paraId="718E8527" w14:textId="77777777" w:rsidR="00A4148F" w:rsidRPr="004D5F95" w:rsidRDefault="00A4148F" w:rsidP="00A4148F">
                              <w:pPr>
                                <w:rPr>
                                  <w:b/>
                                  <w:bCs/>
                                  <w:color w:val="FFFFFF" w:themeColor="background1"/>
                                </w:rPr>
                              </w:pPr>
                              <w:r>
                                <w:rPr>
                                  <w:b/>
                                  <w:color w:val="FFFFFF" w:themeColor="background1"/>
                                </w:rPr>
                                <w:t>JANVIER 2023</w:t>
                              </w:r>
                            </w:p>
                            <w:p w14:paraId="03971F55" w14:textId="77777777" w:rsidR="002628A2" w:rsidRDefault="002628A2"/>
                            <w:p w14:paraId="5799C496" w14:textId="77777777" w:rsidR="00A4148F" w:rsidRPr="00BD1F9F" w:rsidRDefault="00A4148F" w:rsidP="00E00D64">
                              <w:r>
                                <w:t>Ceci est le titre de votre document.</w:t>
                              </w:r>
                            </w:p>
                            <w:p w14:paraId="41179DFC" w14:textId="77777777" w:rsidR="002628A2" w:rsidRDefault="002628A2"/>
                            <w:p w14:paraId="4214B12D" w14:textId="77777777" w:rsidR="00A4148F" w:rsidRPr="00BD1F9F" w:rsidRDefault="00A4148F" w:rsidP="00E00D64">
                              <w:r>
                                <w:t>Ceci est le titre de votre document.</w:t>
                              </w:r>
                            </w:p>
                            <w:p w14:paraId="2EDDE304" w14:textId="77777777" w:rsidR="002628A2" w:rsidRDefault="002628A2"/>
                            <w:p w14:paraId="115AD7DD"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517F0BB" w14:textId="77777777" w:rsidR="002628A2" w:rsidRDefault="002628A2"/>
                            <w:p w14:paraId="627B1FA8" w14:textId="77777777" w:rsidR="00A4148F" w:rsidRPr="004D5F95" w:rsidRDefault="00A4148F" w:rsidP="00A4148F">
                              <w:pPr>
                                <w:rPr>
                                  <w:b/>
                                  <w:bCs/>
                                  <w:color w:val="FFFFFF" w:themeColor="background1"/>
                                </w:rPr>
                              </w:pPr>
                              <w:r>
                                <w:rPr>
                                  <w:b/>
                                  <w:color w:val="FFFFFF" w:themeColor="background1"/>
                                </w:rPr>
                                <w:t>JANVIER 2023</w:t>
                              </w:r>
                            </w:p>
                            <w:p w14:paraId="287A5530" w14:textId="77777777" w:rsidR="002628A2" w:rsidRDefault="002628A2"/>
                            <w:p w14:paraId="7822CE2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A4BA574" w14:textId="77777777" w:rsidR="002628A2" w:rsidRDefault="002628A2"/>
                            <w:p w14:paraId="73173392" w14:textId="77777777" w:rsidR="00A4148F" w:rsidRPr="004D5F95" w:rsidRDefault="00A4148F" w:rsidP="00A4148F">
                              <w:pPr>
                                <w:rPr>
                                  <w:b/>
                                  <w:bCs/>
                                  <w:color w:val="FFFFFF" w:themeColor="background1"/>
                                </w:rPr>
                              </w:pPr>
                              <w:r>
                                <w:rPr>
                                  <w:b/>
                                  <w:color w:val="FFFFFF" w:themeColor="background1"/>
                                </w:rPr>
                                <w:t>JANVIER 2023</w:t>
                              </w:r>
                            </w:p>
                            <w:p w14:paraId="5C225F79" w14:textId="77777777" w:rsidR="00A4148F" w:rsidRDefault="00A4148F"/>
                            <w:p w14:paraId="2DB5937A" w14:textId="77777777" w:rsidR="00A4148F" w:rsidRPr="00F120AC" w:rsidRDefault="00271781" w:rsidP="00F120AC">
                              <w:pPr>
                                <w:pStyle w:val="Heading1"/>
                              </w:pPr>
                              <w:bookmarkStart w:id="62" w:name="_Toc224723761"/>
                              <w:bookmarkStart w:id="63" w:name="_Toc224724301"/>
                              <w:r>
                                <w:t>Ébauche</w:t>
                              </w:r>
                              <w:r w:rsidR="00A24079">
                                <w:t> :</w:t>
                              </w:r>
                              <w:r>
                                <w:t xml:space="preserve"> </w:t>
                              </w:r>
                              <w:r w:rsidR="000F378D">
                                <w:t>n</w:t>
                              </w:r>
                              <w:r>
                                <w:t>orme de qualité sur le traitement en établissement</w:t>
                              </w:r>
                              <w:bookmarkEnd w:id="62"/>
                              <w:bookmarkEnd w:id="63"/>
                            </w:p>
                            <w:p w14:paraId="29E78617" w14:textId="77777777" w:rsidR="00A4148F" w:rsidRPr="004D5F95" w:rsidRDefault="00B81561" w:rsidP="00A4148F">
                              <w:pPr>
                                <w:rPr>
                                  <w:b/>
                                  <w:bCs/>
                                  <w:color w:val="FFFFFF" w:themeColor="background1"/>
                                </w:rPr>
                              </w:pPr>
                              <w:r>
                                <w:rPr>
                                  <w:b/>
                                  <w:color w:val="FFFFFF" w:themeColor="background1"/>
                                </w:rPr>
                                <w:t>Mars 2026</w:t>
                              </w:r>
                            </w:p>
                            <w:p w14:paraId="320FE0DF" w14:textId="77777777" w:rsidR="002628A2" w:rsidRDefault="002628A2"/>
                            <w:p w14:paraId="26328D8D" w14:textId="77777777" w:rsidR="00A4148F" w:rsidRPr="004D5F95" w:rsidRDefault="00A4148F" w:rsidP="00A4148F">
                              <w:pPr>
                                <w:rPr>
                                  <w:b/>
                                  <w:bCs/>
                                  <w:color w:val="FFFFFF" w:themeColor="background1"/>
                                </w:rPr>
                              </w:pPr>
                              <w:r>
                                <w:rPr>
                                  <w:b/>
                                  <w:color w:val="FFFFFF" w:themeColor="background1"/>
                                </w:rPr>
                                <w:t>JANVIER 2023</w:t>
                              </w:r>
                            </w:p>
                            <w:p w14:paraId="7C6D1916" w14:textId="77777777" w:rsidR="002628A2" w:rsidRDefault="002628A2"/>
                            <w:p w14:paraId="00684A0C"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BED54F3" w14:textId="77777777" w:rsidR="002628A2" w:rsidRDefault="002628A2"/>
                            <w:p w14:paraId="1AE0B6AA" w14:textId="77777777" w:rsidR="00A4148F" w:rsidRPr="004D5F95" w:rsidRDefault="00A4148F" w:rsidP="00A4148F">
                              <w:pPr>
                                <w:rPr>
                                  <w:b/>
                                  <w:bCs/>
                                  <w:color w:val="FFFFFF" w:themeColor="background1"/>
                                </w:rPr>
                              </w:pPr>
                              <w:r>
                                <w:rPr>
                                  <w:b/>
                                  <w:color w:val="FFFFFF" w:themeColor="background1"/>
                                </w:rPr>
                                <w:t>JANVIER 2023</w:t>
                              </w:r>
                            </w:p>
                            <w:p w14:paraId="39CC4517" w14:textId="77777777" w:rsidR="002628A2" w:rsidRDefault="002628A2"/>
                            <w:p w14:paraId="6C835912" w14:textId="77777777" w:rsidR="00A4148F" w:rsidRPr="00BD1F9F" w:rsidRDefault="00A4148F" w:rsidP="00E00D64">
                              <w:r>
                                <w:t>Ceci est le titre de votre document.</w:t>
                              </w:r>
                            </w:p>
                            <w:p w14:paraId="05FCFFF4" w14:textId="77777777" w:rsidR="002628A2" w:rsidRDefault="002628A2"/>
                            <w:p w14:paraId="55F3E338" w14:textId="77777777" w:rsidR="00A4148F" w:rsidRPr="00BD1F9F" w:rsidRDefault="00A4148F" w:rsidP="00E00D64">
                              <w:r>
                                <w:t>Ceci est le titre de votre document.</w:t>
                              </w:r>
                            </w:p>
                            <w:p w14:paraId="0860C24D" w14:textId="77777777" w:rsidR="002628A2" w:rsidRDefault="002628A2"/>
                            <w:p w14:paraId="030AA71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AB9E4A4" w14:textId="77777777" w:rsidR="002628A2" w:rsidRDefault="002628A2"/>
                            <w:p w14:paraId="58855101" w14:textId="77777777" w:rsidR="00A4148F" w:rsidRPr="004D5F95" w:rsidRDefault="00A4148F" w:rsidP="00A4148F">
                              <w:pPr>
                                <w:rPr>
                                  <w:b/>
                                  <w:bCs/>
                                  <w:color w:val="FFFFFF" w:themeColor="background1"/>
                                </w:rPr>
                              </w:pPr>
                              <w:r>
                                <w:rPr>
                                  <w:b/>
                                  <w:color w:val="FFFFFF" w:themeColor="background1"/>
                                </w:rPr>
                                <w:t>JANVIER 2023</w:t>
                              </w:r>
                            </w:p>
                            <w:p w14:paraId="0D8173A6" w14:textId="77777777" w:rsidR="002628A2" w:rsidRDefault="002628A2"/>
                            <w:p w14:paraId="3A3E6A71"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786414E" w14:textId="77777777" w:rsidR="002628A2" w:rsidRDefault="002628A2"/>
                            <w:p w14:paraId="4483EF0E" w14:textId="77777777" w:rsidR="00A4148F" w:rsidRPr="004D5F95" w:rsidRDefault="00A4148F" w:rsidP="00A4148F">
                              <w:pPr>
                                <w:rPr>
                                  <w:b/>
                                  <w:bCs/>
                                  <w:color w:val="FFFFFF" w:themeColor="background1"/>
                                </w:rPr>
                              </w:pPr>
                              <w:r>
                                <w:rPr>
                                  <w:b/>
                                  <w:color w:val="FFFFFF" w:themeColor="background1"/>
                                </w:rPr>
                                <w:t>JANVIER 2023</w:t>
                              </w:r>
                            </w:p>
                            <w:p w14:paraId="1476BBE3" w14:textId="77777777" w:rsidR="00A4148F" w:rsidRDefault="00A4148F"/>
                            <w:p w14:paraId="2A12B81A"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2B2D7F9C" w14:textId="77777777" w:rsidR="002628A2" w:rsidRDefault="002628A2"/>
                            <w:p w14:paraId="0B854610" w14:textId="77777777" w:rsidR="00A4148F" w:rsidRPr="004D5F95" w:rsidRDefault="00A4148F" w:rsidP="00A4148F">
                              <w:pPr>
                                <w:rPr>
                                  <w:b/>
                                  <w:bCs/>
                                  <w:color w:val="FFFFFF" w:themeColor="background1"/>
                                </w:rPr>
                              </w:pPr>
                              <w:r>
                                <w:rPr>
                                  <w:b/>
                                  <w:color w:val="FFFFFF" w:themeColor="background1"/>
                                </w:rPr>
                                <w:t>JANVIER 2023</w:t>
                              </w:r>
                            </w:p>
                            <w:p w14:paraId="12DD84BE" w14:textId="77777777" w:rsidR="002628A2" w:rsidRDefault="002628A2"/>
                            <w:p w14:paraId="573A37F3"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F8157B1" w14:textId="77777777" w:rsidR="002628A2" w:rsidRDefault="002628A2"/>
                            <w:p w14:paraId="500E0927" w14:textId="77777777" w:rsidR="00A4148F" w:rsidRPr="004D5F95" w:rsidRDefault="00A4148F" w:rsidP="00A4148F">
                              <w:pPr>
                                <w:rPr>
                                  <w:b/>
                                  <w:bCs/>
                                  <w:color w:val="FFFFFF" w:themeColor="background1"/>
                                </w:rPr>
                              </w:pPr>
                              <w:r>
                                <w:rPr>
                                  <w:b/>
                                  <w:color w:val="FFFFFF" w:themeColor="background1"/>
                                </w:rPr>
                                <w:t>JANVIER 2023</w:t>
                              </w:r>
                            </w:p>
                            <w:p w14:paraId="4581EDB7" w14:textId="77777777" w:rsidR="002628A2" w:rsidRDefault="002628A2"/>
                            <w:p w14:paraId="24896970" w14:textId="77777777" w:rsidR="00A4148F" w:rsidRPr="00BD1F9F" w:rsidRDefault="00A4148F" w:rsidP="00E00D64">
                              <w:r>
                                <w:t>Ceci est le titre de votre document.</w:t>
                              </w:r>
                            </w:p>
                            <w:p w14:paraId="469EAD00" w14:textId="77777777" w:rsidR="002628A2" w:rsidRDefault="002628A2"/>
                            <w:p w14:paraId="505FC57F" w14:textId="77777777" w:rsidR="00A4148F" w:rsidRPr="00BD1F9F" w:rsidRDefault="00A4148F" w:rsidP="00E00D64">
                              <w:r>
                                <w:t>Ceci est le titre de votre document.</w:t>
                              </w:r>
                            </w:p>
                            <w:p w14:paraId="05287394" w14:textId="77777777" w:rsidR="002628A2" w:rsidRDefault="002628A2"/>
                            <w:p w14:paraId="7BE6B174"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5C32B449" w14:textId="77777777" w:rsidR="002628A2" w:rsidRDefault="002628A2"/>
                            <w:p w14:paraId="203B4C2F" w14:textId="77777777" w:rsidR="00A4148F" w:rsidRPr="004D5F95" w:rsidRDefault="00A4148F" w:rsidP="00A4148F">
                              <w:pPr>
                                <w:rPr>
                                  <w:b/>
                                  <w:bCs/>
                                  <w:color w:val="FFFFFF" w:themeColor="background1"/>
                                </w:rPr>
                              </w:pPr>
                              <w:r>
                                <w:rPr>
                                  <w:b/>
                                  <w:color w:val="FFFFFF" w:themeColor="background1"/>
                                </w:rPr>
                                <w:t>JANVIER 2023</w:t>
                              </w:r>
                            </w:p>
                            <w:p w14:paraId="1DE65DA0" w14:textId="77777777" w:rsidR="002628A2" w:rsidRDefault="002628A2"/>
                            <w:p w14:paraId="29A27F9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A05B419" w14:textId="77777777" w:rsidR="002628A2" w:rsidRDefault="002628A2"/>
                            <w:p w14:paraId="27DB00AB" w14:textId="77777777" w:rsidR="00A4148F" w:rsidRPr="004D5F95" w:rsidRDefault="00A4148F" w:rsidP="00A4148F">
                              <w:pPr>
                                <w:rPr>
                                  <w:b/>
                                  <w:bCs/>
                                  <w:color w:val="FFFFFF" w:themeColor="background1"/>
                                </w:rPr>
                              </w:pPr>
                              <w:r>
                                <w:rPr>
                                  <w:b/>
                                  <w:color w:val="FFFFFF" w:themeColor="background1"/>
                                </w:rPr>
                                <w:t>JANVIER 2023</w:t>
                              </w:r>
                            </w:p>
                            <w:p w14:paraId="17B574F1" w14:textId="77777777" w:rsidR="00A4148F" w:rsidRDefault="00A4148F"/>
                            <w:p w14:paraId="27540CB5" w14:textId="77777777" w:rsidR="00A4148F" w:rsidRPr="00F120AC" w:rsidRDefault="00271781" w:rsidP="00F120AC">
                              <w:pPr>
                                <w:pStyle w:val="Heading1"/>
                              </w:pPr>
                              <w:bookmarkStart w:id="64" w:name="_Toc224723762"/>
                              <w:bookmarkStart w:id="65" w:name="_Toc224724302"/>
                              <w:r>
                                <w:t>Ébauche</w:t>
                              </w:r>
                              <w:r w:rsidR="00A24079">
                                <w:t> :</w:t>
                              </w:r>
                              <w:r>
                                <w:t xml:space="preserve"> </w:t>
                              </w:r>
                              <w:r w:rsidR="000F378D">
                                <w:t>n</w:t>
                              </w:r>
                              <w:r>
                                <w:t>orme de qualité sur le traitement en établissement</w:t>
                              </w:r>
                              <w:bookmarkEnd w:id="64"/>
                              <w:bookmarkEnd w:id="65"/>
                            </w:p>
                            <w:p w14:paraId="5E783659" w14:textId="77777777" w:rsidR="00A4148F" w:rsidRPr="00F120AC" w:rsidRDefault="00A4148F" w:rsidP="00F120AC">
                              <w:pPr>
                                <w:pStyle w:val="Heading1"/>
                              </w:pPr>
                            </w:p>
                            <w:p w14:paraId="44C9CFD2" w14:textId="77777777" w:rsidR="00A4148F" w:rsidRDefault="00A4148F"/>
                            <w:p w14:paraId="0D367CD1" w14:textId="77777777" w:rsidR="00A4148F" w:rsidRPr="00F120AC" w:rsidRDefault="00F120AC" w:rsidP="00F120AC">
                              <w:pPr>
                                <w:pStyle w:val="Heading1"/>
                              </w:pPr>
                              <w:bookmarkStart w:id="66" w:name="_Toc224723763"/>
                              <w:bookmarkStart w:id="67" w:name="_Toc22472430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6"/>
                              <w:bookmarkEnd w:id="67"/>
                            </w:p>
                            <w:p w14:paraId="7E5F0303" w14:textId="77777777" w:rsidR="00A4148F" w:rsidRPr="00F120AC" w:rsidRDefault="00A4148F" w:rsidP="00F120AC">
                              <w:pPr>
                                <w:pStyle w:val="Heading1"/>
                              </w:pPr>
                            </w:p>
                            <w:p w14:paraId="1E0386EC" w14:textId="77777777" w:rsidR="00A4148F" w:rsidRDefault="00A4148F"/>
                            <w:p w14:paraId="085BD6E4" w14:textId="77777777" w:rsidR="00A4148F" w:rsidRPr="00F120AC" w:rsidRDefault="00F120AC" w:rsidP="00F120AC">
                              <w:pPr>
                                <w:pStyle w:val="Heading1"/>
                              </w:pPr>
                              <w:bookmarkStart w:id="68" w:name="_Toc224723764"/>
                              <w:bookmarkStart w:id="69" w:name="_Toc22472430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8"/>
                              <w:bookmarkEnd w:id="69"/>
                            </w:p>
                            <w:p w14:paraId="464FA36C" w14:textId="77777777" w:rsidR="00A4148F" w:rsidRPr="00F120AC" w:rsidRDefault="00A4148F" w:rsidP="00F120AC">
                              <w:pPr>
                                <w:pStyle w:val="Heading1"/>
                              </w:pPr>
                            </w:p>
                            <w:p w14:paraId="783D41B8" w14:textId="77777777" w:rsidR="00A4148F" w:rsidRDefault="00A4148F"/>
                            <w:p w14:paraId="610F27BA" w14:textId="77777777" w:rsidR="00A4148F" w:rsidRPr="00F120AC" w:rsidRDefault="00F120AC" w:rsidP="00F120AC">
                              <w:pPr>
                                <w:pStyle w:val="Heading1"/>
                              </w:pPr>
                              <w:bookmarkStart w:id="70" w:name="_Toc224723765"/>
                              <w:bookmarkStart w:id="71" w:name="_Toc22472430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0"/>
                              <w:bookmarkEnd w:id="71"/>
                            </w:p>
                            <w:p w14:paraId="1D73FC64" w14:textId="77777777" w:rsidR="00A4148F" w:rsidRPr="00F120AC" w:rsidRDefault="00A4148F" w:rsidP="00F120AC">
                              <w:pPr>
                                <w:pStyle w:val="Heading1"/>
                              </w:pPr>
                            </w:p>
                            <w:p w14:paraId="05A63870" w14:textId="77777777" w:rsidR="00A4148F" w:rsidRDefault="00A4148F"/>
                            <w:p w14:paraId="54CFC554" w14:textId="77777777" w:rsidR="00A4148F" w:rsidRPr="00F120AC" w:rsidRDefault="00F120AC" w:rsidP="00F120AC">
                              <w:pPr>
                                <w:pStyle w:val="Heading1"/>
                              </w:pPr>
                              <w:bookmarkStart w:id="72" w:name="_Toc224723766"/>
                              <w:bookmarkStart w:id="73" w:name="_Toc22472430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2"/>
                              <w:bookmarkEnd w:id="73"/>
                            </w:p>
                            <w:p w14:paraId="41D1FA89" w14:textId="77777777" w:rsidR="00A4148F" w:rsidRPr="00F120AC" w:rsidRDefault="00A4148F" w:rsidP="00F120AC">
                              <w:pPr>
                                <w:pStyle w:val="Heading1"/>
                              </w:pPr>
                            </w:p>
                            <w:p w14:paraId="2F853D80" w14:textId="77777777" w:rsidR="00A4148F" w:rsidRDefault="00A4148F"/>
                            <w:p w14:paraId="25952846" w14:textId="77777777" w:rsidR="00A4148F" w:rsidRPr="00F120AC" w:rsidRDefault="00F120AC" w:rsidP="00F120AC">
                              <w:pPr>
                                <w:pStyle w:val="Heading1"/>
                              </w:pPr>
                              <w:bookmarkStart w:id="74" w:name="_Toc224723767"/>
                              <w:bookmarkStart w:id="75" w:name="_Toc22472430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4"/>
                              <w:bookmarkEnd w:id="75"/>
                            </w:p>
                            <w:p w14:paraId="6636D7EC" w14:textId="77777777" w:rsidR="00A4148F" w:rsidRPr="00F120AC" w:rsidRDefault="00A4148F" w:rsidP="00F120AC">
                              <w:pPr>
                                <w:pStyle w:val="Heading1"/>
                              </w:pPr>
                            </w:p>
                            <w:p w14:paraId="61067869" w14:textId="77777777" w:rsidR="00A4148F" w:rsidRDefault="00A4148F"/>
                            <w:p w14:paraId="504641C4" w14:textId="77777777" w:rsidR="00A4148F" w:rsidRPr="00F120AC" w:rsidRDefault="00F120AC" w:rsidP="00F120AC">
                              <w:pPr>
                                <w:pStyle w:val="Heading1"/>
                              </w:pPr>
                              <w:bookmarkStart w:id="76" w:name="_Toc224723768"/>
                              <w:bookmarkStart w:id="77" w:name="_Toc22472430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6"/>
                              <w:bookmarkEnd w:id="77"/>
                            </w:p>
                            <w:p w14:paraId="3255CC14" w14:textId="77777777" w:rsidR="00A4148F" w:rsidRPr="00F120AC" w:rsidRDefault="00A4148F" w:rsidP="00F120AC">
                              <w:pPr>
                                <w:pStyle w:val="Heading1"/>
                              </w:pPr>
                            </w:p>
                            <w:p w14:paraId="2082E6DF" w14:textId="77777777" w:rsidR="00A4148F" w:rsidRDefault="00A4148F"/>
                            <w:p w14:paraId="58DFB70D" w14:textId="77777777" w:rsidR="00A4148F" w:rsidRPr="00F120AC" w:rsidRDefault="00F120AC" w:rsidP="00F120AC">
                              <w:pPr>
                                <w:pStyle w:val="Heading1"/>
                              </w:pPr>
                              <w:bookmarkStart w:id="78" w:name="_Toc224723769"/>
                              <w:bookmarkStart w:id="79" w:name="_Toc22472430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8"/>
                              <w:bookmarkEnd w:id="79"/>
                            </w:p>
                            <w:p w14:paraId="197E56DA" w14:textId="77777777" w:rsidR="00A4148F" w:rsidRPr="00F120AC" w:rsidRDefault="00A4148F" w:rsidP="00F120AC">
                              <w:pPr>
                                <w:pStyle w:val="Heading1"/>
                              </w:pPr>
                            </w:p>
                            <w:p w14:paraId="1ED6969B" w14:textId="77777777" w:rsidR="00A4148F" w:rsidRDefault="00A4148F"/>
                            <w:p w14:paraId="295C6EA2" w14:textId="77777777" w:rsidR="00A4148F" w:rsidRPr="00F120AC" w:rsidRDefault="00F120AC" w:rsidP="00F120AC">
                              <w:pPr>
                                <w:pStyle w:val="Heading1"/>
                              </w:pPr>
                              <w:bookmarkStart w:id="80" w:name="_Toc224723770"/>
                              <w:bookmarkStart w:id="81" w:name="_Toc22472431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0"/>
                              <w:bookmarkEnd w:id="81"/>
                            </w:p>
                            <w:p w14:paraId="5A0D0AC7" w14:textId="77777777" w:rsidR="00A4148F" w:rsidRPr="00F120AC" w:rsidRDefault="00A4148F" w:rsidP="00F120AC">
                              <w:pPr>
                                <w:pStyle w:val="Heading1"/>
                              </w:pPr>
                            </w:p>
                            <w:p w14:paraId="41634A89" w14:textId="77777777" w:rsidR="00A4148F" w:rsidRDefault="00A4148F"/>
                            <w:p w14:paraId="192F463C" w14:textId="77777777" w:rsidR="00A4148F" w:rsidRPr="00F120AC" w:rsidRDefault="00F120AC" w:rsidP="00F120AC">
                              <w:pPr>
                                <w:pStyle w:val="Heading1"/>
                              </w:pPr>
                              <w:bookmarkStart w:id="82" w:name="_Toc224723771"/>
                              <w:bookmarkStart w:id="83" w:name="_Toc224724311"/>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2"/>
                              <w:bookmarkEnd w:id="83"/>
                            </w:p>
                            <w:p w14:paraId="45A624D1" w14:textId="77777777" w:rsidR="00A4148F" w:rsidRPr="00F120AC" w:rsidRDefault="00A4148F" w:rsidP="00F120AC">
                              <w:pPr>
                                <w:pStyle w:val="Heading1"/>
                              </w:pPr>
                            </w:p>
                            <w:p w14:paraId="11DF4889" w14:textId="77777777" w:rsidR="00A4148F" w:rsidRDefault="00A4148F"/>
                            <w:p w14:paraId="3DEE64BF" w14:textId="77777777" w:rsidR="00A4148F" w:rsidRPr="00F120AC" w:rsidRDefault="00F120AC" w:rsidP="00F120AC">
                              <w:pPr>
                                <w:pStyle w:val="Heading1"/>
                              </w:pPr>
                              <w:bookmarkStart w:id="84" w:name="_Toc224723772"/>
                              <w:bookmarkStart w:id="85" w:name="_Toc22472431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4"/>
                              <w:bookmarkEnd w:id="85"/>
                            </w:p>
                            <w:p w14:paraId="7D9BB6F8" w14:textId="77777777" w:rsidR="00A4148F" w:rsidRPr="00F120AC" w:rsidRDefault="00A4148F" w:rsidP="00F120AC">
                              <w:pPr>
                                <w:pStyle w:val="Heading1"/>
                              </w:pPr>
                            </w:p>
                            <w:p w14:paraId="59C74227" w14:textId="77777777" w:rsidR="00A4148F" w:rsidRDefault="00A4148F"/>
                            <w:p w14:paraId="4C41A7F6" w14:textId="77777777" w:rsidR="00A4148F" w:rsidRPr="00F120AC" w:rsidRDefault="00F120AC" w:rsidP="00F120AC">
                              <w:pPr>
                                <w:pStyle w:val="Heading1"/>
                              </w:pPr>
                              <w:bookmarkStart w:id="86" w:name="_Toc224723773"/>
                              <w:bookmarkStart w:id="87" w:name="_Toc22472431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6"/>
                              <w:bookmarkEnd w:id="87"/>
                            </w:p>
                            <w:p w14:paraId="0DD56163" w14:textId="77777777" w:rsidR="00A4148F" w:rsidRPr="00F120AC" w:rsidRDefault="00A4148F" w:rsidP="00F120AC">
                              <w:pPr>
                                <w:pStyle w:val="Heading1"/>
                              </w:pPr>
                            </w:p>
                            <w:p w14:paraId="4E05BE59" w14:textId="77777777" w:rsidR="00A4148F" w:rsidRDefault="00A4148F"/>
                            <w:p w14:paraId="4D643CB0" w14:textId="77777777" w:rsidR="00A4148F" w:rsidRPr="00F120AC" w:rsidRDefault="00F120AC" w:rsidP="00F120AC">
                              <w:pPr>
                                <w:pStyle w:val="Heading1"/>
                              </w:pPr>
                              <w:bookmarkStart w:id="88" w:name="_Toc224723774"/>
                              <w:bookmarkStart w:id="89" w:name="_Toc22472431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8"/>
                              <w:bookmarkEnd w:id="89"/>
                            </w:p>
                            <w:p w14:paraId="19791C68" w14:textId="77777777" w:rsidR="00A4148F" w:rsidRPr="00F120AC" w:rsidRDefault="00A4148F" w:rsidP="00F120AC">
                              <w:pPr>
                                <w:pStyle w:val="Heading1"/>
                              </w:pPr>
                            </w:p>
                            <w:p w14:paraId="56438DE8" w14:textId="77777777" w:rsidR="00A4148F" w:rsidRDefault="00A4148F"/>
                            <w:p w14:paraId="78A7EC19" w14:textId="77777777" w:rsidR="00A4148F" w:rsidRPr="00F120AC" w:rsidRDefault="00F120AC" w:rsidP="00F120AC">
                              <w:pPr>
                                <w:pStyle w:val="Heading1"/>
                              </w:pPr>
                              <w:bookmarkStart w:id="90" w:name="_Toc224723775"/>
                              <w:bookmarkStart w:id="91" w:name="_Toc22472431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0"/>
                              <w:bookmarkEnd w:id="91"/>
                            </w:p>
                            <w:p w14:paraId="5D196DB9" w14:textId="77777777" w:rsidR="00A4148F" w:rsidRPr="00F120AC" w:rsidRDefault="00A4148F" w:rsidP="00F120AC">
                              <w:pPr>
                                <w:pStyle w:val="Heading1"/>
                              </w:pPr>
                            </w:p>
                            <w:p w14:paraId="339328C0" w14:textId="77777777" w:rsidR="00A4148F" w:rsidRDefault="00A4148F"/>
                            <w:p w14:paraId="2F8F1FB9" w14:textId="77777777" w:rsidR="00A4148F" w:rsidRPr="00F120AC" w:rsidRDefault="00F120AC" w:rsidP="00F120AC">
                              <w:pPr>
                                <w:pStyle w:val="Heading1"/>
                              </w:pPr>
                              <w:bookmarkStart w:id="92" w:name="_Toc224723776"/>
                              <w:bookmarkStart w:id="93" w:name="_Toc22472431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2"/>
                              <w:bookmarkEnd w:id="93"/>
                            </w:p>
                            <w:p w14:paraId="20C0CB1C" w14:textId="77777777" w:rsidR="00A4148F" w:rsidRPr="00F120AC" w:rsidRDefault="00A4148F" w:rsidP="00F120AC">
                              <w:pPr>
                                <w:pStyle w:val="Heading1"/>
                              </w:pPr>
                            </w:p>
                            <w:p w14:paraId="1F3CAEEA" w14:textId="77777777" w:rsidR="00A4148F" w:rsidRDefault="00A4148F"/>
                            <w:p w14:paraId="760F1442" w14:textId="77777777" w:rsidR="00A4148F" w:rsidRPr="00F120AC" w:rsidRDefault="00F120AC" w:rsidP="00F120AC">
                              <w:pPr>
                                <w:pStyle w:val="Heading1"/>
                              </w:pPr>
                              <w:bookmarkStart w:id="94" w:name="_Toc224723777"/>
                              <w:bookmarkStart w:id="95" w:name="_Toc22472431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4"/>
                              <w:bookmarkEnd w:id="95"/>
                            </w:p>
                            <w:p w14:paraId="3B890C3B" w14:textId="77777777" w:rsidR="00A4148F" w:rsidRPr="004D5F95" w:rsidRDefault="00B81561" w:rsidP="00A4148F">
                              <w:pPr>
                                <w:rPr>
                                  <w:b/>
                                  <w:bCs/>
                                  <w:color w:val="FFFFFF" w:themeColor="background1"/>
                                </w:rPr>
                              </w:pPr>
                              <w:r>
                                <w:rPr>
                                  <w:b/>
                                  <w:color w:val="FFFFFF" w:themeColor="background1"/>
                                </w:rPr>
                                <w:t>Mars 2026</w:t>
                              </w:r>
                            </w:p>
                            <w:p w14:paraId="13A70EC6" w14:textId="77777777" w:rsidR="002628A2" w:rsidRDefault="002628A2"/>
                            <w:p w14:paraId="0AEE8585" w14:textId="77777777" w:rsidR="00A4148F" w:rsidRPr="004D5F95" w:rsidRDefault="00A4148F" w:rsidP="00A4148F">
                              <w:pPr>
                                <w:rPr>
                                  <w:b/>
                                  <w:bCs/>
                                  <w:color w:val="FFFFFF" w:themeColor="background1"/>
                                </w:rPr>
                              </w:pPr>
                              <w:r>
                                <w:rPr>
                                  <w:b/>
                                  <w:color w:val="FFFFFF" w:themeColor="background1"/>
                                </w:rPr>
                                <w:t>JANVIER 2023</w:t>
                              </w:r>
                            </w:p>
                            <w:p w14:paraId="7B84ECA5" w14:textId="77777777" w:rsidR="002628A2" w:rsidRDefault="002628A2"/>
                            <w:p w14:paraId="35777206"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25E223A" w14:textId="77777777" w:rsidR="002628A2" w:rsidRDefault="002628A2"/>
                            <w:p w14:paraId="3053E0F0" w14:textId="77777777" w:rsidR="00A4148F" w:rsidRPr="004D5F95" w:rsidRDefault="00A4148F" w:rsidP="00A4148F">
                              <w:pPr>
                                <w:rPr>
                                  <w:b/>
                                  <w:bCs/>
                                  <w:color w:val="FFFFFF" w:themeColor="background1"/>
                                </w:rPr>
                              </w:pPr>
                              <w:r>
                                <w:rPr>
                                  <w:b/>
                                  <w:color w:val="FFFFFF" w:themeColor="background1"/>
                                </w:rPr>
                                <w:t>JANVIER 2023</w:t>
                              </w:r>
                            </w:p>
                            <w:p w14:paraId="1CE9372C" w14:textId="77777777" w:rsidR="002628A2" w:rsidRDefault="002628A2"/>
                            <w:p w14:paraId="39F6609C" w14:textId="77777777" w:rsidR="00A4148F" w:rsidRPr="00BD1F9F" w:rsidRDefault="00A4148F" w:rsidP="00E00D64">
                              <w:r>
                                <w:t>Ceci est le titre de votre document.</w:t>
                              </w:r>
                            </w:p>
                            <w:p w14:paraId="3BE52168" w14:textId="77777777" w:rsidR="002628A2" w:rsidRDefault="002628A2"/>
                            <w:p w14:paraId="603F595D" w14:textId="77777777" w:rsidR="00A4148F" w:rsidRPr="00BD1F9F" w:rsidRDefault="00A4148F" w:rsidP="00E00D64">
                              <w:r>
                                <w:t>Ceci est le titre de votre document.</w:t>
                              </w:r>
                            </w:p>
                            <w:p w14:paraId="795422AB" w14:textId="77777777" w:rsidR="002628A2" w:rsidRDefault="002628A2"/>
                            <w:p w14:paraId="2BC2EAD1"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FB70E98" w14:textId="77777777" w:rsidR="002628A2" w:rsidRDefault="002628A2"/>
                            <w:p w14:paraId="5CB7BFAC" w14:textId="77777777" w:rsidR="00A4148F" w:rsidRPr="004D5F95" w:rsidRDefault="00A4148F" w:rsidP="00A4148F">
                              <w:pPr>
                                <w:rPr>
                                  <w:b/>
                                  <w:bCs/>
                                  <w:color w:val="FFFFFF" w:themeColor="background1"/>
                                </w:rPr>
                              </w:pPr>
                              <w:r>
                                <w:rPr>
                                  <w:b/>
                                  <w:color w:val="FFFFFF" w:themeColor="background1"/>
                                </w:rPr>
                                <w:t>JANVIER 2023</w:t>
                              </w:r>
                            </w:p>
                            <w:p w14:paraId="10411D67" w14:textId="77777777" w:rsidR="002628A2" w:rsidRDefault="002628A2"/>
                            <w:p w14:paraId="2D11ABD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9F961FF" w14:textId="77777777" w:rsidR="002628A2" w:rsidRDefault="002628A2"/>
                            <w:p w14:paraId="0F312ACA" w14:textId="77777777" w:rsidR="00A4148F" w:rsidRPr="004D5F95" w:rsidRDefault="00A4148F" w:rsidP="00A4148F">
                              <w:pPr>
                                <w:rPr>
                                  <w:b/>
                                  <w:bCs/>
                                  <w:color w:val="FFFFFF" w:themeColor="background1"/>
                                </w:rPr>
                              </w:pPr>
                              <w:r>
                                <w:rPr>
                                  <w:b/>
                                  <w:color w:val="FFFFFF" w:themeColor="background1"/>
                                </w:rPr>
                                <w:t>JANVIER 2023</w:t>
                              </w:r>
                            </w:p>
                            <w:p w14:paraId="6C432EDE" w14:textId="77777777" w:rsidR="00A4148F" w:rsidRDefault="00A4148F"/>
                            <w:p w14:paraId="6869F049"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43340141" w14:textId="77777777" w:rsidR="002628A2" w:rsidRDefault="002628A2"/>
                            <w:p w14:paraId="3D20E132" w14:textId="77777777" w:rsidR="00A4148F" w:rsidRPr="004D5F95" w:rsidRDefault="00A4148F" w:rsidP="00A4148F">
                              <w:pPr>
                                <w:rPr>
                                  <w:b/>
                                  <w:bCs/>
                                  <w:color w:val="FFFFFF" w:themeColor="background1"/>
                                </w:rPr>
                              </w:pPr>
                              <w:r>
                                <w:rPr>
                                  <w:b/>
                                  <w:color w:val="FFFFFF" w:themeColor="background1"/>
                                </w:rPr>
                                <w:t>JANVIER 2023</w:t>
                              </w:r>
                            </w:p>
                            <w:p w14:paraId="316C190D" w14:textId="77777777" w:rsidR="002628A2" w:rsidRDefault="002628A2"/>
                            <w:p w14:paraId="1B09D20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2CC1DC1" w14:textId="77777777" w:rsidR="002628A2" w:rsidRDefault="002628A2"/>
                            <w:p w14:paraId="4B9E5792" w14:textId="77777777" w:rsidR="00A4148F" w:rsidRPr="004D5F95" w:rsidRDefault="00A4148F" w:rsidP="00A4148F">
                              <w:pPr>
                                <w:rPr>
                                  <w:b/>
                                  <w:bCs/>
                                  <w:color w:val="FFFFFF" w:themeColor="background1"/>
                                </w:rPr>
                              </w:pPr>
                              <w:r>
                                <w:rPr>
                                  <w:b/>
                                  <w:color w:val="FFFFFF" w:themeColor="background1"/>
                                </w:rPr>
                                <w:t>JANVIER 2023</w:t>
                              </w:r>
                            </w:p>
                            <w:p w14:paraId="14924971" w14:textId="77777777" w:rsidR="002628A2" w:rsidRDefault="002628A2"/>
                            <w:p w14:paraId="4B183FE1" w14:textId="77777777" w:rsidR="00A4148F" w:rsidRPr="00BD1F9F" w:rsidRDefault="00A4148F" w:rsidP="00E00D64">
                              <w:r>
                                <w:t>Ceci est le titre de votre document.</w:t>
                              </w:r>
                            </w:p>
                            <w:p w14:paraId="7C576DAE" w14:textId="77777777" w:rsidR="002628A2" w:rsidRDefault="002628A2"/>
                            <w:p w14:paraId="4117AF56" w14:textId="77777777" w:rsidR="00A4148F" w:rsidRPr="00BD1F9F" w:rsidRDefault="00A4148F" w:rsidP="00E00D64">
                              <w:r>
                                <w:t>Ceci est le titre de votre document.</w:t>
                              </w:r>
                            </w:p>
                            <w:p w14:paraId="44AE4B49" w14:textId="77777777" w:rsidR="002628A2" w:rsidRDefault="002628A2"/>
                            <w:p w14:paraId="6D8B0F93"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AE1755D" w14:textId="77777777" w:rsidR="002628A2" w:rsidRDefault="002628A2"/>
                            <w:p w14:paraId="0660271D" w14:textId="77777777" w:rsidR="00A4148F" w:rsidRPr="004D5F95" w:rsidRDefault="00A4148F" w:rsidP="00A4148F">
                              <w:pPr>
                                <w:rPr>
                                  <w:b/>
                                  <w:bCs/>
                                  <w:color w:val="FFFFFF" w:themeColor="background1"/>
                                </w:rPr>
                              </w:pPr>
                              <w:r>
                                <w:rPr>
                                  <w:b/>
                                  <w:color w:val="FFFFFF" w:themeColor="background1"/>
                                </w:rPr>
                                <w:t>JANVIER 2023</w:t>
                              </w:r>
                            </w:p>
                            <w:p w14:paraId="31C92B19" w14:textId="77777777" w:rsidR="002628A2" w:rsidRDefault="002628A2"/>
                            <w:p w14:paraId="0D87345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6EF309E" w14:textId="77777777" w:rsidR="002628A2" w:rsidRDefault="002628A2"/>
                            <w:p w14:paraId="7128D66B" w14:textId="77777777" w:rsidR="00A4148F" w:rsidRPr="004D5F95" w:rsidRDefault="00A4148F" w:rsidP="00A4148F">
                              <w:pPr>
                                <w:rPr>
                                  <w:b/>
                                  <w:bCs/>
                                  <w:color w:val="FFFFFF" w:themeColor="background1"/>
                                </w:rPr>
                              </w:pPr>
                              <w:r>
                                <w:rPr>
                                  <w:b/>
                                  <w:color w:val="FFFFFF" w:themeColor="background1"/>
                                </w:rPr>
                                <w:t>JANVIER 2023</w:t>
                              </w:r>
                            </w:p>
                            <w:p w14:paraId="46B6A97A" w14:textId="77777777" w:rsidR="00A4148F" w:rsidRDefault="00A4148F"/>
                            <w:p w14:paraId="689088A8" w14:textId="77777777" w:rsidR="00A4148F" w:rsidRPr="00F120AC" w:rsidRDefault="00271781" w:rsidP="00F120AC">
                              <w:pPr>
                                <w:pStyle w:val="Heading1"/>
                              </w:pPr>
                              <w:bookmarkStart w:id="96" w:name="_Toc224723778"/>
                              <w:bookmarkStart w:id="97" w:name="_Toc224724318"/>
                              <w:r>
                                <w:t>Ébauche</w:t>
                              </w:r>
                              <w:r w:rsidR="00A24079">
                                <w:t> :</w:t>
                              </w:r>
                              <w:r>
                                <w:t xml:space="preserve"> </w:t>
                              </w:r>
                              <w:r w:rsidR="000F378D">
                                <w:t>n</w:t>
                              </w:r>
                              <w:r>
                                <w:t>orme de qualité sur le traitement en établissement</w:t>
                              </w:r>
                              <w:bookmarkEnd w:id="96"/>
                              <w:bookmarkEnd w:id="97"/>
                            </w:p>
                            <w:p w14:paraId="0BD77EFC" w14:textId="77777777" w:rsidR="00A4148F" w:rsidRPr="004D5F95" w:rsidRDefault="00B81561" w:rsidP="00A4148F">
                              <w:pPr>
                                <w:rPr>
                                  <w:b/>
                                  <w:bCs/>
                                  <w:color w:val="FFFFFF" w:themeColor="background1"/>
                                </w:rPr>
                              </w:pPr>
                              <w:r>
                                <w:rPr>
                                  <w:b/>
                                  <w:color w:val="FFFFFF" w:themeColor="background1"/>
                                </w:rPr>
                                <w:t>Mars 2026</w:t>
                              </w:r>
                            </w:p>
                            <w:p w14:paraId="652F36E0" w14:textId="77777777" w:rsidR="002628A2" w:rsidRDefault="002628A2"/>
                            <w:p w14:paraId="5F592B74" w14:textId="77777777" w:rsidR="00A4148F" w:rsidRPr="004D5F95" w:rsidRDefault="00A4148F" w:rsidP="00A4148F">
                              <w:pPr>
                                <w:rPr>
                                  <w:b/>
                                  <w:bCs/>
                                  <w:color w:val="FFFFFF" w:themeColor="background1"/>
                                </w:rPr>
                              </w:pPr>
                              <w:r>
                                <w:rPr>
                                  <w:b/>
                                  <w:color w:val="FFFFFF" w:themeColor="background1"/>
                                </w:rPr>
                                <w:t>JANVIER 2023</w:t>
                              </w:r>
                            </w:p>
                            <w:p w14:paraId="7AE4F98C" w14:textId="77777777" w:rsidR="002628A2" w:rsidRDefault="002628A2"/>
                            <w:p w14:paraId="3D466C1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1AD8E7D" w14:textId="77777777" w:rsidR="002628A2" w:rsidRDefault="002628A2"/>
                            <w:p w14:paraId="0A402CFA" w14:textId="77777777" w:rsidR="00A4148F" w:rsidRPr="004D5F95" w:rsidRDefault="00A4148F" w:rsidP="00A4148F">
                              <w:pPr>
                                <w:rPr>
                                  <w:b/>
                                  <w:bCs/>
                                  <w:color w:val="FFFFFF" w:themeColor="background1"/>
                                </w:rPr>
                              </w:pPr>
                              <w:r>
                                <w:rPr>
                                  <w:b/>
                                  <w:color w:val="FFFFFF" w:themeColor="background1"/>
                                </w:rPr>
                                <w:t>JANVIER 2023</w:t>
                              </w:r>
                            </w:p>
                            <w:p w14:paraId="5B0A24F2" w14:textId="77777777" w:rsidR="002628A2" w:rsidRDefault="002628A2"/>
                            <w:p w14:paraId="2F38459C" w14:textId="77777777" w:rsidR="00A4148F" w:rsidRPr="00BD1F9F" w:rsidRDefault="00A4148F" w:rsidP="00E00D64">
                              <w:r>
                                <w:t>Ceci est le titre de votre document.</w:t>
                              </w:r>
                            </w:p>
                            <w:p w14:paraId="1CD34884" w14:textId="77777777" w:rsidR="002628A2" w:rsidRDefault="002628A2"/>
                            <w:p w14:paraId="7091B76F" w14:textId="77777777" w:rsidR="00A4148F" w:rsidRPr="00BD1F9F" w:rsidRDefault="00A4148F" w:rsidP="00E00D64">
                              <w:r>
                                <w:t>Ceci est le titre de votre document.</w:t>
                              </w:r>
                            </w:p>
                            <w:p w14:paraId="2137021B" w14:textId="77777777" w:rsidR="002628A2" w:rsidRDefault="002628A2"/>
                            <w:p w14:paraId="5658851F"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1CF7E2C3" w14:textId="77777777" w:rsidR="002628A2" w:rsidRDefault="002628A2"/>
                            <w:p w14:paraId="6CC306EA" w14:textId="77777777" w:rsidR="00A4148F" w:rsidRPr="004D5F95" w:rsidRDefault="00A4148F" w:rsidP="00A4148F">
                              <w:pPr>
                                <w:rPr>
                                  <w:b/>
                                  <w:bCs/>
                                  <w:color w:val="FFFFFF" w:themeColor="background1"/>
                                </w:rPr>
                              </w:pPr>
                              <w:r>
                                <w:rPr>
                                  <w:b/>
                                  <w:color w:val="FFFFFF" w:themeColor="background1"/>
                                </w:rPr>
                                <w:t>JANVIER 2023</w:t>
                              </w:r>
                            </w:p>
                            <w:p w14:paraId="10ED2211" w14:textId="77777777" w:rsidR="002628A2" w:rsidRDefault="002628A2"/>
                            <w:p w14:paraId="74409EB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E16E48B" w14:textId="77777777" w:rsidR="002628A2" w:rsidRDefault="002628A2"/>
                            <w:p w14:paraId="7F4A9CB5" w14:textId="77777777" w:rsidR="00A4148F" w:rsidRPr="004D5F95" w:rsidRDefault="00A4148F" w:rsidP="00A4148F">
                              <w:pPr>
                                <w:rPr>
                                  <w:b/>
                                  <w:bCs/>
                                  <w:color w:val="FFFFFF" w:themeColor="background1"/>
                                </w:rPr>
                              </w:pPr>
                              <w:r>
                                <w:rPr>
                                  <w:b/>
                                  <w:color w:val="FFFFFF" w:themeColor="background1"/>
                                </w:rPr>
                                <w:t>JANVIER 2023</w:t>
                              </w:r>
                            </w:p>
                            <w:p w14:paraId="6C6AC177" w14:textId="77777777" w:rsidR="00A4148F" w:rsidRDefault="00A4148F"/>
                            <w:p w14:paraId="568CD9DB"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748E887D" w14:textId="77777777" w:rsidR="002628A2" w:rsidRDefault="002628A2"/>
                            <w:p w14:paraId="1B170CC3" w14:textId="77777777" w:rsidR="00A4148F" w:rsidRPr="004D5F95" w:rsidRDefault="00A4148F" w:rsidP="00A4148F">
                              <w:pPr>
                                <w:rPr>
                                  <w:b/>
                                  <w:bCs/>
                                  <w:color w:val="FFFFFF" w:themeColor="background1"/>
                                </w:rPr>
                              </w:pPr>
                              <w:r>
                                <w:rPr>
                                  <w:b/>
                                  <w:color w:val="FFFFFF" w:themeColor="background1"/>
                                </w:rPr>
                                <w:t>JANVIER 2023</w:t>
                              </w:r>
                            </w:p>
                            <w:p w14:paraId="5E51574D" w14:textId="77777777" w:rsidR="002628A2" w:rsidRDefault="002628A2"/>
                            <w:p w14:paraId="718F033B"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67BDB9B" w14:textId="77777777" w:rsidR="002628A2" w:rsidRDefault="002628A2"/>
                            <w:p w14:paraId="28A495D0" w14:textId="77777777" w:rsidR="00A4148F" w:rsidRPr="004D5F95" w:rsidRDefault="00A4148F" w:rsidP="00A4148F">
                              <w:pPr>
                                <w:rPr>
                                  <w:b/>
                                  <w:bCs/>
                                  <w:color w:val="FFFFFF" w:themeColor="background1"/>
                                </w:rPr>
                              </w:pPr>
                              <w:r>
                                <w:rPr>
                                  <w:b/>
                                  <w:color w:val="FFFFFF" w:themeColor="background1"/>
                                </w:rPr>
                                <w:t>JANVIER 2023</w:t>
                              </w:r>
                            </w:p>
                            <w:p w14:paraId="4D14117F" w14:textId="77777777" w:rsidR="002628A2" w:rsidRDefault="002628A2"/>
                            <w:p w14:paraId="15F0132D" w14:textId="77777777" w:rsidR="00A4148F" w:rsidRPr="00BD1F9F" w:rsidRDefault="00A4148F" w:rsidP="00E00D64">
                              <w:r>
                                <w:t>Ceci est le titre de votre document.</w:t>
                              </w:r>
                            </w:p>
                            <w:p w14:paraId="361C5740" w14:textId="77777777" w:rsidR="002628A2" w:rsidRDefault="002628A2"/>
                            <w:p w14:paraId="784C0B09" w14:textId="77777777" w:rsidR="00A4148F" w:rsidRPr="00BD1F9F" w:rsidRDefault="00A4148F" w:rsidP="00E00D64">
                              <w:r>
                                <w:t>Ceci est le titre de votre document.</w:t>
                              </w:r>
                            </w:p>
                            <w:p w14:paraId="185061D7" w14:textId="77777777" w:rsidR="002628A2" w:rsidRDefault="002628A2"/>
                            <w:p w14:paraId="5EC63B76"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75E40D35" w14:textId="77777777" w:rsidR="002628A2" w:rsidRDefault="002628A2"/>
                            <w:p w14:paraId="48DBA74F" w14:textId="77777777" w:rsidR="00A4148F" w:rsidRPr="004D5F95" w:rsidRDefault="00A4148F" w:rsidP="00A4148F">
                              <w:pPr>
                                <w:rPr>
                                  <w:b/>
                                  <w:bCs/>
                                  <w:color w:val="FFFFFF" w:themeColor="background1"/>
                                </w:rPr>
                              </w:pPr>
                              <w:r>
                                <w:rPr>
                                  <w:b/>
                                  <w:color w:val="FFFFFF" w:themeColor="background1"/>
                                </w:rPr>
                                <w:t>JANVIER 2023</w:t>
                              </w:r>
                            </w:p>
                            <w:p w14:paraId="2DAE61AF" w14:textId="77777777" w:rsidR="002628A2" w:rsidRDefault="002628A2"/>
                            <w:p w14:paraId="15E6443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DD33943" w14:textId="77777777" w:rsidR="002628A2" w:rsidRDefault="002628A2"/>
                            <w:p w14:paraId="6B4885EC" w14:textId="77777777" w:rsidR="00A4148F" w:rsidRPr="004D5F95" w:rsidRDefault="00A4148F" w:rsidP="00A4148F">
                              <w:pPr>
                                <w:rPr>
                                  <w:b/>
                                  <w:bCs/>
                                  <w:color w:val="FFFFFF" w:themeColor="background1"/>
                                </w:rPr>
                              </w:pPr>
                              <w:r>
                                <w:rPr>
                                  <w:b/>
                                  <w:color w:val="FFFFFF" w:themeColor="background1"/>
                                </w:rPr>
                                <w:t>JANVIER 2023</w:t>
                              </w:r>
                            </w:p>
                            <w:p w14:paraId="58468C9E" w14:textId="77777777" w:rsidR="00A4148F" w:rsidRDefault="00A4148F"/>
                            <w:p w14:paraId="258D7A2B" w14:textId="77777777" w:rsidR="00A4148F" w:rsidRPr="00F120AC" w:rsidRDefault="00271781" w:rsidP="00F120AC">
                              <w:pPr>
                                <w:pStyle w:val="Heading1"/>
                              </w:pPr>
                              <w:bookmarkStart w:id="98" w:name="_Toc224723779"/>
                              <w:bookmarkStart w:id="99" w:name="_Toc224724319"/>
                              <w:r>
                                <w:t>Ébauche</w:t>
                              </w:r>
                              <w:r w:rsidR="00A24079">
                                <w:t> :</w:t>
                              </w:r>
                              <w:r>
                                <w:t xml:space="preserve"> </w:t>
                              </w:r>
                              <w:r w:rsidR="000F378D">
                                <w:t>n</w:t>
                              </w:r>
                              <w:r>
                                <w:t>orme de qualité sur le traitement en établissement</w:t>
                              </w:r>
                              <w:bookmarkEnd w:id="98"/>
                              <w:bookmarkEnd w:id="99"/>
                            </w:p>
                            <w:p w14:paraId="3F948542" w14:textId="77777777" w:rsidR="00A4148F" w:rsidRPr="00F120AC" w:rsidRDefault="00A4148F" w:rsidP="00F120AC">
                              <w:pPr>
                                <w:pStyle w:val="Heading1"/>
                              </w:pPr>
                            </w:p>
                            <w:p w14:paraId="3FC91350" w14:textId="77777777" w:rsidR="00A4148F" w:rsidRDefault="00A4148F"/>
                            <w:p w14:paraId="1FF6B1D7" w14:textId="77777777" w:rsidR="00A4148F" w:rsidRPr="00F120AC" w:rsidRDefault="00F120AC" w:rsidP="00F120AC">
                              <w:pPr>
                                <w:pStyle w:val="Heading1"/>
                              </w:pPr>
                              <w:bookmarkStart w:id="100" w:name="_Toc224723780"/>
                              <w:bookmarkStart w:id="101" w:name="_Toc22472432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00"/>
                              <w:bookmarkEnd w:id="101"/>
                            </w:p>
                            <w:p w14:paraId="56114D69" w14:textId="77777777" w:rsidR="00A4148F" w:rsidRPr="004D5F95" w:rsidRDefault="00B81561" w:rsidP="00A4148F">
                              <w:pPr>
                                <w:rPr>
                                  <w:b/>
                                  <w:bCs/>
                                  <w:color w:val="FFFFFF" w:themeColor="background1"/>
                                </w:rPr>
                              </w:pPr>
                              <w:r>
                                <w:rPr>
                                  <w:b/>
                                  <w:color w:val="FFFFFF" w:themeColor="background1"/>
                                </w:rPr>
                                <w:t>Mars 2026</w:t>
                              </w:r>
                            </w:p>
                            <w:p w14:paraId="70D399D8" w14:textId="77777777" w:rsidR="002628A2" w:rsidRDefault="002628A2"/>
                            <w:p w14:paraId="00C1F878" w14:textId="77777777" w:rsidR="00A4148F" w:rsidRPr="004D5F95" w:rsidRDefault="00A4148F" w:rsidP="00A4148F">
                              <w:pPr>
                                <w:rPr>
                                  <w:b/>
                                  <w:bCs/>
                                  <w:color w:val="FFFFFF" w:themeColor="background1"/>
                                </w:rPr>
                              </w:pPr>
                              <w:r>
                                <w:rPr>
                                  <w:b/>
                                  <w:color w:val="FFFFFF" w:themeColor="background1"/>
                                </w:rPr>
                                <w:t>JANVIER 2023</w:t>
                              </w:r>
                            </w:p>
                            <w:p w14:paraId="2C65D6F5" w14:textId="77777777" w:rsidR="002628A2" w:rsidRDefault="002628A2"/>
                            <w:p w14:paraId="59F433CB"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873E055" w14:textId="77777777" w:rsidR="002628A2" w:rsidRDefault="002628A2"/>
                            <w:p w14:paraId="6071D61F" w14:textId="77777777" w:rsidR="00A4148F" w:rsidRPr="004D5F95" w:rsidRDefault="00A4148F" w:rsidP="00A4148F">
                              <w:pPr>
                                <w:rPr>
                                  <w:b/>
                                  <w:bCs/>
                                  <w:color w:val="FFFFFF" w:themeColor="background1"/>
                                </w:rPr>
                              </w:pPr>
                              <w:r>
                                <w:rPr>
                                  <w:b/>
                                  <w:color w:val="FFFFFF" w:themeColor="background1"/>
                                </w:rPr>
                                <w:t>JANVIER 2023</w:t>
                              </w:r>
                            </w:p>
                            <w:p w14:paraId="0A305AC7" w14:textId="77777777" w:rsidR="002628A2" w:rsidRDefault="002628A2"/>
                            <w:p w14:paraId="7C172CE7" w14:textId="77777777" w:rsidR="00A4148F" w:rsidRPr="00BD1F9F" w:rsidRDefault="00A4148F" w:rsidP="00E00D64">
                              <w:r>
                                <w:t>Ceci est le titre de votre document.</w:t>
                              </w:r>
                            </w:p>
                            <w:p w14:paraId="202284FE" w14:textId="77777777" w:rsidR="002628A2" w:rsidRDefault="002628A2"/>
                            <w:p w14:paraId="6754CD7A" w14:textId="77777777" w:rsidR="00A4148F" w:rsidRPr="00BD1F9F" w:rsidRDefault="00A4148F" w:rsidP="00E00D64">
                              <w:r>
                                <w:t>Ceci est le titre de votre document.</w:t>
                              </w:r>
                            </w:p>
                            <w:p w14:paraId="3B5BACEB" w14:textId="77777777" w:rsidR="002628A2" w:rsidRDefault="002628A2"/>
                            <w:p w14:paraId="470586EB"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3A15AD27" w14:textId="77777777" w:rsidR="002628A2" w:rsidRDefault="002628A2"/>
                            <w:p w14:paraId="6CA08B74" w14:textId="77777777" w:rsidR="00A4148F" w:rsidRPr="004D5F95" w:rsidRDefault="00A4148F" w:rsidP="00A4148F">
                              <w:pPr>
                                <w:rPr>
                                  <w:b/>
                                  <w:bCs/>
                                  <w:color w:val="FFFFFF" w:themeColor="background1"/>
                                </w:rPr>
                              </w:pPr>
                              <w:r>
                                <w:rPr>
                                  <w:b/>
                                  <w:color w:val="FFFFFF" w:themeColor="background1"/>
                                </w:rPr>
                                <w:t>JANVIER 2023</w:t>
                              </w:r>
                            </w:p>
                            <w:p w14:paraId="6612DC9F" w14:textId="77777777" w:rsidR="002628A2" w:rsidRDefault="002628A2"/>
                            <w:p w14:paraId="7CA6A6C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05963DC" w14:textId="77777777" w:rsidR="002628A2" w:rsidRDefault="002628A2"/>
                            <w:p w14:paraId="2058A5B2" w14:textId="77777777" w:rsidR="00A4148F" w:rsidRPr="004D5F95" w:rsidRDefault="00A4148F" w:rsidP="00A4148F">
                              <w:pPr>
                                <w:rPr>
                                  <w:b/>
                                  <w:bCs/>
                                  <w:color w:val="FFFFFF" w:themeColor="background1"/>
                                </w:rPr>
                              </w:pPr>
                              <w:r>
                                <w:rPr>
                                  <w:b/>
                                  <w:color w:val="FFFFFF" w:themeColor="background1"/>
                                </w:rPr>
                                <w:t>JANVIER 2023</w:t>
                              </w:r>
                            </w:p>
                            <w:p w14:paraId="03D96F0A" w14:textId="77777777" w:rsidR="00A4148F" w:rsidRDefault="00A4148F"/>
                            <w:p w14:paraId="47859026"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69F7E083" w14:textId="77777777" w:rsidR="002628A2" w:rsidRDefault="002628A2"/>
                            <w:p w14:paraId="656CF235" w14:textId="77777777" w:rsidR="00A4148F" w:rsidRPr="004D5F95" w:rsidRDefault="00A4148F" w:rsidP="00A4148F">
                              <w:pPr>
                                <w:rPr>
                                  <w:b/>
                                  <w:bCs/>
                                  <w:color w:val="FFFFFF" w:themeColor="background1"/>
                                </w:rPr>
                              </w:pPr>
                              <w:r>
                                <w:rPr>
                                  <w:b/>
                                  <w:color w:val="FFFFFF" w:themeColor="background1"/>
                                </w:rPr>
                                <w:t>JANVIER 2023</w:t>
                              </w:r>
                            </w:p>
                            <w:p w14:paraId="1F94B552" w14:textId="77777777" w:rsidR="002628A2" w:rsidRDefault="002628A2"/>
                            <w:p w14:paraId="26FCCB01"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B04B264" w14:textId="77777777" w:rsidR="002628A2" w:rsidRDefault="002628A2"/>
                            <w:p w14:paraId="0E3C75AE" w14:textId="77777777" w:rsidR="00A4148F" w:rsidRPr="004D5F95" w:rsidRDefault="00A4148F" w:rsidP="00A4148F">
                              <w:pPr>
                                <w:rPr>
                                  <w:b/>
                                  <w:bCs/>
                                  <w:color w:val="FFFFFF" w:themeColor="background1"/>
                                </w:rPr>
                              </w:pPr>
                              <w:r>
                                <w:rPr>
                                  <w:b/>
                                  <w:color w:val="FFFFFF" w:themeColor="background1"/>
                                </w:rPr>
                                <w:t>JANVIER 2023</w:t>
                              </w:r>
                            </w:p>
                            <w:p w14:paraId="407B5566" w14:textId="77777777" w:rsidR="002628A2" w:rsidRDefault="002628A2"/>
                            <w:p w14:paraId="568804F1" w14:textId="77777777" w:rsidR="00A4148F" w:rsidRPr="00BD1F9F" w:rsidRDefault="00A4148F" w:rsidP="00E00D64">
                              <w:r>
                                <w:t>Ceci est le titre de votre document.</w:t>
                              </w:r>
                            </w:p>
                            <w:p w14:paraId="3B32780E" w14:textId="77777777" w:rsidR="002628A2" w:rsidRDefault="002628A2"/>
                            <w:p w14:paraId="1A347726" w14:textId="77777777" w:rsidR="00A4148F" w:rsidRPr="00BD1F9F" w:rsidRDefault="00A4148F" w:rsidP="00E00D64">
                              <w:r>
                                <w:t>Ceci est le titre de votre document.</w:t>
                              </w:r>
                            </w:p>
                            <w:p w14:paraId="69CB99E9" w14:textId="77777777" w:rsidR="002628A2" w:rsidRDefault="002628A2"/>
                            <w:p w14:paraId="42DC66D2"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1C6164B4" w14:textId="77777777" w:rsidR="002628A2" w:rsidRDefault="002628A2"/>
                            <w:p w14:paraId="5F60FBC5" w14:textId="77777777" w:rsidR="00A4148F" w:rsidRPr="004D5F95" w:rsidRDefault="00A4148F" w:rsidP="00A4148F">
                              <w:pPr>
                                <w:rPr>
                                  <w:b/>
                                  <w:bCs/>
                                  <w:color w:val="FFFFFF" w:themeColor="background1"/>
                                </w:rPr>
                              </w:pPr>
                              <w:r>
                                <w:rPr>
                                  <w:b/>
                                  <w:color w:val="FFFFFF" w:themeColor="background1"/>
                                </w:rPr>
                                <w:t>JANVIER 2023</w:t>
                              </w:r>
                            </w:p>
                            <w:p w14:paraId="26A79F1E" w14:textId="77777777" w:rsidR="002628A2" w:rsidRDefault="002628A2"/>
                            <w:p w14:paraId="0790009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A746226" w14:textId="77777777" w:rsidR="002628A2" w:rsidRDefault="002628A2"/>
                            <w:p w14:paraId="1DE620DA" w14:textId="77777777" w:rsidR="00A4148F" w:rsidRPr="004D5F95" w:rsidRDefault="00A4148F" w:rsidP="00A4148F">
                              <w:pPr>
                                <w:rPr>
                                  <w:b/>
                                  <w:bCs/>
                                  <w:color w:val="FFFFFF" w:themeColor="background1"/>
                                </w:rPr>
                              </w:pPr>
                              <w:r>
                                <w:rPr>
                                  <w:b/>
                                  <w:color w:val="FFFFFF" w:themeColor="background1"/>
                                </w:rPr>
                                <w:t>JANVIER 2023</w:t>
                              </w:r>
                            </w:p>
                            <w:p w14:paraId="208704E4" w14:textId="77777777" w:rsidR="00A4148F" w:rsidRDefault="00A4148F"/>
                            <w:p w14:paraId="76D3736B" w14:textId="77777777" w:rsidR="00A4148F" w:rsidRPr="00F120AC" w:rsidRDefault="00271781" w:rsidP="00F120AC">
                              <w:pPr>
                                <w:pStyle w:val="Heading1"/>
                              </w:pPr>
                              <w:bookmarkStart w:id="102" w:name="_Toc224723781"/>
                              <w:bookmarkStart w:id="103" w:name="_Toc224724321"/>
                              <w:r>
                                <w:t>Ébauche</w:t>
                              </w:r>
                              <w:r w:rsidR="00A24079">
                                <w:t> :</w:t>
                              </w:r>
                              <w:r>
                                <w:t xml:space="preserve"> </w:t>
                              </w:r>
                              <w:r w:rsidR="000F378D">
                                <w:t>n</w:t>
                              </w:r>
                              <w:r>
                                <w:t>orme de qualité sur le traitement en établissement</w:t>
                              </w:r>
                              <w:bookmarkEnd w:id="102"/>
                              <w:bookmarkEnd w:id="103"/>
                            </w:p>
                            <w:p w14:paraId="28FFD2D9" w14:textId="77777777" w:rsidR="00A4148F" w:rsidRPr="004D5F95" w:rsidRDefault="00B81561" w:rsidP="00A4148F">
                              <w:pPr>
                                <w:rPr>
                                  <w:b/>
                                  <w:bCs/>
                                  <w:color w:val="FFFFFF" w:themeColor="background1"/>
                                </w:rPr>
                              </w:pPr>
                              <w:r>
                                <w:rPr>
                                  <w:b/>
                                  <w:color w:val="FFFFFF" w:themeColor="background1"/>
                                </w:rPr>
                                <w:t>Mars 2026</w:t>
                              </w:r>
                            </w:p>
                            <w:p w14:paraId="794895C9" w14:textId="77777777" w:rsidR="002628A2" w:rsidRDefault="002628A2"/>
                            <w:p w14:paraId="70A740BE" w14:textId="77777777" w:rsidR="00A4148F" w:rsidRPr="004D5F95" w:rsidRDefault="00A4148F" w:rsidP="00A4148F">
                              <w:pPr>
                                <w:rPr>
                                  <w:b/>
                                  <w:bCs/>
                                  <w:color w:val="FFFFFF" w:themeColor="background1"/>
                                </w:rPr>
                              </w:pPr>
                              <w:r>
                                <w:rPr>
                                  <w:b/>
                                  <w:color w:val="FFFFFF" w:themeColor="background1"/>
                                </w:rPr>
                                <w:t>JANVIER 2023</w:t>
                              </w:r>
                            </w:p>
                            <w:p w14:paraId="5B6BBB9F" w14:textId="77777777" w:rsidR="002628A2" w:rsidRDefault="002628A2"/>
                            <w:p w14:paraId="4F09B3A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23EE9C9" w14:textId="77777777" w:rsidR="002628A2" w:rsidRDefault="002628A2"/>
                            <w:p w14:paraId="029B9A1E" w14:textId="77777777" w:rsidR="00A4148F" w:rsidRPr="004D5F95" w:rsidRDefault="00A4148F" w:rsidP="00A4148F">
                              <w:pPr>
                                <w:rPr>
                                  <w:b/>
                                  <w:bCs/>
                                  <w:color w:val="FFFFFF" w:themeColor="background1"/>
                                </w:rPr>
                              </w:pPr>
                              <w:r>
                                <w:rPr>
                                  <w:b/>
                                  <w:color w:val="FFFFFF" w:themeColor="background1"/>
                                </w:rPr>
                                <w:t>JANVIER 2023</w:t>
                              </w:r>
                            </w:p>
                            <w:p w14:paraId="26741910" w14:textId="77777777" w:rsidR="002628A2" w:rsidRDefault="002628A2"/>
                            <w:p w14:paraId="4EF23C14" w14:textId="77777777" w:rsidR="00A4148F" w:rsidRPr="00BD1F9F" w:rsidRDefault="00A4148F" w:rsidP="00E00D64">
                              <w:r>
                                <w:t>Ceci est le titre de votre document.</w:t>
                              </w:r>
                            </w:p>
                            <w:p w14:paraId="3DF79DC3" w14:textId="77777777" w:rsidR="002628A2" w:rsidRDefault="002628A2"/>
                            <w:p w14:paraId="5F6C1B27" w14:textId="77777777" w:rsidR="00A4148F" w:rsidRPr="00BD1F9F" w:rsidRDefault="00A4148F" w:rsidP="00E00D64">
                              <w:r>
                                <w:t>Ceci est le titre de votre document.</w:t>
                              </w:r>
                            </w:p>
                            <w:p w14:paraId="515A94CA" w14:textId="77777777" w:rsidR="002628A2" w:rsidRDefault="002628A2"/>
                            <w:p w14:paraId="1B0AD942"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A3D8495" w14:textId="77777777" w:rsidR="002628A2" w:rsidRDefault="002628A2"/>
                            <w:p w14:paraId="7514062B" w14:textId="77777777" w:rsidR="00A4148F" w:rsidRPr="004D5F95" w:rsidRDefault="00A4148F" w:rsidP="00A4148F">
                              <w:pPr>
                                <w:rPr>
                                  <w:b/>
                                  <w:bCs/>
                                  <w:color w:val="FFFFFF" w:themeColor="background1"/>
                                </w:rPr>
                              </w:pPr>
                              <w:r>
                                <w:rPr>
                                  <w:b/>
                                  <w:color w:val="FFFFFF" w:themeColor="background1"/>
                                </w:rPr>
                                <w:t>JANVIER 2023</w:t>
                              </w:r>
                            </w:p>
                            <w:p w14:paraId="1C3D88BF" w14:textId="77777777" w:rsidR="002628A2" w:rsidRDefault="002628A2"/>
                            <w:p w14:paraId="7FB3DB3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1EE4A17" w14:textId="77777777" w:rsidR="002628A2" w:rsidRDefault="002628A2"/>
                            <w:p w14:paraId="1D9D1E50" w14:textId="77777777" w:rsidR="00A4148F" w:rsidRPr="004D5F95" w:rsidRDefault="00A4148F" w:rsidP="00A4148F">
                              <w:pPr>
                                <w:rPr>
                                  <w:b/>
                                  <w:bCs/>
                                  <w:color w:val="FFFFFF" w:themeColor="background1"/>
                                </w:rPr>
                              </w:pPr>
                              <w:r>
                                <w:rPr>
                                  <w:b/>
                                  <w:color w:val="FFFFFF" w:themeColor="background1"/>
                                </w:rPr>
                                <w:t>JANVIER 2023</w:t>
                              </w:r>
                            </w:p>
                            <w:p w14:paraId="2FA0A141" w14:textId="77777777" w:rsidR="00A4148F" w:rsidRDefault="00A4148F"/>
                            <w:p w14:paraId="40570B50"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6659C797" w14:textId="77777777" w:rsidR="002628A2" w:rsidRDefault="002628A2"/>
                            <w:p w14:paraId="1D4AC94B" w14:textId="77777777" w:rsidR="00A4148F" w:rsidRPr="004D5F95" w:rsidRDefault="00A4148F" w:rsidP="00A4148F">
                              <w:pPr>
                                <w:rPr>
                                  <w:b/>
                                  <w:bCs/>
                                  <w:color w:val="FFFFFF" w:themeColor="background1"/>
                                </w:rPr>
                              </w:pPr>
                              <w:r>
                                <w:rPr>
                                  <w:b/>
                                  <w:color w:val="FFFFFF" w:themeColor="background1"/>
                                </w:rPr>
                                <w:t>JANVIER 2023</w:t>
                              </w:r>
                            </w:p>
                            <w:p w14:paraId="59190921" w14:textId="77777777" w:rsidR="002628A2" w:rsidRDefault="002628A2"/>
                            <w:p w14:paraId="30800A6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B1B31CF" w14:textId="77777777" w:rsidR="002628A2" w:rsidRDefault="002628A2"/>
                            <w:p w14:paraId="1D52B4BB" w14:textId="77777777" w:rsidR="00A4148F" w:rsidRPr="004D5F95" w:rsidRDefault="00A4148F" w:rsidP="00A4148F">
                              <w:pPr>
                                <w:rPr>
                                  <w:b/>
                                  <w:bCs/>
                                  <w:color w:val="FFFFFF" w:themeColor="background1"/>
                                </w:rPr>
                              </w:pPr>
                              <w:r>
                                <w:rPr>
                                  <w:b/>
                                  <w:color w:val="FFFFFF" w:themeColor="background1"/>
                                </w:rPr>
                                <w:t>JANVIER 2023</w:t>
                              </w:r>
                            </w:p>
                            <w:p w14:paraId="08EC3E4E" w14:textId="77777777" w:rsidR="002628A2" w:rsidRDefault="002628A2"/>
                            <w:p w14:paraId="6A1EFE0A" w14:textId="77777777" w:rsidR="00A4148F" w:rsidRPr="00BD1F9F" w:rsidRDefault="00A4148F" w:rsidP="00E00D64">
                              <w:r>
                                <w:t>Ceci est le titre de votre document.</w:t>
                              </w:r>
                            </w:p>
                            <w:p w14:paraId="4204BF51" w14:textId="77777777" w:rsidR="002628A2" w:rsidRDefault="002628A2"/>
                            <w:p w14:paraId="4B2C5FAA" w14:textId="77777777" w:rsidR="00A4148F" w:rsidRPr="00BD1F9F" w:rsidRDefault="00A4148F" w:rsidP="00E00D64">
                              <w:r>
                                <w:t>Ceci est le titre de votre document.</w:t>
                              </w:r>
                            </w:p>
                            <w:p w14:paraId="005EE36A" w14:textId="77777777" w:rsidR="002628A2" w:rsidRDefault="002628A2"/>
                            <w:p w14:paraId="53470723"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6E9BB4E" w14:textId="77777777" w:rsidR="002628A2" w:rsidRDefault="002628A2"/>
                            <w:p w14:paraId="2FC395A6" w14:textId="77777777" w:rsidR="00A4148F" w:rsidRPr="004D5F95" w:rsidRDefault="00A4148F" w:rsidP="00A4148F">
                              <w:pPr>
                                <w:rPr>
                                  <w:b/>
                                  <w:bCs/>
                                  <w:color w:val="FFFFFF" w:themeColor="background1"/>
                                </w:rPr>
                              </w:pPr>
                              <w:r>
                                <w:rPr>
                                  <w:b/>
                                  <w:color w:val="FFFFFF" w:themeColor="background1"/>
                                </w:rPr>
                                <w:t>JANVIER 2023</w:t>
                              </w:r>
                            </w:p>
                            <w:p w14:paraId="7D50D3DF" w14:textId="77777777" w:rsidR="002628A2" w:rsidRDefault="002628A2"/>
                            <w:p w14:paraId="20DD18A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D07CE9B" w14:textId="77777777" w:rsidR="002628A2" w:rsidRDefault="002628A2"/>
                            <w:p w14:paraId="0F8DE787" w14:textId="77777777" w:rsidR="00A4148F" w:rsidRPr="004D5F95" w:rsidRDefault="00A4148F" w:rsidP="00A4148F">
                              <w:pPr>
                                <w:rPr>
                                  <w:b/>
                                  <w:bCs/>
                                  <w:color w:val="FFFFFF" w:themeColor="background1"/>
                                </w:rPr>
                              </w:pPr>
                              <w:r>
                                <w:rPr>
                                  <w:b/>
                                  <w:color w:val="FFFFFF" w:themeColor="background1"/>
                                </w:rPr>
                                <w:t>JANVIER 2023</w:t>
                              </w:r>
                            </w:p>
                            <w:p w14:paraId="51F7EA01" w14:textId="77777777" w:rsidR="00A4148F" w:rsidRDefault="00A4148F"/>
                            <w:p w14:paraId="2ED8F88A" w14:textId="77777777" w:rsidR="00A4148F" w:rsidRPr="00F120AC" w:rsidRDefault="00271781" w:rsidP="00F120AC">
                              <w:pPr>
                                <w:pStyle w:val="Heading1"/>
                              </w:pPr>
                              <w:bookmarkStart w:id="104" w:name="_Toc224723782"/>
                              <w:bookmarkStart w:id="105" w:name="_Toc224724322"/>
                              <w:r>
                                <w:t>Ébauche</w:t>
                              </w:r>
                              <w:r w:rsidR="00A24079">
                                <w:t> :</w:t>
                              </w:r>
                              <w:r>
                                <w:t xml:space="preserve"> </w:t>
                              </w:r>
                              <w:r w:rsidR="000F378D">
                                <w:t>n</w:t>
                              </w:r>
                              <w:r>
                                <w:t>orme de qualité sur le traitement en établissement</w:t>
                              </w:r>
                              <w:bookmarkEnd w:id="104"/>
                              <w:bookmarkEnd w:id="105"/>
                            </w:p>
                            <w:p w14:paraId="54C3873F" w14:textId="77777777" w:rsidR="00A4148F" w:rsidRPr="00F120AC" w:rsidRDefault="00A4148F" w:rsidP="00F120AC">
                              <w:pPr>
                                <w:pStyle w:val="Heading1"/>
                              </w:pPr>
                            </w:p>
                            <w:p w14:paraId="6C284FCE" w14:textId="77777777" w:rsidR="00A4148F" w:rsidRDefault="00A4148F"/>
                            <w:p w14:paraId="618A7C75" w14:textId="77777777" w:rsidR="00A4148F" w:rsidRPr="00F120AC" w:rsidRDefault="00F120AC" w:rsidP="00F120AC">
                              <w:pPr>
                                <w:pStyle w:val="Heading1"/>
                              </w:pPr>
                              <w:bookmarkStart w:id="106" w:name="_Toc224723783"/>
                              <w:bookmarkStart w:id="107" w:name="_Toc22472432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06"/>
                              <w:bookmarkEnd w:id="107"/>
                            </w:p>
                            <w:p w14:paraId="18D580A1" w14:textId="77777777" w:rsidR="00A4148F" w:rsidRPr="00F120AC" w:rsidRDefault="00A4148F" w:rsidP="00F120AC">
                              <w:pPr>
                                <w:pStyle w:val="Heading1"/>
                              </w:pPr>
                            </w:p>
                            <w:p w14:paraId="51B45816" w14:textId="77777777" w:rsidR="00A4148F" w:rsidRDefault="00A4148F"/>
                            <w:p w14:paraId="0EA4154B" w14:textId="77777777" w:rsidR="00A4148F" w:rsidRPr="00F120AC" w:rsidRDefault="00F120AC" w:rsidP="00F120AC">
                              <w:pPr>
                                <w:pStyle w:val="Heading1"/>
                              </w:pPr>
                              <w:bookmarkStart w:id="108" w:name="_Toc224723784"/>
                              <w:bookmarkStart w:id="109" w:name="_Toc22472432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08"/>
                              <w:bookmarkEnd w:id="109"/>
                            </w:p>
                            <w:p w14:paraId="47D194CB" w14:textId="77777777" w:rsidR="00A4148F" w:rsidRPr="00F120AC" w:rsidRDefault="00A4148F" w:rsidP="00F120AC">
                              <w:pPr>
                                <w:pStyle w:val="Heading1"/>
                              </w:pPr>
                            </w:p>
                            <w:p w14:paraId="4E461293" w14:textId="77777777" w:rsidR="00A4148F" w:rsidRDefault="00A4148F"/>
                            <w:p w14:paraId="714381A4" w14:textId="77777777" w:rsidR="00A4148F" w:rsidRPr="00F120AC" w:rsidRDefault="00F120AC" w:rsidP="00F120AC">
                              <w:pPr>
                                <w:pStyle w:val="Heading1"/>
                              </w:pPr>
                              <w:bookmarkStart w:id="110" w:name="_Toc224723785"/>
                              <w:bookmarkStart w:id="111" w:name="_Toc22472432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10"/>
                              <w:bookmarkEnd w:id="111"/>
                            </w:p>
                            <w:p w14:paraId="45D17487" w14:textId="77777777" w:rsidR="00A4148F" w:rsidRPr="004D5F95" w:rsidRDefault="00B81561" w:rsidP="00A4148F">
                              <w:pPr>
                                <w:rPr>
                                  <w:b/>
                                  <w:bCs/>
                                  <w:color w:val="FFFFFF" w:themeColor="background1"/>
                                </w:rPr>
                              </w:pPr>
                              <w:r>
                                <w:rPr>
                                  <w:b/>
                                  <w:color w:val="FFFFFF" w:themeColor="background1"/>
                                </w:rPr>
                                <w:t>Mars 2026</w:t>
                              </w:r>
                            </w:p>
                            <w:p w14:paraId="0F7033F1" w14:textId="77777777" w:rsidR="002628A2" w:rsidRDefault="002628A2"/>
                            <w:p w14:paraId="5E85504F" w14:textId="77777777" w:rsidR="00A4148F" w:rsidRPr="004D5F95" w:rsidRDefault="00A4148F" w:rsidP="00A4148F">
                              <w:pPr>
                                <w:rPr>
                                  <w:b/>
                                  <w:bCs/>
                                  <w:color w:val="FFFFFF" w:themeColor="background1"/>
                                </w:rPr>
                              </w:pPr>
                              <w:r>
                                <w:rPr>
                                  <w:b/>
                                  <w:color w:val="FFFFFF" w:themeColor="background1"/>
                                </w:rPr>
                                <w:t>JANVIER 2023</w:t>
                              </w:r>
                            </w:p>
                            <w:p w14:paraId="3B66C389" w14:textId="77777777" w:rsidR="002628A2" w:rsidRDefault="002628A2"/>
                            <w:p w14:paraId="70683AA1"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99E26DA" w14:textId="77777777" w:rsidR="002628A2" w:rsidRDefault="002628A2"/>
                            <w:p w14:paraId="7345567A" w14:textId="77777777" w:rsidR="00A4148F" w:rsidRPr="004D5F95" w:rsidRDefault="00A4148F" w:rsidP="00A4148F">
                              <w:pPr>
                                <w:rPr>
                                  <w:b/>
                                  <w:bCs/>
                                  <w:color w:val="FFFFFF" w:themeColor="background1"/>
                                </w:rPr>
                              </w:pPr>
                              <w:r>
                                <w:rPr>
                                  <w:b/>
                                  <w:color w:val="FFFFFF" w:themeColor="background1"/>
                                </w:rPr>
                                <w:t>JANVIER 2023</w:t>
                              </w:r>
                            </w:p>
                            <w:p w14:paraId="46138BFE" w14:textId="77777777" w:rsidR="002628A2" w:rsidRDefault="002628A2"/>
                            <w:p w14:paraId="76EE6AE8" w14:textId="77777777" w:rsidR="00A4148F" w:rsidRPr="00BD1F9F" w:rsidRDefault="00A4148F" w:rsidP="00E00D64">
                              <w:r>
                                <w:t>Ceci est le titre de votre document.</w:t>
                              </w:r>
                            </w:p>
                            <w:p w14:paraId="33884C1B" w14:textId="77777777" w:rsidR="002628A2" w:rsidRDefault="002628A2"/>
                            <w:p w14:paraId="0EDC6B2C" w14:textId="77777777" w:rsidR="00A4148F" w:rsidRPr="00BD1F9F" w:rsidRDefault="00A4148F" w:rsidP="00E00D64">
                              <w:r>
                                <w:t>Ceci est le titre de votre document.</w:t>
                              </w:r>
                            </w:p>
                            <w:p w14:paraId="390835C6" w14:textId="77777777" w:rsidR="002628A2" w:rsidRDefault="002628A2"/>
                            <w:p w14:paraId="0B03CF04"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C297704" w14:textId="77777777" w:rsidR="002628A2" w:rsidRDefault="002628A2"/>
                            <w:p w14:paraId="4DC78E86" w14:textId="77777777" w:rsidR="00A4148F" w:rsidRPr="004D5F95" w:rsidRDefault="00A4148F" w:rsidP="00A4148F">
                              <w:pPr>
                                <w:rPr>
                                  <w:b/>
                                  <w:bCs/>
                                  <w:color w:val="FFFFFF" w:themeColor="background1"/>
                                </w:rPr>
                              </w:pPr>
                              <w:r>
                                <w:rPr>
                                  <w:b/>
                                  <w:color w:val="FFFFFF" w:themeColor="background1"/>
                                </w:rPr>
                                <w:t>JANVIER 2023</w:t>
                              </w:r>
                            </w:p>
                            <w:p w14:paraId="7BB37BC0" w14:textId="77777777" w:rsidR="002628A2" w:rsidRDefault="002628A2"/>
                            <w:p w14:paraId="2F9F631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0AA652C" w14:textId="77777777" w:rsidR="002628A2" w:rsidRDefault="002628A2"/>
                            <w:p w14:paraId="73F7F258" w14:textId="77777777" w:rsidR="00A4148F" w:rsidRPr="004D5F95" w:rsidRDefault="00A4148F" w:rsidP="00A4148F">
                              <w:pPr>
                                <w:rPr>
                                  <w:b/>
                                  <w:bCs/>
                                  <w:color w:val="FFFFFF" w:themeColor="background1"/>
                                </w:rPr>
                              </w:pPr>
                              <w:r>
                                <w:rPr>
                                  <w:b/>
                                  <w:color w:val="FFFFFF" w:themeColor="background1"/>
                                </w:rPr>
                                <w:t>JANVIER 2023</w:t>
                              </w:r>
                            </w:p>
                            <w:p w14:paraId="0A18FE00" w14:textId="77777777" w:rsidR="00A4148F" w:rsidRDefault="00A4148F"/>
                            <w:p w14:paraId="7BD50C5B"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3747EE67" w14:textId="77777777" w:rsidR="002628A2" w:rsidRDefault="002628A2"/>
                            <w:p w14:paraId="5D91BC42" w14:textId="77777777" w:rsidR="00A4148F" w:rsidRPr="004D5F95" w:rsidRDefault="00A4148F" w:rsidP="00A4148F">
                              <w:pPr>
                                <w:rPr>
                                  <w:b/>
                                  <w:bCs/>
                                  <w:color w:val="FFFFFF" w:themeColor="background1"/>
                                </w:rPr>
                              </w:pPr>
                              <w:r>
                                <w:rPr>
                                  <w:b/>
                                  <w:color w:val="FFFFFF" w:themeColor="background1"/>
                                </w:rPr>
                                <w:t>JANVIER 2023</w:t>
                              </w:r>
                            </w:p>
                            <w:p w14:paraId="3AF01DD2" w14:textId="77777777" w:rsidR="002628A2" w:rsidRDefault="002628A2"/>
                            <w:p w14:paraId="28B4E61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EEAFFC7" w14:textId="77777777" w:rsidR="002628A2" w:rsidRDefault="002628A2"/>
                            <w:p w14:paraId="58635AD2" w14:textId="77777777" w:rsidR="00A4148F" w:rsidRPr="004D5F95" w:rsidRDefault="00A4148F" w:rsidP="00A4148F">
                              <w:pPr>
                                <w:rPr>
                                  <w:b/>
                                  <w:bCs/>
                                  <w:color w:val="FFFFFF" w:themeColor="background1"/>
                                </w:rPr>
                              </w:pPr>
                              <w:r>
                                <w:rPr>
                                  <w:b/>
                                  <w:color w:val="FFFFFF" w:themeColor="background1"/>
                                </w:rPr>
                                <w:t>JANVIER 2023</w:t>
                              </w:r>
                            </w:p>
                            <w:p w14:paraId="76A008D8" w14:textId="77777777" w:rsidR="002628A2" w:rsidRDefault="002628A2"/>
                            <w:p w14:paraId="74804F82" w14:textId="77777777" w:rsidR="00A4148F" w:rsidRPr="00BD1F9F" w:rsidRDefault="00A4148F" w:rsidP="00E00D64">
                              <w:r>
                                <w:t>Ceci est le titre de votre document.</w:t>
                              </w:r>
                            </w:p>
                            <w:p w14:paraId="797736F8" w14:textId="77777777" w:rsidR="002628A2" w:rsidRDefault="002628A2"/>
                            <w:p w14:paraId="6D84B4F6" w14:textId="77777777" w:rsidR="00A4148F" w:rsidRPr="00BD1F9F" w:rsidRDefault="00A4148F" w:rsidP="00E00D64">
                              <w:r>
                                <w:t>Ceci est le titre de votre document.</w:t>
                              </w:r>
                            </w:p>
                            <w:p w14:paraId="171F3EBA" w14:textId="77777777" w:rsidR="002628A2" w:rsidRDefault="002628A2"/>
                            <w:p w14:paraId="24B614B4"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7844FA87" w14:textId="77777777" w:rsidR="002628A2" w:rsidRDefault="002628A2"/>
                            <w:p w14:paraId="094C15A4" w14:textId="77777777" w:rsidR="00A4148F" w:rsidRPr="004D5F95" w:rsidRDefault="00A4148F" w:rsidP="00A4148F">
                              <w:pPr>
                                <w:rPr>
                                  <w:b/>
                                  <w:bCs/>
                                  <w:color w:val="FFFFFF" w:themeColor="background1"/>
                                </w:rPr>
                              </w:pPr>
                              <w:r>
                                <w:rPr>
                                  <w:b/>
                                  <w:color w:val="FFFFFF" w:themeColor="background1"/>
                                </w:rPr>
                                <w:t>JANVIER 2023</w:t>
                              </w:r>
                            </w:p>
                            <w:p w14:paraId="46E6ED26" w14:textId="77777777" w:rsidR="002628A2" w:rsidRDefault="002628A2"/>
                            <w:p w14:paraId="2424A9F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D99366F" w14:textId="77777777" w:rsidR="002628A2" w:rsidRDefault="002628A2"/>
                            <w:p w14:paraId="69CA01A9" w14:textId="77777777" w:rsidR="00A4148F" w:rsidRPr="004D5F95" w:rsidRDefault="00A4148F" w:rsidP="00A4148F">
                              <w:pPr>
                                <w:rPr>
                                  <w:b/>
                                  <w:bCs/>
                                  <w:color w:val="FFFFFF" w:themeColor="background1"/>
                                </w:rPr>
                              </w:pPr>
                              <w:r>
                                <w:rPr>
                                  <w:b/>
                                  <w:color w:val="FFFFFF" w:themeColor="background1"/>
                                </w:rPr>
                                <w:t>JANVIER 2023</w:t>
                              </w:r>
                            </w:p>
                            <w:p w14:paraId="05AE9939" w14:textId="77777777" w:rsidR="00A4148F" w:rsidRDefault="00A4148F"/>
                            <w:p w14:paraId="1638D79B" w14:textId="77777777" w:rsidR="00A4148F" w:rsidRPr="00F120AC" w:rsidRDefault="00271781" w:rsidP="00F120AC">
                              <w:pPr>
                                <w:pStyle w:val="Heading1"/>
                              </w:pPr>
                              <w:bookmarkStart w:id="112" w:name="_Toc224723786"/>
                              <w:bookmarkStart w:id="113" w:name="_Toc224724326"/>
                              <w:r>
                                <w:t>Ébauche</w:t>
                              </w:r>
                              <w:r w:rsidR="00A24079">
                                <w:t> :</w:t>
                              </w:r>
                              <w:r>
                                <w:t xml:space="preserve"> </w:t>
                              </w:r>
                              <w:r w:rsidR="000F378D">
                                <w:t>n</w:t>
                              </w:r>
                              <w:r>
                                <w:t>orme de qualité sur le traitement en établissement</w:t>
                              </w:r>
                              <w:bookmarkEnd w:id="112"/>
                              <w:bookmarkEnd w:id="113"/>
                            </w:p>
                            <w:p w14:paraId="1DB41C1E" w14:textId="77777777" w:rsidR="00A4148F" w:rsidRPr="004D5F95" w:rsidRDefault="00B81561" w:rsidP="00A4148F">
                              <w:pPr>
                                <w:rPr>
                                  <w:b/>
                                  <w:bCs/>
                                  <w:color w:val="FFFFFF" w:themeColor="background1"/>
                                </w:rPr>
                              </w:pPr>
                              <w:r>
                                <w:rPr>
                                  <w:b/>
                                  <w:color w:val="FFFFFF" w:themeColor="background1"/>
                                </w:rPr>
                                <w:t>Mars 2026</w:t>
                              </w:r>
                            </w:p>
                            <w:p w14:paraId="21A77754" w14:textId="77777777" w:rsidR="002628A2" w:rsidRDefault="002628A2"/>
                            <w:p w14:paraId="30998F7C" w14:textId="77777777" w:rsidR="00A4148F" w:rsidRPr="004D5F95" w:rsidRDefault="00A4148F" w:rsidP="00A4148F">
                              <w:pPr>
                                <w:rPr>
                                  <w:b/>
                                  <w:bCs/>
                                  <w:color w:val="FFFFFF" w:themeColor="background1"/>
                                </w:rPr>
                              </w:pPr>
                              <w:r>
                                <w:rPr>
                                  <w:b/>
                                  <w:color w:val="FFFFFF" w:themeColor="background1"/>
                                </w:rPr>
                                <w:t>JANVIER 2023</w:t>
                              </w:r>
                            </w:p>
                            <w:p w14:paraId="0E2243D8" w14:textId="77777777" w:rsidR="002628A2" w:rsidRDefault="002628A2"/>
                            <w:p w14:paraId="539166F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C2920F4" w14:textId="77777777" w:rsidR="002628A2" w:rsidRDefault="002628A2"/>
                            <w:p w14:paraId="20E1DBBA" w14:textId="77777777" w:rsidR="00A4148F" w:rsidRPr="004D5F95" w:rsidRDefault="00A4148F" w:rsidP="00A4148F">
                              <w:pPr>
                                <w:rPr>
                                  <w:b/>
                                  <w:bCs/>
                                  <w:color w:val="FFFFFF" w:themeColor="background1"/>
                                </w:rPr>
                              </w:pPr>
                              <w:r>
                                <w:rPr>
                                  <w:b/>
                                  <w:color w:val="FFFFFF" w:themeColor="background1"/>
                                </w:rPr>
                                <w:t>JANVIER 2023</w:t>
                              </w:r>
                            </w:p>
                            <w:p w14:paraId="13B7330F" w14:textId="77777777" w:rsidR="002628A2" w:rsidRDefault="002628A2"/>
                            <w:p w14:paraId="762E7AAC" w14:textId="77777777" w:rsidR="00A4148F" w:rsidRPr="00BD1F9F" w:rsidRDefault="00A4148F" w:rsidP="00E00D64">
                              <w:r>
                                <w:t>Ceci est le titre de votre document.</w:t>
                              </w:r>
                            </w:p>
                            <w:p w14:paraId="70250979" w14:textId="77777777" w:rsidR="002628A2" w:rsidRDefault="002628A2"/>
                            <w:p w14:paraId="57E963DD" w14:textId="77777777" w:rsidR="00A4148F" w:rsidRPr="00BD1F9F" w:rsidRDefault="00A4148F" w:rsidP="00E00D64">
                              <w:r>
                                <w:t>Ceci est le titre de votre document.</w:t>
                              </w:r>
                            </w:p>
                            <w:p w14:paraId="2FA8E755" w14:textId="77777777" w:rsidR="002628A2" w:rsidRDefault="002628A2"/>
                            <w:p w14:paraId="7DBF7DB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3647E85F" w14:textId="77777777" w:rsidR="002628A2" w:rsidRDefault="002628A2"/>
                            <w:p w14:paraId="7FAA5235" w14:textId="77777777" w:rsidR="00A4148F" w:rsidRPr="004D5F95" w:rsidRDefault="00A4148F" w:rsidP="00A4148F">
                              <w:pPr>
                                <w:rPr>
                                  <w:b/>
                                  <w:bCs/>
                                  <w:color w:val="FFFFFF" w:themeColor="background1"/>
                                </w:rPr>
                              </w:pPr>
                              <w:r>
                                <w:rPr>
                                  <w:b/>
                                  <w:color w:val="FFFFFF" w:themeColor="background1"/>
                                </w:rPr>
                                <w:t>JANVIER 2023</w:t>
                              </w:r>
                            </w:p>
                            <w:p w14:paraId="4420C951" w14:textId="77777777" w:rsidR="002628A2" w:rsidRDefault="002628A2"/>
                            <w:p w14:paraId="38D8114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41AA282" w14:textId="77777777" w:rsidR="002628A2" w:rsidRDefault="002628A2"/>
                            <w:p w14:paraId="1CD94266" w14:textId="77777777" w:rsidR="00A4148F" w:rsidRPr="004D5F95" w:rsidRDefault="00A4148F" w:rsidP="00A4148F">
                              <w:pPr>
                                <w:rPr>
                                  <w:b/>
                                  <w:bCs/>
                                  <w:color w:val="FFFFFF" w:themeColor="background1"/>
                                </w:rPr>
                              </w:pPr>
                              <w:r>
                                <w:rPr>
                                  <w:b/>
                                  <w:color w:val="FFFFFF" w:themeColor="background1"/>
                                </w:rPr>
                                <w:t>JANVIER 2023</w:t>
                              </w:r>
                            </w:p>
                            <w:p w14:paraId="55D50F7B" w14:textId="77777777" w:rsidR="00A4148F" w:rsidRDefault="00A4148F"/>
                            <w:p w14:paraId="69BFC603"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7D1C433E" w14:textId="77777777" w:rsidR="002628A2" w:rsidRDefault="002628A2"/>
                            <w:p w14:paraId="404C9FC7" w14:textId="77777777" w:rsidR="00A4148F" w:rsidRPr="004D5F95" w:rsidRDefault="00A4148F" w:rsidP="00A4148F">
                              <w:pPr>
                                <w:rPr>
                                  <w:b/>
                                  <w:bCs/>
                                  <w:color w:val="FFFFFF" w:themeColor="background1"/>
                                </w:rPr>
                              </w:pPr>
                              <w:r>
                                <w:rPr>
                                  <w:b/>
                                  <w:color w:val="FFFFFF" w:themeColor="background1"/>
                                </w:rPr>
                                <w:t>JANVIER 2023</w:t>
                              </w:r>
                            </w:p>
                            <w:p w14:paraId="569A71AE" w14:textId="77777777" w:rsidR="002628A2" w:rsidRDefault="002628A2"/>
                            <w:p w14:paraId="7E07F89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2D9F8DB" w14:textId="77777777" w:rsidR="002628A2" w:rsidRDefault="002628A2"/>
                            <w:p w14:paraId="4F2C9E3C" w14:textId="77777777" w:rsidR="00A4148F" w:rsidRPr="004D5F95" w:rsidRDefault="00A4148F" w:rsidP="00A4148F">
                              <w:pPr>
                                <w:rPr>
                                  <w:b/>
                                  <w:bCs/>
                                  <w:color w:val="FFFFFF" w:themeColor="background1"/>
                                </w:rPr>
                              </w:pPr>
                              <w:r>
                                <w:rPr>
                                  <w:b/>
                                  <w:color w:val="FFFFFF" w:themeColor="background1"/>
                                </w:rPr>
                                <w:t>JANVIER 2023</w:t>
                              </w:r>
                            </w:p>
                            <w:p w14:paraId="7DBF31DE" w14:textId="77777777" w:rsidR="002628A2" w:rsidRDefault="002628A2"/>
                            <w:p w14:paraId="2AE91C31" w14:textId="77777777" w:rsidR="00A4148F" w:rsidRPr="00BD1F9F" w:rsidRDefault="00A4148F" w:rsidP="00E00D64">
                              <w:r>
                                <w:t>Ceci est le titre de votre document.</w:t>
                              </w:r>
                            </w:p>
                            <w:p w14:paraId="4BEB5818" w14:textId="77777777" w:rsidR="002628A2" w:rsidRDefault="002628A2"/>
                            <w:p w14:paraId="1E9F77D3" w14:textId="77777777" w:rsidR="00A4148F" w:rsidRPr="00BD1F9F" w:rsidRDefault="00A4148F" w:rsidP="00E00D64">
                              <w:r>
                                <w:t>Ceci est le titre de votre document.</w:t>
                              </w:r>
                            </w:p>
                            <w:p w14:paraId="66C48ABA" w14:textId="77777777" w:rsidR="002628A2" w:rsidRDefault="002628A2"/>
                            <w:p w14:paraId="1D0B00CD"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A2A7C48" w14:textId="77777777" w:rsidR="002628A2" w:rsidRDefault="002628A2"/>
                            <w:p w14:paraId="5AEEBEC1" w14:textId="77777777" w:rsidR="00A4148F" w:rsidRPr="004D5F95" w:rsidRDefault="00A4148F" w:rsidP="00A4148F">
                              <w:pPr>
                                <w:rPr>
                                  <w:b/>
                                  <w:bCs/>
                                  <w:color w:val="FFFFFF" w:themeColor="background1"/>
                                </w:rPr>
                              </w:pPr>
                              <w:r>
                                <w:rPr>
                                  <w:b/>
                                  <w:color w:val="FFFFFF" w:themeColor="background1"/>
                                </w:rPr>
                                <w:t>JANVIER 2023</w:t>
                              </w:r>
                            </w:p>
                            <w:p w14:paraId="1418E1D6" w14:textId="77777777" w:rsidR="002628A2" w:rsidRDefault="002628A2"/>
                            <w:p w14:paraId="199C7B8D"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33C9B87" w14:textId="77777777" w:rsidR="002628A2" w:rsidRDefault="002628A2"/>
                            <w:p w14:paraId="67275292" w14:textId="77777777" w:rsidR="00A4148F" w:rsidRPr="004D5F95" w:rsidRDefault="00A4148F" w:rsidP="00A4148F">
                              <w:pPr>
                                <w:rPr>
                                  <w:b/>
                                  <w:bCs/>
                                  <w:color w:val="FFFFFF" w:themeColor="background1"/>
                                </w:rPr>
                              </w:pPr>
                              <w:r>
                                <w:rPr>
                                  <w:b/>
                                  <w:color w:val="FFFFFF" w:themeColor="background1"/>
                                </w:rPr>
                                <w:t>JANVIER 2023</w:t>
                              </w:r>
                            </w:p>
                            <w:p w14:paraId="6A97A4A5" w14:textId="77777777" w:rsidR="00A4148F" w:rsidRDefault="00A4148F"/>
                            <w:p w14:paraId="56944693" w14:textId="77777777" w:rsidR="00A4148F" w:rsidRPr="00F120AC" w:rsidRDefault="00271781" w:rsidP="00F120AC">
                              <w:pPr>
                                <w:pStyle w:val="Heading1"/>
                              </w:pPr>
                              <w:bookmarkStart w:id="114" w:name="_Toc224723787"/>
                              <w:bookmarkStart w:id="115" w:name="_Toc224724327"/>
                              <w:r>
                                <w:t>Ébauche</w:t>
                              </w:r>
                              <w:r w:rsidR="00A24079">
                                <w:t> :</w:t>
                              </w:r>
                              <w:r>
                                <w:t xml:space="preserve"> </w:t>
                              </w:r>
                              <w:r w:rsidR="000F378D">
                                <w:t>n</w:t>
                              </w:r>
                              <w:r>
                                <w:t>orme de qualité sur le traitement en établissement</w:t>
                              </w:r>
                              <w:bookmarkEnd w:id="114"/>
                              <w:bookmarkEnd w:id="115"/>
                            </w:p>
                            <w:p w14:paraId="1164602E" w14:textId="77777777" w:rsidR="00A4148F" w:rsidRPr="00F120AC" w:rsidRDefault="00A4148F" w:rsidP="00F120AC">
                              <w:pPr>
                                <w:pStyle w:val="Heading1"/>
                              </w:pPr>
                            </w:p>
                            <w:p w14:paraId="52CA71F8" w14:textId="77777777" w:rsidR="00A4148F" w:rsidRDefault="00A4148F"/>
                            <w:p w14:paraId="3B8305D8" w14:textId="77777777" w:rsidR="00A4148F" w:rsidRPr="00F120AC" w:rsidRDefault="00F120AC" w:rsidP="00F120AC">
                              <w:pPr>
                                <w:pStyle w:val="Heading1"/>
                              </w:pPr>
                              <w:bookmarkStart w:id="116" w:name="_Toc224723788"/>
                              <w:bookmarkStart w:id="117" w:name="_Toc22472432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16"/>
                              <w:bookmarkEnd w:id="117"/>
                            </w:p>
                            <w:p w14:paraId="2C8405A3" w14:textId="77777777" w:rsidR="00A4148F" w:rsidRPr="004D5F95" w:rsidRDefault="00B81561" w:rsidP="00A4148F">
                              <w:pPr>
                                <w:rPr>
                                  <w:b/>
                                  <w:bCs/>
                                  <w:color w:val="FFFFFF" w:themeColor="background1"/>
                                </w:rPr>
                              </w:pPr>
                              <w:r>
                                <w:rPr>
                                  <w:b/>
                                  <w:color w:val="FFFFFF" w:themeColor="background1"/>
                                </w:rPr>
                                <w:t>Mars 2026</w:t>
                              </w:r>
                            </w:p>
                            <w:p w14:paraId="5FD913B5" w14:textId="77777777" w:rsidR="002628A2" w:rsidRDefault="002628A2"/>
                            <w:p w14:paraId="25D5EA43" w14:textId="77777777" w:rsidR="00A4148F" w:rsidRPr="004D5F95" w:rsidRDefault="00A4148F" w:rsidP="00A4148F">
                              <w:pPr>
                                <w:rPr>
                                  <w:b/>
                                  <w:bCs/>
                                  <w:color w:val="FFFFFF" w:themeColor="background1"/>
                                </w:rPr>
                              </w:pPr>
                              <w:r>
                                <w:rPr>
                                  <w:b/>
                                  <w:color w:val="FFFFFF" w:themeColor="background1"/>
                                </w:rPr>
                                <w:t>JANVIER 2023</w:t>
                              </w:r>
                            </w:p>
                            <w:p w14:paraId="1A88C836" w14:textId="77777777" w:rsidR="002628A2" w:rsidRDefault="002628A2"/>
                            <w:p w14:paraId="0C75781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18DC8BB" w14:textId="77777777" w:rsidR="002628A2" w:rsidRDefault="002628A2"/>
                            <w:p w14:paraId="075A5965" w14:textId="77777777" w:rsidR="00A4148F" w:rsidRPr="004D5F95" w:rsidRDefault="00A4148F" w:rsidP="00A4148F">
                              <w:pPr>
                                <w:rPr>
                                  <w:b/>
                                  <w:bCs/>
                                  <w:color w:val="FFFFFF" w:themeColor="background1"/>
                                </w:rPr>
                              </w:pPr>
                              <w:r>
                                <w:rPr>
                                  <w:b/>
                                  <w:color w:val="FFFFFF" w:themeColor="background1"/>
                                </w:rPr>
                                <w:t>JANVIER 2023</w:t>
                              </w:r>
                            </w:p>
                            <w:p w14:paraId="302438A8" w14:textId="77777777" w:rsidR="002628A2" w:rsidRDefault="002628A2"/>
                            <w:p w14:paraId="789E4B03" w14:textId="77777777" w:rsidR="00A4148F" w:rsidRPr="00BD1F9F" w:rsidRDefault="00A4148F" w:rsidP="00E00D64">
                              <w:r>
                                <w:t>Ceci est le titre de votre document.</w:t>
                              </w:r>
                            </w:p>
                            <w:p w14:paraId="6BB0A4F4" w14:textId="77777777" w:rsidR="002628A2" w:rsidRDefault="002628A2"/>
                            <w:p w14:paraId="72B51003" w14:textId="77777777" w:rsidR="00A4148F" w:rsidRPr="00BD1F9F" w:rsidRDefault="00A4148F" w:rsidP="00E00D64">
                              <w:r>
                                <w:t>Ceci est le titre de votre document.</w:t>
                              </w:r>
                            </w:p>
                            <w:p w14:paraId="2734282C" w14:textId="77777777" w:rsidR="002628A2" w:rsidRDefault="002628A2"/>
                            <w:p w14:paraId="16F5D4D0"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FF1E535" w14:textId="77777777" w:rsidR="002628A2" w:rsidRDefault="002628A2"/>
                            <w:p w14:paraId="2DF3248E" w14:textId="77777777" w:rsidR="00A4148F" w:rsidRPr="004D5F95" w:rsidRDefault="00A4148F" w:rsidP="00A4148F">
                              <w:pPr>
                                <w:rPr>
                                  <w:b/>
                                  <w:bCs/>
                                  <w:color w:val="FFFFFF" w:themeColor="background1"/>
                                </w:rPr>
                              </w:pPr>
                              <w:r>
                                <w:rPr>
                                  <w:b/>
                                  <w:color w:val="FFFFFF" w:themeColor="background1"/>
                                </w:rPr>
                                <w:t>JANVIER 2023</w:t>
                              </w:r>
                            </w:p>
                            <w:p w14:paraId="63CE30A1" w14:textId="77777777" w:rsidR="002628A2" w:rsidRDefault="002628A2"/>
                            <w:p w14:paraId="782C708B"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BE67F74" w14:textId="77777777" w:rsidR="002628A2" w:rsidRDefault="002628A2"/>
                            <w:p w14:paraId="34B461D4" w14:textId="77777777" w:rsidR="00A4148F" w:rsidRPr="004D5F95" w:rsidRDefault="00A4148F" w:rsidP="00A4148F">
                              <w:pPr>
                                <w:rPr>
                                  <w:b/>
                                  <w:bCs/>
                                  <w:color w:val="FFFFFF" w:themeColor="background1"/>
                                </w:rPr>
                              </w:pPr>
                              <w:r>
                                <w:rPr>
                                  <w:b/>
                                  <w:color w:val="FFFFFF" w:themeColor="background1"/>
                                </w:rPr>
                                <w:t>JANVIER 2023</w:t>
                              </w:r>
                            </w:p>
                            <w:p w14:paraId="0719CFF2" w14:textId="77777777" w:rsidR="00A4148F" w:rsidRDefault="00A4148F"/>
                            <w:p w14:paraId="044B26CC"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521C1635" w14:textId="77777777" w:rsidR="002628A2" w:rsidRDefault="002628A2"/>
                            <w:p w14:paraId="1A8CCEA4" w14:textId="77777777" w:rsidR="00A4148F" w:rsidRPr="004D5F95" w:rsidRDefault="00A4148F" w:rsidP="00A4148F">
                              <w:pPr>
                                <w:rPr>
                                  <w:b/>
                                  <w:bCs/>
                                  <w:color w:val="FFFFFF" w:themeColor="background1"/>
                                </w:rPr>
                              </w:pPr>
                              <w:r>
                                <w:rPr>
                                  <w:b/>
                                  <w:color w:val="FFFFFF" w:themeColor="background1"/>
                                </w:rPr>
                                <w:t>JANVIER 2023</w:t>
                              </w:r>
                            </w:p>
                            <w:p w14:paraId="26E025D3" w14:textId="77777777" w:rsidR="002628A2" w:rsidRDefault="002628A2"/>
                            <w:p w14:paraId="0017C4A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ADF1813" w14:textId="77777777" w:rsidR="002628A2" w:rsidRDefault="002628A2"/>
                            <w:p w14:paraId="4BAB6499" w14:textId="77777777" w:rsidR="00A4148F" w:rsidRPr="004D5F95" w:rsidRDefault="00A4148F" w:rsidP="00A4148F">
                              <w:pPr>
                                <w:rPr>
                                  <w:b/>
                                  <w:bCs/>
                                  <w:color w:val="FFFFFF" w:themeColor="background1"/>
                                </w:rPr>
                              </w:pPr>
                              <w:r>
                                <w:rPr>
                                  <w:b/>
                                  <w:color w:val="FFFFFF" w:themeColor="background1"/>
                                </w:rPr>
                                <w:t>JANVIER 2023</w:t>
                              </w:r>
                            </w:p>
                            <w:p w14:paraId="093F24F1" w14:textId="77777777" w:rsidR="002628A2" w:rsidRDefault="002628A2"/>
                            <w:p w14:paraId="5678DF7B" w14:textId="77777777" w:rsidR="00A4148F" w:rsidRPr="00BD1F9F" w:rsidRDefault="00A4148F" w:rsidP="00E00D64">
                              <w:r>
                                <w:t>Ceci est le titre de votre document.</w:t>
                              </w:r>
                            </w:p>
                            <w:p w14:paraId="762258C8" w14:textId="77777777" w:rsidR="002628A2" w:rsidRDefault="002628A2"/>
                            <w:p w14:paraId="1EB4EE77" w14:textId="77777777" w:rsidR="00A4148F" w:rsidRPr="00BD1F9F" w:rsidRDefault="00A4148F" w:rsidP="00E00D64">
                              <w:r>
                                <w:t>Ceci est le titre de votre document.</w:t>
                              </w:r>
                            </w:p>
                            <w:p w14:paraId="1E2CFDCF" w14:textId="77777777" w:rsidR="002628A2" w:rsidRDefault="002628A2"/>
                            <w:p w14:paraId="3F11B8FA"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5F2334D" w14:textId="77777777" w:rsidR="002628A2" w:rsidRDefault="002628A2"/>
                            <w:p w14:paraId="57A6DAB3" w14:textId="77777777" w:rsidR="00A4148F" w:rsidRPr="004D5F95" w:rsidRDefault="00A4148F" w:rsidP="00A4148F">
                              <w:pPr>
                                <w:rPr>
                                  <w:b/>
                                  <w:bCs/>
                                  <w:color w:val="FFFFFF" w:themeColor="background1"/>
                                </w:rPr>
                              </w:pPr>
                              <w:r>
                                <w:rPr>
                                  <w:b/>
                                  <w:color w:val="FFFFFF" w:themeColor="background1"/>
                                </w:rPr>
                                <w:t>JANVIER 2023</w:t>
                              </w:r>
                            </w:p>
                            <w:p w14:paraId="3720FB0A" w14:textId="77777777" w:rsidR="002628A2" w:rsidRDefault="002628A2"/>
                            <w:p w14:paraId="074B8BB3"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83AF611" w14:textId="77777777" w:rsidR="002628A2" w:rsidRDefault="002628A2"/>
                            <w:p w14:paraId="08FED22E" w14:textId="77777777" w:rsidR="00A4148F" w:rsidRPr="004D5F95" w:rsidRDefault="00A4148F" w:rsidP="00A4148F">
                              <w:pPr>
                                <w:rPr>
                                  <w:b/>
                                  <w:bCs/>
                                  <w:color w:val="FFFFFF" w:themeColor="background1"/>
                                </w:rPr>
                              </w:pPr>
                              <w:r>
                                <w:rPr>
                                  <w:b/>
                                  <w:color w:val="FFFFFF" w:themeColor="background1"/>
                                </w:rPr>
                                <w:t>JANVIER 2023</w:t>
                              </w:r>
                            </w:p>
                            <w:p w14:paraId="32D1E6AF" w14:textId="77777777" w:rsidR="00A4148F" w:rsidRDefault="00A4148F"/>
                            <w:p w14:paraId="398B955A" w14:textId="77777777" w:rsidR="00A4148F" w:rsidRPr="00F120AC" w:rsidRDefault="00271781" w:rsidP="00F120AC">
                              <w:pPr>
                                <w:pStyle w:val="Heading1"/>
                              </w:pPr>
                              <w:bookmarkStart w:id="118" w:name="_Toc224723789"/>
                              <w:bookmarkStart w:id="119" w:name="_Toc224724329"/>
                              <w:r>
                                <w:t>Ébauche</w:t>
                              </w:r>
                              <w:r w:rsidR="00A24079">
                                <w:t> :</w:t>
                              </w:r>
                              <w:r>
                                <w:t xml:space="preserve"> </w:t>
                              </w:r>
                              <w:r w:rsidR="000F378D">
                                <w:t>n</w:t>
                              </w:r>
                              <w:r>
                                <w:t>orme de qualité sur le traitement en établissement</w:t>
                              </w:r>
                              <w:bookmarkEnd w:id="118"/>
                              <w:bookmarkEnd w:id="119"/>
                            </w:p>
                            <w:p w14:paraId="3AED6600" w14:textId="77777777" w:rsidR="00A4148F" w:rsidRPr="004D5F95" w:rsidRDefault="00B81561" w:rsidP="00A4148F">
                              <w:pPr>
                                <w:rPr>
                                  <w:b/>
                                  <w:bCs/>
                                  <w:color w:val="FFFFFF" w:themeColor="background1"/>
                                </w:rPr>
                              </w:pPr>
                              <w:r>
                                <w:rPr>
                                  <w:b/>
                                  <w:color w:val="FFFFFF" w:themeColor="background1"/>
                                </w:rPr>
                                <w:t>Mars 2026</w:t>
                              </w:r>
                            </w:p>
                            <w:p w14:paraId="406EF2B4" w14:textId="77777777" w:rsidR="002628A2" w:rsidRDefault="002628A2"/>
                            <w:p w14:paraId="7B61C206" w14:textId="77777777" w:rsidR="00A4148F" w:rsidRPr="004D5F95" w:rsidRDefault="00A4148F" w:rsidP="00A4148F">
                              <w:pPr>
                                <w:rPr>
                                  <w:b/>
                                  <w:bCs/>
                                  <w:color w:val="FFFFFF" w:themeColor="background1"/>
                                </w:rPr>
                              </w:pPr>
                              <w:r>
                                <w:rPr>
                                  <w:b/>
                                  <w:color w:val="FFFFFF" w:themeColor="background1"/>
                                </w:rPr>
                                <w:t>JANVIER 2023</w:t>
                              </w:r>
                            </w:p>
                            <w:p w14:paraId="705D49D3" w14:textId="77777777" w:rsidR="002628A2" w:rsidRDefault="002628A2"/>
                            <w:p w14:paraId="45E6285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9A6D28C" w14:textId="77777777" w:rsidR="002628A2" w:rsidRDefault="002628A2"/>
                            <w:p w14:paraId="7FE81421" w14:textId="77777777" w:rsidR="00A4148F" w:rsidRPr="004D5F95" w:rsidRDefault="00A4148F" w:rsidP="00A4148F">
                              <w:pPr>
                                <w:rPr>
                                  <w:b/>
                                  <w:bCs/>
                                  <w:color w:val="FFFFFF" w:themeColor="background1"/>
                                </w:rPr>
                              </w:pPr>
                              <w:r>
                                <w:rPr>
                                  <w:b/>
                                  <w:color w:val="FFFFFF" w:themeColor="background1"/>
                                </w:rPr>
                                <w:t>JANVIER 2023</w:t>
                              </w:r>
                            </w:p>
                            <w:p w14:paraId="05593CF0" w14:textId="77777777" w:rsidR="002628A2" w:rsidRDefault="002628A2"/>
                            <w:p w14:paraId="4B837BE8" w14:textId="77777777" w:rsidR="00A4148F" w:rsidRPr="00BD1F9F" w:rsidRDefault="00A4148F" w:rsidP="00E00D64">
                              <w:r>
                                <w:t>Ceci est le titre de votre document.</w:t>
                              </w:r>
                            </w:p>
                            <w:p w14:paraId="0E356061" w14:textId="77777777" w:rsidR="002628A2" w:rsidRDefault="002628A2"/>
                            <w:p w14:paraId="30BF2EB3" w14:textId="77777777" w:rsidR="00A4148F" w:rsidRPr="00BD1F9F" w:rsidRDefault="00A4148F" w:rsidP="00E00D64">
                              <w:r>
                                <w:t>Ceci est le titre de votre document.</w:t>
                              </w:r>
                            </w:p>
                            <w:p w14:paraId="316F4B1E" w14:textId="77777777" w:rsidR="002628A2" w:rsidRDefault="002628A2"/>
                            <w:p w14:paraId="15A17952"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EB7F3D6" w14:textId="77777777" w:rsidR="002628A2" w:rsidRDefault="002628A2"/>
                            <w:p w14:paraId="221249A9" w14:textId="77777777" w:rsidR="00A4148F" w:rsidRPr="004D5F95" w:rsidRDefault="00A4148F" w:rsidP="00A4148F">
                              <w:pPr>
                                <w:rPr>
                                  <w:b/>
                                  <w:bCs/>
                                  <w:color w:val="FFFFFF" w:themeColor="background1"/>
                                </w:rPr>
                              </w:pPr>
                              <w:r>
                                <w:rPr>
                                  <w:b/>
                                  <w:color w:val="FFFFFF" w:themeColor="background1"/>
                                </w:rPr>
                                <w:t>JANVIER 2023</w:t>
                              </w:r>
                            </w:p>
                            <w:p w14:paraId="32A0A80B" w14:textId="77777777" w:rsidR="002628A2" w:rsidRDefault="002628A2"/>
                            <w:p w14:paraId="585B8B0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AF288DA" w14:textId="77777777" w:rsidR="002628A2" w:rsidRDefault="002628A2"/>
                            <w:p w14:paraId="5578FB32" w14:textId="77777777" w:rsidR="00A4148F" w:rsidRPr="004D5F95" w:rsidRDefault="00A4148F" w:rsidP="00A4148F">
                              <w:pPr>
                                <w:rPr>
                                  <w:b/>
                                  <w:bCs/>
                                  <w:color w:val="FFFFFF" w:themeColor="background1"/>
                                </w:rPr>
                              </w:pPr>
                              <w:r>
                                <w:rPr>
                                  <w:b/>
                                  <w:color w:val="FFFFFF" w:themeColor="background1"/>
                                </w:rPr>
                                <w:t>JANVIER 2023</w:t>
                              </w:r>
                            </w:p>
                            <w:p w14:paraId="1D498B80" w14:textId="77777777" w:rsidR="00A4148F" w:rsidRDefault="00A4148F"/>
                            <w:p w14:paraId="29797B47"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347B1B1A" w14:textId="77777777" w:rsidR="002628A2" w:rsidRDefault="002628A2"/>
                            <w:p w14:paraId="71CB72C8" w14:textId="77777777" w:rsidR="00A4148F" w:rsidRPr="004D5F95" w:rsidRDefault="00A4148F" w:rsidP="00A4148F">
                              <w:pPr>
                                <w:rPr>
                                  <w:b/>
                                  <w:bCs/>
                                  <w:color w:val="FFFFFF" w:themeColor="background1"/>
                                </w:rPr>
                              </w:pPr>
                              <w:r>
                                <w:rPr>
                                  <w:b/>
                                  <w:color w:val="FFFFFF" w:themeColor="background1"/>
                                </w:rPr>
                                <w:t>JANVIER 2023</w:t>
                              </w:r>
                            </w:p>
                            <w:p w14:paraId="24FF67A8" w14:textId="77777777" w:rsidR="002628A2" w:rsidRDefault="002628A2"/>
                            <w:p w14:paraId="75385B6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E16F07C" w14:textId="77777777" w:rsidR="002628A2" w:rsidRDefault="002628A2"/>
                            <w:p w14:paraId="211480EB" w14:textId="77777777" w:rsidR="00A4148F" w:rsidRPr="004D5F95" w:rsidRDefault="00A4148F" w:rsidP="00A4148F">
                              <w:pPr>
                                <w:rPr>
                                  <w:b/>
                                  <w:bCs/>
                                  <w:color w:val="FFFFFF" w:themeColor="background1"/>
                                </w:rPr>
                              </w:pPr>
                              <w:r>
                                <w:rPr>
                                  <w:b/>
                                  <w:color w:val="FFFFFF" w:themeColor="background1"/>
                                </w:rPr>
                                <w:t>JANVIER 2023</w:t>
                              </w:r>
                            </w:p>
                            <w:p w14:paraId="2AA26FDE" w14:textId="77777777" w:rsidR="002628A2" w:rsidRDefault="002628A2"/>
                            <w:p w14:paraId="34AA6FD7" w14:textId="77777777" w:rsidR="00A4148F" w:rsidRPr="00BD1F9F" w:rsidRDefault="00A4148F" w:rsidP="00E00D64">
                              <w:r>
                                <w:t>Ceci est le titre de votre document.</w:t>
                              </w:r>
                            </w:p>
                            <w:p w14:paraId="09915CEE" w14:textId="77777777" w:rsidR="002628A2" w:rsidRDefault="002628A2"/>
                            <w:p w14:paraId="28A6D76D" w14:textId="77777777" w:rsidR="00A4148F" w:rsidRPr="00BD1F9F" w:rsidRDefault="00A4148F" w:rsidP="00E00D64">
                              <w:r>
                                <w:t>Ceci est le titre de votre document.</w:t>
                              </w:r>
                            </w:p>
                            <w:p w14:paraId="23A33695" w14:textId="77777777" w:rsidR="002628A2" w:rsidRDefault="002628A2"/>
                            <w:p w14:paraId="4771BEA1"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71AB11C8" w14:textId="77777777" w:rsidR="002628A2" w:rsidRDefault="002628A2"/>
                            <w:p w14:paraId="4AD62A0E" w14:textId="77777777" w:rsidR="00A4148F" w:rsidRPr="004D5F95" w:rsidRDefault="00A4148F" w:rsidP="00A4148F">
                              <w:pPr>
                                <w:rPr>
                                  <w:b/>
                                  <w:bCs/>
                                  <w:color w:val="FFFFFF" w:themeColor="background1"/>
                                </w:rPr>
                              </w:pPr>
                              <w:r>
                                <w:rPr>
                                  <w:b/>
                                  <w:color w:val="FFFFFF" w:themeColor="background1"/>
                                </w:rPr>
                                <w:t>JANVIER 2023</w:t>
                              </w:r>
                            </w:p>
                            <w:p w14:paraId="1518336E" w14:textId="77777777" w:rsidR="002628A2" w:rsidRDefault="002628A2"/>
                            <w:p w14:paraId="5C79BC5B"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53BCE25" w14:textId="77777777" w:rsidR="002628A2" w:rsidRDefault="002628A2"/>
                            <w:p w14:paraId="2260282D" w14:textId="77777777" w:rsidR="00A4148F" w:rsidRPr="004D5F95" w:rsidRDefault="00A4148F" w:rsidP="00A4148F">
                              <w:pPr>
                                <w:rPr>
                                  <w:b/>
                                  <w:bCs/>
                                  <w:color w:val="FFFFFF" w:themeColor="background1"/>
                                </w:rPr>
                              </w:pPr>
                              <w:r>
                                <w:rPr>
                                  <w:b/>
                                  <w:color w:val="FFFFFF" w:themeColor="background1"/>
                                </w:rPr>
                                <w:t>JANVIER 2023</w:t>
                              </w:r>
                            </w:p>
                            <w:p w14:paraId="5DF20BCE" w14:textId="77777777" w:rsidR="00A4148F" w:rsidRDefault="00A4148F"/>
                            <w:p w14:paraId="29BBC64A" w14:textId="77777777" w:rsidR="00A4148F" w:rsidRPr="00F120AC" w:rsidRDefault="00271781" w:rsidP="00F120AC">
                              <w:pPr>
                                <w:pStyle w:val="Heading1"/>
                              </w:pPr>
                              <w:bookmarkStart w:id="120" w:name="_Toc224723790"/>
                              <w:bookmarkStart w:id="121" w:name="_Toc224724330"/>
                              <w:r>
                                <w:t>Ébauche</w:t>
                              </w:r>
                              <w:r w:rsidR="00A24079">
                                <w:t> :</w:t>
                              </w:r>
                              <w:r>
                                <w:t xml:space="preserve"> </w:t>
                              </w:r>
                              <w:r w:rsidR="000F378D">
                                <w:t>n</w:t>
                              </w:r>
                              <w:r>
                                <w:t>orme de qualité sur le traitement en établissement</w:t>
                              </w:r>
                              <w:bookmarkEnd w:id="120"/>
                              <w:bookmarkEnd w:id="121"/>
                            </w:p>
                            <w:p w14:paraId="23B2C04E" w14:textId="77777777" w:rsidR="00A4148F" w:rsidRPr="00F120AC" w:rsidRDefault="00A4148F" w:rsidP="00F120AC">
                              <w:pPr>
                                <w:pStyle w:val="Heading1"/>
                              </w:pPr>
                            </w:p>
                            <w:p w14:paraId="1B882563" w14:textId="77777777" w:rsidR="00A4148F" w:rsidRDefault="00A4148F"/>
                            <w:p w14:paraId="510F1185" w14:textId="77777777" w:rsidR="00A4148F" w:rsidRPr="00F120AC" w:rsidRDefault="00F120AC" w:rsidP="00F120AC">
                              <w:pPr>
                                <w:pStyle w:val="Heading1"/>
                              </w:pPr>
                              <w:bookmarkStart w:id="122" w:name="_Toc224723791"/>
                              <w:bookmarkStart w:id="123" w:name="_Toc224724331"/>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22"/>
                              <w:bookmarkEnd w:id="123"/>
                            </w:p>
                            <w:p w14:paraId="4A1FEAE4" w14:textId="77777777" w:rsidR="00A4148F" w:rsidRPr="00F120AC" w:rsidRDefault="00A4148F" w:rsidP="00F120AC">
                              <w:pPr>
                                <w:pStyle w:val="Heading1"/>
                              </w:pPr>
                            </w:p>
                            <w:p w14:paraId="458302EC" w14:textId="77777777" w:rsidR="00A4148F" w:rsidRDefault="00A4148F"/>
                            <w:p w14:paraId="4E13E642" w14:textId="77777777" w:rsidR="00A4148F" w:rsidRPr="00F120AC" w:rsidRDefault="00F120AC" w:rsidP="00F120AC">
                              <w:pPr>
                                <w:pStyle w:val="Heading1"/>
                              </w:pPr>
                              <w:bookmarkStart w:id="124" w:name="_Toc224723792"/>
                              <w:bookmarkStart w:id="125" w:name="_Toc22472433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24"/>
                              <w:bookmarkEnd w:id="125"/>
                            </w:p>
                            <w:p w14:paraId="6C75599A" w14:textId="77777777" w:rsidR="00A4148F" w:rsidRPr="00F120AC" w:rsidRDefault="00A4148F" w:rsidP="00F120AC">
                              <w:pPr>
                                <w:pStyle w:val="Heading1"/>
                              </w:pPr>
                            </w:p>
                            <w:p w14:paraId="6CFB4ACD" w14:textId="77777777" w:rsidR="00A4148F" w:rsidRDefault="00A4148F"/>
                            <w:p w14:paraId="7F717D00" w14:textId="77777777" w:rsidR="00A4148F" w:rsidRPr="00F120AC" w:rsidRDefault="00F120AC" w:rsidP="00F120AC">
                              <w:pPr>
                                <w:pStyle w:val="Heading1"/>
                              </w:pPr>
                              <w:bookmarkStart w:id="126" w:name="_Toc224723793"/>
                              <w:bookmarkStart w:id="127" w:name="_Toc22472433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26"/>
                              <w:bookmarkEnd w:id="127"/>
                            </w:p>
                            <w:p w14:paraId="3FD563CF" w14:textId="77777777" w:rsidR="00A4148F" w:rsidRPr="00F120AC" w:rsidRDefault="00A4148F" w:rsidP="00F120AC">
                              <w:pPr>
                                <w:pStyle w:val="Heading1"/>
                              </w:pPr>
                            </w:p>
                            <w:p w14:paraId="7862CAF2" w14:textId="77777777" w:rsidR="00A4148F" w:rsidRDefault="00A4148F"/>
                            <w:p w14:paraId="0110A273" w14:textId="77777777" w:rsidR="00A4148F" w:rsidRPr="00F120AC" w:rsidRDefault="00F120AC" w:rsidP="00F120AC">
                              <w:pPr>
                                <w:pStyle w:val="Heading1"/>
                              </w:pPr>
                              <w:bookmarkStart w:id="128" w:name="_Toc224723794"/>
                              <w:bookmarkStart w:id="129" w:name="_Toc22472433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28"/>
                              <w:bookmarkEnd w:id="129"/>
                            </w:p>
                            <w:p w14:paraId="7634C50E" w14:textId="77777777" w:rsidR="00A4148F" w:rsidRPr="00F120AC" w:rsidRDefault="00A4148F" w:rsidP="00F120AC">
                              <w:pPr>
                                <w:pStyle w:val="Heading1"/>
                              </w:pPr>
                            </w:p>
                            <w:p w14:paraId="61789B87" w14:textId="77777777" w:rsidR="00A4148F" w:rsidRDefault="00A4148F"/>
                            <w:p w14:paraId="6AF36F92" w14:textId="77777777" w:rsidR="00A4148F" w:rsidRPr="00F120AC" w:rsidRDefault="00F120AC" w:rsidP="00F120AC">
                              <w:pPr>
                                <w:pStyle w:val="Heading1"/>
                              </w:pPr>
                              <w:bookmarkStart w:id="130" w:name="_Toc224723795"/>
                              <w:bookmarkStart w:id="131" w:name="_Toc22472433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30"/>
                              <w:bookmarkEnd w:id="131"/>
                            </w:p>
                            <w:p w14:paraId="180C129A" w14:textId="77777777" w:rsidR="00A4148F" w:rsidRPr="00F120AC" w:rsidRDefault="00A4148F" w:rsidP="00F120AC">
                              <w:pPr>
                                <w:pStyle w:val="Heading1"/>
                              </w:pPr>
                            </w:p>
                            <w:p w14:paraId="22325A6A" w14:textId="77777777" w:rsidR="00A4148F" w:rsidRDefault="00A4148F"/>
                            <w:p w14:paraId="00C35E64" w14:textId="77777777" w:rsidR="00A4148F" w:rsidRPr="00F120AC" w:rsidRDefault="00F120AC" w:rsidP="00F120AC">
                              <w:pPr>
                                <w:pStyle w:val="Heading1"/>
                              </w:pPr>
                              <w:bookmarkStart w:id="132" w:name="_Toc224723796"/>
                              <w:bookmarkStart w:id="133" w:name="_Toc22472433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32"/>
                              <w:bookmarkEnd w:id="133"/>
                            </w:p>
                            <w:p w14:paraId="6208D98C" w14:textId="77777777" w:rsidR="00A4148F" w:rsidRPr="00F120AC" w:rsidRDefault="00A4148F" w:rsidP="00F120AC">
                              <w:pPr>
                                <w:pStyle w:val="Heading1"/>
                              </w:pPr>
                            </w:p>
                            <w:p w14:paraId="088ECB0C" w14:textId="77777777" w:rsidR="00A4148F" w:rsidRDefault="00A4148F"/>
                            <w:p w14:paraId="69103B9C" w14:textId="77777777" w:rsidR="00A4148F" w:rsidRPr="00F120AC" w:rsidRDefault="00F120AC" w:rsidP="00F120AC">
                              <w:pPr>
                                <w:pStyle w:val="Heading1"/>
                              </w:pPr>
                              <w:bookmarkStart w:id="134" w:name="_Toc224723797"/>
                              <w:bookmarkStart w:id="135" w:name="_Toc22472433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34"/>
                              <w:bookmarkEnd w:id="135"/>
                            </w:p>
                            <w:p w14:paraId="2ECBCEFA" w14:textId="77777777" w:rsidR="00A4148F" w:rsidRPr="004D5F95" w:rsidRDefault="00B81561" w:rsidP="00A4148F">
                              <w:pPr>
                                <w:rPr>
                                  <w:b/>
                                  <w:bCs/>
                                  <w:color w:val="FFFFFF" w:themeColor="background1"/>
                                </w:rPr>
                              </w:pPr>
                              <w:r>
                                <w:rPr>
                                  <w:b/>
                                  <w:color w:val="FFFFFF" w:themeColor="background1"/>
                                </w:rPr>
                                <w:t>Mars 2026</w:t>
                              </w:r>
                            </w:p>
                            <w:p w14:paraId="5BD01799" w14:textId="77777777" w:rsidR="002628A2" w:rsidRDefault="002628A2"/>
                            <w:p w14:paraId="59262D0F" w14:textId="77777777" w:rsidR="00A4148F" w:rsidRPr="004D5F95" w:rsidRDefault="00A4148F" w:rsidP="00A4148F">
                              <w:pPr>
                                <w:rPr>
                                  <w:b/>
                                  <w:bCs/>
                                  <w:color w:val="FFFFFF" w:themeColor="background1"/>
                                </w:rPr>
                              </w:pPr>
                              <w:r>
                                <w:rPr>
                                  <w:b/>
                                  <w:color w:val="FFFFFF" w:themeColor="background1"/>
                                </w:rPr>
                                <w:t>JANVIER 2023</w:t>
                              </w:r>
                            </w:p>
                            <w:p w14:paraId="289B888B" w14:textId="77777777" w:rsidR="002628A2" w:rsidRDefault="002628A2"/>
                            <w:p w14:paraId="71D20C2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228C481" w14:textId="77777777" w:rsidR="002628A2" w:rsidRDefault="002628A2"/>
                            <w:p w14:paraId="1107536C" w14:textId="77777777" w:rsidR="00A4148F" w:rsidRPr="004D5F95" w:rsidRDefault="00A4148F" w:rsidP="00A4148F">
                              <w:pPr>
                                <w:rPr>
                                  <w:b/>
                                  <w:bCs/>
                                  <w:color w:val="FFFFFF" w:themeColor="background1"/>
                                </w:rPr>
                              </w:pPr>
                              <w:r>
                                <w:rPr>
                                  <w:b/>
                                  <w:color w:val="FFFFFF" w:themeColor="background1"/>
                                </w:rPr>
                                <w:t>JANVIER 2023</w:t>
                              </w:r>
                            </w:p>
                            <w:p w14:paraId="6117FF71" w14:textId="77777777" w:rsidR="002628A2" w:rsidRDefault="002628A2"/>
                            <w:p w14:paraId="70AF8E81" w14:textId="77777777" w:rsidR="00A4148F" w:rsidRPr="00BD1F9F" w:rsidRDefault="00A4148F" w:rsidP="00E00D64">
                              <w:r>
                                <w:t>Ceci est le titre de votre document.</w:t>
                              </w:r>
                            </w:p>
                            <w:p w14:paraId="19FADFC1" w14:textId="77777777" w:rsidR="002628A2" w:rsidRDefault="002628A2"/>
                            <w:p w14:paraId="4866B060" w14:textId="77777777" w:rsidR="00A4148F" w:rsidRPr="00BD1F9F" w:rsidRDefault="00A4148F" w:rsidP="00E00D64">
                              <w:r>
                                <w:t>Ceci est le titre de votre document.</w:t>
                              </w:r>
                            </w:p>
                            <w:p w14:paraId="268934BC" w14:textId="77777777" w:rsidR="002628A2" w:rsidRDefault="002628A2"/>
                            <w:p w14:paraId="78B8CC50"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48305DB" w14:textId="77777777" w:rsidR="002628A2" w:rsidRDefault="002628A2"/>
                            <w:p w14:paraId="118498E0" w14:textId="77777777" w:rsidR="00A4148F" w:rsidRPr="004D5F95" w:rsidRDefault="00A4148F" w:rsidP="00A4148F">
                              <w:pPr>
                                <w:rPr>
                                  <w:b/>
                                  <w:bCs/>
                                  <w:color w:val="FFFFFF" w:themeColor="background1"/>
                                </w:rPr>
                              </w:pPr>
                              <w:r>
                                <w:rPr>
                                  <w:b/>
                                  <w:color w:val="FFFFFF" w:themeColor="background1"/>
                                </w:rPr>
                                <w:t>JANVIER 2023</w:t>
                              </w:r>
                            </w:p>
                            <w:p w14:paraId="26E97596" w14:textId="77777777" w:rsidR="002628A2" w:rsidRDefault="002628A2"/>
                            <w:p w14:paraId="6550B56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44C66A4" w14:textId="77777777" w:rsidR="002628A2" w:rsidRDefault="002628A2"/>
                            <w:p w14:paraId="620A9830" w14:textId="77777777" w:rsidR="00A4148F" w:rsidRPr="004D5F95" w:rsidRDefault="00A4148F" w:rsidP="00A4148F">
                              <w:pPr>
                                <w:rPr>
                                  <w:b/>
                                  <w:bCs/>
                                  <w:color w:val="FFFFFF" w:themeColor="background1"/>
                                </w:rPr>
                              </w:pPr>
                              <w:r>
                                <w:rPr>
                                  <w:b/>
                                  <w:color w:val="FFFFFF" w:themeColor="background1"/>
                                </w:rPr>
                                <w:t>JANVIER 2023</w:t>
                              </w:r>
                            </w:p>
                            <w:p w14:paraId="4B7D57E2" w14:textId="77777777" w:rsidR="00A4148F" w:rsidRDefault="00A4148F"/>
                            <w:p w14:paraId="22A148E7"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20768A8E" w14:textId="77777777" w:rsidR="002628A2" w:rsidRDefault="002628A2"/>
                            <w:p w14:paraId="7EAE2BBE" w14:textId="77777777" w:rsidR="00A4148F" w:rsidRPr="004D5F95" w:rsidRDefault="00A4148F" w:rsidP="00A4148F">
                              <w:pPr>
                                <w:rPr>
                                  <w:b/>
                                  <w:bCs/>
                                  <w:color w:val="FFFFFF" w:themeColor="background1"/>
                                </w:rPr>
                              </w:pPr>
                              <w:r>
                                <w:rPr>
                                  <w:b/>
                                  <w:color w:val="FFFFFF" w:themeColor="background1"/>
                                </w:rPr>
                                <w:t>JANVIER 2023</w:t>
                              </w:r>
                            </w:p>
                            <w:p w14:paraId="7AD12722" w14:textId="77777777" w:rsidR="002628A2" w:rsidRDefault="002628A2"/>
                            <w:p w14:paraId="44D7412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0EB7479" w14:textId="77777777" w:rsidR="002628A2" w:rsidRDefault="002628A2"/>
                            <w:p w14:paraId="33E010BD" w14:textId="77777777" w:rsidR="00A4148F" w:rsidRPr="004D5F95" w:rsidRDefault="00A4148F" w:rsidP="00A4148F">
                              <w:pPr>
                                <w:rPr>
                                  <w:b/>
                                  <w:bCs/>
                                  <w:color w:val="FFFFFF" w:themeColor="background1"/>
                                </w:rPr>
                              </w:pPr>
                              <w:r>
                                <w:rPr>
                                  <w:b/>
                                  <w:color w:val="FFFFFF" w:themeColor="background1"/>
                                </w:rPr>
                                <w:t>JANVIER 2023</w:t>
                              </w:r>
                            </w:p>
                            <w:p w14:paraId="35EEE0C7" w14:textId="77777777" w:rsidR="002628A2" w:rsidRDefault="002628A2"/>
                            <w:p w14:paraId="2831FC06" w14:textId="77777777" w:rsidR="00A4148F" w:rsidRPr="00BD1F9F" w:rsidRDefault="00A4148F" w:rsidP="00E00D64">
                              <w:r>
                                <w:t>Ceci est le titre de votre document.</w:t>
                              </w:r>
                            </w:p>
                            <w:p w14:paraId="209E41D5" w14:textId="77777777" w:rsidR="002628A2" w:rsidRDefault="002628A2"/>
                            <w:p w14:paraId="72503F13" w14:textId="77777777" w:rsidR="00A4148F" w:rsidRPr="00BD1F9F" w:rsidRDefault="00A4148F" w:rsidP="00E00D64">
                              <w:r>
                                <w:t>Ceci est le titre de votre document.</w:t>
                              </w:r>
                            </w:p>
                            <w:p w14:paraId="0B90ACAC" w14:textId="77777777" w:rsidR="002628A2" w:rsidRDefault="002628A2"/>
                            <w:p w14:paraId="483D0432"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7D6D777" w14:textId="77777777" w:rsidR="002628A2" w:rsidRDefault="002628A2"/>
                            <w:p w14:paraId="3814E040" w14:textId="77777777" w:rsidR="00A4148F" w:rsidRPr="004D5F95" w:rsidRDefault="00A4148F" w:rsidP="00A4148F">
                              <w:pPr>
                                <w:rPr>
                                  <w:b/>
                                  <w:bCs/>
                                  <w:color w:val="FFFFFF" w:themeColor="background1"/>
                                </w:rPr>
                              </w:pPr>
                              <w:r>
                                <w:rPr>
                                  <w:b/>
                                  <w:color w:val="FFFFFF" w:themeColor="background1"/>
                                </w:rPr>
                                <w:t>JANVIER 2023</w:t>
                              </w:r>
                            </w:p>
                            <w:p w14:paraId="13EBBFEF" w14:textId="77777777" w:rsidR="002628A2" w:rsidRDefault="002628A2"/>
                            <w:p w14:paraId="562EEEA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185F9F8" w14:textId="77777777" w:rsidR="002628A2" w:rsidRDefault="002628A2"/>
                            <w:p w14:paraId="6BD38A9D" w14:textId="77777777" w:rsidR="00A4148F" w:rsidRPr="004D5F95" w:rsidRDefault="00A4148F" w:rsidP="00A4148F">
                              <w:pPr>
                                <w:rPr>
                                  <w:b/>
                                  <w:bCs/>
                                  <w:color w:val="FFFFFF" w:themeColor="background1"/>
                                </w:rPr>
                              </w:pPr>
                              <w:r>
                                <w:rPr>
                                  <w:b/>
                                  <w:color w:val="FFFFFF" w:themeColor="background1"/>
                                </w:rPr>
                                <w:t>JANVIER 2023</w:t>
                              </w:r>
                            </w:p>
                            <w:p w14:paraId="2D799BFA" w14:textId="77777777" w:rsidR="00A4148F" w:rsidRDefault="00A4148F"/>
                            <w:p w14:paraId="2D6191E0" w14:textId="77777777" w:rsidR="00A4148F" w:rsidRPr="00F120AC" w:rsidRDefault="00271781" w:rsidP="00F120AC">
                              <w:pPr>
                                <w:pStyle w:val="Heading1"/>
                              </w:pPr>
                              <w:bookmarkStart w:id="136" w:name="_Toc224723798"/>
                              <w:bookmarkStart w:id="137" w:name="_Toc224724338"/>
                              <w:r>
                                <w:t>Ébauche</w:t>
                              </w:r>
                              <w:r w:rsidR="00A24079">
                                <w:t> :</w:t>
                              </w:r>
                              <w:r>
                                <w:t xml:space="preserve"> </w:t>
                              </w:r>
                              <w:r w:rsidR="000F378D">
                                <w:t>n</w:t>
                              </w:r>
                              <w:r>
                                <w:t>orme de qualité sur le traitement en établissement</w:t>
                              </w:r>
                              <w:bookmarkEnd w:id="136"/>
                              <w:bookmarkEnd w:id="137"/>
                            </w:p>
                            <w:p w14:paraId="1325FFDE" w14:textId="77777777" w:rsidR="00A4148F" w:rsidRPr="004D5F95" w:rsidRDefault="00B81561" w:rsidP="00A4148F">
                              <w:pPr>
                                <w:rPr>
                                  <w:b/>
                                  <w:bCs/>
                                  <w:color w:val="FFFFFF" w:themeColor="background1"/>
                                </w:rPr>
                              </w:pPr>
                              <w:r>
                                <w:rPr>
                                  <w:b/>
                                  <w:color w:val="FFFFFF" w:themeColor="background1"/>
                                </w:rPr>
                                <w:t>Mars 2026</w:t>
                              </w:r>
                            </w:p>
                            <w:p w14:paraId="33D591AF" w14:textId="77777777" w:rsidR="002628A2" w:rsidRDefault="002628A2"/>
                            <w:p w14:paraId="2342BC98" w14:textId="77777777" w:rsidR="00A4148F" w:rsidRPr="004D5F95" w:rsidRDefault="00A4148F" w:rsidP="00A4148F">
                              <w:pPr>
                                <w:rPr>
                                  <w:b/>
                                  <w:bCs/>
                                  <w:color w:val="FFFFFF" w:themeColor="background1"/>
                                </w:rPr>
                              </w:pPr>
                              <w:r>
                                <w:rPr>
                                  <w:b/>
                                  <w:color w:val="FFFFFF" w:themeColor="background1"/>
                                </w:rPr>
                                <w:t>JANVIER 2023</w:t>
                              </w:r>
                            </w:p>
                            <w:p w14:paraId="5249DAC6" w14:textId="77777777" w:rsidR="002628A2" w:rsidRDefault="002628A2"/>
                            <w:p w14:paraId="765AC9AC"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3F7D355" w14:textId="77777777" w:rsidR="002628A2" w:rsidRDefault="002628A2"/>
                            <w:p w14:paraId="2573237F" w14:textId="77777777" w:rsidR="00A4148F" w:rsidRPr="004D5F95" w:rsidRDefault="00A4148F" w:rsidP="00A4148F">
                              <w:pPr>
                                <w:rPr>
                                  <w:b/>
                                  <w:bCs/>
                                  <w:color w:val="FFFFFF" w:themeColor="background1"/>
                                </w:rPr>
                              </w:pPr>
                              <w:r>
                                <w:rPr>
                                  <w:b/>
                                  <w:color w:val="FFFFFF" w:themeColor="background1"/>
                                </w:rPr>
                                <w:t>JANVIER 2023</w:t>
                              </w:r>
                            </w:p>
                            <w:p w14:paraId="4D257AC7" w14:textId="77777777" w:rsidR="002628A2" w:rsidRDefault="002628A2"/>
                            <w:p w14:paraId="31E4149D" w14:textId="77777777" w:rsidR="00A4148F" w:rsidRPr="00BD1F9F" w:rsidRDefault="00A4148F" w:rsidP="00E00D64">
                              <w:r>
                                <w:t>Ceci est le titre de votre document.</w:t>
                              </w:r>
                            </w:p>
                            <w:p w14:paraId="15F7893B" w14:textId="77777777" w:rsidR="002628A2" w:rsidRDefault="002628A2"/>
                            <w:p w14:paraId="545846C4" w14:textId="77777777" w:rsidR="00A4148F" w:rsidRPr="00BD1F9F" w:rsidRDefault="00A4148F" w:rsidP="00E00D64">
                              <w:r>
                                <w:t>Ceci est le titre de votre document.</w:t>
                              </w:r>
                            </w:p>
                            <w:p w14:paraId="599FBF18" w14:textId="77777777" w:rsidR="002628A2" w:rsidRDefault="002628A2"/>
                            <w:p w14:paraId="6072D927"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31019A6A" w14:textId="77777777" w:rsidR="002628A2" w:rsidRDefault="002628A2"/>
                            <w:p w14:paraId="258DA7E8" w14:textId="77777777" w:rsidR="00A4148F" w:rsidRPr="004D5F95" w:rsidRDefault="00A4148F" w:rsidP="00A4148F">
                              <w:pPr>
                                <w:rPr>
                                  <w:b/>
                                  <w:bCs/>
                                  <w:color w:val="FFFFFF" w:themeColor="background1"/>
                                </w:rPr>
                              </w:pPr>
                              <w:r>
                                <w:rPr>
                                  <w:b/>
                                  <w:color w:val="FFFFFF" w:themeColor="background1"/>
                                </w:rPr>
                                <w:t>JANVIER 2023</w:t>
                              </w:r>
                            </w:p>
                            <w:p w14:paraId="466F2920" w14:textId="77777777" w:rsidR="002628A2" w:rsidRDefault="002628A2"/>
                            <w:p w14:paraId="3189932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5DF39E8" w14:textId="77777777" w:rsidR="002628A2" w:rsidRDefault="002628A2"/>
                            <w:p w14:paraId="5FBD1A9F" w14:textId="77777777" w:rsidR="00A4148F" w:rsidRPr="004D5F95" w:rsidRDefault="00A4148F" w:rsidP="00A4148F">
                              <w:pPr>
                                <w:rPr>
                                  <w:b/>
                                  <w:bCs/>
                                  <w:color w:val="FFFFFF" w:themeColor="background1"/>
                                </w:rPr>
                              </w:pPr>
                              <w:r>
                                <w:rPr>
                                  <w:b/>
                                  <w:color w:val="FFFFFF" w:themeColor="background1"/>
                                </w:rPr>
                                <w:t>JANVIER 2023</w:t>
                              </w:r>
                            </w:p>
                            <w:p w14:paraId="74B33F71" w14:textId="77777777" w:rsidR="00A4148F" w:rsidRDefault="00A4148F"/>
                            <w:p w14:paraId="1B95D1A8"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5D98DA65" w14:textId="77777777" w:rsidR="002628A2" w:rsidRDefault="002628A2"/>
                            <w:p w14:paraId="4BFF2FA7" w14:textId="77777777" w:rsidR="00A4148F" w:rsidRPr="004D5F95" w:rsidRDefault="00A4148F" w:rsidP="00A4148F">
                              <w:pPr>
                                <w:rPr>
                                  <w:b/>
                                  <w:bCs/>
                                  <w:color w:val="FFFFFF" w:themeColor="background1"/>
                                </w:rPr>
                              </w:pPr>
                              <w:r>
                                <w:rPr>
                                  <w:b/>
                                  <w:color w:val="FFFFFF" w:themeColor="background1"/>
                                </w:rPr>
                                <w:t>JANVIER 2023</w:t>
                              </w:r>
                            </w:p>
                            <w:p w14:paraId="17D40724" w14:textId="77777777" w:rsidR="002628A2" w:rsidRDefault="002628A2"/>
                            <w:p w14:paraId="3C22B20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A14174D" w14:textId="77777777" w:rsidR="002628A2" w:rsidRDefault="002628A2"/>
                            <w:p w14:paraId="0FCEA244" w14:textId="77777777" w:rsidR="00A4148F" w:rsidRPr="004D5F95" w:rsidRDefault="00A4148F" w:rsidP="00A4148F">
                              <w:pPr>
                                <w:rPr>
                                  <w:b/>
                                  <w:bCs/>
                                  <w:color w:val="FFFFFF" w:themeColor="background1"/>
                                </w:rPr>
                              </w:pPr>
                              <w:r>
                                <w:rPr>
                                  <w:b/>
                                  <w:color w:val="FFFFFF" w:themeColor="background1"/>
                                </w:rPr>
                                <w:t>JANVIER 2023</w:t>
                              </w:r>
                            </w:p>
                            <w:p w14:paraId="0533D483" w14:textId="77777777" w:rsidR="002628A2" w:rsidRDefault="002628A2"/>
                            <w:p w14:paraId="306C55D8" w14:textId="77777777" w:rsidR="00A4148F" w:rsidRPr="00BD1F9F" w:rsidRDefault="00A4148F" w:rsidP="00E00D64">
                              <w:r>
                                <w:t>Ceci est le titre de votre document.</w:t>
                              </w:r>
                            </w:p>
                            <w:p w14:paraId="47261869" w14:textId="77777777" w:rsidR="002628A2" w:rsidRDefault="002628A2"/>
                            <w:p w14:paraId="1B833EED" w14:textId="77777777" w:rsidR="00A4148F" w:rsidRPr="00BD1F9F" w:rsidRDefault="00A4148F" w:rsidP="00E00D64">
                              <w:r>
                                <w:t>Ceci est le titre de votre document.</w:t>
                              </w:r>
                            </w:p>
                            <w:p w14:paraId="1511C837" w14:textId="77777777" w:rsidR="002628A2" w:rsidRDefault="002628A2"/>
                            <w:p w14:paraId="663AAFB5"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7473A8C3" w14:textId="77777777" w:rsidR="002628A2" w:rsidRDefault="002628A2"/>
                            <w:p w14:paraId="141E4444" w14:textId="77777777" w:rsidR="00A4148F" w:rsidRPr="004D5F95" w:rsidRDefault="00A4148F" w:rsidP="00A4148F">
                              <w:pPr>
                                <w:rPr>
                                  <w:b/>
                                  <w:bCs/>
                                  <w:color w:val="FFFFFF" w:themeColor="background1"/>
                                </w:rPr>
                              </w:pPr>
                              <w:r>
                                <w:rPr>
                                  <w:b/>
                                  <w:color w:val="FFFFFF" w:themeColor="background1"/>
                                </w:rPr>
                                <w:t>JANVIER 2023</w:t>
                              </w:r>
                            </w:p>
                            <w:p w14:paraId="682DAF41" w14:textId="77777777" w:rsidR="002628A2" w:rsidRDefault="002628A2"/>
                            <w:p w14:paraId="3BA9468D"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8046550" w14:textId="77777777" w:rsidR="002628A2" w:rsidRDefault="002628A2"/>
                            <w:p w14:paraId="0BAFA2F4" w14:textId="77777777" w:rsidR="00A4148F" w:rsidRPr="004D5F95" w:rsidRDefault="00A4148F" w:rsidP="00A4148F">
                              <w:pPr>
                                <w:rPr>
                                  <w:b/>
                                  <w:bCs/>
                                  <w:color w:val="FFFFFF" w:themeColor="background1"/>
                                </w:rPr>
                              </w:pPr>
                              <w:r>
                                <w:rPr>
                                  <w:b/>
                                  <w:color w:val="FFFFFF" w:themeColor="background1"/>
                                </w:rPr>
                                <w:t>JANVIER 2023</w:t>
                              </w:r>
                            </w:p>
                            <w:p w14:paraId="6C0B2BE7" w14:textId="77777777" w:rsidR="00A4148F" w:rsidRDefault="00A4148F"/>
                            <w:p w14:paraId="03A01EC7" w14:textId="77777777" w:rsidR="00A4148F" w:rsidRPr="00F120AC" w:rsidRDefault="00271781" w:rsidP="00F120AC">
                              <w:pPr>
                                <w:pStyle w:val="Heading1"/>
                              </w:pPr>
                              <w:bookmarkStart w:id="138" w:name="_Toc224723799"/>
                              <w:bookmarkStart w:id="139" w:name="_Toc224724339"/>
                              <w:r>
                                <w:t>Ébauche</w:t>
                              </w:r>
                              <w:r w:rsidR="00A24079">
                                <w:t> :</w:t>
                              </w:r>
                              <w:r>
                                <w:t xml:space="preserve"> </w:t>
                              </w:r>
                              <w:r w:rsidR="000F378D">
                                <w:t>n</w:t>
                              </w:r>
                              <w:r>
                                <w:t>orme de qualité sur le traitement en établissement</w:t>
                              </w:r>
                              <w:bookmarkEnd w:id="138"/>
                              <w:bookmarkEnd w:id="139"/>
                            </w:p>
                            <w:p w14:paraId="30C97476" w14:textId="77777777" w:rsidR="00A4148F" w:rsidRPr="00F120AC" w:rsidRDefault="00A4148F" w:rsidP="00F120AC">
                              <w:pPr>
                                <w:pStyle w:val="Heading1"/>
                              </w:pPr>
                            </w:p>
                            <w:p w14:paraId="3B85A73D" w14:textId="77777777" w:rsidR="00A4148F" w:rsidRDefault="00A4148F"/>
                            <w:p w14:paraId="116D96DF" w14:textId="77777777" w:rsidR="00A4148F" w:rsidRPr="00F120AC" w:rsidRDefault="00F120AC" w:rsidP="00F120AC">
                              <w:pPr>
                                <w:pStyle w:val="Heading1"/>
                              </w:pPr>
                              <w:bookmarkStart w:id="140" w:name="_Toc224723800"/>
                              <w:bookmarkStart w:id="141" w:name="_Toc22472434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40"/>
                              <w:bookmarkEnd w:id="141"/>
                            </w:p>
                            <w:p w14:paraId="344195F8" w14:textId="77777777" w:rsidR="00A4148F" w:rsidRPr="004D5F95" w:rsidRDefault="00B81561" w:rsidP="00A4148F">
                              <w:pPr>
                                <w:rPr>
                                  <w:b/>
                                  <w:bCs/>
                                  <w:color w:val="FFFFFF" w:themeColor="background1"/>
                                </w:rPr>
                              </w:pPr>
                              <w:r>
                                <w:rPr>
                                  <w:b/>
                                  <w:color w:val="FFFFFF" w:themeColor="background1"/>
                                </w:rPr>
                                <w:t>Mars 2026</w:t>
                              </w:r>
                            </w:p>
                            <w:p w14:paraId="53232455" w14:textId="77777777" w:rsidR="002628A2" w:rsidRDefault="002628A2"/>
                            <w:p w14:paraId="0635B789" w14:textId="77777777" w:rsidR="00A4148F" w:rsidRPr="004D5F95" w:rsidRDefault="00A4148F" w:rsidP="00A4148F">
                              <w:pPr>
                                <w:rPr>
                                  <w:b/>
                                  <w:bCs/>
                                  <w:color w:val="FFFFFF" w:themeColor="background1"/>
                                </w:rPr>
                              </w:pPr>
                              <w:r>
                                <w:rPr>
                                  <w:b/>
                                  <w:color w:val="FFFFFF" w:themeColor="background1"/>
                                </w:rPr>
                                <w:t>JANVIER 2023</w:t>
                              </w:r>
                            </w:p>
                            <w:p w14:paraId="55CEB066" w14:textId="77777777" w:rsidR="002628A2" w:rsidRDefault="002628A2"/>
                            <w:p w14:paraId="75522AA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C3AE3DD" w14:textId="77777777" w:rsidR="002628A2" w:rsidRDefault="002628A2"/>
                            <w:p w14:paraId="2A449317" w14:textId="77777777" w:rsidR="00A4148F" w:rsidRPr="004D5F95" w:rsidRDefault="00A4148F" w:rsidP="00A4148F">
                              <w:pPr>
                                <w:rPr>
                                  <w:b/>
                                  <w:bCs/>
                                  <w:color w:val="FFFFFF" w:themeColor="background1"/>
                                </w:rPr>
                              </w:pPr>
                              <w:r>
                                <w:rPr>
                                  <w:b/>
                                  <w:color w:val="FFFFFF" w:themeColor="background1"/>
                                </w:rPr>
                                <w:t>JANVIER 2023</w:t>
                              </w:r>
                            </w:p>
                            <w:p w14:paraId="23CBB24C" w14:textId="77777777" w:rsidR="002628A2" w:rsidRDefault="002628A2"/>
                            <w:p w14:paraId="5883D863" w14:textId="77777777" w:rsidR="00A4148F" w:rsidRPr="00BD1F9F" w:rsidRDefault="00A4148F" w:rsidP="00E00D64">
                              <w:r>
                                <w:t>Ceci est le titre de votre document.</w:t>
                              </w:r>
                            </w:p>
                            <w:p w14:paraId="55113271" w14:textId="77777777" w:rsidR="002628A2" w:rsidRDefault="002628A2"/>
                            <w:p w14:paraId="0FC90926" w14:textId="77777777" w:rsidR="00A4148F" w:rsidRPr="00BD1F9F" w:rsidRDefault="00A4148F" w:rsidP="00E00D64">
                              <w:r>
                                <w:t>Ceci est le titre de votre document.</w:t>
                              </w:r>
                            </w:p>
                            <w:p w14:paraId="2E70A017" w14:textId="77777777" w:rsidR="002628A2" w:rsidRDefault="002628A2"/>
                            <w:p w14:paraId="31BA6F6B"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58512646" w14:textId="77777777" w:rsidR="002628A2" w:rsidRDefault="002628A2"/>
                            <w:p w14:paraId="3C36336E" w14:textId="77777777" w:rsidR="00A4148F" w:rsidRPr="004D5F95" w:rsidRDefault="00A4148F" w:rsidP="00A4148F">
                              <w:pPr>
                                <w:rPr>
                                  <w:b/>
                                  <w:bCs/>
                                  <w:color w:val="FFFFFF" w:themeColor="background1"/>
                                </w:rPr>
                              </w:pPr>
                              <w:r>
                                <w:rPr>
                                  <w:b/>
                                  <w:color w:val="FFFFFF" w:themeColor="background1"/>
                                </w:rPr>
                                <w:t>JANVIER 2023</w:t>
                              </w:r>
                            </w:p>
                            <w:p w14:paraId="065FE14D" w14:textId="77777777" w:rsidR="002628A2" w:rsidRDefault="002628A2"/>
                            <w:p w14:paraId="2752EE63"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3901446" w14:textId="77777777" w:rsidR="002628A2" w:rsidRDefault="002628A2"/>
                            <w:p w14:paraId="39667FC5" w14:textId="77777777" w:rsidR="00A4148F" w:rsidRPr="004D5F95" w:rsidRDefault="00A4148F" w:rsidP="00A4148F">
                              <w:pPr>
                                <w:rPr>
                                  <w:b/>
                                  <w:bCs/>
                                  <w:color w:val="FFFFFF" w:themeColor="background1"/>
                                </w:rPr>
                              </w:pPr>
                              <w:r>
                                <w:rPr>
                                  <w:b/>
                                  <w:color w:val="FFFFFF" w:themeColor="background1"/>
                                </w:rPr>
                                <w:t>JANVIER 2023</w:t>
                              </w:r>
                            </w:p>
                            <w:p w14:paraId="2C408734" w14:textId="77777777" w:rsidR="00A4148F" w:rsidRDefault="00A4148F"/>
                            <w:p w14:paraId="428F992D"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19F43189" w14:textId="77777777" w:rsidR="002628A2" w:rsidRDefault="002628A2"/>
                            <w:p w14:paraId="481D149C" w14:textId="77777777" w:rsidR="00A4148F" w:rsidRPr="004D5F95" w:rsidRDefault="00A4148F" w:rsidP="00A4148F">
                              <w:pPr>
                                <w:rPr>
                                  <w:b/>
                                  <w:bCs/>
                                  <w:color w:val="FFFFFF" w:themeColor="background1"/>
                                </w:rPr>
                              </w:pPr>
                              <w:r>
                                <w:rPr>
                                  <w:b/>
                                  <w:color w:val="FFFFFF" w:themeColor="background1"/>
                                </w:rPr>
                                <w:t>JANVIER 2023</w:t>
                              </w:r>
                            </w:p>
                            <w:p w14:paraId="1EAC7539" w14:textId="77777777" w:rsidR="002628A2" w:rsidRDefault="002628A2"/>
                            <w:p w14:paraId="5919C94C"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D4C4E49" w14:textId="77777777" w:rsidR="002628A2" w:rsidRDefault="002628A2"/>
                            <w:p w14:paraId="03643305" w14:textId="77777777" w:rsidR="00A4148F" w:rsidRPr="004D5F95" w:rsidRDefault="00A4148F" w:rsidP="00A4148F">
                              <w:pPr>
                                <w:rPr>
                                  <w:b/>
                                  <w:bCs/>
                                  <w:color w:val="FFFFFF" w:themeColor="background1"/>
                                </w:rPr>
                              </w:pPr>
                              <w:r>
                                <w:rPr>
                                  <w:b/>
                                  <w:color w:val="FFFFFF" w:themeColor="background1"/>
                                </w:rPr>
                                <w:t>JANVIER 2023</w:t>
                              </w:r>
                            </w:p>
                            <w:p w14:paraId="3605FAE4" w14:textId="77777777" w:rsidR="002628A2" w:rsidRDefault="002628A2"/>
                            <w:p w14:paraId="1E76DFE3" w14:textId="77777777" w:rsidR="00A4148F" w:rsidRPr="00BD1F9F" w:rsidRDefault="00A4148F" w:rsidP="00E00D64">
                              <w:r>
                                <w:t>Ceci est le titre de votre document.</w:t>
                              </w:r>
                            </w:p>
                            <w:p w14:paraId="5177BFE3" w14:textId="77777777" w:rsidR="002628A2" w:rsidRDefault="002628A2"/>
                            <w:p w14:paraId="7A0938AF" w14:textId="77777777" w:rsidR="00A4148F" w:rsidRPr="00BD1F9F" w:rsidRDefault="00A4148F" w:rsidP="00E00D64">
                              <w:r>
                                <w:t>Ceci est le titre de votre document.</w:t>
                              </w:r>
                            </w:p>
                            <w:p w14:paraId="4ED08DE1" w14:textId="77777777" w:rsidR="002628A2" w:rsidRDefault="002628A2"/>
                            <w:p w14:paraId="31DFD7C4"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73654AAC" w14:textId="77777777" w:rsidR="002628A2" w:rsidRDefault="002628A2"/>
                            <w:p w14:paraId="0FEEABD6" w14:textId="77777777" w:rsidR="00A4148F" w:rsidRPr="004D5F95" w:rsidRDefault="00A4148F" w:rsidP="00A4148F">
                              <w:pPr>
                                <w:rPr>
                                  <w:b/>
                                  <w:bCs/>
                                  <w:color w:val="FFFFFF" w:themeColor="background1"/>
                                </w:rPr>
                              </w:pPr>
                              <w:r>
                                <w:rPr>
                                  <w:b/>
                                  <w:color w:val="FFFFFF" w:themeColor="background1"/>
                                </w:rPr>
                                <w:t>JANVIER 2023</w:t>
                              </w:r>
                            </w:p>
                            <w:p w14:paraId="5242F440" w14:textId="77777777" w:rsidR="002628A2" w:rsidRDefault="002628A2"/>
                            <w:p w14:paraId="6DA12E56"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B7B9971" w14:textId="77777777" w:rsidR="002628A2" w:rsidRDefault="002628A2"/>
                            <w:p w14:paraId="2FBA7C2A" w14:textId="77777777" w:rsidR="00A4148F" w:rsidRPr="004D5F95" w:rsidRDefault="00A4148F" w:rsidP="00A4148F">
                              <w:pPr>
                                <w:rPr>
                                  <w:b/>
                                  <w:bCs/>
                                  <w:color w:val="FFFFFF" w:themeColor="background1"/>
                                </w:rPr>
                              </w:pPr>
                              <w:r>
                                <w:rPr>
                                  <w:b/>
                                  <w:color w:val="FFFFFF" w:themeColor="background1"/>
                                </w:rPr>
                                <w:t>JANVIER 2023</w:t>
                              </w:r>
                            </w:p>
                            <w:p w14:paraId="203A1141" w14:textId="77777777" w:rsidR="00A4148F" w:rsidRDefault="00A4148F"/>
                            <w:p w14:paraId="6EB4B4B7" w14:textId="77777777" w:rsidR="00A4148F" w:rsidRPr="00F120AC" w:rsidRDefault="00271781" w:rsidP="00F120AC">
                              <w:pPr>
                                <w:pStyle w:val="Heading1"/>
                              </w:pPr>
                              <w:bookmarkStart w:id="142" w:name="_Toc224723801"/>
                              <w:bookmarkStart w:id="143" w:name="_Toc224724341"/>
                              <w:r>
                                <w:t>Ébauche</w:t>
                              </w:r>
                              <w:r w:rsidR="00A24079">
                                <w:t> :</w:t>
                              </w:r>
                              <w:r>
                                <w:t xml:space="preserve"> </w:t>
                              </w:r>
                              <w:r w:rsidR="000F378D">
                                <w:t>n</w:t>
                              </w:r>
                              <w:r>
                                <w:t>orme de qualité sur le traitement en établissement</w:t>
                              </w:r>
                              <w:bookmarkEnd w:id="142"/>
                              <w:bookmarkEnd w:id="143"/>
                            </w:p>
                            <w:p w14:paraId="2585C2F9" w14:textId="77777777" w:rsidR="00A4148F" w:rsidRPr="004D5F95" w:rsidRDefault="00B81561" w:rsidP="00A4148F">
                              <w:pPr>
                                <w:rPr>
                                  <w:b/>
                                  <w:bCs/>
                                  <w:color w:val="FFFFFF" w:themeColor="background1"/>
                                </w:rPr>
                              </w:pPr>
                              <w:r>
                                <w:rPr>
                                  <w:b/>
                                  <w:color w:val="FFFFFF" w:themeColor="background1"/>
                                </w:rPr>
                                <w:t>Mars 2026</w:t>
                              </w:r>
                            </w:p>
                            <w:p w14:paraId="179592EA" w14:textId="77777777" w:rsidR="002628A2" w:rsidRDefault="002628A2"/>
                            <w:p w14:paraId="6031E748" w14:textId="77777777" w:rsidR="00A4148F" w:rsidRPr="004D5F95" w:rsidRDefault="00A4148F" w:rsidP="00A4148F">
                              <w:pPr>
                                <w:rPr>
                                  <w:b/>
                                  <w:bCs/>
                                  <w:color w:val="FFFFFF" w:themeColor="background1"/>
                                </w:rPr>
                              </w:pPr>
                              <w:r>
                                <w:rPr>
                                  <w:b/>
                                  <w:color w:val="FFFFFF" w:themeColor="background1"/>
                                </w:rPr>
                                <w:t>JANVIER 2023</w:t>
                              </w:r>
                            </w:p>
                            <w:p w14:paraId="7582B1E9" w14:textId="77777777" w:rsidR="002628A2" w:rsidRDefault="002628A2"/>
                            <w:p w14:paraId="31F0220B"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456D723" w14:textId="77777777" w:rsidR="002628A2" w:rsidRDefault="002628A2"/>
                            <w:p w14:paraId="72883D11" w14:textId="77777777" w:rsidR="00A4148F" w:rsidRPr="004D5F95" w:rsidRDefault="00A4148F" w:rsidP="00A4148F">
                              <w:pPr>
                                <w:rPr>
                                  <w:b/>
                                  <w:bCs/>
                                  <w:color w:val="FFFFFF" w:themeColor="background1"/>
                                </w:rPr>
                              </w:pPr>
                              <w:r>
                                <w:rPr>
                                  <w:b/>
                                  <w:color w:val="FFFFFF" w:themeColor="background1"/>
                                </w:rPr>
                                <w:t>JANVIER 2023</w:t>
                              </w:r>
                            </w:p>
                            <w:p w14:paraId="6F9BAFD5" w14:textId="77777777" w:rsidR="002628A2" w:rsidRDefault="002628A2"/>
                            <w:p w14:paraId="42B5658E" w14:textId="77777777" w:rsidR="00A4148F" w:rsidRPr="00BD1F9F" w:rsidRDefault="00A4148F" w:rsidP="00E00D64">
                              <w:r>
                                <w:t>Ceci est le titre de votre document.</w:t>
                              </w:r>
                            </w:p>
                            <w:p w14:paraId="4405D712" w14:textId="77777777" w:rsidR="002628A2" w:rsidRDefault="002628A2"/>
                            <w:p w14:paraId="2F18A941" w14:textId="77777777" w:rsidR="00A4148F" w:rsidRPr="00BD1F9F" w:rsidRDefault="00A4148F" w:rsidP="00E00D64">
                              <w:r>
                                <w:t>Ceci est le titre de votre document.</w:t>
                              </w:r>
                            </w:p>
                            <w:p w14:paraId="6021E2AD" w14:textId="77777777" w:rsidR="002628A2" w:rsidRDefault="002628A2"/>
                            <w:p w14:paraId="0F01EC4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57D31D90" w14:textId="77777777" w:rsidR="002628A2" w:rsidRDefault="002628A2"/>
                            <w:p w14:paraId="5922041D" w14:textId="77777777" w:rsidR="00A4148F" w:rsidRPr="004D5F95" w:rsidRDefault="00A4148F" w:rsidP="00A4148F">
                              <w:pPr>
                                <w:rPr>
                                  <w:b/>
                                  <w:bCs/>
                                  <w:color w:val="FFFFFF" w:themeColor="background1"/>
                                </w:rPr>
                              </w:pPr>
                              <w:r>
                                <w:rPr>
                                  <w:b/>
                                  <w:color w:val="FFFFFF" w:themeColor="background1"/>
                                </w:rPr>
                                <w:t>JANVIER 2023</w:t>
                              </w:r>
                            </w:p>
                            <w:p w14:paraId="0904AE78" w14:textId="77777777" w:rsidR="002628A2" w:rsidRDefault="002628A2"/>
                            <w:p w14:paraId="13A5F49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0A4BA70" w14:textId="77777777" w:rsidR="002628A2" w:rsidRDefault="002628A2"/>
                            <w:p w14:paraId="2A915160" w14:textId="77777777" w:rsidR="00A4148F" w:rsidRPr="004D5F95" w:rsidRDefault="00A4148F" w:rsidP="00A4148F">
                              <w:pPr>
                                <w:rPr>
                                  <w:b/>
                                  <w:bCs/>
                                  <w:color w:val="FFFFFF" w:themeColor="background1"/>
                                </w:rPr>
                              </w:pPr>
                              <w:r>
                                <w:rPr>
                                  <w:b/>
                                  <w:color w:val="FFFFFF" w:themeColor="background1"/>
                                </w:rPr>
                                <w:t>JANVIER 2023</w:t>
                              </w:r>
                            </w:p>
                            <w:p w14:paraId="23EB9EED" w14:textId="77777777" w:rsidR="00A4148F" w:rsidRDefault="00A4148F"/>
                            <w:p w14:paraId="213CB5C7"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3116584E" w14:textId="77777777" w:rsidR="002628A2" w:rsidRDefault="002628A2"/>
                            <w:p w14:paraId="414666FA" w14:textId="77777777" w:rsidR="00A4148F" w:rsidRPr="004D5F95" w:rsidRDefault="00A4148F" w:rsidP="00A4148F">
                              <w:pPr>
                                <w:rPr>
                                  <w:b/>
                                  <w:bCs/>
                                  <w:color w:val="FFFFFF" w:themeColor="background1"/>
                                </w:rPr>
                              </w:pPr>
                              <w:r>
                                <w:rPr>
                                  <w:b/>
                                  <w:color w:val="FFFFFF" w:themeColor="background1"/>
                                </w:rPr>
                                <w:t>JANVIER 2023</w:t>
                              </w:r>
                            </w:p>
                            <w:p w14:paraId="44E958F7" w14:textId="77777777" w:rsidR="002628A2" w:rsidRDefault="002628A2"/>
                            <w:p w14:paraId="4706D4E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C2234DF" w14:textId="77777777" w:rsidR="002628A2" w:rsidRDefault="002628A2"/>
                            <w:p w14:paraId="77534D7D" w14:textId="77777777" w:rsidR="00A4148F" w:rsidRPr="004D5F95" w:rsidRDefault="00A4148F" w:rsidP="00A4148F">
                              <w:pPr>
                                <w:rPr>
                                  <w:b/>
                                  <w:bCs/>
                                  <w:color w:val="FFFFFF" w:themeColor="background1"/>
                                </w:rPr>
                              </w:pPr>
                              <w:r>
                                <w:rPr>
                                  <w:b/>
                                  <w:color w:val="FFFFFF" w:themeColor="background1"/>
                                </w:rPr>
                                <w:t>JANVIER 2023</w:t>
                              </w:r>
                            </w:p>
                            <w:p w14:paraId="51D0A5A0" w14:textId="77777777" w:rsidR="002628A2" w:rsidRDefault="002628A2"/>
                            <w:p w14:paraId="4C6ED6A6" w14:textId="77777777" w:rsidR="00A4148F" w:rsidRPr="00BD1F9F" w:rsidRDefault="00A4148F" w:rsidP="00E00D64">
                              <w:r>
                                <w:t>Ceci est le titre de votre document.</w:t>
                              </w:r>
                            </w:p>
                            <w:p w14:paraId="532D6AE1" w14:textId="77777777" w:rsidR="002628A2" w:rsidRDefault="002628A2"/>
                            <w:p w14:paraId="106A2C02" w14:textId="77777777" w:rsidR="00A4148F" w:rsidRPr="00BD1F9F" w:rsidRDefault="00A4148F" w:rsidP="00E00D64">
                              <w:r>
                                <w:t>Ceci est le titre de votre document.</w:t>
                              </w:r>
                            </w:p>
                            <w:p w14:paraId="5426FC47" w14:textId="77777777" w:rsidR="002628A2" w:rsidRDefault="002628A2"/>
                            <w:p w14:paraId="76A9086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DB55F98" w14:textId="77777777" w:rsidR="002628A2" w:rsidRDefault="002628A2"/>
                            <w:p w14:paraId="422118F8" w14:textId="77777777" w:rsidR="00A4148F" w:rsidRPr="004D5F95" w:rsidRDefault="00A4148F" w:rsidP="00A4148F">
                              <w:pPr>
                                <w:rPr>
                                  <w:b/>
                                  <w:bCs/>
                                  <w:color w:val="FFFFFF" w:themeColor="background1"/>
                                </w:rPr>
                              </w:pPr>
                              <w:r>
                                <w:rPr>
                                  <w:b/>
                                  <w:color w:val="FFFFFF" w:themeColor="background1"/>
                                </w:rPr>
                                <w:t>JANVIER 2023</w:t>
                              </w:r>
                            </w:p>
                            <w:p w14:paraId="0AC7B844" w14:textId="77777777" w:rsidR="002628A2" w:rsidRDefault="002628A2"/>
                            <w:p w14:paraId="2AF4B7D6"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93D49E3" w14:textId="77777777" w:rsidR="002628A2" w:rsidRDefault="002628A2"/>
                            <w:p w14:paraId="0F484556" w14:textId="77777777" w:rsidR="00A4148F" w:rsidRPr="004D5F95" w:rsidRDefault="00A4148F" w:rsidP="00A4148F">
                              <w:pPr>
                                <w:rPr>
                                  <w:b/>
                                  <w:bCs/>
                                  <w:color w:val="FFFFFF" w:themeColor="background1"/>
                                </w:rPr>
                              </w:pPr>
                              <w:r>
                                <w:rPr>
                                  <w:b/>
                                  <w:color w:val="FFFFFF" w:themeColor="background1"/>
                                </w:rPr>
                                <w:t>JANVIER 2023</w:t>
                              </w:r>
                            </w:p>
                            <w:p w14:paraId="6298ACBD" w14:textId="77777777" w:rsidR="00A4148F" w:rsidRDefault="00A4148F"/>
                            <w:p w14:paraId="1627A6DB" w14:textId="77777777" w:rsidR="00A4148F" w:rsidRPr="00F120AC" w:rsidRDefault="00271781" w:rsidP="00F120AC">
                              <w:pPr>
                                <w:pStyle w:val="Heading1"/>
                              </w:pPr>
                              <w:bookmarkStart w:id="144" w:name="_Toc224723802"/>
                              <w:bookmarkStart w:id="145" w:name="_Toc224724342"/>
                              <w:r>
                                <w:t>Ébauche</w:t>
                              </w:r>
                              <w:r w:rsidR="00A24079">
                                <w:t> :</w:t>
                              </w:r>
                              <w:r>
                                <w:t xml:space="preserve"> </w:t>
                              </w:r>
                              <w:r w:rsidR="000F378D">
                                <w:t>n</w:t>
                              </w:r>
                              <w:r>
                                <w:t>orme de qualité sur le traitement en établissement</w:t>
                              </w:r>
                              <w:bookmarkEnd w:id="144"/>
                              <w:bookmarkEnd w:id="145"/>
                            </w:p>
                            <w:p w14:paraId="0A38CB05" w14:textId="77777777" w:rsidR="00A4148F" w:rsidRPr="00F120AC" w:rsidRDefault="00A4148F" w:rsidP="00F120AC">
                              <w:pPr>
                                <w:pStyle w:val="Heading1"/>
                              </w:pPr>
                            </w:p>
                            <w:p w14:paraId="3FD13FC8" w14:textId="77777777" w:rsidR="00A4148F" w:rsidRDefault="00A4148F"/>
                            <w:p w14:paraId="5988A1A3" w14:textId="77777777" w:rsidR="00A4148F" w:rsidRPr="00F120AC" w:rsidRDefault="00F120AC" w:rsidP="00F120AC">
                              <w:pPr>
                                <w:pStyle w:val="Heading1"/>
                              </w:pPr>
                              <w:bookmarkStart w:id="146" w:name="_Toc224723803"/>
                              <w:bookmarkStart w:id="147" w:name="_Toc22472434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46"/>
                              <w:bookmarkEnd w:id="147"/>
                            </w:p>
                            <w:p w14:paraId="69ADDD14" w14:textId="77777777" w:rsidR="00A4148F" w:rsidRPr="00F120AC" w:rsidRDefault="00A4148F" w:rsidP="00F120AC">
                              <w:pPr>
                                <w:pStyle w:val="Heading1"/>
                              </w:pPr>
                            </w:p>
                            <w:p w14:paraId="4E073390" w14:textId="77777777" w:rsidR="00A4148F" w:rsidRDefault="00A4148F"/>
                            <w:p w14:paraId="0551F95A" w14:textId="77777777" w:rsidR="00A4148F" w:rsidRPr="00F120AC" w:rsidRDefault="00F120AC" w:rsidP="00F120AC">
                              <w:pPr>
                                <w:pStyle w:val="Heading1"/>
                              </w:pPr>
                              <w:bookmarkStart w:id="148" w:name="_Toc224723804"/>
                              <w:bookmarkStart w:id="149" w:name="_Toc22472434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48"/>
                              <w:bookmarkEnd w:id="149"/>
                            </w:p>
                            <w:p w14:paraId="34D7A399" w14:textId="77777777" w:rsidR="00A4148F" w:rsidRPr="00F120AC" w:rsidRDefault="00A4148F" w:rsidP="00F120AC">
                              <w:pPr>
                                <w:pStyle w:val="Heading1"/>
                              </w:pPr>
                            </w:p>
                            <w:p w14:paraId="4FABFD5F" w14:textId="77777777" w:rsidR="00A4148F" w:rsidRDefault="00A4148F"/>
                            <w:p w14:paraId="142408B8" w14:textId="77777777" w:rsidR="00A4148F" w:rsidRPr="00F120AC" w:rsidRDefault="00F120AC" w:rsidP="00F120AC">
                              <w:pPr>
                                <w:pStyle w:val="Heading1"/>
                              </w:pPr>
                              <w:bookmarkStart w:id="150" w:name="_Toc224723805"/>
                              <w:bookmarkStart w:id="151" w:name="_Toc22472434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50"/>
                              <w:bookmarkEnd w:id="151"/>
                            </w:p>
                            <w:p w14:paraId="456F4134" w14:textId="77777777" w:rsidR="00A4148F" w:rsidRPr="004D5F95" w:rsidRDefault="00B81561" w:rsidP="00A4148F">
                              <w:pPr>
                                <w:rPr>
                                  <w:b/>
                                  <w:bCs/>
                                  <w:color w:val="FFFFFF" w:themeColor="background1"/>
                                </w:rPr>
                              </w:pPr>
                              <w:r>
                                <w:rPr>
                                  <w:b/>
                                  <w:color w:val="FFFFFF" w:themeColor="background1"/>
                                </w:rPr>
                                <w:t>Mars 2026</w:t>
                              </w:r>
                            </w:p>
                            <w:p w14:paraId="582530DF" w14:textId="77777777" w:rsidR="002628A2" w:rsidRDefault="002628A2"/>
                            <w:p w14:paraId="25D0B1B5" w14:textId="77777777" w:rsidR="00A4148F" w:rsidRPr="004D5F95" w:rsidRDefault="00A4148F" w:rsidP="00A4148F">
                              <w:pPr>
                                <w:rPr>
                                  <w:b/>
                                  <w:bCs/>
                                  <w:color w:val="FFFFFF" w:themeColor="background1"/>
                                </w:rPr>
                              </w:pPr>
                              <w:r>
                                <w:rPr>
                                  <w:b/>
                                  <w:color w:val="FFFFFF" w:themeColor="background1"/>
                                </w:rPr>
                                <w:t>JANVIER 2023</w:t>
                              </w:r>
                            </w:p>
                            <w:p w14:paraId="523E264C" w14:textId="77777777" w:rsidR="002628A2" w:rsidRDefault="002628A2"/>
                            <w:p w14:paraId="35501EA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DB3EB57" w14:textId="77777777" w:rsidR="002628A2" w:rsidRDefault="002628A2"/>
                            <w:p w14:paraId="5A58552D" w14:textId="77777777" w:rsidR="00A4148F" w:rsidRPr="004D5F95" w:rsidRDefault="00A4148F" w:rsidP="00A4148F">
                              <w:pPr>
                                <w:rPr>
                                  <w:b/>
                                  <w:bCs/>
                                  <w:color w:val="FFFFFF" w:themeColor="background1"/>
                                </w:rPr>
                              </w:pPr>
                              <w:r>
                                <w:rPr>
                                  <w:b/>
                                  <w:color w:val="FFFFFF" w:themeColor="background1"/>
                                </w:rPr>
                                <w:t>JANVIER 2023</w:t>
                              </w:r>
                            </w:p>
                            <w:p w14:paraId="09C880C2" w14:textId="77777777" w:rsidR="002628A2" w:rsidRDefault="002628A2"/>
                            <w:p w14:paraId="6C004B0C" w14:textId="77777777" w:rsidR="00A4148F" w:rsidRPr="00BD1F9F" w:rsidRDefault="00A4148F" w:rsidP="00E00D64">
                              <w:r>
                                <w:t>Ceci est le titre de votre document.</w:t>
                              </w:r>
                            </w:p>
                            <w:p w14:paraId="624BEA84" w14:textId="77777777" w:rsidR="002628A2" w:rsidRDefault="002628A2"/>
                            <w:p w14:paraId="1570BE2B" w14:textId="77777777" w:rsidR="00A4148F" w:rsidRPr="00BD1F9F" w:rsidRDefault="00A4148F" w:rsidP="00E00D64">
                              <w:r>
                                <w:t>Ceci est le titre de votre document.</w:t>
                              </w:r>
                            </w:p>
                            <w:p w14:paraId="213C46E6" w14:textId="77777777" w:rsidR="002628A2" w:rsidRDefault="002628A2"/>
                            <w:p w14:paraId="20789FC7"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E964DF0" w14:textId="77777777" w:rsidR="002628A2" w:rsidRDefault="002628A2"/>
                            <w:p w14:paraId="7738D650" w14:textId="77777777" w:rsidR="00A4148F" w:rsidRPr="004D5F95" w:rsidRDefault="00A4148F" w:rsidP="00A4148F">
                              <w:pPr>
                                <w:rPr>
                                  <w:b/>
                                  <w:bCs/>
                                  <w:color w:val="FFFFFF" w:themeColor="background1"/>
                                </w:rPr>
                              </w:pPr>
                              <w:r>
                                <w:rPr>
                                  <w:b/>
                                  <w:color w:val="FFFFFF" w:themeColor="background1"/>
                                </w:rPr>
                                <w:t>JANVIER 2023</w:t>
                              </w:r>
                            </w:p>
                            <w:p w14:paraId="5A82AB01" w14:textId="77777777" w:rsidR="002628A2" w:rsidRDefault="002628A2"/>
                            <w:p w14:paraId="61E72D96"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CCCC6BA" w14:textId="77777777" w:rsidR="002628A2" w:rsidRDefault="002628A2"/>
                            <w:p w14:paraId="56F0DBB5" w14:textId="77777777" w:rsidR="00A4148F" w:rsidRPr="004D5F95" w:rsidRDefault="00A4148F" w:rsidP="00A4148F">
                              <w:pPr>
                                <w:rPr>
                                  <w:b/>
                                  <w:bCs/>
                                  <w:color w:val="FFFFFF" w:themeColor="background1"/>
                                </w:rPr>
                              </w:pPr>
                              <w:r>
                                <w:rPr>
                                  <w:b/>
                                  <w:color w:val="FFFFFF" w:themeColor="background1"/>
                                </w:rPr>
                                <w:t>JANVIER 2023</w:t>
                              </w:r>
                            </w:p>
                            <w:p w14:paraId="71299E9F" w14:textId="77777777" w:rsidR="00A4148F" w:rsidRDefault="00A4148F"/>
                            <w:p w14:paraId="64B71ADE"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5F8EA012" w14:textId="77777777" w:rsidR="002628A2" w:rsidRDefault="002628A2"/>
                            <w:p w14:paraId="7D9FC22E" w14:textId="77777777" w:rsidR="00A4148F" w:rsidRPr="004D5F95" w:rsidRDefault="00A4148F" w:rsidP="00A4148F">
                              <w:pPr>
                                <w:rPr>
                                  <w:b/>
                                  <w:bCs/>
                                  <w:color w:val="FFFFFF" w:themeColor="background1"/>
                                </w:rPr>
                              </w:pPr>
                              <w:r>
                                <w:rPr>
                                  <w:b/>
                                  <w:color w:val="FFFFFF" w:themeColor="background1"/>
                                </w:rPr>
                                <w:t>JANVIER 2023</w:t>
                              </w:r>
                            </w:p>
                            <w:p w14:paraId="74E95146" w14:textId="77777777" w:rsidR="002628A2" w:rsidRDefault="002628A2"/>
                            <w:p w14:paraId="35DFE04B"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8AC6C71" w14:textId="77777777" w:rsidR="002628A2" w:rsidRDefault="002628A2"/>
                            <w:p w14:paraId="39C92B07" w14:textId="77777777" w:rsidR="00A4148F" w:rsidRPr="004D5F95" w:rsidRDefault="00A4148F" w:rsidP="00A4148F">
                              <w:pPr>
                                <w:rPr>
                                  <w:b/>
                                  <w:bCs/>
                                  <w:color w:val="FFFFFF" w:themeColor="background1"/>
                                </w:rPr>
                              </w:pPr>
                              <w:r>
                                <w:rPr>
                                  <w:b/>
                                  <w:color w:val="FFFFFF" w:themeColor="background1"/>
                                </w:rPr>
                                <w:t>JANVIER 2023</w:t>
                              </w:r>
                            </w:p>
                            <w:p w14:paraId="75848EAC" w14:textId="77777777" w:rsidR="002628A2" w:rsidRDefault="002628A2"/>
                            <w:p w14:paraId="7962423C" w14:textId="77777777" w:rsidR="00A4148F" w:rsidRPr="00BD1F9F" w:rsidRDefault="00A4148F" w:rsidP="00E00D64">
                              <w:r>
                                <w:t>Ceci est le titre de votre document.</w:t>
                              </w:r>
                            </w:p>
                            <w:p w14:paraId="4993EB69" w14:textId="77777777" w:rsidR="002628A2" w:rsidRDefault="002628A2"/>
                            <w:p w14:paraId="4ABAFF79" w14:textId="77777777" w:rsidR="00A4148F" w:rsidRPr="00BD1F9F" w:rsidRDefault="00A4148F" w:rsidP="00E00D64">
                              <w:r>
                                <w:t>Ceci est le titre de votre document.</w:t>
                              </w:r>
                            </w:p>
                            <w:p w14:paraId="02E7A71E" w14:textId="77777777" w:rsidR="002628A2" w:rsidRDefault="002628A2"/>
                            <w:p w14:paraId="0C02DB6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4A8C0E9" w14:textId="77777777" w:rsidR="002628A2" w:rsidRDefault="002628A2"/>
                            <w:p w14:paraId="38FD9316" w14:textId="77777777" w:rsidR="00A4148F" w:rsidRPr="004D5F95" w:rsidRDefault="00A4148F" w:rsidP="00A4148F">
                              <w:pPr>
                                <w:rPr>
                                  <w:b/>
                                  <w:bCs/>
                                  <w:color w:val="FFFFFF" w:themeColor="background1"/>
                                </w:rPr>
                              </w:pPr>
                              <w:r>
                                <w:rPr>
                                  <w:b/>
                                  <w:color w:val="FFFFFF" w:themeColor="background1"/>
                                </w:rPr>
                                <w:t>JANVIER 2023</w:t>
                              </w:r>
                            </w:p>
                            <w:p w14:paraId="7300857C" w14:textId="77777777" w:rsidR="002628A2" w:rsidRDefault="002628A2"/>
                            <w:p w14:paraId="760DE5B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E32D7D5" w14:textId="77777777" w:rsidR="002628A2" w:rsidRDefault="002628A2"/>
                            <w:p w14:paraId="4F8EAFF7" w14:textId="77777777" w:rsidR="00A4148F" w:rsidRPr="004D5F95" w:rsidRDefault="00A4148F" w:rsidP="00A4148F">
                              <w:pPr>
                                <w:rPr>
                                  <w:b/>
                                  <w:bCs/>
                                  <w:color w:val="FFFFFF" w:themeColor="background1"/>
                                </w:rPr>
                              </w:pPr>
                              <w:r>
                                <w:rPr>
                                  <w:b/>
                                  <w:color w:val="FFFFFF" w:themeColor="background1"/>
                                </w:rPr>
                                <w:t>JANVIER 2023</w:t>
                              </w:r>
                            </w:p>
                            <w:p w14:paraId="3001694E" w14:textId="77777777" w:rsidR="00A4148F" w:rsidRDefault="00A4148F"/>
                            <w:p w14:paraId="41318F41" w14:textId="77777777" w:rsidR="00A4148F" w:rsidRPr="00F120AC" w:rsidRDefault="00271781" w:rsidP="00F120AC">
                              <w:pPr>
                                <w:pStyle w:val="Heading1"/>
                              </w:pPr>
                              <w:bookmarkStart w:id="152" w:name="_Toc224723806"/>
                              <w:bookmarkStart w:id="153" w:name="_Toc224724346"/>
                              <w:r>
                                <w:t>Ébauche</w:t>
                              </w:r>
                              <w:r w:rsidR="00A24079">
                                <w:t> :</w:t>
                              </w:r>
                              <w:r>
                                <w:t xml:space="preserve"> </w:t>
                              </w:r>
                              <w:r w:rsidR="000F378D">
                                <w:t>n</w:t>
                              </w:r>
                              <w:r>
                                <w:t>orme de qualité sur le traitement en établissement</w:t>
                              </w:r>
                              <w:bookmarkEnd w:id="152"/>
                              <w:bookmarkEnd w:id="153"/>
                            </w:p>
                            <w:p w14:paraId="25519A1D" w14:textId="77777777" w:rsidR="00A4148F" w:rsidRPr="004D5F95" w:rsidRDefault="00B81561" w:rsidP="00A4148F">
                              <w:pPr>
                                <w:rPr>
                                  <w:b/>
                                  <w:bCs/>
                                  <w:color w:val="FFFFFF" w:themeColor="background1"/>
                                </w:rPr>
                              </w:pPr>
                              <w:r>
                                <w:rPr>
                                  <w:b/>
                                  <w:color w:val="FFFFFF" w:themeColor="background1"/>
                                </w:rPr>
                                <w:t>Mars 2026</w:t>
                              </w:r>
                            </w:p>
                            <w:p w14:paraId="46921AC9" w14:textId="77777777" w:rsidR="002628A2" w:rsidRDefault="002628A2"/>
                            <w:p w14:paraId="6E1A5919" w14:textId="77777777" w:rsidR="00A4148F" w:rsidRPr="004D5F95" w:rsidRDefault="00A4148F" w:rsidP="00A4148F">
                              <w:pPr>
                                <w:rPr>
                                  <w:b/>
                                  <w:bCs/>
                                  <w:color w:val="FFFFFF" w:themeColor="background1"/>
                                </w:rPr>
                              </w:pPr>
                              <w:r>
                                <w:rPr>
                                  <w:b/>
                                  <w:color w:val="FFFFFF" w:themeColor="background1"/>
                                </w:rPr>
                                <w:t>JANVIER 2023</w:t>
                              </w:r>
                            </w:p>
                            <w:p w14:paraId="03D90A3F" w14:textId="77777777" w:rsidR="002628A2" w:rsidRDefault="002628A2"/>
                            <w:p w14:paraId="386AD79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5DDD1B6" w14:textId="77777777" w:rsidR="002628A2" w:rsidRDefault="002628A2"/>
                            <w:p w14:paraId="59C317BF" w14:textId="77777777" w:rsidR="00A4148F" w:rsidRPr="004D5F95" w:rsidRDefault="00A4148F" w:rsidP="00A4148F">
                              <w:pPr>
                                <w:rPr>
                                  <w:b/>
                                  <w:bCs/>
                                  <w:color w:val="FFFFFF" w:themeColor="background1"/>
                                </w:rPr>
                              </w:pPr>
                              <w:r>
                                <w:rPr>
                                  <w:b/>
                                  <w:color w:val="FFFFFF" w:themeColor="background1"/>
                                </w:rPr>
                                <w:t>JANVIER 2023</w:t>
                              </w:r>
                            </w:p>
                            <w:p w14:paraId="2C72D221" w14:textId="77777777" w:rsidR="002628A2" w:rsidRDefault="002628A2"/>
                            <w:p w14:paraId="4BF40A5D" w14:textId="77777777" w:rsidR="00A4148F" w:rsidRPr="00BD1F9F" w:rsidRDefault="00A4148F" w:rsidP="00E00D64">
                              <w:r>
                                <w:t>Ceci est le titre de votre document.</w:t>
                              </w:r>
                            </w:p>
                            <w:p w14:paraId="6C3E6B79" w14:textId="77777777" w:rsidR="002628A2" w:rsidRDefault="002628A2"/>
                            <w:p w14:paraId="31ADEB0F" w14:textId="77777777" w:rsidR="00A4148F" w:rsidRPr="00BD1F9F" w:rsidRDefault="00A4148F" w:rsidP="00E00D64">
                              <w:r>
                                <w:t>Ceci est le titre de votre document.</w:t>
                              </w:r>
                            </w:p>
                            <w:p w14:paraId="781F59B7" w14:textId="77777777" w:rsidR="002628A2" w:rsidRDefault="002628A2"/>
                            <w:p w14:paraId="65C1B551"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5355DDBC" w14:textId="77777777" w:rsidR="002628A2" w:rsidRDefault="002628A2"/>
                            <w:p w14:paraId="2028520F" w14:textId="77777777" w:rsidR="00A4148F" w:rsidRPr="004D5F95" w:rsidRDefault="00A4148F" w:rsidP="00A4148F">
                              <w:pPr>
                                <w:rPr>
                                  <w:b/>
                                  <w:bCs/>
                                  <w:color w:val="FFFFFF" w:themeColor="background1"/>
                                </w:rPr>
                              </w:pPr>
                              <w:r>
                                <w:rPr>
                                  <w:b/>
                                  <w:color w:val="FFFFFF" w:themeColor="background1"/>
                                </w:rPr>
                                <w:t>JANVIER 2023</w:t>
                              </w:r>
                            </w:p>
                            <w:p w14:paraId="45E0DE58" w14:textId="77777777" w:rsidR="002628A2" w:rsidRDefault="002628A2"/>
                            <w:p w14:paraId="5EBEA81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3435731" w14:textId="77777777" w:rsidR="002628A2" w:rsidRDefault="002628A2"/>
                            <w:p w14:paraId="5974CEA9" w14:textId="77777777" w:rsidR="00A4148F" w:rsidRPr="004D5F95" w:rsidRDefault="00A4148F" w:rsidP="00A4148F">
                              <w:pPr>
                                <w:rPr>
                                  <w:b/>
                                  <w:bCs/>
                                  <w:color w:val="FFFFFF" w:themeColor="background1"/>
                                </w:rPr>
                              </w:pPr>
                              <w:r>
                                <w:rPr>
                                  <w:b/>
                                  <w:color w:val="FFFFFF" w:themeColor="background1"/>
                                </w:rPr>
                                <w:t>JANVIER 2023</w:t>
                              </w:r>
                            </w:p>
                            <w:p w14:paraId="71291DC1" w14:textId="77777777" w:rsidR="00A4148F" w:rsidRDefault="00A4148F"/>
                            <w:p w14:paraId="516778B0"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098DD048" w14:textId="77777777" w:rsidR="002628A2" w:rsidRDefault="002628A2"/>
                            <w:p w14:paraId="207C138E" w14:textId="77777777" w:rsidR="00A4148F" w:rsidRPr="004D5F95" w:rsidRDefault="00A4148F" w:rsidP="00A4148F">
                              <w:pPr>
                                <w:rPr>
                                  <w:b/>
                                  <w:bCs/>
                                  <w:color w:val="FFFFFF" w:themeColor="background1"/>
                                </w:rPr>
                              </w:pPr>
                              <w:r>
                                <w:rPr>
                                  <w:b/>
                                  <w:color w:val="FFFFFF" w:themeColor="background1"/>
                                </w:rPr>
                                <w:t>JANVIER 2023</w:t>
                              </w:r>
                            </w:p>
                            <w:p w14:paraId="5306E74E" w14:textId="77777777" w:rsidR="002628A2" w:rsidRDefault="002628A2"/>
                            <w:p w14:paraId="4AE4886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C52CFC9" w14:textId="77777777" w:rsidR="002628A2" w:rsidRDefault="002628A2"/>
                            <w:p w14:paraId="4FFA141B" w14:textId="77777777" w:rsidR="00A4148F" w:rsidRPr="004D5F95" w:rsidRDefault="00A4148F" w:rsidP="00A4148F">
                              <w:pPr>
                                <w:rPr>
                                  <w:b/>
                                  <w:bCs/>
                                  <w:color w:val="FFFFFF" w:themeColor="background1"/>
                                </w:rPr>
                              </w:pPr>
                              <w:r>
                                <w:rPr>
                                  <w:b/>
                                  <w:color w:val="FFFFFF" w:themeColor="background1"/>
                                </w:rPr>
                                <w:t>JANVIER 2023</w:t>
                              </w:r>
                            </w:p>
                            <w:p w14:paraId="47E23197" w14:textId="77777777" w:rsidR="002628A2" w:rsidRDefault="002628A2"/>
                            <w:p w14:paraId="4B954945" w14:textId="77777777" w:rsidR="00A4148F" w:rsidRPr="00BD1F9F" w:rsidRDefault="00A4148F" w:rsidP="00E00D64">
                              <w:r>
                                <w:t>Ceci est le titre de votre document.</w:t>
                              </w:r>
                            </w:p>
                            <w:p w14:paraId="3928A69F" w14:textId="77777777" w:rsidR="002628A2" w:rsidRDefault="002628A2"/>
                            <w:p w14:paraId="678CF155" w14:textId="77777777" w:rsidR="00A4148F" w:rsidRPr="00BD1F9F" w:rsidRDefault="00A4148F" w:rsidP="00E00D64">
                              <w:r>
                                <w:t>Ceci est le titre de votre document.</w:t>
                              </w:r>
                            </w:p>
                            <w:p w14:paraId="25134656" w14:textId="77777777" w:rsidR="002628A2" w:rsidRDefault="002628A2"/>
                            <w:p w14:paraId="6F7E1FC4"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549589D4" w14:textId="77777777" w:rsidR="002628A2" w:rsidRDefault="002628A2"/>
                            <w:p w14:paraId="07D56BF3" w14:textId="77777777" w:rsidR="00A4148F" w:rsidRPr="004D5F95" w:rsidRDefault="00A4148F" w:rsidP="00A4148F">
                              <w:pPr>
                                <w:rPr>
                                  <w:b/>
                                  <w:bCs/>
                                  <w:color w:val="FFFFFF" w:themeColor="background1"/>
                                </w:rPr>
                              </w:pPr>
                              <w:r>
                                <w:rPr>
                                  <w:b/>
                                  <w:color w:val="FFFFFF" w:themeColor="background1"/>
                                </w:rPr>
                                <w:t>JANVIER 2023</w:t>
                              </w:r>
                            </w:p>
                            <w:p w14:paraId="219B0C44" w14:textId="77777777" w:rsidR="002628A2" w:rsidRDefault="002628A2"/>
                            <w:p w14:paraId="54324F0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90E1CC7" w14:textId="77777777" w:rsidR="002628A2" w:rsidRDefault="002628A2"/>
                            <w:p w14:paraId="1D72CD58" w14:textId="77777777" w:rsidR="00A4148F" w:rsidRPr="004D5F95" w:rsidRDefault="00A4148F" w:rsidP="00A4148F">
                              <w:pPr>
                                <w:rPr>
                                  <w:b/>
                                  <w:bCs/>
                                  <w:color w:val="FFFFFF" w:themeColor="background1"/>
                                </w:rPr>
                              </w:pPr>
                              <w:r>
                                <w:rPr>
                                  <w:b/>
                                  <w:color w:val="FFFFFF" w:themeColor="background1"/>
                                </w:rPr>
                                <w:t>JANVIER 2023</w:t>
                              </w:r>
                            </w:p>
                            <w:p w14:paraId="583C74A5" w14:textId="77777777" w:rsidR="00A4148F" w:rsidRDefault="00A4148F"/>
                            <w:p w14:paraId="2253C951" w14:textId="77777777" w:rsidR="00A4148F" w:rsidRPr="00F120AC" w:rsidRDefault="00271781" w:rsidP="00F120AC">
                              <w:pPr>
                                <w:pStyle w:val="Heading1"/>
                              </w:pPr>
                              <w:bookmarkStart w:id="154" w:name="_Toc224723807"/>
                              <w:bookmarkStart w:id="155" w:name="_Toc224724347"/>
                              <w:r>
                                <w:t>Ébauche</w:t>
                              </w:r>
                              <w:r w:rsidR="00A24079">
                                <w:t> :</w:t>
                              </w:r>
                              <w:r>
                                <w:t xml:space="preserve"> </w:t>
                              </w:r>
                              <w:r w:rsidR="000F378D">
                                <w:t>n</w:t>
                              </w:r>
                              <w:r>
                                <w:t>orme de qualité sur le traitement en établissement</w:t>
                              </w:r>
                              <w:bookmarkEnd w:id="154"/>
                              <w:bookmarkEnd w:id="155"/>
                            </w:p>
                            <w:p w14:paraId="035EE712" w14:textId="77777777" w:rsidR="00A4148F" w:rsidRPr="00F120AC" w:rsidRDefault="00A4148F" w:rsidP="00F120AC">
                              <w:pPr>
                                <w:pStyle w:val="Heading1"/>
                              </w:pPr>
                            </w:p>
                            <w:p w14:paraId="6AD34B51" w14:textId="77777777" w:rsidR="00A4148F" w:rsidRDefault="00A4148F"/>
                            <w:p w14:paraId="46FD61F4" w14:textId="77777777" w:rsidR="00A4148F" w:rsidRPr="00F120AC" w:rsidRDefault="00F120AC" w:rsidP="00F120AC">
                              <w:pPr>
                                <w:pStyle w:val="Heading1"/>
                              </w:pPr>
                              <w:bookmarkStart w:id="156" w:name="_Toc224723808"/>
                              <w:bookmarkStart w:id="157" w:name="_Toc22472434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56"/>
                              <w:bookmarkEnd w:id="157"/>
                            </w:p>
                            <w:p w14:paraId="01A3AD7A" w14:textId="77777777" w:rsidR="00A4148F" w:rsidRPr="004D5F95" w:rsidRDefault="00B81561" w:rsidP="00A4148F">
                              <w:pPr>
                                <w:rPr>
                                  <w:b/>
                                  <w:bCs/>
                                  <w:color w:val="FFFFFF" w:themeColor="background1"/>
                                </w:rPr>
                              </w:pPr>
                              <w:r>
                                <w:rPr>
                                  <w:b/>
                                  <w:color w:val="FFFFFF" w:themeColor="background1"/>
                                </w:rPr>
                                <w:t>Mars 2026</w:t>
                              </w:r>
                            </w:p>
                            <w:p w14:paraId="7F42E101" w14:textId="77777777" w:rsidR="002628A2" w:rsidRDefault="002628A2"/>
                            <w:p w14:paraId="43BEF2B4" w14:textId="77777777" w:rsidR="00A4148F" w:rsidRPr="004D5F95" w:rsidRDefault="00A4148F" w:rsidP="00A4148F">
                              <w:pPr>
                                <w:rPr>
                                  <w:b/>
                                  <w:bCs/>
                                  <w:color w:val="FFFFFF" w:themeColor="background1"/>
                                </w:rPr>
                              </w:pPr>
                              <w:r>
                                <w:rPr>
                                  <w:b/>
                                  <w:color w:val="FFFFFF" w:themeColor="background1"/>
                                </w:rPr>
                                <w:t>JANVIER 2023</w:t>
                              </w:r>
                            </w:p>
                            <w:p w14:paraId="0F71B4D7" w14:textId="77777777" w:rsidR="002628A2" w:rsidRDefault="002628A2"/>
                            <w:p w14:paraId="1833609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60D5B73" w14:textId="77777777" w:rsidR="002628A2" w:rsidRDefault="002628A2"/>
                            <w:p w14:paraId="4979EF0B" w14:textId="77777777" w:rsidR="00A4148F" w:rsidRPr="004D5F95" w:rsidRDefault="00A4148F" w:rsidP="00A4148F">
                              <w:pPr>
                                <w:rPr>
                                  <w:b/>
                                  <w:bCs/>
                                  <w:color w:val="FFFFFF" w:themeColor="background1"/>
                                </w:rPr>
                              </w:pPr>
                              <w:r>
                                <w:rPr>
                                  <w:b/>
                                  <w:color w:val="FFFFFF" w:themeColor="background1"/>
                                </w:rPr>
                                <w:t>JANVIER 2023</w:t>
                              </w:r>
                            </w:p>
                            <w:p w14:paraId="65D44F89" w14:textId="77777777" w:rsidR="002628A2" w:rsidRDefault="002628A2"/>
                            <w:p w14:paraId="1CFC331B" w14:textId="77777777" w:rsidR="00A4148F" w:rsidRPr="00BD1F9F" w:rsidRDefault="00A4148F" w:rsidP="00E00D64">
                              <w:r>
                                <w:t>Ceci est le titre de votre document.</w:t>
                              </w:r>
                            </w:p>
                            <w:p w14:paraId="124161B6" w14:textId="77777777" w:rsidR="002628A2" w:rsidRDefault="002628A2"/>
                            <w:p w14:paraId="714E40DB" w14:textId="77777777" w:rsidR="00A4148F" w:rsidRPr="00BD1F9F" w:rsidRDefault="00A4148F" w:rsidP="00E00D64">
                              <w:r>
                                <w:t>Ceci est le titre de votre document.</w:t>
                              </w:r>
                            </w:p>
                            <w:p w14:paraId="621B052C" w14:textId="77777777" w:rsidR="002628A2" w:rsidRDefault="002628A2"/>
                            <w:p w14:paraId="41A24D50"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A7CD839" w14:textId="77777777" w:rsidR="002628A2" w:rsidRDefault="002628A2"/>
                            <w:p w14:paraId="727FB43B" w14:textId="77777777" w:rsidR="00A4148F" w:rsidRPr="004D5F95" w:rsidRDefault="00A4148F" w:rsidP="00A4148F">
                              <w:pPr>
                                <w:rPr>
                                  <w:b/>
                                  <w:bCs/>
                                  <w:color w:val="FFFFFF" w:themeColor="background1"/>
                                </w:rPr>
                              </w:pPr>
                              <w:r>
                                <w:rPr>
                                  <w:b/>
                                  <w:color w:val="FFFFFF" w:themeColor="background1"/>
                                </w:rPr>
                                <w:t>JANVIER 2023</w:t>
                              </w:r>
                            </w:p>
                            <w:p w14:paraId="28323E1C" w14:textId="77777777" w:rsidR="002628A2" w:rsidRDefault="002628A2"/>
                            <w:p w14:paraId="2A85899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FFD5D3F" w14:textId="77777777" w:rsidR="002628A2" w:rsidRDefault="002628A2"/>
                            <w:p w14:paraId="15EF147A" w14:textId="77777777" w:rsidR="00A4148F" w:rsidRPr="004D5F95" w:rsidRDefault="00A4148F" w:rsidP="00A4148F">
                              <w:pPr>
                                <w:rPr>
                                  <w:b/>
                                  <w:bCs/>
                                  <w:color w:val="FFFFFF" w:themeColor="background1"/>
                                </w:rPr>
                              </w:pPr>
                              <w:r>
                                <w:rPr>
                                  <w:b/>
                                  <w:color w:val="FFFFFF" w:themeColor="background1"/>
                                </w:rPr>
                                <w:t>JANVIER 2023</w:t>
                              </w:r>
                            </w:p>
                            <w:p w14:paraId="0FF156F4" w14:textId="77777777" w:rsidR="00A4148F" w:rsidRDefault="00A4148F"/>
                            <w:p w14:paraId="38A17ED2"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268B1043" w14:textId="77777777" w:rsidR="002628A2" w:rsidRDefault="002628A2"/>
                            <w:p w14:paraId="3FFBA93D" w14:textId="77777777" w:rsidR="00A4148F" w:rsidRPr="004D5F95" w:rsidRDefault="00A4148F" w:rsidP="00A4148F">
                              <w:pPr>
                                <w:rPr>
                                  <w:b/>
                                  <w:bCs/>
                                  <w:color w:val="FFFFFF" w:themeColor="background1"/>
                                </w:rPr>
                              </w:pPr>
                              <w:r>
                                <w:rPr>
                                  <w:b/>
                                  <w:color w:val="FFFFFF" w:themeColor="background1"/>
                                </w:rPr>
                                <w:t>JANVIER 2023</w:t>
                              </w:r>
                            </w:p>
                            <w:p w14:paraId="34986D44" w14:textId="77777777" w:rsidR="002628A2" w:rsidRDefault="002628A2"/>
                            <w:p w14:paraId="56A496F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33FF2E6" w14:textId="77777777" w:rsidR="002628A2" w:rsidRDefault="002628A2"/>
                            <w:p w14:paraId="47561661" w14:textId="77777777" w:rsidR="00A4148F" w:rsidRPr="004D5F95" w:rsidRDefault="00A4148F" w:rsidP="00A4148F">
                              <w:pPr>
                                <w:rPr>
                                  <w:b/>
                                  <w:bCs/>
                                  <w:color w:val="FFFFFF" w:themeColor="background1"/>
                                </w:rPr>
                              </w:pPr>
                              <w:r>
                                <w:rPr>
                                  <w:b/>
                                  <w:color w:val="FFFFFF" w:themeColor="background1"/>
                                </w:rPr>
                                <w:t>JANVIER 2023</w:t>
                              </w:r>
                            </w:p>
                            <w:p w14:paraId="4CA56341" w14:textId="77777777" w:rsidR="002628A2" w:rsidRDefault="002628A2"/>
                            <w:p w14:paraId="7FDD8130" w14:textId="77777777" w:rsidR="00A4148F" w:rsidRPr="00BD1F9F" w:rsidRDefault="00A4148F" w:rsidP="00E00D64">
                              <w:r>
                                <w:t>Ceci est le titre de votre document.</w:t>
                              </w:r>
                            </w:p>
                            <w:p w14:paraId="6FB200B3" w14:textId="77777777" w:rsidR="002628A2" w:rsidRDefault="002628A2"/>
                            <w:p w14:paraId="1AD1D362" w14:textId="77777777" w:rsidR="00A4148F" w:rsidRPr="00BD1F9F" w:rsidRDefault="00A4148F" w:rsidP="00E00D64">
                              <w:r>
                                <w:t>Ceci est le titre de votre document.</w:t>
                              </w:r>
                            </w:p>
                            <w:p w14:paraId="7EA70FEB" w14:textId="77777777" w:rsidR="002628A2" w:rsidRDefault="002628A2"/>
                            <w:p w14:paraId="6A1AA8D9"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1BCC7E0D" w14:textId="77777777" w:rsidR="002628A2" w:rsidRDefault="002628A2"/>
                            <w:p w14:paraId="0F0C7DCF" w14:textId="77777777" w:rsidR="00A4148F" w:rsidRPr="004D5F95" w:rsidRDefault="00A4148F" w:rsidP="00A4148F">
                              <w:pPr>
                                <w:rPr>
                                  <w:b/>
                                  <w:bCs/>
                                  <w:color w:val="FFFFFF" w:themeColor="background1"/>
                                </w:rPr>
                              </w:pPr>
                              <w:r>
                                <w:rPr>
                                  <w:b/>
                                  <w:color w:val="FFFFFF" w:themeColor="background1"/>
                                </w:rPr>
                                <w:t>JANVIER 2023</w:t>
                              </w:r>
                            </w:p>
                            <w:p w14:paraId="6D4333CE" w14:textId="77777777" w:rsidR="002628A2" w:rsidRDefault="002628A2"/>
                            <w:p w14:paraId="46275C3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F09D03E" w14:textId="77777777" w:rsidR="002628A2" w:rsidRDefault="002628A2"/>
                            <w:p w14:paraId="6686DD0C" w14:textId="77777777" w:rsidR="00A4148F" w:rsidRPr="004D5F95" w:rsidRDefault="00A4148F" w:rsidP="00A4148F">
                              <w:pPr>
                                <w:rPr>
                                  <w:b/>
                                  <w:bCs/>
                                  <w:color w:val="FFFFFF" w:themeColor="background1"/>
                                </w:rPr>
                              </w:pPr>
                              <w:r>
                                <w:rPr>
                                  <w:b/>
                                  <w:color w:val="FFFFFF" w:themeColor="background1"/>
                                </w:rPr>
                                <w:t>JANVIER 2023</w:t>
                              </w:r>
                            </w:p>
                            <w:p w14:paraId="5EDAFF62" w14:textId="77777777" w:rsidR="00A4148F" w:rsidRDefault="00A4148F"/>
                            <w:p w14:paraId="12842D45" w14:textId="77777777" w:rsidR="00A4148F" w:rsidRPr="00F120AC" w:rsidRDefault="00271781" w:rsidP="00F120AC">
                              <w:pPr>
                                <w:pStyle w:val="Heading1"/>
                              </w:pPr>
                              <w:bookmarkStart w:id="158" w:name="_Toc224723809"/>
                              <w:bookmarkStart w:id="159" w:name="_Toc224724349"/>
                              <w:r>
                                <w:t>Ébauche</w:t>
                              </w:r>
                              <w:r w:rsidR="00A24079">
                                <w:t> :</w:t>
                              </w:r>
                              <w:r>
                                <w:t xml:space="preserve"> </w:t>
                              </w:r>
                              <w:r w:rsidR="000F378D">
                                <w:t>n</w:t>
                              </w:r>
                              <w:r>
                                <w:t>orme de qualité sur le traitement en établissement</w:t>
                              </w:r>
                              <w:bookmarkEnd w:id="158"/>
                              <w:bookmarkEnd w:id="159"/>
                            </w:p>
                            <w:p w14:paraId="73C95B4C" w14:textId="77777777" w:rsidR="00A4148F" w:rsidRPr="004D5F95" w:rsidRDefault="00B81561" w:rsidP="00A4148F">
                              <w:pPr>
                                <w:rPr>
                                  <w:b/>
                                  <w:bCs/>
                                  <w:color w:val="FFFFFF" w:themeColor="background1"/>
                                </w:rPr>
                              </w:pPr>
                              <w:r>
                                <w:rPr>
                                  <w:b/>
                                  <w:color w:val="FFFFFF" w:themeColor="background1"/>
                                </w:rPr>
                                <w:t>Mars 2026</w:t>
                              </w:r>
                            </w:p>
                            <w:p w14:paraId="0EC06B66" w14:textId="77777777" w:rsidR="002628A2" w:rsidRDefault="002628A2"/>
                            <w:p w14:paraId="06E4D40B" w14:textId="77777777" w:rsidR="00A4148F" w:rsidRPr="004D5F95" w:rsidRDefault="00A4148F" w:rsidP="00A4148F">
                              <w:pPr>
                                <w:rPr>
                                  <w:b/>
                                  <w:bCs/>
                                  <w:color w:val="FFFFFF" w:themeColor="background1"/>
                                </w:rPr>
                              </w:pPr>
                              <w:r>
                                <w:rPr>
                                  <w:b/>
                                  <w:color w:val="FFFFFF" w:themeColor="background1"/>
                                </w:rPr>
                                <w:t>JANVIER 2023</w:t>
                              </w:r>
                            </w:p>
                            <w:p w14:paraId="13A74F04" w14:textId="77777777" w:rsidR="002628A2" w:rsidRDefault="002628A2"/>
                            <w:p w14:paraId="148EF59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B7070FB" w14:textId="77777777" w:rsidR="002628A2" w:rsidRDefault="002628A2"/>
                            <w:p w14:paraId="33AB1FD5" w14:textId="77777777" w:rsidR="00A4148F" w:rsidRPr="004D5F95" w:rsidRDefault="00A4148F" w:rsidP="00A4148F">
                              <w:pPr>
                                <w:rPr>
                                  <w:b/>
                                  <w:bCs/>
                                  <w:color w:val="FFFFFF" w:themeColor="background1"/>
                                </w:rPr>
                              </w:pPr>
                              <w:r>
                                <w:rPr>
                                  <w:b/>
                                  <w:color w:val="FFFFFF" w:themeColor="background1"/>
                                </w:rPr>
                                <w:t>JANVIER 2023</w:t>
                              </w:r>
                            </w:p>
                            <w:p w14:paraId="46F0EF44" w14:textId="77777777" w:rsidR="002628A2" w:rsidRDefault="002628A2"/>
                            <w:p w14:paraId="2417E915" w14:textId="77777777" w:rsidR="00A4148F" w:rsidRPr="00BD1F9F" w:rsidRDefault="00A4148F" w:rsidP="00E00D64">
                              <w:r>
                                <w:t>Ceci est le titre de votre document.</w:t>
                              </w:r>
                            </w:p>
                            <w:p w14:paraId="44559B40" w14:textId="77777777" w:rsidR="002628A2" w:rsidRDefault="002628A2"/>
                            <w:p w14:paraId="2331D12D" w14:textId="77777777" w:rsidR="00A4148F" w:rsidRPr="00BD1F9F" w:rsidRDefault="00A4148F" w:rsidP="00E00D64">
                              <w:r>
                                <w:t>Ceci est le titre de votre document.</w:t>
                              </w:r>
                            </w:p>
                            <w:p w14:paraId="4932668A" w14:textId="77777777" w:rsidR="002628A2" w:rsidRDefault="002628A2"/>
                            <w:p w14:paraId="2D94A901"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3B246248" w14:textId="77777777" w:rsidR="002628A2" w:rsidRDefault="002628A2"/>
                            <w:p w14:paraId="7DDB329A" w14:textId="77777777" w:rsidR="00A4148F" w:rsidRPr="004D5F95" w:rsidRDefault="00A4148F" w:rsidP="00A4148F">
                              <w:pPr>
                                <w:rPr>
                                  <w:b/>
                                  <w:bCs/>
                                  <w:color w:val="FFFFFF" w:themeColor="background1"/>
                                </w:rPr>
                              </w:pPr>
                              <w:r>
                                <w:rPr>
                                  <w:b/>
                                  <w:color w:val="FFFFFF" w:themeColor="background1"/>
                                </w:rPr>
                                <w:t>JANVIER 2023</w:t>
                              </w:r>
                            </w:p>
                            <w:p w14:paraId="5D3144F7" w14:textId="77777777" w:rsidR="002628A2" w:rsidRDefault="002628A2"/>
                            <w:p w14:paraId="462F9DDC"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BC7CA81" w14:textId="77777777" w:rsidR="002628A2" w:rsidRDefault="002628A2"/>
                            <w:p w14:paraId="2AB07894" w14:textId="77777777" w:rsidR="00A4148F" w:rsidRPr="004D5F95" w:rsidRDefault="00A4148F" w:rsidP="00A4148F">
                              <w:pPr>
                                <w:rPr>
                                  <w:b/>
                                  <w:bCs/>
                                  <w:color w:val="FFFFFF" w:themeColor="background1"/>
                                </w:rPr>
                              </w:pPr>
                              <w:r>
                                <w:rPr>
                                  <w:b/>
                                  <w:color w:val="FFFFFF" w:themeColor="background1"/>
                                </w:rPr>
                                <w:t>JANVIER 2023</w:t>
                              </w:r>
                            </w:p>
                            <w:p w14:paraId="4F0E84B4" w14:textId="77777777" w:rsidR="00A4148F" w:rsidRDefault="00A4148F"/>
                            <w:p w14:paraId="7B05DD68"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2B0BCDD4" w14:textId="77777777" w:rsidR="002628A2" w:rsidRDefault="002628A2"/>
                            <w:p w14:paraId="7EE3F8FB" w14:textId="77777777" w:rsidR="00A4148F" w:rsidRPr="004D5F95" w:rsidRDefault="00A4148F" w:rsidP="00A4148F">
                              <w:pPr>
                                <w:rPr>
                                  <w:b/>
                                  <w:bCs/>
                                  <w:color w:val="FFFFFF" w:themeColor="background1"/>
                                </w:rPr>
                              </w:pPr>
                              <w:r>
                                <w:rPr>
                                  <w:b/>
                                  <w:color w:val="FFFFFF" w:themeColor="background1"/>
                                </w:rPr>
                                <w:t>JANVIER 2023</w:t>
                              </w:r>
                            </w:p>
                            <w:p w14:paraId="0AD3B384" w14:textId="77777777" w:rsidR="002628A2" w:rsidRDefault="002628A2"/>
                            <w:p w14:paraId="769A8C0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1FA7715" w14:textId="77777777" w:rsidR="002628A2" w:rsidRDefault="002628A2"/>
                            <w:p w14:paraId="20B71D66" w14:textId="77777777" w:rsidR="00A4148F" w:rsidRPr="004D5F95" w:rsidRDefault="00A4148F" w:rsidP="00A4148F">
                              <w:pPr>
                                <w:rPr>
                                  <w:b/>
                                  <w:bCs/>
                                  <w:color w:val="FFFFFF" w:themeColor="background1"/>
                                </w:rPr>
                              </w:pPr>
                              <w:r>
                                <w:rPr>
                                  <w:b/>
                                  <w:color w:val="FFFFFF" w:themeColor="background1"/>
                                </w:rPr>
                                <w:t>JANVIER 2023</w:t>
                              </w:r>
                            </w:p>
                            <w:p w14:paraId="2BEF9172" w14:textId="77777777" w:rsidR="002628A2" w:rsidRDefault="002628A2"/>
                            <w:p w14:paraId="20AB8F84" w14:textId="77777777" w:rsidR="00A4148F" w:rsidRPr="00BD1F9F" w:rsidRDefault="00A4148F" w:rsidP="00E00D64">
                              <w:r>
                                <w:t>Ceci est le titre de votre document.</w:t>
                              </w:r>
                            </w:p>
                            <w:p w14:paraId="70AD9145" w14:textId="77777777" w:rsidR="002628A2" w:rsidRDefault="002628A2"/>
                            <w:p w14:paraId="4DAAE77F" w14:textId="77777777" w:rsidR="00A4148F" w:rsidRPr="00BD1F9F" w:rsidRDefault="00A4148F" w:rsidP="00E00D64">
                              <w:r>
                                <w:t>Ceci est le titre de votre document.</w:t>
                              </w:r>
                            </w:p>
                            <w:p w14:paraId="307FCE7A" w14:textId="77777777" w:rsidR="002628A2" w:rsidRDefault="002628A2"/>
                            <w:p w14:paraId="3220E1E8"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328754FA" w14:textId="77777777" w:rsidR="002628A2" w:rsidRDefault="002628A2"/>
                            <w:p w14:paraId="0CD3D08B" w14:textId="77777777" w:rsidR="00A4148F" w:rsidRPr="004D5F95" w:rsidRDefault="00A4148F" w:rsidP="00A4148F">
                              <w:pPr>
                                <w:rPr>
                                  <w:b/>
                                  <w:bCs/>
                                  <w:color w:val="FFFFFF" w:themeColor="background1"/>
                                </w:rPr>
                              </w:pPr>
                              <w:r>
                                <w:rPr>
                                  <w:b/>
                                  <w:color w:val="FFFFFF" w:themeColor="background1"/>
                                </w:rPr>
                                <w:t>JANVIER 2023</w:t>
                              </w:r>
                            </w:p>
                            <w:p w14:paraId="34F4102E" w14:textId="77777777" w:rsidR="002628A2" w:rsidRDefault="002628A2"/>
                            <w:p w14:paraId="121D8A9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25A2FC0" w14:textId="77777777" w:rsidR="002628A2" w:rsidRDefault="002628A2"/>
                            <w:p w14:paraId="28E6A661" w14:textId="77777777" w:rsidR="00A4148F" w:rsidRPr="004D5F95" w:rsidRDefault="00A4148F" w:rsidP="00A4148F">
                              <w:pPr>
                                <w:rPr>
                                  <w:b/>
                                  <w:bCs/>
                                  <w:color w:val="FFFFFF" w:themeColor="background1"/>
                                </w:rPr>
                              </w:pPr>
                              <w:r>
                                <w:rPr>
                                  <w:b/>
                                  <w:color w:val="FFFFFF" w:themeColor="background1"/>
                                </w:rPr>
                                <w:t>JANVIER 2023</w:t>
                              </w:r>
                            </w:p>
                            <w:p w14:paraId="3389919C" w14:textId="77777777" w:rsidR="00A4148F" w:rsidRDefault="00A4148F"/>
                            <w:p w14:paraId="3FA3D441" w14:textId="77777777" w:rsidR="00A4148F" w:rsidRPr="00F120AC" w:rsidRDefault="00271781" w:rsidP="00F120AC">
                              <w:pPr>
                                <w:pStyle w:val="Heading1"/>
                              </w:pPr>
                              <w:bookmarkStart w:id="160" w:name="_Toc224723810"/>
                              <w:bookmarkStart w:id="161" w:name="_Toc224724350"/>
                              <w:r>
                                <w:t>Ébauche</w:t>
                              </w:r>
                              <w:r w:rsidR="00A24079">
                                <w:t> :</w:t>
                              </w:r>
                              <w:r>
                                <w:t xml:space="preserve"> </w:t>
                              </w:r>
                              <w:r w:rsidR="000F378D">
                                <w:t>n</w:t>
                              </w:r>
                              <w:r>
                                <w:t>orme de qualité sur le traitement en établissement</w:t>
                              </w:r>
                              <w:bookmarkEnd w:id="160"/>
                              <w:bookmarkEnd w:id="161"/>
                            </w:p>
                            <w:p w14:paraId="0B129F81" w14:textId="77777777" w:rsidR="00A4148F" w:rsidRPr="00F120AC" w:rsidRDefault="00A4148F" w:rsidP="00F120AC">
                              <w:pPr>
                                <w:pStyle w:val="Heading1"/>
                              </w:pPr>
                            </w:p>
                            <w:p w14:paraId="647DBBD4" w14:textId="77777777" w:rsidR="00A4148F" w:rsidRDefault="00A4148F"/>
                            <w:p w14:paraId="469B950C" w14:textId="77777777" w:rsidR="00A4148F" w:rsidRPr="00F120AC" w:rsidRDefault="00F120AC" w:rsidP="00F120AC">
                              <w:pPr>
                                <w:pStyle w:val="Heading1"/>
                              </w:pPr>
                              <w:bookmarkStart w:id="162" w:name="_Toc224723811"/>
                              <w:bookmarkStart w:id="163" w:name="_Toc224724351"/>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62"/>
                              <w:bookmarkEnd w:id="163"/>
                            </w:p>
                            <w:p w14:paraId="59B1CFD0" w14:textId="77777777" w:rsidR="00A4148F" w:rsidRPr="00F120AC" w:rsidRDefault="00A4148F" w:rsidP="00F120AC">
                              <w:pPr>
                                <w:pStyle w:val="Heading1"/>
                              </w:pPr>
                            </w:p>
                            <w:p w14:paraId="157E5254" w14:textId="77777777" w:rsidR="00A4148F" w:rsidRDefault="00A4148F"/>
                            <w:p w14:paraId="2A292C58" w14:textId="77777777" w:rsidR="00A4148F" w:rsidRPr="00F120AC" w:rsidRDefault="00F120AC" w:rsidP="00F120AC">
                              <w:pPr>
                                <w:pStyle w:val="Heading1"/>
                              </w:pPr>
                              <w:bookmarkStart w:id="164" w:name="_Toc224723812"/>
                              <w:bookmarkStart w:id="165" w:name="_Toc22472435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64"/>
                              <w:bookmarkEnd w:id="165"/>
                            </w:p>
                            <w:p w14:paraId="0896FEEB" w14:textId="77777777" w:rsidR="00A4148F" w:rsidRPr="00F120AC" w:rsidRDefault="00A4148F" w:rsidP="00F120AC">
                              <w:pPr>
                                <w:pStyle w:val="Heading1"/>
                              </w:pPr>
                            </w:p>
                            <w:p w14:paraId="23BE33C5" w14:textId="77777777" w:rsidR="00A4148F" w:rsidRDefault="00A4148F"/>
                            <w:p w14:paraId="52D4E176" w14:textId="77777777" w:rsidR="00A4148F" w:rsidRPr="00F120AC" w:rsidRDefault="00F120AC" w:rsidP="00F120AC">
                              <w:pPr>
                                <w:pStyle w:val="Heading1"/>
                              </w:pPr>
                              <w:bookmarkStart w:id="166" w:name="_Toc224723813"/>
                              <w:bookmarkStart w:id="167" w:name="_Toc22472435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66"/>
                              <w:bookmarkEnd w:id="167"/>
                            </w:p>
                            <w:p w14:paraId="4BDA3DFD" w14:textId="77777777" w:rsidR="00A4148F" w:rsidRPr="00F120AC" w:rsidRDefault="00A4148F" w:rsidP="00F120AC">
                              <w:pPr>
                                <w:pStyle w:val="Heading1"/>
                              </w:pPr>
                            </w:p>
                            <w:p w14:paraId="0E88EFC0" w14:textId="77777777" w:rsidR="00A4148F" w:rsidRDefault="00A4148F"/>
                            <w:p w14:paraId="36624E40" w14:textId="77777777" w:rsidR="00A4148F" w:rsidRPr="00F120AC" w:rsidRDefault="00F120AC" w:rsidP="00F120AC">
                              <w:pPr>
                                <w:pStyle w:val="Heading1"/>
                              </w:pPr>
                              <w:bookmarkStart w:id="168" w:name="_Toc224723814"/>
                              <w:bookmarkStart w:id="169" w:name="_Toc22472435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68"/>
                              <w:bookmarkEnd w:id="169"/>
                            </w:p>
                            <w:p w14:paraId="7460BB3F" w14:textId="77777777" w:rsidR="00A4148F" w:rsidRPr="00F120AC" w:rsidRDefault="00A4148F" w:rsidP="00F120AC">
                              <w:pPr>
                                <w:pStyle w:val="Heading1"/>
                              </w:pPr>
                            </w:p>
                            <w:p w14:paraId="3DFC6376" w14:textId="77777777" w:rsidR="00A4148F" w:rsidRDefault="00A4148F"/>
                            <w:p w14:paraId="16807E36" w14:textId="77777777" w:rsidR="00A4148F" w:rsidRPr="00F120AC" w:rsidRDefault="00F120AC" w:rsidP="00F120AC">
                              <w:pPr>
                                <w:pStyle w:val="Heading1"/>
                              </w:pPr>
                              <w:bookmarkStart w:id="170" w:name="_Toc224723815"/>
                              <w:bookmarkStart w:id="171" w:name="_Toc22472435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70"/>
                              <w:bookmarkEnd w:id="171"/>
                            </w:p>
                            <w:p w14:paraId="5A769703" w14:textId="77777777" w:rsidR="00A4148F" w:rsidRPr="00F120AC" w:rsidRDefault="00A4148F" w:rsidP="00F120AC">
                              <w:pPr>
                                <w:pStyle w:val="Heading1"/>
                              </w:pPr>
                            </w:p>
                            <w:p w14:paraId="128C2D2D" w14:textId="77777777" w:rsidR="00A4148F" w:rsidRDefault="00A4148F"/>
                            <w:p w14:paraId="26ADDE15" w14:textId="77777777" w:rsidR="00A4148F" w:rsidRPr="00F120AC" w:rsidRDefault="00F120AC" w:rsidP="00F120AC">
                              <w:pPr>
                                <w:pStyle w:val="Heading1"/>
                              </w:pPr>
                              <w:bookmarkStart w:id="172" w:name="_Toc224723816"/>
                              <w:bookmarkStart w:id="173" w:name="_Toc22472435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72"/>
                              <w:bookmarkEnd w:id="173"/>
                            </w:p>
                            <w:p w14:paraId="772D9116" w14:textId="77777777" w:rsidR="00A4148F" w:rsidRPr="00F120AC" w:rsidRDefault="00A4148F" w:rsidP="00F120AC">
                              <w:pPr>
                                <w:pStyle w:val="Heading1"/>
                              </w:pPr>
                            </w:p>
                            <w:p w14:paraId="2A23E172" w14:textId="77777777" w:rsidR="00A4148F" w:rsidRDefault="00A4148F"/>
                            <w:p w14:paraId="3D8C8DFC" w14:textId="77777777" w:rsidR="00A4148F" w:rsidRPr="00F120AC" w:rsidRDefault="00F120AC" w:rsidP="00F120AC">
                              <w:pPr>
                                <w:pStyle w:val="Heading1"/>
                              </w:pPr>
                              <w:bookmarkStart w:id="174" w:name="_Toc224723817"/>
                              <w:bookmarkStart w:id="175" w:name="_Toc22472435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74"/>
                              <w:bookmarkEnd w:id="175"/>
                            </w:p>
                            <w:p w14:paraId="542FBF88" w14:textId="77777777" w:rsidR="00A4148F" w:rsidRPr="00F120AC" w:rsidRDefault="00A4148F" w:rsidP="00F120AC">
                              <w:pPr>
                                <w:pStyle w:val="Heading1"/>
                              </w:pPr>
                            </w:p>
                            <w:p w14:paraId="46D3AD15" w14:textId="77777777" w:rsidR="00A4148F" w:rsidRDefault="00A4148F"/>
                            <w:p w14:paraId="41A3CEF4" w14:textId="77777777" w:rsidR="00A4148F" w:rsidRPr="00F120AC" w:rsidRDefault="00F120AC" w:rsidP="00F120AC">
                              <w:pPr>
                                <w:pStyle w:val="Heading1"/>
                              </w:pPr>
                              <w:bookmarkStart w:id="176" w:name="_Toc224723818"/>
                              <w:bookmarkStart w:id="177" w:name="_Toc22472435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76"/>
                              <w:bookmarkEnd w:id="177"/>
                            </w:p>
                            <w:p w14:paraId="444735B1" w14:textId="77777777" w:rsidR="00A4148F" w:rsidRPr="00F120AC" w:rsidRDefault="00A4148F" w:rsidP="00F120AC">
                              <w:pPr>
                                <w:pStyle w:val="Heading1"/>
                              </w:pPr>
                            </w:p>
                            <w:p w14:paraId="7AE392FA" w14:textId="77777777" w:rsidR="00A4148F" w:rsidRDefault="00A4148F"/>
                            <w:p w14:paraId="078A6C32" w14:textId="77777777" w:rsidR="00A4148F" w:rsidRPr="00F120AC" w:rsidRDefault="00F120AC" w:rsidP="00F120AC">
                              <w:pPr>
                                <w:pStyle w:val="Heading1"/>
                              </w:pPr>
                              <w:bookmarkStart w:id="178" w:name="_Toc224723819"/>
                              <w:bookmarkStart w:id="179" w:name="_Toc22472435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78"/>
                              <w:bookmarkEnd w:id="179"/>
                            </w:p>
                            <w:p w14:paraId="646578E1" w14:textId="77777777" w:rsidR="00A4148F" w:rsidRPr="00F120AC" w:rsidRDefault="00A4148F" w:rsidP="00F120AC">
                              <w:pPr>
                                <w:pStyle w:val="Heading1"/>
                              </w:pPr>
                            </w:p>
                            <w:p w14:paraId="23DB2ADA" w14:textId="77777777" w:rsidR="00A4148F" w:rsidRDefault="00A4148F"/>
                            <w:p w14:paraId="2A07C23E" w14:textId="77777777" w:rsidR="00A4148F" w:rsidRPr="00F120AC" w:rsidRDefault="00F120AC" w:rsidP="00F120AC">
                              <w:pPr>
                                <w:pStyle w:val="Heading1"/>
                              </w:pPr>
                              <w:bookmarkStart w:id="180" w:name="_Toc224723820"/>
                              <w:bookmarkStart w:id="181" w:name="_Toc22472436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80"/>
                              <w:bookmarkEnd w:id="181"/>
                            </w:p>
                            <w:p w14:paraId="06B37E39" w14:textId="77777777" w:rsidR="00A4148F" w:rsidRPr="00F120AC" w:rsidRDefault="00A4148F" w:rsidP="00F120AC">
                              <w:pPr>
                                <w:pStyle w:val="Heading1"/>
                              </w:pPr>
                            </w:p>
                            <w:p w14:paraId="2EFDFEF0" w14:textId="77777777" w:rsidR="00A4148F" w:rsidRDefault="00A4148F"/>
                            <w:p w14:paraId="612A19CC" w14:textId="77777777" w:rsidR="00A4148F" w:rsidRPr="00F120AC" w:rsidRDefault="00F120AC" w:rsidP="00F120AC">
                              <w:pPr>
                                <w:pStyle w:val="Heading1"/>
                              </w:pPr>
                              <w:bookmarkStart w:id="182" w:name="_Toc224723821"/>
                              <w:bookmarkStart w:id="183" w:name="_Toc224724361"/>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82"/>
                              <w:bookmarkEnd w:id="183"/>
                            </w:p>
                            <w:p w14:paraId="272C946E" w14:textId="77777777" w:rsidR="00A4148F" w:rsidRPr="00F120AC" w:rsidRDefault="00A4148F" w:rsidP="00F120AC">
                              <w:pPr>
                                <w:pStyle w:val="Heading1"/>
                              </w:pPr>
                            </w:p>
                            <w:p w14:paraId="74471A52" w14:textId="77777777" w:rsidR="00A4148F" w:rsidRDefault="00A4148F"/>
                            <w:p w14:paraId="66C9BE3D" w14:textId="77777777" w:rsidR="00A4148F" w:rsidRPr="00F120AC" w:rsidRDefault="00F120AC" w:rsidP="00F120AC">
                              <w:pPr>
                                <w:pStyle w:val="Heading1"/>
                              </w:pPr>
                              <w:bookmarkStart w:id="184" w:name="_Toc224723822"/>
                              <w:bookmarkStart w:id="185" w:name="_Toc22472436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84"/>
                              <w:bookmarkEnd w:id="185"/>
                            </w:p>
                            <w:p w14:paraId="64940D23" w14:textId="77777777" w:rsidR="00A4148F" w:rsidRPr="00F120AC" w:rsidRDefault="00A4148F" w:rsidP="00F120AC">
                              <w:pPr>
                                <w:pStyle w:val="Heading1"/>
                              </w:pPr>
                            </w:p>
                            <w:p w14:paraId="1EC8F5E5" w14:textId="77777777" w:rsidR="00A4148F" w:rsidRDefault="00A4148F"/>
                            <w:p w14:paraId="1E8E2789" w14:textId="77777777" w:rsidR="00A4148F" w:rsidRPr="00F120AC" w:rsidRDefault="00F120AC" w:rsidP="00F120AC">
                              <w:pPr>
                                <w:pStyle w:val="Heading1"/>
                              </w:pPr>
                              <w:bookmarkStart w:id="186" w:name="_Toc224723823"/>
                              <w:bookmarkStart w:id="187" w:name="_Toc22472436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86"/>
                              <w:bookmarkEnd w:id="187"/>
                            </w:p>
                            <w:p w14:paraId="4E8F8856" w14:textId="77777777" w:rsidR="00A4148F" w:rsidRPr="00F120AC" w:rsidRDefault="00A4148F" w:rsidP="00F120AC">
                              <w:pPr>
                                <w:pStyle w:val="Heading1"/>
                              </w:pPr>
                            </w:p>
                            <w:p w14:paraId="736E35B6" w14:textId="77777777" w:rsidR="00A4148F" w:rsidRDefault="00A4148F"/>
                            <w:p w14:paraId="660F8B97" w14:textId="77777777" w:rsidR="00A4148F" w:rsidRPr="00F120AC" w:rsidRDefault="00F120AC" w:rsidP="00F120AC">
                              <w:pPr>
                                <w:pStyle w:val="Heading1"/>
                              </w:pPr>
                              <w:bookmarkStart w:id="188" w:name="_Toc224723824"/>
                              <w:bookmarkStart w:id="189" w:name="_Toc22472436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88"/>
                              <w:bookmarkEnd w:id="189"/>
                            </w:p>
                            <w:p w14:paraId="7D6AFF16" w14:textId="77777777" w:rsidR="00A4148F" w:rsidRPr="00F120AC" w:rsidRDefault="00A4148F" w:rsidP="00F120AC">
                              <w:pPr>
                                <w:pStyle w:val="Heading1"/>
                              </w:pPr>
                            </w:p>
                            <w:p w14:paraId="0CC8EA07" w14:textId="77777777" w:rsidR="00A4148F" w:rsidRDefault="00A4148F"/>
                            <w:p w14:paraId="12C6CBEA" w14:textId="77777777" w:rsidR="00A4148F" w:rsidRPr="00F120AC" w:rsidRDefault="00F120AC" w:rsidP="00F120AC">
                              <w:pPr>
                                <w:pStyle w:val="Heading1"/>
                              </w:pPr>
                              <w:bookmarkStart w:id="190" w:name="_Toc224723825"/>
                              <w:bookmarkStart w:id="191" w:name="_Toc22472436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90"/>
                              <w:bookmarkEnd w:id="191"/>
                            </w:p>
                            <w:p w14:paraId="6F897A6A" w14:textId="77777777" w:rsidR="00A4148F" w:rsidRPr="00F120AC" w:rsidRDefault="00A4148F" w:rsidP="00F120AC">
                              <w:pPr>
                                <w:pStyle w:val="Heading1"/>
                              </w:pPr>
                            </w:p>
                            <w:p w14:paraId="082A2D5F" w14:textId="77777777" w:rsidR="00A4148F" w:rsidRDefault="00A4148F"/>
                            <w:p w14:paraId="551B4889" w14:textId="77777777" w:rsidR="00A4148F" w:rsidRPr="00F120AC" w:rsidRDefault="00F120AC" w:rsidP="00F120AC">
                              <w:pPr>
                                <w:pStyle w:val="Heading1"/>
                              </w:pPr>
                              <w:bookmarkStart w:id="192" w:name="_Toc224723826"/>
                              <w:bookmarkStart w:id="193" w:name="_Toc22472436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92"/>
                              <w:bookmarkEnd w:id="193"/>
                            </w:p>
                            <w:p w14:paraId="12BAA45C" w14:textId="77777777" w:rsidR="00A4148F" w:rsidRPr="00F120AC" w:rsidRDefault="00A4148F" w:rsidP="00F120AC">
                              <w:pPr>
                                <w:pStyle w:val="Heading1"/>
                              </w:pPr>
                            </w:p>
                            <w:p w14:paraId="1D40292D" w14:textId="77777777" w:rsidR="00A4148F" w:rsidRDefault="00A4148F"/>
                            <w:p w14:paraId="41786F53" w14:textId="77777777" w:rsidR="00A4148F" w:rsidRPr="00F120AC" w:rsidRDefault="00F120AC" w:rsidP="00F120AC">
                              <w:pPr>
                                <w:pStyle w:val="Heading1"/>
                              </w:pPr>
                              <w:bookmarkStart w:id="194" w:name="_Toc224723827"/>
                              <w:bookmarkStart w:id="195" w:name="_Toc22472436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94"/>
                              <w:bookmarkEnd w:id="195"/>
                            </w:p>
                            <w:p w14:paraId="4453A409" w14:textId="77777777" w:rsidR="00A4148F" w:rsidRPr="00F120AC" w:rsidRDefault="00A4148F" w:rsidP="00F120AC">
                              <w:pPr>
                                <w:pStyle w:val="Heading1"/>
                              </w:pPr>
                            </w:p>
                            <w:p w14:paraId="57C8C1CA" w14:textId="77777777" w:rsidR="00A4148F" w:rsidRDefault="00A4148F"/>
                            <w:p w14:paraId="4BBF3807" w14:textId="77777777" w:rsidR="00A4148F" w:rsidRPr="00F120AC" w:rsidRDefault="00F120AC" w:rsidP="00F120AC">
                              <w:pPr>
                                <w:pStyle w:val="Heading1"/>
                              </w:pPr>
                              <w:bookmarkStart w:id="196" w:name="_Toc224723828"/>
                              <w:bookmarkStart w:id="197" w:name="_Toc22472436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96"/>
                              <w:bookmarkEnd w:id="197"/>
                            </w:p>
                            <w:p w14:paraId="01D52FA0" w14:textId="77777777" w:rsidR="00A4148F" w:rsidRPr="00F120AC" w:rsidRDefault="00A4148F" w:rsidP="00F120AC">
                              <w:pPr>
                                <w:pStyle w:val="Heading1"/>
                              </w:pPr>
                            </w:p>
                            <w:p w14:paraId="6A90C0C0" w14:textId="77777777" w:rsidR="00A4148F" w:rsidRDefault="00A4148F"/>
                            <w:p w14:paraId="4E3F655C" w14:textId="77777777" w:rsidR="00A4148F" w:rsidRPr="00F120AC" w:rsidRDefault="00F120AC" w:rsidP="00F120AC">
                              <w:pPr>
                                <w:pStyle w:val="Heading1"/>
                              </w:pPr>
                              <w:bookmarkStart w:id="198" w:name="_Toc224723829"/>
                              <w:bookmarkStart w:id="199" w:name="_Toc22472436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98"/>
                              <w:bookmarkEnd w:id="199"/>
                            </w:p>
                            <w:p w14:paraId="71206292" w14:textId="77777777" w:rsidR="00A4148F" w:rsidRPr="00F120AC" w:rsidRDefault="00A4148F" w:rsidP="00F120AC">
                              <w:pPr>
                                <w:pStyle w:val="Heading1"/>
                              </w:pPr>
                            </w:p>
                            <w:p w14:paraId="02726751" w14:textId="77777777" w:rsidR="00A4148F" w:rsidRDefault="00A4148F"/>
                            <w:p w14:paraId="79F22DAB" w14:textId="77777777" w:rsidR="00A4148F" w:rsidRPr="00F120AC" w:rsidRDefault="00F120AC" w:rsidP="00F120AC">
                              <w:pPr>
                                <w:pStyle w:val="Heading1"/>
                              </w:pPr>
                              <w:bookmarkStart w:id="200" w:name="_Toc224723830"/>
                              <w:bookmarkStart w:id="201" w:name="_Toc22472437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00"/>
                              <w:bookmarkEnd w:id="201"/>
                            </w:p>
                            <w:p w14:paraId="5ACEEF82" w14:textId="77777777" w:rsidR="00A4148F" w:rsidRPr="00F120AC" w:rsidRDefault="00A4148F" w:rsidP="00F120AC">
                              <w:pPr>
                                <w:pStyle w:val="Heading1"/>
                              </w:pPr>
                            </w:p>
                            <w:p w14:paraId="4FC73ED8" w14:textId="77777777" w:rsidR="00A4148F" w:rsidRDefault="00A4148F"/>
                            <w:p w14:paraId="29C2BE89" w14:textId="77777777" w:rsidR="00A4148F" w:rsidRPr="00F120AC" w:rsidRDefault="00F120AC" w:rsidP="00F120AC">
                              <w:pPr>
                                <w:pStyle w:val="Heading1"/>
                              </w:pPr>
                              <w:bookmarkStart w:id="202" w:name="_Toc224723831"/>
                              <w:bookmarkStart w:id="203" w:name="_Toc224724371"/>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02"/>
                              <w:bookmarkEnd w:id="203"/>
                            </w:p>
                            <w:p w14:paraId="2F144DFC" w14:textId="77777777" w:rsidR="00A4148F" w:rsidRPr="00F120AC" w:rsidRDefault="00A4148F" w:rsidP="00F120AC">
                              <w:pPr>
                                <w:pStyle w:val="Heading1"/>
                              </w:pPr>
                            </w:p>
                            <w:p w14:paraId="39008993" w14:textId="77777777" w:rsidR="00A4148F" w:rsidRDefault="00A4148F"/>
                            <w:p w14:paraId="64AA9BC0" w14:textId="77777777" w:rsidR="00A4148F" w:rsidRPr="00F120AC" w:rsidRDefault="00F120AC" w:rsidP="00F120AC">
                              <w:pPr>
                                <w:pStyle w:val="Heading1"/>
                              </w:pPr>
                              <w:bookmarkStart w:id="204" w:name="_Toc224723832"/>
                              <w:bookmarkStart w:id="205" w:name="_Toc22472437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04"/>
                              <w:bookmarkEnd w:id="205"/>
                            </w:p>
                            <w:p w14:paraId="0025FC4E" w14:textId="77777777" w:rsidR="00A4148F" w:rsidRPr="00F120AC" w:rsidRDefault="00A4148F" w:rsidP="00F120AC">
                              <w:pPr>
                                <w:pStyle w:val="Heading1"/>
                              </w:pPr>
                            </w:p>
                            <w:p w14:paraId="4C4CF0DC" w14:textId="77777777" w:rsidR="00A4148F" w:rsidRDefault="00A4148F"/>
                            <w:p w14:paraId="3EC10E6D" w14:textId="77777777" w:rsidR="00A4148F" w:rsidRPr="00F120AC" w:rsidRDefault="00F120AC" w:rsidP="00F120AC">
                              <w:pPr>
                                <w:pStyle w:val="Heading1"/>
                              </w:pPr>
                              <w:bookmarkStart w:id="206" w:name="_Toc224723833"/>
                              <w:bookmarkStart w:id="207" w:name="_Toc22472437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06"/>
                              <w:bookmarkEnd w:id="207"/>
                            </w:p>
                            <w:p w14:paraId="0F53400C" w14:textId="77777777" w:rsidR="00A4148F" w:rsidRPr="00F120AC" w:rsidRDefault="00A4148F" w:rsidP="00F120AC">
                              <w:pPr>
                                <w:pStyle w:val="Heading1"/>
                              </w:pPr>
                            </w:p>
                            <w:p w14:paraId="07CCB4AD" w14:textId="77777777" w:rsidR="00A4148F" w:rsidRDefault="00A4148F"/>
                            <w:p w14:paraId="533BF9AF" w14:textId="77777777" w:rsidR="00A4148F" w:rsidRPr="00F120AC" w:rsidRDefault="00F120AC" w:rsidP="00F120AC">
                              <w:pPr>
                                <w:pStyle w:val="Heading1"/>
                              </w:pPr>
                              <w:bookmarkStart w:id="208" w:name="_Toc224723834"/>
                              <w:bookmarkStart w:id="209" w:name="_Toc22472437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08"/>
                              <w:bookmarkEnd w:id="209"/>
                            </w:p>
                            <w:p w14:paraId="3EE68830" w14:textId="77777777" w:rsidR="00A4148F" w:rsidRPr="00F120AC" w:rsidRDefault="00A4148F" w:rsidP="00F120AC">
                              <w:pPr>
                                <w:pStyle w:val="Heading1"/>
                              </w:pPr>
                            </w:p>
                            <w:p w14:paraId="2D037C92" w14:textId="77777777" w:rsidR="00A4148F" w:rsidRDefault="00A4148F"/>
                            <w:p w14:paraId="79CEAC6D" w14:textId="77777777" w:rsidR="00A4148F" w:rsidRPr="00F120AC" w:rsidRDefault="00F120AC" w:rsidP="00F120AC">
                              <w:pPr>
                                <w:pStyle w:val="Heading1"/>
                              </w:pPr>
                              <w:bookmarkStart w:id="210" w:name="_Toc224723835"/>
                              <w:bookmarkStart w:id="211" w:name="_Toc22472437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10"/>
                              <w:bookmarkEnd w:id="211"/>
                            </w:p>
                            <w:p w14:paraId="08B9C511" w14:textId="77777777" w:rsidR="00A4148F" w:rsidRPr="00F120AC" w:rsidRDefault="00A4148F" w:rsidP="00F120AC">
                              <w:pPr>
                                <w:pStyle w:val="Heading1"/>
                              </w:pPr>
                            </w:p>
                            <w:p w14:paraId="59C9CD34" w14:textId="77777777" w:rsidR="00A4148F" w:rsidRDefault="00A4148F"/>
                            <w:p w14:paraId="2DD22E4A" w14:textId="77777777" w:rsidR="00A4148F" w:rsidRPr="00F120AC" w:rsidRDefault="00F120AC" w:rsidP="00F120AC">
                              <w:pPr>
                                <w:pStyle w:val="Heading1"/>
                              </w:pPr>
                              <w:bookmarkStart w:id="212" w:name="_Toc224723836"/>
                              <w:bookmarkStart w:id="213" w:name="_Toc22472437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12"/>
                              <w:bookmarkEnd w:id="213"/>
                            </w:p>
                            <w:p w14:paraId="7346A406" w14:textId="77777777" w:rsidR="00A4148F" w:rsidRPr="00F120AC" w:rsidRDefault="00A4148F" w:rsidP="00F120AC">
                              <w:pPr>
                                <w:pStyle w:val="Heading1"/>
                              </w:pPr>
                            </w:p>
                            <w:p w14:paraId="780F5D88" w14:textId="77777777" w:rsidR="00A4148F" w:rsidRDefault="00A4148F"/>
                            <w:p w14:paraId="00842538" w14:textId="77777777" w:rsidR="00A4148F" w:rsidRPr="00F120AC" w:rsidRDefault="00F120AC" w:rsidP="00F120AC">
                              <w:pPr>
                                <w:pStyle w:val="Heading1"/>
                              </w:pPr>
                              <w:bookmarkStart w:id="214" w:name="_Toc224723837"/>
                              <w:bookmarkStart w:id="215" w:name="_Toc22472437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14"/>
                              <w:bookmarkEnd w:id="215"/>
                            </w:p>
                            <w:p w14:paraId="68947DBA" w14:textId="77777777" w:rsidR="00A4148F" w:rsidRPr="00F120AC" w:rsidRDefault="00A4148F" w:rsidP="00F120AC">
                              <w:pPr>
                                <w:pStyle w:val="Heading1"/>
                              </w:pPr>
                            </w:p>
                            <w:p w14:paraId="23A8451B" w14:textId="77777777" w:rsidR="00A4148F" w:rsidRDefault="00A4148F"/>
                            <w:p w14:paraId="096FD768" w14:textId="77777777" w:rsidR="00A4148F" w:rsidRPr="00F120AC" w:rsidRDefault="00F120AC" w:rsidP="00F120AC">
                              <w:pPr>
                                <w:pStyle w:val="Heading1"/>
                              </w:pPr>
                              <w:bookmarkStart w:id="216" w:name="_Toc224723838"/>
                              <w:bookmarkStart w:id="217" w:name="_Toc22472437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16"/>
                              <w:bookmarkEnd w:id="217"/>
                            </w:p>
                            <w:p w14:paraId="22A765E8" w14:textId="77777777" w:rsidR="00A4148F" w:rsidRPr="00F120AC" w:rsidRDefault="00A4148F" w:rsidP="00F120AC">
                              <w:pPr>
                                <w:pStyle w:val="Heading1"/>
                              </w:pPr>
                            </w:p>
                            <w:p w14:paraId="0AFD46CF" w14:textId="77777777" w:rsidR="00A4148F" w:rsidRDefault="00A4148F"/>
                            <w:p w14:paraId="3192184A" w14:textId="77777777" w:rsidR="00A4148F" w:rsidRPr="00F120AC" w:rsidRDefault="00F120AC" w:rsidP="00F120AC">
                              <w:pPr>
                                <w:pStyle w:val="Heading1"/>
                              </w:pPr>
                              <w:bookmarkStart w:id="218" w:name="_Toc224723839"/>
                              <w:bookmarkStart w:id="219" w:name="_Toc22472437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18"/>
                              <w:bookmarkEnd w:id="219"/>
                            </w:p>
                            <w:p w14:paraId="4CBAA55A" w14:textId="77777777" w:rsidR="00A4148F" w:rsidRPr="00F120AC" w:rsidRDefault="00A4148F" w:rsidP="00F120AC">
                              <w:pPr>
                                <w:pStyle w:val="Heading1"/>
                              </w:pPr>
                            </w:p>
                            <w:p w14:paraId="2F6638B3" w14:textId="77777777" w:rsidR="00A4148F" w:rsidRDefault="00A4148F"/>
                            <w:p w14:paraId="7F99FE0B" w14:textId="77777777" w:rsidR="00A4148F" w:rsidRPr="00F120AC" w:rsidRDefault="00F120AC" w:rsidP="00F120AC">
                              <w:pPr>
                                <w:pStyle w:val="Heading1"/>
                              </w:pPr>
                              <w:bookmarkStart w:id="220" w:name="_Toc224723840"/>
                              <w:bookmarkStart w:id="221" w:name="_Toc22472438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20"/>
                              <w:bookmarkEnd w:id="221"/>
                            </w:p>
                            <w:p w14:paraId="51B3F617" w14:textId="77777777" w:rsidR="00A4148F" w:rsidRPr="00F120AC" w:rsidRDefault="00A4148F" w:rsidP="00F120AC">
                              <w:pPr>
                                <w:pStyle w:val="Heading1"/>
                              </w:pPr>
                            </w:p>
                            <w:p w14:paraId="7FF4A133" w14:textId="77777777" w:rsidR="00A4148F" w:rsidRDefault="00A4148F"/>
                            <w:p w14:paraId="66D9215A" w14:textId="77777777" w:rsidR="00A4148F" w:rsidRPr="00F120AC" w:rsidRDefault="00F120AC" w:rsidP="00F120AC">
                              <w:pPr>
                                <w:pStyle w:val="Heading1"/>
                              </w:pPr>
                              <w:bookmarkStart w:id="222" w:name="_Toc224723841"/>
                              <w:bookmarkStart w:id="223" w:name="_Toc224724381"/>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22"/>
                              <w:bookmarkEnd w:id="223"/>
                            </w:p>
                            <w:p w14:paraId="1C6C6735" w14:textId="32E17567" w:rsidR="00A4148F" w:rsidRPr="004D5F95" w:rsidRDefault="00B81561" w:rsidP="00A4148F">
                              <w:pPr>
                                <w:rPr>
                                  <w:b/>
                                  <w:bCs/>
                                  <w:color w:val="FFFFFF" w:themeColor="background1"/>
                                </w:rPr>
                              </w:pPr>
                              <w:r>
                                <w:rPr>
                                  <w:b/>
                                  <w:color w:val="FFFFFF" w:themeColor="background1"/>
                                </w:rPr>
                                <w:t>Mars 2026</w:t>
                              </w:r>
                            </w:p>
                            <w:p w14:paraId="05C0290F" w14:textId="77777777" w:rsidR="002628A2" w:rsidRDefault="002628A2"/>
                            <w:p w14:paraId="37F3DEE5" w14:textId="77777777" w:rsidR="00A4148F" w:rsidRPr="004D5F95" w:rsidRDefault="00A4148F" w:rsidP="00A4148F">
                              <w:pPr>
                                <w:rPr>
                                  <w:b/>
                                  <w:bCs/>
                                  <w:color w:val="FFFFFF" w:themeColor="background1"/>
                                </w:rPr>
                              </w:pPr>
                              <w:r>
                                <w:rPr>
                                  <w:b/>
                                  <w:color w:val="FFFFFF" w:themeColor="background1"/>
                                </w:rPr>
                                <w:t>JANVIER 2023</w:t>
                              </w:r>
                            </w:p>
                            <w:p w14:paraId="21BAC4BF" w14:textId="77777777" w:rsidR="002628A2" w:rsidRDefault="002628A2"/>
                            <w:p w14:paraId="151A86C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5B1BE16" w14:textId="77777777" w:rsidR="002628A2" w:rsidRDefault="002628A2"/>
                            <w:p w14:paraId="7ED62F80" w14:textId="77777777" w:rsidR="00A4148F" w:rsidRPr="004D5F95" w:rsidRDefault="00A4148F" w:rsidP="00A4148F">
                              <w:pPr>
                                <w:rPr>
                                  <w:b/>
                                  <w:bCs/>
                                  <w:color w:val="FFFFFF" w:themeColor="background1"/>
                                </w:rPr>
                              </w:pPr>
                              <w:r>
                                <w:rPr>
                                  <w:b/>
                                  <w:color w:val="FFFFFF" w:themeColor="background1"/>
                                </w:rPr>
                                <w:t>JANVIER 2023</w:t>
                              </w:r>
                            </w:p>
                            <w:p w14:paraId="79E935B6" w14:textId="77777777" w:rsidR="002628A2" w:rsidRDefault="002628A2"/>
                            <w:p w14:paraId="02BE7CD5" w14:textId="77777777" w:rsidR="00A4148F" w:rsidRPr="00BD1F9F" w:rsidRDefault="00A4148F" w:rsidP="00E00D64">
                              <w:r>
                                <w:t>Ceci est le titre de votre document.</w:t>
                              </w:r>
                            </w:p>
                            <w:p w14:paraId="60C7B8A4" w14:textId="77777777" w:rsidR="002628A2" w:rsidRDefault="002628A2"/>
                            <w:p w14:paraId="69034D6F" w14:textId="77777777" w:rsidR="00A4148F" w:rsidRPr="00BD1F9F" w:rsidRDefault="00A4148F" w:rsidP="00E00D64">
                              <w:r>
                                <w:t>Ceci est le titre de votre document.</w:t>
                              </w:r>
                            </w:p>
                            <w:p w14:paraId="3EBE94B5" w14:textId="77777777" w:rsidR="002628A2" w:rsidRDefault="002628A2"/>
                            <w:p w14:paraId="305BC77C"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C00B0D2" w14:textId="77777777" w:rsidR="002628A2" w:rsidRDefault="002628A2"/>
                            <w:p w14:paraId="518C3AC9" w14:textId="77777777" w:rsidR="00A4148F" w:rsidRPr="004D5F95" w:rsidRDefault="00A4148F" w:rsidP="00A4148F">
                              <w:pPr>
                                <w:rPr>
                                  <w:b/>
                                  <w:bCs/>
                                  <w:color w:val="FFFFFF" w:themeColor="background1"/>
                                </w:rPr>
                              </w:pPr>
                              <w:r>
                                <w:rPr>
                                  <w:b/>
                                  <w:color w:val="FFFFFF" w:themeColor="background1"/>
                                </w:rPr>
                                <w:t>JANVIER 2023</w:t>
                              </w:r>
                            </w:p>
                            <w:p w14:paraId="0BB80A56" w14:textId="77777777" w:rsidR="002628A2" w:rsidRDefault="002628A2"/>
                            <w:p w14:paraId="2E714C8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B909A60" w14:textId="77777777" w:rsidR="002628A2" w:rsidRDefault="002628A2"/>
                            <w:p w14:paraId="057F207B" w14:textId="77777777" w:rsidR="00A4148F" w:rsidRPr="004D5F95" w:rsidRDefault="00A4148F" w:rsidP="00A4148F">
                              <w:pPr>
                                <w:rPr>
                                  <w:b/>
                                  <w:bCs/>
                                  <w:color w:val="FFFFFF" w:themeColor="background1"/>
                                </w:rPr>
                              </w:pPr>
                              <w:r>
                                <w:rPr>
                                  <w:b/>
                                  <w:color w:val="FFFFFF" w:themeColor="background1"/>
                                </w:rPr>
                                <w:t>JANVIER 2023</w:t>
                              </w:r>
                            </w:p>
                            <w:p w14:paraId="790DCCB9" w14:textId="77777777" w:rsidR="00A4148F" w:rsidRDefault="00A4148F"/>
                            <w:p w14:paraId="2173BE55"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705996B9" w14:textId="77777777" w:rsidR="002628A2" w:rsidRDefault="002628A2"/>
                            <w:p w14:paraId="37F81ADD" w14:textId="77777777" w:rsidR="00A4148F" w:rsidRPr="004D5F95" w:rsidRDefault="00A4148F" w:rsidP="00A4148F">
                              <w:pPr>
                                <w:rPr>
                                  <w:b/>
                                  <w:bCs/>
                                  <w:color w:val="FFFFFF" w:themeColor="background1"/>
                                </w:rPr>
                              </w:pPr>
                              <w:r>
                                <w:rPr>
                                  <w:b/>
                                  <w:color w:val="FFFFFF" w:themeColor="background1"/>
                                </w:rPr>
                                <w:t>JANVIER 2023</w:t>
                              </w:r>
                            </w:p>
                            <w:p w14:paraId="442B5A3D" w14:textId="77777777" w:rsidR="002628A2" w:rsidRDefault="002628A2"/>
                            <w:p w14:paraId="4E31BAB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4D4CF2D" w14:textId="77777777" w:rsidR="002628A2" w:rsidRDefault="002628A2"/>
                            <w:p w14:paraId="531CE33D" w14:textId="77777777" w:rsidR="00A4148F" w:rsidRPr="004D5F95" w:rsidRDefault="00A4148F" w:rsidP="00A4148F">
                              <w:pPr>
                                <w:rPr>
                                  <w:b/>
                                  <w:bCs/>
                                  <w:color w:val="FFFFFF" w:themeColor="background1"/>
                                </w:rPr>
                              </w:pPr>
                              <w:r>
                                <w:rPr>
                                  <w:b/>
                                  <w:color w:val="FFFFFF" w:themeColor="background1"/>
                                </w:rPr>
                                <w:t>JANVIER 2023</w:t>
                              </w:r>
                            </w:p>
                            <w:p w14:paraId="16467899" w14:textId="77777777" w:rsidR="002628A2" w:rsidRDefault="002628A2"/>
                            <w:p w14:paraId="288D4C77" w14:textId="77777777" w:rsidR="00A4148F" w:rsidRPr="00BD1F9F" w:rsidRDefault="00A4148F" w:rsidP="00E00D64">
                              <w:r>
                                <w:t>Ceci est le titre de votre document.</w:t>
                              </w:r>
                            </w:p>
                            <w:p w14:paraId="4FBB44A0" w14:textId="77777777" w:rsidR="002628A2" w:rsidRDefault="002628A2"/>
                            <w:p w14:paraId="5E448E55" w14:textId="77777777" w:rsidR="00A4148F" w:rsidRPr="00BD1F9F" w:rsidRDefault="00A4148F" w:rsidP="00E00D64">
                              <w:r>
                                <w:t>Ceci est le titre de votre document.</w:t>
                              </w:r>
                            </w:p>
                            <w:p w14:paraId="0715356A" w14:textId="77777777" w:rsidR="002628A2" w:rsidRDefault="002628A2"/>
                            <w:p w14:paraId="53AED183"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74A87CA8" w14:textId="77777777" w:rsidR="002628A2" w:rsidRDefault="002628A2"/>
                            <w:p w14:paraId="7EC332B6" w14:textId="77777777" w:rsidR="00A4148F" w:rsidRPr="004D5F95" w:rsidRDefault="00A4148F" w:rsidP="00A4148F">
                              <w:pPr>
                                <w:rPr>
                                  <w:b/>
                                  <w:bCs/>
                                  <w:color w:val="FFFFFF" w:themeColor="background1"/>
                                </w:rPr>
                              </w:pPr>
                              <w:r>
                                <w:rPr>
                                  <w:b/>
                                  <w:color w:val="FFFFFF" w:themeColor="background1"/>
                                </w:rPr>
                                <w:t>JANVIER 2023</w:t>
                              </w:r>
                            </w:p>
                            <w:p w14:paraId="217D6FB9" w14:textId="77777777" w:rsidR="002628A2" w:rsidRDefault="002628A2"/>
                            <w:p w14:paraId="6433CC9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23BD801" w14:textId="77777777" w:rsidR="002628A2" w:rsidRDefault="002628A2"/>
                            <w:p w14:paraId="3CDA6579" w14:textId="77777777" w:rsidR="00A4148F" w:rsidRPr="004D5F95" w:rsidRDefault="00A4148F" w:rsidP="00A4148F">
                              <w:pPr>
                                <w:rPr>
                                  <w:b/>
                                  <w:bCs/>
                                  <w:color w:val="FFFFFF" w:themeColor="background1"/>
                                </w:rPr>
                              </w:pPr>
                              <w:r>
                                <w:rPr>
                                  <w:b/>
                                  <w:color w:val="FFFFFF" w:themeColor="background1"/>
                                </w:rPr>
                                <w:t>JANVIER 2023</w:t>
                              </w:r>
                            </w:p>
                            <w:p w14:paraId="217394E5" w14:textId="77777777" w:rsidR="00A4148F" w:rsidRDefault="00A4148F"/>
                            <w:p w14:paraId="6A23E909" w14:textId="77777777" w:rsidR="00A4148F" w:rsidRPr="00F120AC" w:rsidRDefault="00271781" w:rsidP="00F120AC">
                              <w:pPr>
                                <w:pStyle w:val="Heading1"/>
                              </w:pPr>
                              <w:bookmarkStart w:id="224" w:name="_Toc224723842"/>
                              <w:bookmarkStart w:id="225" w:name="_Toc224724382"/>
                              <w:r>
                                <w:t>Ébauche</w:t>
                              </w:r>
                              <w:r w:rsidR="00A24079">
                                <w:t> :</w:t>
                              </w:r>
                              <w:r>
                                <w:t xml:space="preserve"> </w:t>
                              </w:r>
                              <w:r w:rsidR="000F378D">
                                <w:t>n</w:t>
                              </w:r>
                              <w:r>
                                <w:t>orme de qualité sur le traitement en établissement</w:t>
                              </w:r>
                              <w:bookmarkEnd w:id="224"/>
                              <w:bookmarkEnd w:id="225"/>
                            </w:p>
                            <w:p w14:paraId="7EAFE1EC" w14:textId="77777777" w:rsidR="00A4148F" w:rsidRPr="004D5F95" w:rsidRDefault="00B81561" w:rsidP="00A4148F">
                              <w:pPr>
                                <w:rPr>
                                  <w:b/>
                                  <w:bCs/>
                                  <w:color w:val="FFFFFF" w:themeColor="background1"/>
                                </w:rPr>
                              </w:pPr>
                              <w:r>
                                <w:rPr>
                                  <w:b/>
                                  <w:color w:val="FFFFFF" w:themeColor="background1"/>
                                </w:rPr>
                                <w:t>Mars 2026</w:t>
                              </w:r>
                            </w:p>
                            <w:p w14:paraId="3C7B0AE7" w14:textId="77777777" w:rsidR="002628A2" w:rsidRDefault="002628A2"/>
                            <w:p w14:paraId="575E169C" w14:textId="77777777" w:rsidR="00A4148F" w:rsidRPr="004D5F95" w:rsidRDefault="00A4148F" w:rsidP="00A4148F">
                              <w:pPr>
                                <w:rPr>
                                  <w:b/>
                                  <w:bCs/>
                                  <w:color w:val="FFFFFF" w:themeColor="background1"/>
                                </w:rPr>
                              </w:pPr>
                              <w:r>
                                <w:rPr>
                                  <w:b/>
                                  <w:color w:val="FFFFFF" w:themeColor="background1"/>
                                </w:rPr>
                                <w:t>JANVIER 2023</w:t>
                              </w:r>
                            </w:p>
                            <w:p w14:paraId="4F963E94" w14:textId="77777777" w:rsidR="002628A2" w:rsidRDefault="002628A2"/>
                            <w:p w14:paraId="51EBA0C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78423DF" w14:textId="77777777" w:rsidR="002628A2" w:rsidRDefault="002628A2"/>
                            <w:p w14:paraId="03610E96" w14:textId="77777777" w:rsidR="00A4148F" w:rsidRPr="004D5F95" w:rsidRDefault="00A4148F" w:rsidP="00A4148F">
                              <w:pPr>
                                <w:rPr>
                                  <w:b/>
                                  <w:bCs/>
                                  <w:color w:val="FFFFFF" w:themeColor="background1"/>
                                </w:rPr>
                              </w:pPr>
                              <w:r>
                                <w:rPr>
                                  <w:b/>
                                  <w:color w:val="FFFFFF" w:themeColor="background1"/>
                                </w:rPr>
                                <w:t>JANVIER 2023</w:t>
                              </w:r>
                            </w:p>
                            <w:p w14:paraId="3D794B89" w14:textId="77777777" w:rsidR="002628A2" w:rsidRDefault="002628A2"/>
                            <w:p w14:paraId="7153A5B3" w14:textId="77777777" w:rsidR="00A4148F" w:rsidRPr="00BD1F9F" w:rsidRDefault="00A4148F" w:rsidP="00E00D64">
                              <w:r>
                                <w:t>Ceci est le titre de votre document.</w:t>
                              </w:r>
                            </w:p>
                            <w:p w14:paraId="3108C98D" w14:textId="77777777" w:rsidR="002628A2" w:rsidRDefault="002628A2"/>
                            <w:p w14:paraId="3928F413" w14:textId="77777777" w:rsidR="00A4148F" w:rsidRPr="00BD1F9F" w:rsidRDefault="00A4148F" w:rsidP="00E00D64">
                              <w:r>
                                <w:t>Ceci est le titre de votre document.</w:t>
                              </w:r>
                            </w:p>
                            <w:p w14:paraId="73284C2C" w14:textId="77777777" w:rsidR="002628A2" w:rsidRDefault="002628A2"/>
                            <w:p w14:paraId="6BFF3AE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39849B8C" w14:textId="77777777" w:rsidR="002628A2" w:rsidRDefault="002628A2"/>
                            <w:p w14:paraId="2F5010AB" w14:textId="77777777" w:rsidR="00A4148F" w:rsidRPr="004D5F95" w:rsidRDefault="00A4148F" w:rsidP="00A4148F">
                              <w:pPr>
                                <w:rPr>
                                  <w:b/>
                                  <w:bCs/>
                                  <w:color w:val="FFFFFF" w:themeColor="background1"/>
                                </w:rPr>
                              </w:pPr>
                              <w:r>
                                <w:rPr>
                                  <w:b/>
                                  <w:color w:val="FFFFFF" w:themeColor="background1"/>
                                </w:rPr>
                                <w:t>JANVIER 2023</w:t>
                              </w:r>
                            </w:p>
                            <w:p w14:paraId="2D9C3C8D" w14:textId="77777777" w:rsidR="002628A2" w:rsidRDefault="002628A2"/>
                            <w:p w14:paraId="5DCBAB3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9733297" w14:textId="77777777" w:rsidR="002628A2" w:rsidRDefault="002628A2"/>
                            <w:p w14:paraId="0368C91D" w14:textId="77777777" w:rsidR="00A4148F" w:rsidRPr="004D5F95" w:rsidRDefault="00A4148F" w:rsidP="00A4148F">
                              <w:pPr>
                                <w:rPr>
                                  <w:b/>
                                  <w:bCs/>
                                  <w:color w:val="FFFFFF" w:themeColor="background1"/>
                                </w:rPr>
                              </w:pPr>
                              <w:r>
                                <w:rPr>
                                  <w:b/>
                                  <w:color w:val="FFFFFF" w:themeColor="background1"/>
                                </w:rPr>
                                <w:t>JANVIER 2023</w:t>
                              </w:r>
                            </w:p>
                            <w:p w14:paraId="65F8137B" w14:textId="77777777" w:rsidR="00A4148F" w:rsidRDefault="00A4148F"/>
                            <w:p w14:paraId="79104D7E"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0179C5A0" w14:textId="77777777" w:rsidR="002628A2" w:rsidRDefault="002628A2"/>
                            <w:p w14:paraId="379F3F80" w14:textId="77777777" w:rsidR="00A4148F" w:rsidRPr="004D5F95" w:rsidRDefault="00A4148F" w:rsidP="00A4148F">
                              <w:pPr>
                                <w:rPr>
                                  <w:b/>
                                  <w:bCs/>
                                  <w:color w:val="FFFFFF" w:themeColor="background1"/>
                                </w:rPr>
                              </w:pPr>
                              <w:r>
                                <w:rPr>
                                  <w:b/>
                                  <w:color w:val="FFFFFF" w:themeColor="background1"/>
                                </w:rPr>
                                <w:t>JANVIER 2023</w:t>
                              </w:r>
                            </w:p>
                            <w:p w14:paraId="7353EA10" w14:textId="77777777" w:rsidR="002628A2" w:rsidRDefault="002628A2"/>
                            <w:p w14:paraId="754767F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F6B5367" w14:textId="77777777" w:rsidR="002628A2" w:rsidRDefault="002628A2"/>
                            <w:p w14:paraId="636B81F0" w14:textId="77777777" w:rsidR="00A4148F" w:rsidRPr="004D5F95" w:rsidRDefault="00A4148F" w:rsidP="00A4148F">
                              <w:pPr>
                                <w:rPr>
                                  <w:b/>
                                  <w:bCs/>
                                  <w:color w:val="FFFFFF" w:themeColor="background1"/>
                                </w:rPr>
                              </w:pPr>
                              <w:r>
                                <w:rPr>
                                  <w:b/>
                                  <w:color w:val="FFFFFF" w:themeColor="background1"/>
                                </w:rPr>
                                <w:t>JANVIER 2023</w:t>
                              </w:r>
                            </w:p>
                            <w:p w14:paraId="2E64C721" w14:textId="77777777" w:rsidR="002628A2" w:rsidRDefault="002628A2"/>
                            <w:p w14:paraId="6B3808E3" w14:textId="77777777" w:rsidR="00A4148F" w:rsidRPr="00BD1F9F" w:rsidRDefault="00A4148F" w:rsidP="00E00D64">
                              <w:r>
                                <w:t>Ceci est le titre de votre document.</w:t>
                              </w:r>
                            </w:p>
                            <w:p w14:paraId="5FB9ECBE" w14:textId="77777777" w:rsidR="002628A2" w:rsidRDefault="002628A2"/>
                            <w:p w14:paraId="7ABC0DA9" w14:textId="77777777" w:rsidR="00A4148F" w:rsidRPr="00BD1F9F" w:rsidRDefault="00A4148F" w:rsidP="00E00D64">
                              <w:r>
                                <w:t>Ceci est le titre de votre document.</w:t>
                              </w:r>
                            </w:p>
                            <w:p w14:paraId="1B650807" w14:textId="77777777" w:rsidR="002628A2" w:rsidRDefault="002628A2"/>
                            <w:p w14:paraId="0DF1C34C"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EDDEA6B" w14:textId="77777777" w:rsidR="002628A2" w:rsidRDefault="002628A2"/>
                            <w:p w14:paraId="7276BA00" w14:textId="77777777" w:rsidR="00A4148F" w:rsidRPr="004D5F95" w:rsidRDefault="00A4148F" w:rsidP="00A4148F">
                              <w:pPr>
                                <w:rPr>
                                  <w:b/>
                                  <w:bCs/>
                                  <w:color w:val="FFFFFF" w:themeColor="background1"/>
                                </w:rPr>
                              </w:pPr>
                              <w:r>
                                <w:rPr>
                                  <w:b/>
                                  <w:color w:val="FFFFFF" w:themeColor="background1"/>
                                </w:rPr>
                                <w:t>JANVIER 2023</w:t>
                              </w:r>
                            </w:p>
                            <w:p w14:paraId="4FCA7581" w14:textId="77777777" w:rsidR="002628A2" w:rsidRDefault="002628A2"/>
                            <w:p w14:paraId="250AB81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7454F94" w14:textId="77777777" w:rsidR="002628A2" w:rsidRDefault="002628A2"/>
                            <w:p w14:paraId="290AB8F5" w14:textId="77777777" w:rsidR="00A4148F" w:rsidRPr="004D5F95" w:rsidRDefault="00A4148F" w:rsidP="00A4148F">
                              <w:pPr>
                                <w:rPr>
                                  <w:b/>
                                  <w:bCs/>
                                  <w:color w:val="FFFFFF" w:themeColor="background1"/>
                                </w:rPr>
                              </w:pPr>
                              <w:r>
                                <w:rPr>
                                  <w:b/>
                                  <w:color w:val="FFFFFF" w:themeColor="background1"/>
                                </w:rPr>
                                <w:t>JANVIER 2023</w:t>
                              </w:r>
                            </w:p>
                            <w:p w14:paraId="1B6660D4" w14:textId="77777777" w:rsidR="00A4148F" w:rsidRDefault="00A4148F"/>
                            <w:p w14:paraId="419D65FB" w14:textId="77777777" w:rsidR="00A4148F" w:rsidRPr="00F120AC" w:rsidRDefault="00271781" w:rsidP="00F120AC">
                              <w:pPr>
                                <w:pStyle w:val="Heading1"/>
                              </w:pPr>
                              <w:bookmarkStart w:id="226" w:name="_Toc224723843"/>
                              <w:bookmarkStart w:id="227" w:name="_Toc224724383"/>
                              <w:r>
                                <w:t>Ébauche</w:t>
                              </w:r>
                              <w:r w:rsidR="00A24079">
                                <w:t> :</w:t>
                              </w:r>
                              <w:r>
                                <w:t xml:space="preserve"> </w:t>
                              </w:r>
                              <w:r w:rsidR="000F378D">
                                <w:t>n</w:t>
                              </w:r>
                              <w:r>
                                <w:t>orme de qualité sur le traitement en établissement</w:t>
                              </w:r>
                              <w:bookmarkEnd w:id="226"/>
                              <w:bookmarkEnd w:id="227"/>
                            </w:p>
                            <w:p w14:paraId="4E5E142B" w14:textId="77777777" w:rsidR="00A4148F" w:rsidRPr="00F120AC" w:rsidRDefault="00A4148F" w:rsidP="00F120AC">
                              <w:pPr>
                                <w:pStyle w:val="Heading1"/>
                              </w:pPr>
                            </w:p>
                            <w:p w14:paraId="0A388220" w14:textId="77777777" w:rsidR="00A4148F" w:rsidRDefault="00A4148F"/>
                            <w:p w14:paraId="34E4CA8F" w14:textId="77777777" w:rsidR="00A4148F" w:rsidRPr="00F120AC" w:rsidRDefault="00F120AC" w:rsidP="00F120AC">
                              <w:pPr>
                                <w:pStyle w:val="Heading1"/>
                              </w:pPr>
                              <w:bookmarkStart w:id="228" w:name="_Toc224723844"/>
                              <w:bookmarkStart w:id="229" w:name="_Toc22472438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28"/>
                              <w:bookmarkEnd w:id="229"/>
                            </w:p>
                            <w:p w14:paraId="483BADFC" w14:textId="77777777" w:rsidR="00A4148F" w:rsidRPr="004D5F95" w:rsidRDefault="00B81561" w:rsidP="00A4148F">
                              <w:pPr>
                                <w:rPr>
                                  <w:b/>
                                  <w:bCs/>
                                  <w:color w:val="FFFFFF" w:themeColor="background1"/>
                                </w:rPr>
                              </w:pPr>
                              <w:r>
                                <w:rPr>
                                  <w:b/>
                                  <w:color w:val="FFFFFF" w:themeColor="background1"/>
                                </w:rPr>
                                <w:t>Mars 2026</w:t>
                              </w:r>
                            </w:p>
                            <w:p w14:paraId="348E74D0" w14:textId="77777777" w:rsidR="002628A2" w:rsidRDefault="002628A2"/>
                            <w:p w14:paraId="5824285A" w14:textId="77777777" w:rsidR="00A4148F" w:rsidRPr="004D5F95" w:rsidRDefault="00A4148F" w:rsidP="00A4148F">
                              <w:pPr>
                                <w:rPr>
                                  <w:b/>
                                  <w:bCs/>
                                  <w:color w:val="FFFFFF" w:themeColor="background1"/>
                                </w:rPr>
                              </w:pPr>
                              <w:r>
                                <w:rPr>
                                  <w:b/>
                                  <w:color w:val="FFFFFF" w:themeColor="background1"/>
                                </w:rPr>
                                <w:t>JANVIER 2023</w:t>
                              </w:r>
                            </w:p>
                            <w:p w14:paraId="7E2CE7E6" w14:textId="77777777" w:rsidR="002628A2" w:rsidRDefault="002628A2"/>
                            <w:p w14:paraId="1BC94F4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4F31FDA" w14:textId="77777777" w:rsidR="002628A2" w:rsidRDefault="002628A2"/>
                            <w:p w14:paraId="4E19A57E" w14:textId="77777777" w:rsidR="00A4148F" w:rsidRPr="004D5F95" w:rsidRDefault="00A4148F" w:rsidP="00A4148F">
                              <w:pPr>
                                <w:rPr>
                                  <w:b/>
                                  <w:bCs/>
                                  <w:color w:val="FFFFFF" w:themeColor="background1"/>
                                </w:rPr>
                              </w:pPr>
                              <w:r>
                                <w:rPr>
                                  <w:b/>
                                  <w:color w:val="FFFFFF" w:themeColor="background1"/>
                                </w:rPr>
                                <w:t>JANVIER 2023</w:t>
                              </w:r>
                            </w:p>
                            <w:p w14:paraId="48EEAE8F" w14:textId="77777777" w:rsidR="002628A2" w:rsidRDefault="002628A2"/>
                            <w:p w14:paraId="07AB9159" w14:textId="77777777" w:rsidR="00A4148F" w:rsidRPr="00BD1F9F" w:rsidRDefault="00A4148F" w:rsidP="00E00D64">
                              <w:r>
                                <w:t>Ceci est le titre de votre document.</w:t>
                              </w:r>
                            </w:p>
                            <w:p w14:paraId="5BF3BE4D" w14:textId="77777777" w:rsidR="002628A2" w:rsidRDefault="002628A2"/>
                            <w:p w14:paraId="30D867F1" w14:textId="77777777" w:rsidR="00A4148F" w:rsidRPr="00BD1F9F" w:rsidRDefault="00A4148F" w:rsidP="00E00D64">
                              <w:r>
                                <w:t>Ceci est le titre de votre document.</w:t>
                              </w:r>
                            </w:p>
                            <w:p w14:paraId="79184577" w14:textId="77777777" w:rsidR="002628A2" w:rsidRDefault="002628A2"/>
                            <w:p w14:paraId="332DD9EC"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10DF799" w14:textId="77777777" w:rsidR="002628A2" w:rsidRDefault="002628A2"/>
                            <w:p w14:paraId="0FE0594A" w14:textId="77777777" w:rsidR="00A4148F" w:rsidRPr="004D5F95" w:rsidRDefault="00A4148F" w:rsidP="00A4148F">
                              <w:pPr>
                                <w:rPr>
                                  <w:b/>
                                  <w:bCs/>
                                  <w:color w:val="FFFFFF" w:themeColor="background1"/>
                                </w:rPr>
                              </w:pPr>
                              <w:r>
                                <w:rPr>
                                  <w:b/>
                                  <w:color w:val="FFFFFF" w:themeColor="background1"/>
                                </w:rPr>
                                <w:t>JANVIER 2023</w:t>
                              </w:r>
                            </w:p>
                            <w:p w14:paraId="2CCE21E9" w14:textId="77777777" w:rsidR="002628A2" w:rsidRDefault="002628A2"/>
                            <w:p w14:paraId="7AF7A53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989648B" w14:textId="77777777" w:rsidR="002628A2" w:rsidRDefault="002628A2"/>
                            <w:p w14:paraId="76E2DD9E" w14:textId="77777777" w:rsidR="00A4148F" w:rsidRPr="004D5F95" w:rsidRDefault="00A4148F" w:rsidP="00A4148F">
                              <w:pPr>
                                <w:rPr>
                                  <w:b/>
                                  <w:bCs/>
                                  <w:color w:val="FFFFFF" w:themeColor="background1"/>
                                </w:rPr>
                              </w:pPr>
                              <w:r>
                                <w:rPr>
                                  <w:b/>
                                  <w:color w:val="FFFFFF" w:themeColor="background1"/>
                                </w:rPr>
                                <w:t>JANVIER 2023</w:t>
                              </w:r>
                            </w:p>
                            <w:p w14:paraId="785CEE48" w14:textId="77777777" w:rsidR="00A4148F" w:rsidRDefault="00A4148F"/>
                            <w:p w14:paraId="202E31F9"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273FF400" w14:textId="77777777" w:rsidR="002628A2" w:rsidRDefault="002628A2"/>
                            <w:p w14:paraId="5B8075F8" w14:textId="77777777" w:rsidR="00A4148F" w:rsidRPr="004D5F95" w:rsidRDefault="00A4148F" w:rsidP="00A4148F">
                              <w:pPr>
                                <w:rPr>
                                  <w:b/>
                                  <w:bCs/>
                                  <w:color w:val="FFFFFF" w:themeColor="background1"/>
                                </w:rPr>
                              </w:pPr>
                              <w:r>
                                <w:rPr>
                                  <w:b/>
                                  <w:color w:val="FFFFFF" w:themeColor="background1"/>
                                </w:rPr>
                                <w:t>JANVIER 2023</w:t>
                              </w:r>
                            </w:p>
                            <w:p w14:paraId="6A3AA05B" w14:textId="77777777" w:rsidR="002628A2" w:rsidRDefault="002628A2"/>
                            <w:p w14:paraId="6626A72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3E7C382" w14:textId="77777777" w:rsidR="002628A2" w:rsidRDefault="002628A2"/>
                            <w:p w14:paraId="1D44367C" w14:textId="77777777" w:rsidR="00A4148F" w:rsidRPr="004D5F95" w:rsidRDefault="00A4148F" w:rsidP="00A4148F">
                              <w:pPr>
                                <w:rPr>
                                  <w:b/>
                                  <w:bCs/>
                                  <w:color w:val="FFFFFF" w:themeColor="background1"/>
                                </w:rPr>
                              </w:pPr>
                              <w:r>
                                <w:rPr>
                                  <w:b/>
                                  <w:color w:val="FFFFFF" w:themeColor="background1"/>
                                </w:rPr>
                                <w:t>JANVIER 2023</w:t>
                              </w:r>
                            </w:p>
                            <w:p w14:paraId="5CEAE805" w14:textId="77777777" w:rsidR="002628A2" w:rsidRDefault="002628A2"/>
                            <w:p w14:paraId="3AD3F1C4" w14:textId="77777777" w:rsidR="00A4148F" w:rsidRPr="00BD1F9F" w:rsidRDefault="00A4148F" w:rsidP="00E00D64">
                              <w:r>
                                <w:t>Ceci est le titre de votre document.</w:t>
                              </w:r>
                            </w:p>
                            <w:p w14:paraId="6FEEBFE5" w14:textId="77777777" w:rsidR="002628A2" w:rsidRDefault="002628A2"/>
                            <w:p w14:paraId="3544B046" w14:textId="77777777" w:rsidR="00A4148F" w:rsidRPr="00BD1F9F" w:rsidRDefault="00A4148F" w:rsidP="00E00D64">
                              <w:r>
                                <w:t>Ceci est le titre de votre document.</w:t>
                              </w:r>
                            </w:p>
                            <w:p w14:paraId="272B3F7A" w14:textId="77777777" w:rsidR="002628A2" w:rsidRDefault="002628A2"/>
                            <w:p w14:paraId="412F0130"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34D6E6C" w14:textId="77777777" w:rsidR="002628A2" w:rsidRDefault="002628A2"/>
                            <w:p w14:paraId="0C91F2DD" w14:textId="77777777" w:rsidR="00A4148F" w:rsidRPr="004D5F95" w:rsidRDefault="00A4148F" w:rsidP="00A4148F">
                              <w:pPr>
                                <w:rPr>
                                  <w:b/>
                                  <w:bCs/>
                                  <w:color w:val="FFFFFF" w:themeColor="background1"/>
                                </w:rPr>
                              </w:pPr>
                              <w:r>
                                <w:rPr>
                                  <w:b/>
                                  <w:color w:val="FFFFFF" w:themeColor="background1"/>
                                </w:rPr>
                                <w:t>JANVIER 2023</w:t>
                              </w:r>
                            </w:p>
                            <w:p w14:paraId="561EC2A7" w14:textId="77777777" w:rsidR="002628A2" w:rsidRDefault="002628A2"/>
                            <w:p w14:paraId="751E6D9C"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B5FFDEC" w14:textId="77777777" w:rsidR="002628A2" w:rsidRDefault="002628A2"/>
                            <w:p w14:paraId="1C9D1124" w14:textId="77777777" w:rsidR="00A4148F" w:rsidRPr="004D5F95" w:rsidRDefault="00A4148F" w:rsidP="00A4148F">
                              <w:pPr>
                                <w:rPr>
                                  <w:b/>
                                  <w:bCs/>
                                  <w:color w:val="FFFFFF" w:themeColor="background1"/>
                                </w:rPr>
                              </w:pPr>
                              <w:r>
                                <w:rPr>
                                  <w:b/>
                                  <w:color w:val="FFFFFF" w:themeColor="background1"/>
                                </w:rPr>
                                <w:t>JANVIER 2023</w:t>
                              </w:r>
                            </w:p>
                            <w:p w14:paraId="50A753B7" w14:textId="77777777" w:rsidR="00A4148F" w:rsidRDefault="00A4148F"/>
                            <w:p w14:paraId="3E4371D1" w14:textId="77777777" w:rsidR="00A4148F" w:rsidRPr="00F120AC" w:rsidRDefault="00271781" w:rsidP="00F120AC">
                              <w:pPr>
                                <w:pStyle w:val="Heading1"/>
                              </w:pPr>
                              <w:bookmarkStart w:id="230" w:name="_Toc224723845"/>
                              <w:bookmarkStart w:id="231" w:name="_Toc224724385"/>
                              <w:r>
                                <w:t>Ébauche</w:t>
                              </w:r>
                              <w:r w:rsidR="00A24079">
                                <w:t> :</w:t>
                              </w:r>
                              <w:r>
                                <w:t xml:space="preserve"> </w:t>
                              </w:r>
                              <w:r w:rsidR="000F378D">
                                <w:t>n</w:t>
                              </w:r>
                              <w:r>
                                <w:t>orme de qualité sur le traitement en établissement</w:t>
                              </w:r>
                              <w:bookmarkEnd w:id="230"/>
                              <w:bookmarkEnd w:id="231"/>
                            </w:p>
                            <w:p w14:paraId="3C722CB4" w14:textId="77777777" w:rsidR="00A4148F" w:rsidRPr="004D5F95" w:rsidRDefault="00B81561" w:rsidP="00A4148F">
                              <w:pPr>
                                <w:rPr>
                                  <w:b/>
                                  <w:bCs/>
                                  <w:color w:val="FFFFFF" w:themeColor="background1"/>
                                </w:rPr>
                              </w:pPr>
                              <w:r>
                                <w:rPr>
                                  <w:b/>
                                  <w:color w:val="FFFFFF" w:themeColor="background1"/>
                                </w:rPr>
                                <w:t>Mars 2026</w:t>
                              </w:r>
                            </w:p>
                            <w:p w14:paraId="0329BDB3" w14:textId="77777777" w:rsidR="002628A2" w:rsidRDefault="002628A2"/>
                            <w:p w14:paraId="735F3A5D" w14:textId="77777777" w:rsidR="00A4148F" w:rsidRPr="004D5F95" w:rsidRDefault="00A4148F" w:rsidP="00A4148F">
                              <w:pPr>
                                <w:rPr>
                                  <w:b/>
                                  <w:bCs/>
                                  <w:color w:val="FFFFFF" w:themeColor="background1"/>
                                </w:rPr>
                              </w:pPr>
                              <w:r>
                                <w:rPr>
                                  <w:b/>
                                  <w:color w:val="FFFFFF" w:themeColor="background1"/>
                                </w:rPr>
                                <w:t>JANVIER 2023</w:t>
                              </w:r>
                            </w:p>
                            <w:p w14:paraId="274F06C9" w14:textId="77777777" w:rsidR="002628A2" w:rsidRDefault="002628A2"/>
                            <w:p w14:paraId="1DC4274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924D6D2" w14:textId="77777777" w:rsidR="002628A2" w:rsidRDefault="002628A2"/>
                            <w:p w14:paraId="6551F6F3" w14:textId="77777777" w:rsidR="00A4148F" w:rsidRPr="004D5F95" w:rsidRDefault="00A4148F" w:rsidP="00A4148F">
                              <w:pPr>
                                <w:rPr>
                                  <w:b/>
                                  <w:bCs/>
                                  <w:color w:val="FFFFFF" w:themeColor="background1"/>
                                </w:rPr>
                              </w:pPr>
                              <w:r>
                                <w:rPr>
                                  <w:b/>
                                  <w:color w:val="FFFFFF" w:themeColor="background1"/>
                                </w:rPr>
                                <w:t>JANVIER 2023</w:t>
                              </w:r>
                            </w:p>
                            <w:p w14:paraId="147BBF1E" w14:textId="77777777" w:rsidR="002628A2" w:rsidRDefault="002628A2"/>
                            <w:p w14:paraId="6A5F9885" w14:textId="77777777" w:rsidR="00A4148F" w:rsidRPr="00BD1F9F" w:rsidRDefault="00A4148F" w:rsidP="00E00D64">
                              <w:r>
                                <w:t>Ceci est le titre de votre document.</w:t>
                              </w:r>
                            </w:p>
                            <w:p w14:paraId="706B101D" w14:textId="77777777" w:rsidR="002628A2" w:rsidRDefault="002628A2"/>
                            <w:p w14:paraId="565614A8" w14:textId="77777777" w:rsidR="00A4148F" w:rsidRPr="00BD1F9F" w:rsidRDefault="00A4148F" w:rsidP="00E00D64">
                              <w:r>
                                <w:t>Ceci est le titre de votre document.</w:t>
                              </w:r>
                            </w:p>
                            <w:p w14:paraId="3F634F11" w14:textId="77777777" w:rsidR="002628A2" w:rsidRDefault="002628A2"/>
                            <w:p w14:paraId="5FDD1771"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3FD922D7" w14:textId="77777777" w:rsidR="002628A2" w:rsidRDefault="002628A2"/>
                            <w:p w14:paraId="081A7550" w14:textId="77777777" w:rsidR="00A4148F" w:rsidRPr="004D5F95" w:rsidRDefault="00A4148F" w:rsidP="00A4148F">
                              <w:pPr>
                                <w:rPr>
                                  <w:b/>
                                  <w:bCs/>
                                  <w:color w:val="FFFFFF" w:themeColor="background1"/>
                                </w:rPr>
                              </w:pPr>
                              <w:r>
                                <w:rPr>
                                  <w:b/>
                                  <w:color w:val="FFFFFF" w:themeColor="background1"/>
                                </w:rPr>
                                <w:t>JANVIER 2023</w:t>
                              </w:r>
                            </w:p>
                            <w:p w14:paraId="7A13446B" w14:textId="77777777" w:rsidR="002628A2" w:rsidRDefault="002628A2"/>
                            <w:p w14:paraId="5034AC3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FBF90D3" w14:textId="77777777" w:rsidR="002628A2" w:rsidRDefault="002628A2"/>
                            <w:p w14:paraId="4323B622" w14:textId="77777777" w:rsidR="00A4148F" w:rsidRPr="004D5F95" w:rsidRDefault="00A4148F" w:rsidP="00A4148F">
                              <w:pPr>
                                <w:rPr>
                                  <w:b/>
                                  <w:bCs/>
                                  <w:color w:val="FFFFFF" w:themeColor="background1"/>
                                </w:rPr>
                              </w:pPr>
                              <w:r>
                                <w:rPr>
                                  <w:b/>
                                  <w:color w:val="FFFFFF" w:themeColor="background1"/>
                                </w:rPr>
                                <w:t>JANVIER 2023</w:t>
                              </w:r>
                            </w:p>
                            <w:p w14:paraId="4C0F1B21" w14:textId="77777777" w:rsidR="00A4148F" w:rsidRDefault="00A4148F"/>
                            <w:p w14:paraId="7A90A696"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1A53D463" w14:textId="77777777" w:rsidR="002628A2" w:rsidRDefault="002628A2"/>
                            <w:p w14:paraId="1D07923D" w14:textId="77777777" w:rsidR="00A4148F" w:rsidRPr="004D5F95" w:rsidRDefault="00A4148F" w:rsidP="00A4148F">
                              <w:pPr>
                                <w:rPr>
                                  <w:b/>
                                  <w:bCs/>
                                  <w:color w:val="FFFFFF" w:themeColor="background1"/>
                                </w:rPr>
                              </w:pPr>
                              <w:r>
                                <w:rPr>
                                  <w:b/>
                                  <w:color w:val="FFFFFF" w:themeColor="background1"/>
                                </w:rPr>
                                <w:t>JANVIER 2023</w:t>
                              </w:r>
                            </w:p>
                            <w:p w14:paraId="4681F172" w14:textId="77777777" w:rsidR="002628A2" w:rsidRDefault="002628A2"/>
                            <w:p w14:paraId="0218809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10A53CA" w14:textId="77777777" w:rsidR="002628A2" w:rsidRDefault="002628A2"/>
                            <w:p w14:paraId="043D1693" w14:textId="77777777" w:rsidR="00A4148F" w:rsidRPr="004D5F95" w:rsidRDefault="00A4148F" w:rsidP="00A4148F">
                              <w:pPr>
                                <w:rPr>
                                  <w:b/>
                                  <w:bCs/>
                                  <w:color w:val="FFFFFF" w:themeColor="background1"/>
                                </w:rPr>
                              </w:pPr>
                              <w:r>
                                <w:rPr>
                                  <w:b/>
                                  <w:color w:val="FFFFFF" w:themeColor="background1"/>
                                </w:rPr>
                                <w:t>JANVIER 2023</w:t>
                              </w:r>
                            </w:p>
                            <w:p w14:paraId="3697B3A1" w14:textId="77777777" w:rsidR="002628A2" w:rsidRDefault="002628A2"/>
                            <w:p w14:paraId="74D2F0F9" w14:textId="77777777" w:rsidR="00A4148F" w:rsidRPr="00BD1F9F" w:rsidRDefault="00A4148F" w:rsidP="00E00D64">
                              <w:r>
                                <w:t>Ceci est le titre de votre document.</w:t>
                              </w:r>
                            </w:p>
                            <w:p w14:paraId="5B73696E" w14:textId="77777777" w:rsidR="002628A2" w:rsidRDefault="002628A2"/>
                            <w:p w14:paraId="75A08D3B" w14:textId="77777777" w:rsidR="00A4148F" w:rsidRPr="00BD1F9F" w:rsidRDefault="00A4148F" w:rsidP="00E00D64">
                              <w:r>
                                <w:t>Ceci est le titre de votre document.</w:t>
                              </w:r>
                            </w:p>
                            <w:p w14:paraId="2B56FC55" w14:textId="77777777" w:rsidR="002628A2" w:rsidRDefault="002628A2"/>
                            <w:p w14:paraId="431B11EF"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08BDB7D" w14:textId="77777777" w:rsidR="002628A2" w:rsidRDefault="002628A2"/>
                            <w:p w14:paraId="106FFFD6" w14:textId="77777777" w:rsidR="00A4148F" w:rsidRPr="004D5F95" w:rsidRDefault="00A4148F" w:rsidP="00A4148F">
                              <w:pPr>
                                <w:rPr>
                                  <w:b/>
                                  <w:bCs/>
                                  <w:color w:val="FFFFFF" w:themeColor="background1"/>
                                </w:rPr>
                              </w:pPr>
                              <w:r>
                                <w:rPr>
                                  <w:b/>
                                  <w:color w:val="FFFFFF" w:themeColor="background1"/>
                                </w:rPr>
                                <w:t>JANVIER 2023</w:t>
                              </w:r>
                            </w:p>
                            <w:p w14:paraId="33B67BC7" w14:textId="77777777" w:rsidR="002628A2" w:rsidRDefault="002628A2"/>
                            <w:p w14:paraId="7AB747C3"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448EA74" w14:textId="77777777" w:rsidR="002628A2" w:rsidRDefault="002628A2"/>
                            <w:p w14:paraId="5C5747DE" w14:textId="77777777" w:rsidR="00A4148F" w:rsidRPr="004D5F95" w:rsidRDefault="00A4148F" w:rsidP="00A4148F">
                              <w:pPr>
                                <w:rPr>
                                  <w:b/>
                                  <w:bCs/>
                                  <w:color w:val="FFFFFF" w:themeColor="background1"/>
                                </w:rPr>
                              </w:pPr>
                              <w:r>
                                <w:rPr>
                                  <w:b/>
                                  <w:color w:val="FFFFFF" w:themeColor="background1"/>
                                </w:rPr>
                                <w:t>JANVIER 2023</w:t>
                              </w:r>
                            </w:p>
                            <w:p w14:paraId="1B6D06C9" w14:textId="77777777" w:rsidR="00A4148F" w:rsidRDefault="00A4148F"/>
                            <w:p w14:paraId="40AA1F84" w14:textId="77777777" w:rsidR="00A4148F" w:rsidRPr="00F120AC" w:rsidRDefault="00271781" w:rsidP="00F120AC">
                              <w:pPr>
                                <w:pStyle w:val="Heading1"/>
                              </w:pPr>
                              <w:bookmarkStart w:id="232" w:name="_Toc224723846"/>
                              <w:bookmarkStart w:id="233" w:name="_Toc224724386"/>
                              <w:r>
                                <w:t>Ébauche</w:t>
                              </w:r>
                              <w:r w:rsidR="00A24079">
                                <w:t> :</w:t>
                              </w:r>
                              <w:r>
                                <w:t xml:space="preserve"> </w:t>
                              </w:r>
                              <w:r w:rsidR="000F378D">
                                <w:t>n</w:t>
                              </w:r>
                              <w:r>
                                <w:t>orme de qualité sur le traitement en établissement</w:t>
                              </w:r>
                              <w:bookmarkEnd w:id="232"/>
                              <w:bookmarkEnd w:id="233"/>
                            </w:p>
                            <w:p w14:paraId="5987E444" w14:textId="77777777" w:rsidR="00A4148F" w:rsidRPr="00F120AC" w:rsidRDefault="00A4148F" w:rsidP="00F120AC">
                              <w:pPr>
                                <w:pStyle w:val="Heading1"/>
                              </w:pPr>
                            </w:p>
                            <w:p w14:paraId="4D4CF253" w14:textId="77777777" w:rsidR="00A4148F" w:rsidRDefault="00A4148F"/>
                            <w:p w14:paraId="1BF92A07" w14:textId="77777777" w:rsidR="00A4148F" w:rsidRPr="00F120AC" w:rsidRDefault="00F120AC" w:rsidP="00F120AC">
                              <w:pPr>
                                <w:pStyle w:val="Heading1"/>
                              </w:pPr>
                              <w:bookmarkStart w:id="234" w:name="_Toc224723847"/>
                              <w:bookmarkStart w:id="235" w:name="_Toc22472438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34"/>
                              <w:bookmarkEnd w:id="235"/>
                            </w:p>
                            <w:p w14:paraId="40CE1A25" w14:textId="77777777" w:rsidR="00A4148F" w:rsidRPr="00F120AC" w:rsidRDefault="00A4148F" w:rsidP="00F120AC">
                              <w:pPr>
                                <w:pStyle w:val="Heading1"/>
                              </w:pPr>
                            </w:p>
                            <w:p w14:paraId="3DCDE1D9" w14:textId="77777777" w:rsidR="00A4148F" w:rsidRDefault="00A4148F"/>
                            <w:p w14:paraId="1E5E0498" w14:textId="77777777" w:rsidR="00A4148F" w:rsidRPr="00F120AC" w:rsidRDefault="00F120AC" w:rsidP="00F120AC">
                              <w:pPr>
                                <w:pStyle w:val="Heading1"/>
                              </w:pPr>
                              <w:bookmarkStart w:id="236" w:name="_Toc224723848"/>
                              <w:bookmarkStart w:id="237" w:name="_Toc22472438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36"/>
                              <w:bookmarkEnd w:id="237"/>
                            </w:p>
                            <w:p w14:paraId="17E30EFE" w14:textId="77777777" w:rsidR="00A4148F" w:rsidRPr="00F120AC" w:rsidRDefault="00A4148F" w:rsidP="00F120AC">
                              <w:pPr>
                                <w:pStyle w:val="Heading1"/>
                              </w:pPr>
                            </w:p>
                            <w:p w14:paraId="7CC2DC98" w14:textId="77777777" w:rsidR="00A4148F" w:rsidRDefault="00A4148F"/>
                            <w:p w14:paraId="5A95A782" w14:textId="77777777" w:rsidR="00A4148F" w:rsidRPr="00F120AC" w:rsidRDefault="00F120AC" w:rsidP="00F120AC">
                              <w:pPr>
                                <w:pStyle w:val="Heading1"/>
                              </w:pPr>
                              <w:bookmarkStart w:id="238" w:name="_Toc224723849"/>
                              <w:bookmarkStart w:id="239" w:name="_Toc22472438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38"/>
                              <w:bookmarkEnd w:id="239"/>
                            </w:p>
                            <w:p w14:paraId="3A47FC78" w14:textId="77777777" w:rsidR="00A4148F" w:rsidRPr="004D5F95" w:rsidRDefault="00B81561" w:rsidP="00A4148F">
                              <w:pPr>
                                <w:rPr>
                                  <w:b/>
                                  <w:bCs/>
                                  <w:color w:val="FFFFFF" w:themeColor="background1"/>
                                </w:rPr>
                              </w:pPr>
                              <w:r>
                                <w:rPr>
                                  <w:b/>
                                  <w:color w:val="FFFFFF" w:themeColor="background1"/>
                                </w:rPr>
                                <w:t>Mars 2026</w:t>
                              </w:r>
                            </w:p>
                            <w:p w14:paraId="76AD640D" w14:textId="77777777" w:rsidR="002628A2" w:rsidRDefault="002628A2"/>
                            <w:p w14:paraId="74E44C77" w14:textId="77777777" w:rsidR="00A4148F" w:rsidRPr="004D5F95" w:rsidRDefault="00A4148F" w:rsidP="00A4148F">
                              <w:pPr>
                                <w:rPr>
                                  <w:b/>
                                  <w:bCs/>
                                  <w:color w:val="FFFFFF" w:themeColor="background1"/>
                                </w:rPr>
                              </w:pPr>
                              <w:r>
                                <w:rPr>
                                  <w:b/>
                                  <w:color w:val="FFFFFF" w:themeColor="background1"/>
                                </w:rPr>
                                <w:t>JANVIER 2023</w:t>
                              </w:r>
                            </w:p>
                            <w:p w14:paraId="75567A45" w14:textId="77777777" w:rsidR="002628A2" w:rsidRDefault="002628A2"/>
                            <w:p w14:paraId="119DB1D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9BB3F11" w14:textId="77777777" w:rsidR="002628A2" w:rsidRDefault="002628A2"/>
                            <w:p w14:paraId="4F6F6C75" w14:textId="77777777" w:rsidR="00A4148F" w:rsidRPr="004D5F95" w:rsidRDefault="00A4148F" w:rsidP="00A4148F">
                              <w:pPr>
                                <w:rPr>
                                  <w:b/>
                                  <w:bCs/>
                                  <w:color w:val="FFFFFF" w:themeColor="background1"/>
                                </w:rPr>
                              </w:pPr>
                              <w:r>
                                <w:rPr>
                                  <w:b/>
                                  <w:color w:val="FFFFFF" w:themeColor="background1"/>
                                </w:rPr>
                                <w:t>JANVIER 2023</w:t>
                              </w:r>
                            </w:p>
                            <w:p w14:paraId="00A092F5" w14:textId="77777777" w:rsidR="002628A2" w:rsidRDefault="002628A2"/>
                            <w:p w14:paraId="2B327B4D" w14:textId="77777777" w:rsidR="00A4148F" w:rsidRPr="00BD1F9F" w:rsidRDefault="00A4148F" w:rsidP="00E00D64">
                              <w:r>
                                <w:t>Ceci est le titre de votre document.</w:t>
                              </w:r>
                            </w:p>
                            <w:p w14:paraId="4AB0F896" w14:textId="77777777" w:rsidR="002628A2" w:rsidRDefault="002628A2"/>
                            <w:p w14:paraId="023D8001" w14:textId="77777777" w:rsidR="00A4148F" w:rsidRPr="00BD1F9F" w:rsidRDefault="00A4148F" w:rsidP="00E00D64">
                              <w:r>
                                <w:t>Ceci est le titre de votre document.</w:t>
                              </w:r>
                            </w:p>
                            <w:p w14:paraId="0C645892" w14:textId="77777777" w:rsidR="002628A2" w:rsidRDefault="002628A2"/>
                            <w:p w14:paraId="00A680FB"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EAEE08A" w14:textId="77777777" w:rsidR="002628A2" w:rsidRDefault="002628A2"/>
                            <w:p w14:paraId="65E8BDAA" w14:textId="77777777" w:rsidR="00A4148F" w:rsidRPr="004D5F95" w:rsidRDefault="00A4148F" w:rsidP="00A4148F">
                              <w:pPr>
                                <w:rPr>
                                  <w:b/>
                                  <w:bCs/>
                                  <w:color w:val="FFFFFF" w:themeColor="background1"/>
                                </w:rPr>
                              </w:pPr>
                              <w:r>
                                <w:rPr>
                                  <w:b/>
                                  <w:color w:val="FFFFFF" w:themeColor="background1"/>
                                </w:rPr>
                                <w:t>JANVIER 2023</w:t>
                              </w:r>
                            </w:p>
                            <w:p w14:paraId="2CC115A5" w14:textId="77777777" w:rsidR="002628A2" w:rsidRDefault="002628A2"/>
                            <w:p w14:paraId="06681803"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26DDFFD" w14:textId="77777777" w:rsidR="002628A2" w:rsidRDefault="002628A2"/>
                            <w:p w14:paraId="2C36CFE4" w14:textId="77777777" w:rsidR="00A4148F" w:rsidRPr="004D5F95" w:rsidRDefault="00A4148F" w:rsidP="00A4148F">
                              <w:pPr>
                                <w:rPr>
                                  <w:b/>
                                  <w:bCs/>
                                  <w:color w:val="FFFFFF" w:themeColor="background1"/>
                                </w:rPr>
                              </w:pPr>
                              <w:r>
                                <w:rPr>
                                  <w:b/>
                                  <w:color w:val="FFFFFF" w:themeColor="background1"/>
                                </w:rPr>
                                <w:t>JANVIER 2023</w:t>
                              </w:r>
                            </w:p>
                            <w:p w14:paraId="4DD235A5" w14:textId="77777777" w:rsidR="00A4148F" w:rsidRDefault="00A4148F"/>
                            <w:p w14:paraId="1460D04A"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61235616" w14:textId="77777777" w:rsidR="002628A2" w:rsidRDefault="002628A2"/>
                            <w:p w14:paraId="23AA7478" w14:textId="77777777" w:rsidR="00A4148F" w:rsidRPr="004D5F95" w:rsidRDefault="00A4148F" w:rsidP="00A4148F">
                              <w:pPr>
                                <w:rPr>
                                  <w:b/>
                                  <w:bCs/>
                                  <w:color w:val="FFFFFF" w:themeColor="background1"/>
                                </w:rPr>
                              </w:pPr>
                              <w:r>
                                <w:rPr>
                                  <w:b/>
                                  <w:color w:val="FFFFFF" w:themeColor="background1"/>
                                </w:rPr>
                                <w:t>JANVIER 2023</w:t>
                              </w:r>
                            </w:p>
                            <w:p w14:paraId="5D42D757" w14:textId="77777777" w:rsidR="002628A2" w:rsidRDefault="002628A2"/>
                            <w:p w14:paraId="684C03D6"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73C23C6" w14:textId="77777777" w:rsidR="002628A2" w:rsidRDefault="002628A2"/>
                            <w:p w14:paraId="69354682" w14:textId="77777777" w:rsidR="00A4148F" w:rsidRPr="004D5F95" w:rsidRDefault="00A4148F" w:rsidP="00A4148F">
                              <w:pPr>
                                <w:rPr>
                                  <w:b/>
                                  <w:bCs/>
                                  <w:color w:val="FFFFFF" w:themeColor="background1"/>
                                </w:rPr>
                              </w:pPr>
                              <w:r>
                                <w:rPr>
                                  <w:b/>
                                  <w:color w:val="FFFFFF" w:themeColor="background1"/>
                                </w:rPr>
                                <w:t>JANVIER 2023</w:t>
                              </w:r>
                            </w:p>
                            <w:p w14:paraId="3BDED26D" w14:textId="77777777" w:rsidR="002628A2" w:rsidRDefault="002628A2"/>
                            <w:p w14:paraId="6E3B7A55" w14:textId="77777777" w:rsidR="00A4148F" w:rsidRPr="00BD1F9F" w:rsidRDefault="00A4148F" w:rsidP="00E00D64">
                              <w:r>
                                <w:t>Ceci est le titre de votre document.</w:t>
                              </w:r>
                            </w:p>
                            <w:p w14:paraId="7AD10DCE" w14:textId="77777777" w:rsidR="002628A2" w:rsidRDefault="002628A2"/>
                            <w:p w14:paraId="410B8CA6" w14:textId="77777777" w:rsidR="00A4148F" w:rsidRPr="00BD1F9F" w:rsidRDefault="00A4148F" w:rsidP="00E00D64">
                              <w:r>
                                <w:t>Ceci est le titre de votre document.</w:t>
                              </w:r>
                            </w:p>
                            <w:p w14:paraId="731F9D09" w14:textId="77777777" w:rsidR="002628A2" w:rsidRDefault="002628A2"/>
                            <w:p w14:paraId="1ED84F38"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B63CF03" w14:textId="77777777" w:rsidR="002628A2" w:rsidRDefault="002628A2"/>
                            <w:p w14:paraId="6F09A4B7" w14:textId="77777777" w:rsidR="00A4148F" w:rsidRPr="004D5F95" w:rsidRDefault="00A4148F" w:rsidP="00A4148F">
                              <w:pPr>
                                <w:rPr>
                                  <w:b/>
                                  <w:bCs/>
                                  <w:color w:val="FFFFFF" w:themeColor="background1"/>
                                </w:rPr>
                              </w:pPr>
                              <w:r>
                                <w:rPr>
                                  <w:b/>
                                  <w:color w:val="FFFFFF" w:themeColor="background1"/>
                                </w:rPr>
                                <w:t>JANVIER 2023</w:t>
                              </w:r>
                            </w:p>
                            <w:p w14:paraId="6000FFC8" w14:textId="77777777" w:rsidR="002628A2" w:rsidRDefault="002628A2"/>
                            <w:p w14:paraId="21618CE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6663276" w14:textId="77777777" w:rsidR="002628A2" w:rsidRDefault="002628A2"/>
                            <w:p w14:paraId="09AA9E7B" w14:textId="77777777" w:rsidR="00A4148F" w:rsidRPr="004D5F95" w:rsidRDefault="00A4148F" w:rsidP="00A4148F">
                              <w:pPr>
                                <w:rPr>
                                  <w:b/>
                                  <w:bCs/>
                                  <w:color w:val="FFFFFF" w:themeColor="background1"/>
                                </w:rPr>
                              </w:pPr>
                              <w:r>
                                <w:rPr>
                                  <w:b/>
                                  <w:color w:val="FFFFFF" w:themeColor="background1"/>
                                </w:rPr>
                                <w:t>JANVIER 2023</w:t>
                              </w:r>
                            </w:p>
                            <w:p w14:paraId="718E7E57" w14:textId="77777777" w:rsidR="00A4148F" w:rsidRDefault="00A4148F"/>
                            <w:p w14:paraId="0291CF83" w14:textId="77777777" w:rsidR="00A4148F" w:rsidRPr="00F120AC" w:rsidRDefault="00271781" w:rsidP="00F120AC">
                              <w:pPr>
                                <w:pStyle w:val="Heading1"/>
                              </w:pPr>
                              <w:bookmarkStart w:id="240" w:name="_Toc224723850"/>
                              <w:bookmarkStart w:id="241" w:name="_Toc224724390"/>
                              <w:r>
                                <w:t>Ébauche</w:t>
                              </w:r>
                              <w:r w:rsidR="00A24079">
                                <w:t> :</w:t>
                              </w:r>
                              <w:r>
                                <w:t xml:space="preserve"> </w:t>
                              </w:r>
                              <w:r w:rsidR="000F378D">
                                <w:t>n</w:t>
                              </w:r>
                              <w:r>
                                <w:t>orme de qualité sur le traitement en établissement</w:t>
                              </w:r>
                              <w:bookmarkEnd w:id="240"/>
                              <w:bookmarkEnd w:id="241"/>
                            </w:p>
                            <w:p w14:paraId="2ED28A77" w14:textId="77777777" w:rsidR="00A4148F" w:rsidRPr="004D5F95" w:rsidRDefault="00B81561" w:rsidP="00A4148F">
                              <w:pPr>
                                <w:rPr>
                                  <w:b/>
                                  <w:bCs/>
                                  <w:color w:val="FFFFFF" w:themeColor="background1"/>
                                </w:rPr>
                              </w:pPr>
                              <w:r>
                                <w:rPr>
                                  <w:b/>
                                  <w:color w:val="FFFFFF" w:themeColor="background1"/>
                                </w:rPr>
                                <w:t>Mars 2026</w:t>
                              </w:r>
                            </w:p>
                            <w:p w14:paraId="5E16C1B6" w14:textId="77777777" w:rsidR="002628A2" w:rsidRDefault="002628A2"/>
                            <w:p w14:paraId="2A1242BA" w14:textId="77777777" w:rsidR="00A4148F" w:rsidRPr="004D5F95" w:rsidRDefault="00A4148F" w:rsidP="00A4148F">
                              <w:pPr>
                                <w:rPr>
                                  <w:b/>
                                  <w:bCs/>
                                  <w:color w:val="FFFFFF" w:themeColor="background1"/>
                                </w:rPr>
                              </w:pPr>
                              <w:r>
                                <w:rPr>
                                  <w:b/>
                                  <w:color w:val="FFFFFF" w:themeColor="background1"/>
                                </w:rPr>
                                <w:t>JANVIER 2023</w:t>
                              </w:r>
                            </w:p>
                            <w:p w14:paraId="1996AAB8" w14:textId="77777777" w:rsidR="002628A2" w:rsidRDefault="002628A2"/>
                            <w:p w14:paraId="442023D1"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00AF400" w14:textId="77777777" w:rsidR="002628A2" w:rsidRDefault="002628A2"/>
                            <w:p w14:paraId="5F3F6D21" w14:textId="77777777" w:rsidR="00A4148F" w:rsidRPr="004D5F95" w:rsidRDefault="00A4148F" w:rsidP="00A4148F">
                              <w:pPr>
                                <w:rPr>
                                  <w:b/>
                                  <w:bCs/>
                                  <w:color w:val="FFFFFF" w:themeColor="background1"/>
                                </w:rPr>
                              </w:pPr>
                              <w:r>
                                <w:rPr>
                                  <w:b/>
                                  <w:color w:val="FFFFFF" w:themeColor="background1"/>
                                </w:rPr>
                                <w:t>JANVIER 2023</w:t>
                              </w:r>
                            </w:p>
                            <w:p w14:paraId="1F4A6F9F" w14:textId="77777777" w:rsidR="002628A2" w:rsidRDefault="002628A2"/>
                            <w:p w14:paraId="05A8D812" w14:textId="77777777" w:rsidR="00A4148F" w:rsidRPr="00BD1F9F" w:rsidRDefault="00A4148F" w:rsidP="00E00D64">
                              <w:r>
                                <w:t>Ceci est le titre de votre document.</w:t>
                              </w:r>
                            </w:p>
                            <w:p w14:paraId="3975CB95" w14:textId="77777777" w:rsidR="002628A2" w:rsidRDefault="002628A2"/>
                            <w:p w14:paraId="770FF0F0" w14:textId="77777777" w:rsidR="00A4148F" w:rsidRPr="00BD1F9F" w:rsidRDefault="00A4148F" w:rsidP="00E00D64">
                              <w:r>
                                <w:t>Ceci est le titre de votre document.</w:t>
                              </w:r>
                            </w:p>
                            <w:p w14:paraId="399B10E9" w14:textId="77777777" w:rsidR="002628A2" w:rsidRDefault="002628A2"/>
                            <w:p w14:paraId="0CE49FE0"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39D61710" w14:textId="77777777" w:rsidR="002628A2" w:rsidRDefault="002628A2"/>
                            <w:p w14:paraId="653F8D9D" w14:textId="77777777" w:rsidR="00A4148F" w:rsidRPr="004D5F95" w:rsidRDefault="00A4148F" w:rsidP="00A4148F">
                              <w:pPr>
                                <w:rPr>
                                  <w:b/>
                                  <w:bCs/>
                                  <w:color w:val="FFFFFF" w:themeColor="background1"/>
                                </w:rPr>
                              </w:pPr>
                              <w:r>
                                <w:rPr>
                                  <w:b/>
                                  <w:color w:val="FFFFFF" w:themeColor="background1"/>
                                </w:rPr>
                                <w:t>JANVIER 2023</w:t>
                              </w:r>
                            </w:p>
                            <w:p w14:paraId="5228A0D7" w14:textId="77777777" w:rsidR="002628A2" w:rsidRDefault="002628A2"/>
                            <w:p w14:paraId="7BAF4C0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F043595" w14:textId="77777777" w:rsidR="002628A2" w:rsidRDefault="002628A2"/>
                            <w:p w14:paraId="2F885FFC" w14:textId="77777777" w:rsidR="00A4148F" w:rsidRPr="004D5F95" w:rsidRDefault="00A4148F" w:rsidP="00A4148F">
                              <w:pPr>
                                <w:rPr>
                                  <w:b/>
                                  <w:bCs/>
                                  <w:color w:val="FFFFFF" w:themeColor="background1"/>
                                </w:rPr>
                              </w:pPr>
                              <w:r>
                                <w:rPr>
                                  <w:b/>
                                  <w:color w:val="FFFFFF" w:themeColor="background1"/>
                                </w:rPr>
                                <w:t>JANVIER 2023</w:t>
                              </w:r>
                            </w:p>
                            <w:p w14:paraId="1DD70BA2" w14:textId="77777777" w:rsidR="00A4148F" w:rsidRDefault="00A4148F"/>
                            <w:p w14:paraId="5DE60B75"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5D527DE4" w14:textId="77777777" w:rsidR="002628A2" w:rsidRDefault="002628A2"/>
                            <w:p w14:paraId="40B46D5E" w14:textId="77777777" w:rsidR="00A4148F" w:rsidRPr="004D5F95" w:rsidRDefault="00A4148F" w:rsidP="00A4148F">
                              <w:pPr>
                                <w:rPr>
                                  <w:b/>
                                  <w:bCs/>
                                  <w:color w:val="FFFFFF" w:themeColor="background1"/>
                                </w:rPr>
                              </w:pPr>
                              <w:r>
                                <w:rPr>
                                  <w:b/>
                                  <w:color w:val="FFFFFF" w:themeColor="background1"/>
                                </w:rPr>
                                <w:t>JANVIER 2023</w:t>
                              </w:r>
                            </w:p>
                            <w:p w14:paraId="64D48B4F" w14:textId="77777777" w:rsidR="002628A2" w:rsidRDefault="002628A2"/>
                            <w:p w14:paraId="48F13F93"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A20B720" w14:textId="77777777" w:rsidR="002628A2" w:rsidRDefault="002628A2"/>
                            <w:p w14:paraId="041E46D5" w14:textId="77777777" w:rsidR="00A4148F" w:rsidRPr="004D5F95" w:rsidRDefault="00A4148F" w:rsidP="00A4148F">
                              <w:pPr>
                                <w:rPr>
                                  <w:b/>
                                  <w:bCs/>
                                  <w:color w:val="FFFFFF" w:themeColor="background1"/>
                                </w:rPr>
                              </w:pPr>
                              <w:r>
                                <w:rPr>
                                  <w:b/>
                                  <w:color w:val="FFFFFF" w:themeColor="background1"/>
                                </w:rPr>
                                <w:t>JANVIER 2023</w:t>
                              </w:r>
                            </w:p>
                            <w:p w14:paraId="189004B1" w14:textId="77777777" w:rsidR="002628A2" w:rsidRDefault="002628A2"/>
                            <w:p w14:paraId="6810AD53" w14:textId="77777777" w:rsidR="00A4148F" w:rsidRPr="00BD1F9F" w:rsidRDefault="00A4148F" w:rsidP="00E00D64">
                              <w:r>
                                <w:t>Ceci est le titre de votre document.</w:t>
                              </w:r>
                            </w:p>
                            <w:p w14:paraId="62D63DBD" w14:textId="77777777" w:rsidR="002628A2" w:rsidRDefault="002628A2"/>
                            <w:p w14:paraId="500B6DC6" w14:textId="77777777" w:rsidR="00A4148F" w:rsidRPr="00BD1F9F" w:rsidRDefault="00A4148F" w:rsidP="00E00D64">
                              <w:r>
                                <w:t>Ceci est le titre de votre document.</w:t>
                              </w:r>
                            </w:p>
                            <w:p w14:paraId="617F3745" w14:textId="77777777" w:rsidR="002628A2" w:rsidRDefault="002628A2"/>
                            <w:p w14:paraId="687832F2"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64768CB" w14:textId="77777777" w:rsidR="002628A2" w:rsidRDefault="002628A2"/>
                            <w:p w14:paraId="5C8C2FC0" w14:textId="77777777" w:rsidR="00A4148F" w:rsidRPr="004D5F95" w:rsidRDefault="00A4148F" w:rsidP="00A4148F">
                              <w:pPr>
                                <w:rPr>
                                  <w:b/>
                                  <w:bCs/>
                                  <w:color w:val="FFFFFF" w:themeColor="background1"/>
                                </w:rPr>
                              </w:pPr>
                              <w:r>
                                <w:rPr>
                                  <w:b/>
                                  <w:color w:val="FFFFFF" w:themeColor="background1"/>
                                </w:rPr>
                                <w:t>JANVIER 2023</w:t>
                              </w:r>
                            </w:p>
                            <w:p w14:paraId="0910CA32" w14:textId="77777777" w:rsidR="002628A2" w:rsidRDefault="002628A2"/>
                            <w:p w14:paraId="642993C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A178BFE" w14:textId="77777777" w:rsidR="002628A2" w:rsidRDefault="002628A2"/>
                            <w:p w14:paraId="6462606B" w14:textId="77777777" w:rsidR="00A4148F" w:rsidRPr="004D5F95" w:rsidRDefault="00A4148F" w:rsidP="00A4148F">
                              <w:pPr>
                                <w:rPr>
                                  <w:b/>
                                  <w:bCs/>
                                  <w:color w:val="FFFFFF" w:themeColor="background1"/>
                                </w:rPr>
                              </w:pPr>
                              <w:r>
                                <w:rPr>
                                  <w:b/>
                                  <w:color w:val="FFFFFF" w:themeColor="background1"/>
                                </w:rPr>
                                <w:t>JANVIER 2023</w:t>
                              </w:r>
                            </w:p>
                            <w:p w14:paraId="2D19DE36" w14:textId="77777777" w:rsidR="00A4148F" w:rsidRDefault="00A4148F"/>
                            <w:p w14:paraId="546E8253" w14:textId="77777777" w:rsidR="00A4148F" w:rsidRPr="00F120AC" w:rsidRDefault="00271781" w:rsidP="00F120AC">
                              <w:pPr>
                                <w:pStyle w:val="Heading1"/>
                              </w:pPr>
                              <w:bookmarkStart w:id="242" w:name="_Toc224723851"/>
                              <w:bookmarkStart w:id="243" w:name="_Toc224724391"/>
                              <w:r>
                                <w:t>Ébauche</w:t>
                              </w:r>
                              <w:r w:rsidR="00A24079">
                                <w:t> :</w:t>
                              </w:r>
                              <w:r>
                                <w:t xml:space="preserve"> </w:t>
                              </w:r>
                              <w:r w:rsidR="000F378D">
                                <w:t>n</w:t>
                              </w:r>
                              <w:r>
                                <w:t>orme de qualité sur le traitement en établissement</w:t>
                              </w:r>
                              <w:bookmarkEnd w:id="242"/>
                              <w:bookmarkEnd w:id="243"/>
                            </w:p>
                            <w:p w14:paraId="2E8A99A6" w14:textId="77777777" w:rsidR="00A4148F" w:rsidRPr="00F120AC" w:rsidRDefault="00A4148F" w:rsidP="00F120AC">
                              <w:pPr>
                                <w:pStyle w:val="Heading1"/>
                              </w:pPr>
                            </w:p>
                            <w:p w14:paraId="16353393" w14:textId="77777777" w:rsidR="00A4148F" w:rsidRDefault="00A4148F"/>
                            <w:p w14:paraId="12083FB5" w14:textId="77777777" w:rsidR="00A4148F" w:rsidRPr="00F120AC" w:rsidRDefault="00F120AC" w:rsidP="00F120AC">
                              <w:pPr>
                                <w:pStyle w:val="Heading1"/>
                              </w:pPr>
                              <w:bookmarkStart w:id="244" w:name="_Toc224723852"/>
                              <w:bookmarkStart w:id="245" w:name="_Toc22472439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44"/>
                              <w:bookmarkEnd w:id="245"/>
                            </w:p>
                            <w:p w14:paraId="6180CA29" w14:textId="77777777" w:rsidR="00A4148F" w:rsidRPr="004D5F95" w:rsidRDefault="00B81561" w:rsidP="00A4148F">
                              <w:pPr>
                                <w:rPr>
                                  <w:b/>
                                  <w:bCs/>
                                  <w:color w:val="FFFFFF" w:themeColor="background1"/>
                                </w:rPr>
                              </w:pPr>
                              <w:r>
                                <w:rPr>
                                  <w:b/>
                                  <w:color w:val="FFFFFF" w:themeColor="background1"/>
                                </w:rPr>
                                <w:t>Mars 2026</w:t>
                              </w:r>
                            </w:p>
                            <w:p w14:paraId="24D864B5" w14:textId="77777777" w:rsidR="002628A2" w:rsidRDefault="002628A2"/>
                            <w:p w14:paraId="1C9C371E" w14:textId="77777777" w:rsidR="00A4148F" w:rsidRPr="004D5F95" w:rsidRDefault="00A4148F" w:rsidP="00A4148F">
                              <w:pPr>
                                <w:rPr>
                                  <w:b/>
                                  <w:bCs/>
                                  <w:color w:val="FFFFFF" w:themeColor="background1"/>
                                </w:rPr>
                              </w:pPr>
                              <w:r>
                                <w:rPr>
                                  <w:b/>
                                  <w:color w:val="FFFFFF" w:themeColor="background1"/>
                                </w:rPr>
                                <w:t>JANVIER 2023</w:t>
                              </w:r>
                            </w:p>
                            <w:p w14:paraId="2FFB38B1" w14:textId="77777777" w:rsidR="002628A2" w:rsidRDefault="002628A2"/>
                            <w:p w14:paraId="53BA9A0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8B382BD" w14:textId="77777777" w:rsidR="002628A2" w:rsidRDefault="002628A2"/>
                            <w:p w14:paraId="59AB6D17" w14:textId="77777777" w:rsidR="00A4148F" w:rsidRPr="004D5F95" w:rsidRDefault="00A4148F" w:rsidP="00A4148F">
                              <w:pPr>
                                <w:rPr>
                                  <w:b/>
                                  <w:bCs/>
                                  <w:color w:val="FFFFFF" w:themeColor="background1"/>
                                </w:rPr>
                              </w:pPr>
                              <w:r>
                                <w:rPr>
                                  <w:b/>
                                  <w:color w:val="FFFFFF" w:themeColor="background1"/>
                                </w:rPr>
                                <w:t>JANVIER 2023</w:t>
                              </w:r>
                            </w:p>
                            <w:p w14:paraId="208502CB" w14:textId="77777777" w:rsidR="002628A2" w:rsidRDefault="002628A2"/>
                            <w:p w14:paraId="29C8EDC1" w14:textId="77777777" w:rsidR="00A4148F" w:rsidRPr="00BD1F9F" w:rsidRDefault="00A4148F" w:rsidP="00E00D64">
                              <w:r>
                                <w:t>Ceci est le titre de votre document.</w:t>
                              </w:r>
                            </w:p>
                            <w:p w14:paraId="1C55CDF2" w14:textId="77777777" w:rsidR="002628A2" w:rsidRDefault="002628A2"/>
                            <w:p w14:paraId="22CA85AC" w14:textId="77777777" w:rsidR="00A4148F" w:rsidRPr="00BD1F9F" w:rsidRDefault="00A4148F" w:rsidP="00E00D64">
                              <w:r>
                                <w:t>Ceci est le titre de votre document.</w:t>
                              </w:r>
                            </w:p>
                            <w:p w14:paraId="4E76D945" w14:textId="77777777" w:rsidR="002628A2" w:rsidRDefault="002628A2"/>
                            <w:p w14:paraId="407A1857"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7048724" w14:textId="77777777" w:rsidR="002628A2" w:rsidRDefault="002628A2"/>
                            <w:p w14:paraId="73C13921" w14:textId="77777777" w:rsidR="00A4148F" w:rsidRPr="004D5F95" w:rsidRDefault="00A4148F" w:rsidP="00A4148F">
                              <w:pPr>
                                <w:rPr>
                                  <w:b/>
                                  <w:bCs/>
                                  <w:color w:val="FFFFFF" w:themeColor="background1"/>
                                </w:rPr>
                              </w:pPr>
                              <w:r>
                                <w:rPr>
                                  <w:b/>
                                  <w:color w:val="FFFFFF" w:themeColor="background1"/>
                                </w:rPr>
                                <w:t>JANVIER 2023</w:t>
                              </w:r>
                            </w:p>
                            <w:p w14:paraId="56B9AB03" w14:textId="77777777" w:rsidR="002628A2" w:rsidRDefault="002628A2"/>
                            <w:p w14:paraId="2BE26E0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8A3D783" w14:textId="77777777" w:rsidR="002628A2" w:rsidRDefault="002628A2"/>
                            <w:p w14:paraId="308F95AE" w14:textId="77777777" w:rsidR="00A4148F" w:rsidRPr="004D5F95" w:rsidRDefault="00A4148F" w:rsidP="00A4148F">
                              <w:pPr>
                                <w:rPr>
                                  <w:b/>
                                  <w:bCs/>
                                  <w:color w:val="FFFFFF" w:themeColor="background1"/>
                                </w:rPr>
                              </w:pPr>
                              <w:r>
                                <w:rPr>
                                  <w:b/>
                                  <w:color w:val="FFFFFF" w:themeColor="background1"/>
                                </w:rPr>
                                <w:t>JANVIER 2023</w:t>
                              </w:r>
                            </w:p>
                            <w:p w14:paraId="0F6E0CEE" w14:textId="77777777" w:rsidR="00A4148F" w:rsidRDefault="00A4148F"/>
                            <w:p w14:paraId="0BF2BC56"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7A2FF9B8" w14:textId="77777777" w:rsidR="002628A2" w:rsidRDefault="002628A2"/>
                            <w:p w14:paraId="1D8BF6D1" w14:textId="77777777" w:rsidR="00A4148F" w:rsidRPr="004D5F95" w:rsidRDefault="00A4148F" w:rsidP="00A4148F">
                              <w:pPr>
                                <w:rPr>
                                  <w:b/>
                                  <w:bCs/>
                                  <w:color w:val="FFFFFF" w:themeColor="background1"/>
                                </w:rPr>
                              </w:pPr>
                              <w:r>
                                <w:rPr>
                                  <w:b/>
                                  <w:color w:val="FFFFFF" w:themeColor="background1"/>
                                </w:rPr>
                                <w:t>JANVIER 2023</w:t>
                              </w:r>
                            </w:p>
                            <w:p w14:paraId="1D8863DB" w14:textId="77777777" w:rsidR="002628A2" w:rsidRDefault="002628A2"/>
                            <w:p w14:paraId="146B7751"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9CD1F16" w14:textId="77777777" w:rsidR="002628A2" w:rsidRDefault="002628A2"/>
                            <w:p w14:paraId="4D2E85D4" w14:textId="77777777" w:rsidR="00A4148F" w:rsidRPr="004D5F95" w:rsidRDefault="00A4148F" w:rsidP="00A4148F">
                              <w:pPr>
                                <w:rPr>
                                  <w:b/>
                                  <w:bCs/>
                                  <w:color w:val="FFFFFF" w:themeColor="background1"/>
                                </w:rPr>
                              </w:pPr>
                              <w:r>
                                <w:rPr>
                                  <w:b/>
                                  <w:color w:val="FFFFFF" w:themeColor="background1"/>
                                </w:rPr>
                                <w:t>JANVIER 2023</w:t>
                              </w:r>
                            </w:p>
                            <w:p w14:paraId="0CD0F328" w14:textId="77777777" w:rsidR="002628A2" w:rsidRDefault="002628A2"/>
                            <w:p w14:paraId="470CF08A" w14:textId="77777777" w:rsidR="00A4148F" w:rsidRPr="00BD1F9F" w:rsidRDefault="00A4148F" w:rsidP="00E00D64">
                              <w:r>
                                <w:t>Ceci est le titre de votre document.</w:t>
                              </w:r>
                            </w:p>
                            <w:p w14:paraId="5674C203" w14:textId="77777777" w:rsidR="002628A2" w:rsidRDefault="002628A2"/>
                            <w:p w14:paraId="5843CBCC" w14:textId="77777777" w:rsidR="00A4148F" w:rsidRPr="00BD1F9F" w:rsidRDefault="00A4148F" w:rsidP="00E00D64">
                              <w:r>
                                <w:t>Ceci est le titre de votre document.</w:t>
                              </w:r>
                            </w:p>
                            <w:p w14:paraId="3BEE41BA" w14:textId="77777777" w:rsidR="002628A2" w:rsidRDefault="002628A2"/>
                            <w:p w14:paraId="3E5C56A2"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77746B6D" w14:textId="77777777" w:rsidR="002628A2" w:rsidRDefault="002628A2"/>
                            <w:p w14:paraId="484A27FD" w14:textId="77777777" w:rsidR="00A4148F" w:rsidRPr="004D5F95" w:rsidRDefault="00A4148F" w:rsidP="00A4148F">
                              <w:pPr>
                                <w:rPr>
                                  <w:b/>
                                  <w:bCs/>
                                  <w:color w:val="FFFFFF" w:themeColor="background1"/>
                                </w:rPr>
                              </w:pPr>
                              <w:r>
                                <w:rPr>
                                  <w:b/>
                                  <w:color w:val="FFFFFF" w:themeColor="background1"/>
                                </w:rPr>
                                <w:t>JANVIER 2023</w:t>
                              </w:r>
                            </w:p>
                            <w:p w14:paraId="5FECE442" w14:textId="77777777" w:rsidR="002628A2" w:rsidRDefault="002628A2"/>
                            <w:p w14:paraId="1DFD9F8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5DDD8EF" w14:textId="77777777" w:rsidR="002628A2" w:rsidRDefault="002628A2"/>
                            <w:p w14:paraId="4AD808F6" w14:textId="77777777" w:rsidR="00A4148F" w:rsidRPr="004D5F95" w:rsidRDefault="00A4148F" w:rsidP="00A4148F">
                              <w:pPr>
                                <w:rPr>
                                  <w:b/>
                                  <w:bCs/>
                                  <w:color w:val="FFFFFF" w:themeColor="background1"/>
                                </w:rPr>
                              </w:pPr>
                              <w:r>
                                <w:rPr>
                                  <w:b/>
                                  <w:color w:val="FFFFFF" w:themeColor="background1"/>
                                </w:rPr>
                                <w:t>JANVIER 2023</w:t>
                              </w:r>
                            </w:p>
                            <w:p w14:paraId="5CDCB1C9" w14:textId="77777777" w:rsidR="00A4148F" w:rsidRDefault="00A4148F"/>
                            <w:p w14:paraId="199D65DB" w14:textId="77777777" w:rsidR="00A4148F" w:rsidRPr="00F120AC" w:rsidRDefault="00271781" w:rsidP="00F120AC">
                              <w:pPr>
                                <w:pStyle w:val="Heading1"/>
                              </w:pPr>
                              <w:bookmarkStart w:id="246" w:name="_Toc224723853"/>
                              <w:bookmarkStart w:id="247" w:name="_Toc224724393"/>
                              <w:r>
                                <w:t>Ébauche</w:t>
                              </w:r>
                              <w:r w:rsidR="00A24079">
                                <w:t> :</w:t>
                              </w:r>
                              <w:r>
                                <w:t xml:space="preserve"> </w:t>
                              </w:r>
                              <w:r w:rsidR="000F378D">
                                <w:t>n</w:t>
                              </w:r>
                              <w:r>
                                <w:t>orme de qualité sur le traitement en établissement</w:t>
                              </w:r>
                              <w:bookmarkEnd w:id="246"/>
                              <w:bookmarkEnd w:id="247"/>
                            </w:p>
                            <w:p w14:paraId="4659435F" w14:textId="77777777" w:rsidR="00A4148F" w:rsidRPr="004D5F95" w:rsidRDefault="00B81561" w:rsidP="00A4148F">
                              <w:pPr>
                                <w:rPr>
                                  <w:b/>
                                  <w:bCs/>
                                  <w:color w:val="FFFFFF" w:themeColor="background1"/>
                                </w:rPr>
                              </w:pPr>
                              <w:r>
                                <w:rPr>
                                  <w:b/>
                                  <w:color w:val="FFFFFF" w:themeColor="background1"/>
                                </w:rPr>
                                <w:t>Mars 2026</w:t>
                              </w:r>
                            </w:p>
                            <w:p w14:paraId="697A71EB" w14:textId="77777777" w:rsidR="002628A2" w:rsidRDefault="002628A2"/>
                            <w:p w14:paraId="19713F7B" w14:textId="77777777" w:rsidR="00A4148F" w:rsidRPr="004D5F95" w:rsidRDefault="00A4148F" w:rsidP="00A4148F">
                              <w:pPr>
                                <w:rPr>
                                  <w:b/>
                                  <w:bCs/>
                                  <w:color w:val="FFFFFF" w:themeColor="background1"/>
                                </w:rPr>
                              </w:pPr>
                              <w:r>
                                <w:rPr>
                                  <w:b/>
                                  <w:color w:val="FFFFFF" w:themeColor="background1"/>
                                </w:rPr>
                                <w:t>JANVIER 2023</w:t>
                              </w:r>
                            </w:p>
                            <w:p w14:paraId="289D15DF" w14:textId="77777777" w:rsidR="002628A2" w:rsidRDefault="002628A2"/>
                            <w:p w14:paraId="2D5CCAB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BDA1CAF" w14:textId="77777777" w:rsidR="002628A2" w:rsidRDefault="002628A2"/>
                            <w:p w14:paraId="598B3A9E" w14:textId="77777777" w:rsidR="00A4148F" w:rsidRPr="004D5F95" w:rsidRDefault="00A4148F" w:rsidP="00A4148F">
                              <w:pPr>
                                <w:rPr>
                                  <w:b/>
                                  <w:bCs/>
                                  <w:color w:val="FFFFFF" w:themeColor="background1"/>
                                </w:rPr>
                              </w:pPr>
                              <w:r>
                                <w:rPr>
                                  <w:b/>
                                  <w:color w:val="FFFFFF" w:themeColor="background1"/>
                                </w:rPr>
                                <w:t>JANVIER 2023</w:t>
                              </w:r>
                            </w:p>
                            <w:p w14:paraId="4D549F75" w14:textId="77777777" w:rsidR="002628A2" w:rsidRDefault="002628A2"/>
                            <w:p w14:paraId="42762019" w14:textId="77777777" w:rsidR="00A4148F" w:rsidRPr="00BD1F9F" w:rsidRDefault="00A4148F" w:rsidP="00E00D64">
                              <w:r>
                                <w:t>Ceci est le titre de votre document.</w:t>
                              </w:r>
                            </w:p>
                            <w:p w14:paraId="48BA3BB1" w14:textId="77777777" w:rsidR="002628A2" w:rsidRDefault="002628A2"/>
                            <w:p w14:paraId="2B90E29F" w14:textId="77777777" w:rsidR="00A4148F" w:rsidRPr="00BD1F9F" w:rsidRDefault="00A4148F" w:rsidP="00E00D64">
                              <w:r>
                                <w:t>Ceci est le titre de votre document.</w:t>
                              </w:r>
                            </w:p>
                            <w:p w14:paraId="7052C81F" w14:textId="77777777" w:rsidR="002628A2" w:rsidRDefault="002628A2"/>
                            <w:p w14:paraId="32D44FB7"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1602DC1A" w14:textId="77777777" w:rsidR="002628A2" w:rsidRDefault="002628A2"/>
                            <w:p w14:paraId="06C282E7" w14:textId="77777777" w:rsidR="00A4148F" w:rsidRPr="004D5F95" w:rsidRDefault="00A4148F" w:rsidP="00A4148F">
                              <w:pPr>
                                <w:rPr>
                                  <w:b/>
                                  <w:bCs/>
                                  <w:color w:val="FFFFFF" w:themeColor="background1"/>
                                </w:rPr>
                              </w:pPr>
                              <w:r>
                                <w:rPr>
                                  <w:b/>
                                  <w:color w:val="FFFFFF" w:themeColor="background1"/>
                                </w:rPr>
                                <w:t>JANVIER 2023</w:t>
                              </w:r>
                            </w:p>
                            <w:p w14:paraId="6F2486E5" w14:textId="77777777" w:rsidR="002628A2" w:rsidRDefault="002628A2"/>
                            <w:p w14:paraId="6757FB1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549BEE3" w14:textId="77777777" w:rsidR="002628A2" w:rsidRDefault="002628A2"/>
                            <w:p w14:paraId="692CD025" w14:textId="77777777" w:rsidR="00A4148F" w:rsidRPr="004D5F95" w:rsidRDefault="00A4148F" w:rsidP="00A4148F">
                              <w:pPr>
                                <w:rPr>
                                  <w:b/>
                                  <w:bCs/>
                                  <w:color w:val="FFFFFF" w:themeColor="background1"/>
                                </w:rPr>
                              </w:pPr>
                              <w:r>
                                <w:rPr>
                                  <w:b/>
                                  <w:color w:val="FFFFFF" w:themeColor="background1"/>
                                </w:rPr>
                                <w:t>JANVIER 2023</w:t>
                              </w:r>
                            </w:p>
                            <w:p w14:paraId="773A18CB" w14:textId="77777777" w:rsidR="00A4148F" w:rsidRDefault="00A4148F"/>
                            <w:p w14:paraId="0AD61F88"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53845A94" w14:textId="77777777" w:rsidR="002628A2" w:rsidRDefault="002628A2"/>
                            <w:p w14:paraId="1793C61F" w14:textId="77777777" w:rsidR="00A4148F" w:rsidRPr="004D5F95" w:rsidRDefault="00A4148F" w:rsidP="00A4148F">
                              <w:pPr>
                                <w:rPr>
                                  <w:b/>
                                  <w:bCs/>
                                  <w:color w:val="FFFFFF" w:themeColor="background1"/>
                                </w:rPr>
                              </w:pPr>
                              <w:r>
                                <w:rPr>
                                  <w:b/>
                                  <w:color w:val="FFFFFF" w:themeColor="background1"/>
                                </w:rPr>
                                <w:t>JANVIER 2023</w:t>
                              </w:r>
                            </w:p>
                            <w:p w14:paraId="1B244B63" w14:textId="77777777" w:rsidR="002628A2" w:rsidRDefault="002628A2"/>
                            <w:p w14:paraId="5A6CCA5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A9A457E" w14:textId="77777777" w:rsidR="002628A2" w:rsidRDefault="002628A2"/>
                            <w:p w14:paraId="2B68B1DD" w14:textId="77777777" w:rsidR="00A4148F" w:rsidRPr="004D5F95" w:rsidRDefault="00A4148F" w:rsidP="00A4148F">
                              <w:pPr>
                                <w:rPr>
                                  <w:b/>
                                  <w:bCs/>
                                  <w:color w:val="FFFFFF" w:themeColor="background1"/>
                                </w:rPr>
                              </w:pPr>
                              <w:r>
                                <w:rPr>
                                  <w:b/>
                                  <w:color w:val="FFFFFF" w:themeColor="background1"/>
                                </w:rPr>
                                <w:t>JANVIER 2023</w:t>
                              </w:r>
                            </w:p>
                            <w:p w14:paraId="6A7C42E0" w14:textId="77777777" w:rsidR="002628A2" w:rsidRDefault="002628A2"/>
                            <w:p w14:paraId="3C1E722D" w14:textId="77777777" w:rsidR="00A4148F" w:rsidRPr="00BD1F9F" w:rsidRDefault="00A4148F" w:rsidP="00E00D64">
                              <w:r>
                                <w:t>Ceci est le titre de votre document.</w:t>
                              </w:r>
                            </w:p>
                            <w:p w14:paraId="770F0A47" w14:textId="77777777" w:rsidR="002628A2" w:rsidRDefault="002628A2"/>
                            <w:p w14:paraId="170A2F25" w14:textId="77777777" w:rsidR="00A4148F" w:rsidRPr="00BD1F9F" w:rsidRDefault="00A4148F" w:rsidP="00E00D64">
                              <w:r>
                                <w:t>Ceci est le titre de votre document.</w:t>
                              </w:r>
                            </w:p>
                            <w:p w14:paraId="7CBF60E6" w14:textId="77777777" w:rsidR="002628A2" w:rsidRDefault="002628A2"/>
                            <w:p w14:paraId="54F55C2D"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3DE17AB" w14:textId="77777777" w:rsidR="002628A2" w:rsidRDefault="002628A2"/>
                            <w:p w14:paraId="5A3ED57C" w14:textId="77777777" w:rsidR="00A4148F" w:rsidRPr="004D5F95" w:rsidRDefault="00A4148F" w:rsidP="00A4148F">
                              <w:pPr>
                                <w:rPr>
                                  <w:b/>
                                  <w:bCs/>
                                  <w:color w:val="FFFFFF" w:themeColor="background1"/>
                                </w:rPr>
                              </w:pPr>
                              <w:r>
                                <w:rPr>
                                  <w:b/>
                                  <w:color w:val="FFFFFF" w:themeColor="background1"/>
                                </w:rPr>
                                <w:t>JANVIER 2023</w:t>
                              </w:r>
                            </w:p>
                            <w:p w14:paraId="3790D222" w14:textId="77777777" w:rsidR="002628A2" w:rsidRDefault="002628A2"/>
                            <w:p w14:paraId="49DA454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59FC5D3" w14:textId="77777777" w:rsidR="002628A2" w:rsidRDefault="002628A2"/>
                            <w:p w14:paraId="6D75091D" w14:textId="77777777" w:rsidR="00A4148F" w:rsidRPr="004D5F95" w:rsidRDefault="00A4148F" w:rsidP="00A4148F">
                              <w:pPr>
                                <w:rPr>
                                  <w:b/>
                                  <w:bCs/>
                                  <w:color w:val="FFFFFF" w:themeColor="background1"/>
                                </w:rPr>
                              </w:pPr>
                              <w:r>
                                <w:rPr>
                                  <w:b/>
                                  <w:color w:val="FFFFFF" w:themeColor="background1"/>
                                </w:rPr>
                                <w:t>JANVIER 2023</w:t>
                              </w:r>
                            </w:p>
                            <w:p w14:paraId="3DEB9918" w14:textId="77777777" w:rsidR="00A4148F" w:rsidRDefault="00A4148F"/>
                            <w:p w14:paraId="125CF56E" w14:textId="77777777" w:rsidR="00A4148F" w:rsidRPr="00F120AC" w:rsidRDefault="00271781" w:rsidP="00F120AC">
                              <w:pPr>
                                <w:pStyle w:val="Heading1"/>
                              </w:pPr>
                              <w:bookmarkStart w:id="248" w:name="_Toc224723854"/>
                              <w:bookmarkStart w:id="249" w:name="_Toc224724394"/>
                              <w:r>
                                <w:t>Ébauche</w:t>
                              </w:r>
                              <w:r w:rsidR="00A24079">
                                <w:t> :</w:t>
                              </w:r>
                              <w:r>
                                <w:t xml:space="preserve"> </w:t>
                              </w:r>
                              <w:r w:rsidR="000F378D">
                                <w:t>n</w:t>
                              </w:r>
                              <w:r>
                                <w:t>orme de qualité sur le traitement en établissement</w:t>
                              </w:r>
                              <w:bookmarkEnd w:id="248"/>
                              <w:bookmarkEnd w:id="249"/>
                            </w:p>
                            <w:p w14:paraId="134029EC" w14:textId="77777777" w:rsidR="00A4148F" w:rsidRPr="00F120AC" w:rsidRDefault="00A4148F" w:rsidP="00F120AC">
                              <w:pPr>
                                <w:pStyle w:val="Heading1"/>
                              </w:pPr>
                            </w:p>
                            <w:p w14:paraId="1F94F59D" w14:textId="77777777" w:rsidR="00A4148F" w:rsidRDefault="00A4148F"/>
                            <w:p w14:paraId="309F4853" w14:textId="77777777" w:rsidR="00A4148F" w:rsidRPr="00F120AC" w:rsidRDefault="00F120AC" w:rsidP="00F120AC">
                              <w:pPr>
                                <w:pStyle w:val="Heading1"/>
                              </w:pPr>
                              <w:bookmarkStart w:id="250" w:name="_Toc224723855"/>
                              <w:bookmarkStart w:id="251" w:name="_Toc22472439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50"/>
                              <w:bookmarkEnd w:id="251"/>
                            </w:p>
                            <w:p w14:paraId="69A66C25" w14:textId="77777777" w:rsidR="00A4148F" w:rsidRPr="00F120AC" w:rsidRDefault="00A4148F" w:rsidP="00F120AC">
                              <w:pPr>
                                <w:pStyle w:val="Heading1"/>
                              </w:pPr>
                            </w:p>
                            <w:p w14:paraId="308FB909" w14:textId="77777777" w:rsidR="00A4148F" w:rsidRDefault="00A4148F"/>
                            <w:p w14:paraId="14BA4FD6" w14:textId="77777777" w:rsidR="00A4148F" w:rsidRPr="00F120AC" w:rsidRDefault="00F120AC" w:rsidP="00F120AC">
                              <w:pPr>
                                <w:pStyle w:val="Heading1"/>
                              </w:pPr>
                              <w:bookmarkStart w:id="252" w:name="_Toc224723856"/>
                              <w:bookmarkStart w:id="253" w:name="_Toc22472439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52"/>
                              <w:bookmarkEnd w:id="253"/>
                            </w:p>
                            <w:p w14:paraId="4A9575BF" w14:textId="77777777" w:rsidR="00A4148F" w:rsidRPr="00F120AC" w:rsidRDefault="00A4148F" w:rsidP="00F120AC">
                              <w:pPr>
                                <w:pStyle w:val="Heading1"/>
                              </w:pPr>
                            </w:p>
                            <w:p w14:paraId="62D2F248" w14:textId="77777777" w:rsidR="00A4148F" w:rsidRDefault="00A4148F"/>
                            <w:p w14:paraId="51A5A273" w14:textId="77777777" w:rsidR="00A4148F" w:rsidRPr="00F120AC" w:rsidRDefault="00F120AC" w:rsidP="00F120AC">
                              <w:pPr>
                                <w:pStyle w:val="Heading1"/>
                              </w:pPr>
                              <w:bookmarkStart w:id="254" w:name="_Toc224723857"/>
                              <w:bookmarkStart w:id="255" w:name="_Toc22472439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54"/>
                              <w:bookmarkEnd w:id="255"/>
                            </w:p>
                            <w:p w14:paraId="5A55FE00" w14:textId="77777777" w:rsidR="00A4148F" w:rsidRPr="00F120AC" w:rsidRDefault="00A4148F" w:rsidP="00F120AC">
                              <w:pPr>
                                <w:pStyle w:val="Heading1"/>
                              </w:pPr>
                            </w:p>
                            <w:p w14:paraId="2FFE393E" w14:textId="77777777" w:rsidR="00A4148F" w:rsidRDefault="00A4148F"/>
                            <w:p w14:paraId="46E6C0F0" w14:textId="77777777" w:rsidR="00A4148F" w:rsidRPr="00F120AC" w:rsidRDefault="00F120AC" w:rsidP="00F120AC">
                              <w:pPr>
                                <w:pStyle w:val="Heading1"/>
                              </w:pPr>
                              <w:bookmarkStart w:id="256" w:name="_Toc224723858"/>
                              <w:bookmarkStart w:id="257" w:name="_Toc22472439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56"/>
                              <w:bookmarkEnd w:id="257"/>
                            </w:p>
                            <w:p w14:paraId="1D84809F" w14:textId="77777777" w:rsidR="00A4148F" w:rsidRPr="00F120AC" w:rsidRDefault="00A4148F" w:rsidP="00F120AC">
                              <w:pPr>
                                <w:pStyle w:val="Heading1"/>
                              </w:pPr>
                            </w:p>
                            <w:p w14:paraId="7F470789" w14:textId="77777777" w:rsidR="00A4148F" w:rsidRDefault="00A4148F"/>
                            <w:p w14:paraId="62F90050" w14:textId="77777777" w:rsidR="00A4148F" w:rsidRPr="00F120AC" w:rsidRDefault="00F120AC" w:rsidP="00F120AC">
                              <w:pPr>
                                <w:pStyle w:val="Heading1"/>
                              </w:pPr>
                              <w:bookmarkStart w:id="258" w:name="_Toc224723859"/>
                              <w:bookmarkStart w:id="259" w:name="_Toc22472439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58"/>
                              <w:bookmarkEnd w:id="259"/>
                            </w:p>
                            <w:p w14:paraId="058DEC7C" w14:textId="77777777" w:rsidR="00A4148F" w:rsidRPr="00F120AC" w:rsidRDefault="00A4148F" w:rsidP="00F120AC">
                              <w:pPr>
                                <w:pStyle w:val="Heading1"/>
                              </w:pPr>
                            </w:p>
                            <w:p w14:paraId="30B60858" w14:textId="77777777" w:rsidR="00A4148F" w:rsidRDefault="00A4148F"/>
                            <w:p w14:paraId="526AF3C1" w14:textId="77777777" w:rsidR="00A4148F" w:rsidRPr="00F120AC" w:rsidRDefault="00F120AC" w:rsidP="00F120AC">
                              <w:pPr>
                                <w:pStyle w:val="Heading1"/>
                              </w:pPr>
                              <w:bookmarkStart w:id="260" w:name="_Toc224723860"/>
                              <w:bookmarkStart w:id="261" w:name="_Toc22472440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60"/>
                              <w:bookmarkEnd w:id="261"/>
                            </w:p>
                            <w:p w14:paraId="6C162082" w14:textId="77777777" w:rsidR="00A4148F" w:rsidRPr="00F120AC" w:rsidRDefault="00A4148F" w:rsidP="00F120AC">
                              <w:pPr>
                                <w:pStyle w:val="Heading1"/>
                              </w:pPr>
                            </w:p>
                            <w:p w14:paraId="27E9FC8F" w14:textId="77777777" w:rsidR="00A4148F" w:rsidRDefault="00A4148F"/>
                            <w:p w14:paraId="568AD1FD" w14:textId="77777777" w:rsidR="00A4148F" w:rsidRPr="00F120AC" w:rsidRDefault="00F120AC" w:rsidP="00F120AC">
                              <w:pPr>
                                <w:pStyle w:val="Heading1"/>
                              </w:pPr>
                              <w:bookmarkStart w:id="262" w:name="_Toc224723861"/>
                              <w:bookmarkStart w:id="263" w:name="_Toc224724401"/>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62"/>
                              <w:bookmarkEnd w:id="263"/>
                            </w:p>
                            <w:p w14:paraId="26A6C129" w14:textId="77777777" w:rsidR="00A4148F" w:rsidRPr="004D5F95" w:rsidRDefault="00B81561" w:rsidP="00A4148F">
                              <w:pPr>
                                <w:rPr>
                                  <w:b/>
                                  <w:bCs/>
                                  <w:color w:val="FFFFFF" w:themeColor="background1"/>
                                </w:rPr>
                              </w:pPr>
                              <w:r>
                                <w:rPr>
                                  <w:b/>
                                  <w:color w:val="FFFFFF" w:themeColor="background1"/>
                                </w:rPr>
                                <w:t>Mars 2026</w:t>
                              </w:r>
                            </w:p>
                            <w:p w14:paraId="664D0B19" w14:textId="77777777" w:rsidR="002628A2" w:rsidRDefault="002628A2"/>
                            <w:p w14:paraId="34AFA9AE" w14:textId="77777777" w:rsidR="00A4148F" w:rsidRPr="004D5F95" w:rsidRDefault="00A4148F" w:rsidP="00A4148F">
                              <w:pPr>
                                <w:rPr>
                                  <w:b/>
                                  <w:bCs/>
                                  <w:color w:val="FFFFFF" w:themeColor="background1"/>
                                </w:rPr>
                              </w:pPr>
                              <w:r>
                                <w:rPr>
                                  <w:b/>
                                  <w:color w:val="FFFFFF" w:themeColor="background1"/>
                                </w:rPr>
                                <w:t>JANVIER 2023</w:t>
                              </w:r>
                            </w:p>
                            <w:p w14:paraId="520D4BC1" w14:textId="77777777" w:rsidR="002628A2" w:rsidRDefault="002628A2"/>
                            <w:p w14:paraId="6320194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175D343" w14:textId="77777777" w:rsidR="002628A2" w:rsidRDefault="002628A2"/>
                            <w:p w14:paraId="0036ACD3" w14:textId="77777777" w:rsidR="00A4148F" w:rsidRPr="004D5F95" w:rsidRDefault="00A4148F" w:rsidP="00A4148F">
                              <w:pPr>
                                <w:rPr>
                                  <w:b/>
                                  <w:bCs/>
                                  <w:color w:val="FFFFFF" w:themeColor="background1"/>
                                </w:rPr>
                              </w:pPr>
                              <w:r>
                                <w:rPr>
                                  <w:b/>
                                  <w:color w:val="FFFFFF" w:themeColor="background1"/>
                                </w:rPr>
                                <w:t>JANVIER 2023</w:t>
                              </w:r>
                            </w:p>
                            <w:p w14:paraId="4C90DB51" w14:textId="77777777" w:rsidR="002628A2" w:rsidRDefault="002628A2"/>
                            <w:p w14:paraId="6C3A82E6" w14:textId="77777777" w:rsidR="00A4148F" w:rsidRPr="00BD1F9F" w:rsidRDefault="00A4148F" w:rsidP="00E00D64">
                              <w:r>
                                <w:t>Ceci est le titre de votre document.</w:t>
                              </w:r>
                            </w:p>
                            <w:p w14:paraId="1BBC9CEE" w14:textId="77777777" w:rsidR="002628A2" w:rsidRDefault="002628A2"/>
                            <w:p w14:paraId="2DDD152D" w14:textId="77777777" w:rsidR="00A4148F" w:rsidRPr="00BD1F9F" w:rsidRDefault="00A4148F" w:rsidP="00E00D64">
                              <w:r>
                                <w:t>Ceci est le titre de votre document.</w:t>
                              </w:r>
                            </w:p>
                            <w:p w14:paraId="15823A77" w14:textId="77777777" w:rsidR="002628A2" w:rsidRDefault="002628A2"/>
                            <w:p w14:paraId="400995E9"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AC8EBB4" w14:textId="77777777" w:rsidR="002628A2" w:rsidRDefault="002628A2"/>
                            <w:p w14:paraId="19072CFD" w14:textId="77777777" w:rsidR="00A4148F" w:rsidRPr="004D5F95" w:rsidRDefault="00A4148F" w:rsidP="00A4148F">
                              <w:pPr>
                                <w:rPr>
                                  <w:b/>
                                  <w:bCs/>
                                  <w:color w:val="FFFFFF" w:themeColor="background1"/>
                                </w:rPr>
                              </w:pPr>
                              <w:r>
                                <w:rPr>
                                  <w:b/>
                                  <w:color w:val="FFFFFF" w:themeColor="background1"/>
                                </w:rPr>
                                <w:t>JANVIER 2023</w:t>
                              </w:r>
                            </w:p>
                            <w:p w14:paraId="43559C29" w14:textId="77777777" w:rsidR="002628A2" w:rsidRDefault="002628A2"/>
                            <w:p w14:paraId="465497D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652608F" w14:textId="77777777" w:rsidR="002628A2" w:rsidRDefault="002628A2"/>
                            <w:p w14:paraId="114F2A0A" w14:textId="77777777" w:rsidR="00A4148F" w:rsidRPr="004D5F95" w:rsidRDefault="00A4148F" w:rsidP="00A4148F">
                              <w:pPr>
                                <w:rPr>
                                  <w:b/>
                                  <w:bCs/>
                                  <w:color w:val="FFFFFF" w:themeColor="background1"/>
                                </w:rPr>
                              </w:pPr>
                              <w:r>
                                <w:rPr>
                                  <w:b/>
                                  <w:color w:val="FFFFFF" w:themeColor="background1"/>
                                </w:rPr>
                                <w:t>JANVIER 2023</w:t>
                              </w:r>
                            </w:p>
                            <w:p w14:paraId="250C7E2D" w14:textId="77777777" w:rsidR="00A4148F" w:rsidRDefault="00A4148F"/>
                            <w:p w14:paraId="6B515531"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2A3E38A1" w14:textId="77777777" w:rsidR="002628A2" w:rsidRDefault="002628A2"/>
                            <w:p w14:paraId="300F4DD5" w14:textId="77777777" w:rsidR="00A4148F" w:rsidRPr="004D5F95" w:rsidRDefault="00A4148F" w:rsidP="00A4148F">
                              <w:pPr>
                                <w:rPr>
                                  <w:b/>
                                  <w:bCs/>
                                  <w:color w:val="FFFFFF" w:themeColor="background1"/>
                                </w:rPr>
                              </w:pPr>
                              <w:r>
                                <w:rPr>
                                  <w:b/>
                                  <w:color w:val="FFFFFF" w:themeColor="background1"/>
                                </w:rPr>
                                <w:t>JANVIER 2023</w:t>
                              </w:r>
                            </w:p>
                            <w:p w14:paraId="5629B9F2" w14:textId="77777777" w:rsidR="002628A2" w:rsidRDefault="002628A2"/>
                            <w:p w14:paraId="19CF636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424AB13" w14:textId="77777777" w:rsidR="002628A2" w:rsidRDefault="002628A2"/>
                            <w:p w14:paraId="4DC3D723" w14:textId="77777777" w:rsidR="00A4148F" w:rsidRPr="004D5F95" w:rsidRDefault="00A4148F" w:rsidP="00A4148F">
                              <w:pPr>
                                <w:rPr>
                                  <w:b/>
                                  <w:bCs/>
                                  <w:color w:val="FFFFFF" w:themeColor="background1"/>
                                </w:rPr>
                              </w:pPr>
                              <w:r>
                                <w:rPr>
                                  <w:b/>
                                  <w:color w:val="FFFFFF" w:themeColor="background1"/>
                                </w:rPr>
                                <w:t>JANVIER 2023</w:t>
                              </w:r>
                            </w:p>
                            <w:p w14:paraId="6D212E62" w14:textId="77777777" w:rsidR="002628A2" w:rsidRDefault="002628A2"/>
                            <w:p w14:paraId="2CFD492F" w14:textId="77777777" w:rsidR="00A4148F" w:rsidRPr="00BD1F9F" w:rsidRDefault="00A4148F" w:rsidP="00E00D64">
                              <w:r>
                                <w:t>Ceci est le titre de votre document.</w:t>
                              </w:r>
                            </w:p>
                            <w:p w14:paraId="0BED52FD" w14:textId="77777777" w:rsidR="002628A2" w:rsidRDefault="002628A2"/>
                            <w:p w14:paraId="2A956F41" w14:textId="77777777" w:rsidR="00A4148F" w:rsidRPr="00BD1F9F" w:rsidRDefault="00A4148F" w:rsidP="00E00D64">
                              <w:r>
                                <w:t>Ceci est le titre de votre document.</w:t>
                              </w:r>
                            </w:p>
                            <w:p w14:paraId="41D9E50F" w14:textId="77777777" w:rsidR="002628A2" w:rsidRDefault="002628A2"/>
                            <w:p w14:paraId="5F353F1F"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18C37DD4" w14:textId="77777777" w:rsidR="002628A2" w:rsidRDefault="002628A2"/>
                            <w:p w14:paraId="1EBEE145" w14:textId="77777777" w:rsidR="00A4148F" w:rsidRPr="004D5F95" w:rsidRDefault="00A4148F" w:rsidP="00A4148F">
                              <w:pPr>
                                <w:rPr>
                                  <w:b/>
                                  <w:bCs/>
                                  <w:color w:val="FFFFFF" w:themeColor="background1"/>
                                </w:rPr>
                              </w:pPr>
                              <w:r>
                                <w:rPr>
                                  <w:b/>
                                  <w:color w:val="FFFFFF" w:themeColor="background1"/>
                                </w:rPr>
                                <w:t>JANVIER 2023</w:t>
                              </w:r>
                            </w:p>
                            <w:p w14:paraId="1BD4D0D6" w14:textId="77777777" w:rsidR="002628A2" w:rsidRDefault="002628A2"/>
                            <w:p w14:paraId="4E5C612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9072274" w14:textId="77777777" w:rsidR="002628A2" w:rsidRDefault="002628A2"/>
                            <w:p w14:paraId="31C19276" w14:textId="77777777" w:rsidR="00A4148F" w:rsidRPr="004D5F95" w:rsidRDefault="00A4148F" w:rsidP="00A4148F">
                              <w:pPr>
                                <w:rPr>
                                  <w:b/>
                                  <w:bCs/>
                                  <w:color w:val="FFFFFF" w:themeColor="background1"/>
                                </w:rPr>
                              </w:pPr>
                              <w:r>
                                <w:rPr>
                                  <w:b/>
                                  <w:color w:val="FFFFFF" w:themeColor="background1"/>
                                </w:rPr>
                                <w:t>JANVIER 2023</w:t>
                              </w:r>
                            </w:p>
                            <w:p w14:paraId="6A1C75EE" w14:textId="77777777" w:rsidR="00A4148F" w:rsidRDefault="00A4148F"/>
                            <w:p w14:paraId="60E52D16" w14:textId="77777777" w:rsidR="00A4148F" w:rsidRPr="00F120AC" w:rsidRDefault="00271781" w:rsidP="00F120AC">
                              <w:pPr>
                                <w:pStyle w:val="Heading1"/>
                              </w:pPr>
                              <w:bookmarkStart w:id="264" w:name="_Toc224723862"/>
                              <w:bookmarkStart w:id="265" w:name="_Toc224724402"/>
                              <w:r>
                                <w:t>Ébauche</w:t>
                              </w:r>
                              <w:r w:rsidR="00A24079">
                                <w:t> :</w:t>
                              </w:r>
                              <w:r>
                                <w:t xml:space="preserve"> </w:t>
                              </w:r>
                              <w:r w:rsidR="000F378D">
                                <w:t>n</w:t>
                              </w:r>
                              <w:r>
                                <w:t>orme de qualité sur le traitement en établissement</w:t>
                              </w:r>
                              <w:bookmarkEnd w:id="264"/>
                              <w:bookmarkEnd w:id="265"/>
                            </w:p>
                            <w:p w14:paraId="52FF87F9" w14:textId="77777777" w:rsidR="00A4148F" w:rsidRPr="004D5F95" w:rsidRDefault="00B81561" w:rsidP="00A4148F">
                              <w:pPr>
                                <w:rPr>
                                  <w:b/>
                                  <w:bCs/>
                                  <w:color w:val="FFFFFF" w:themeColor="background1"/>
                                </w:rPr>
                              </w:pPr>
                              <w:r>
                                <w:rPr>
                                  <w:b/>
                                  <w:color w:val="FFFFFF" w:themeColor="background1"/>
                                </w:rPr>
                                <w:t>Mars 2026</w:t>
                              </w:r>
                            </w:p>
                            <w:p w14:paraId="30103346" w14:textId="77777777" w:rsidR="002628A2" w:rsidRDefault="002628A2"/>
                            <w:p w14:paraId="788BD9C5" w14:textId="77777777" w:rsidR="00A4148F" w:rsidRPr="004D5F95" w:rsidRDefault="00A4148F" w:rsidP="00A4148F">
                              <w:pPr>
                                <w:rPr>
                                  <w:b/>
                                  <w:bCs/>
                                  <w:color w:val="FFFFFF" w:themeColor="background1"/>
                                </w:rPr>
                              </w:pPr>
                              <w:r>
                                <w:rPr>
                                  <w:b/>
                                  <w:color w:val="FFFFFF" w:themeColor="background1"/>
                                </w:rPr>
                                <w:t>JANVIER 2023</w:t>
                              </w:r>
                            </w:p>
                            <w:p w14:paraId="282E5680" w14:textId="77777777" w:rsidR="002628A2" w:rsidRDefault="002628A2"/>
                            <w:p w14:paraId="14B930C3"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F906E87" w14:textId="77777777" w:rsidR="002628A2" w:rsidRDefault="002628A2"/>
                            <w:p w14:paraId="02ECE1AD" w14:textId="77777777" w:rsidR="00A4148F" w:rsidRPr="004D5F95" w:rsidRDefault="00A4148F" w:rsidP="00A4148F">
                              <w:pPr>
                                <w:rPr>
                                  <w:b/>
                                  <w:bCs/>
                                  <w:color w:val="FFFFFF" w:themeColor="background1"/>
                                </w:rPr>
                              </w:pPr>
                              <w:r>
                                <w:rPr>
                                  <w:b/>
                                  <w:color w:val="FFFFFF" w:themeColor="background1"/>
                                </w:rPr>
                                <w:t>JANVIER 2023</w:t>
                              </w:r>
                            </w:p>
                            <w:p w14:paraId="549A58E7" w14:textId="77777777" w:rsidR="002628A2" w:rsidRDefault="002628A2"/>
                            <w:p w14:paraId="40517275" w14:textId="77777777" w:rsidR="00A4148F" w:rsidRPr="00BD1F9F" w:rsidRDefault="00A4148F" w:rsidP="00E00D64">
                              <w:r>
                                <w:t>Ceci est le titre de votre document.</w:t>
                              </w:r>
                            </w:p>
                            <w:p w14:paraId="0FA0C980" w14:textId="77777777" w:rsidR="002628A2" w:rsidRDefault="002628A2"/>
                            <w:p w14:paraId="265EE28F" w14:textId="77777777" w:rsidR="00A4148F" w:rsidRPr="00BD1F9F" w:rsidRDefault="00A4148F" w:rsidP="00E00D64">
                              <w:r>
                                <w:t>Ceci est le titre de votre document.</w:t>
                              </w:r>
                            </w:p>
                            <w:p w14:paraId="21263E20" w14:textId="77777777" w:rsidR="002628A2" w:rsidRDefault="002628A2"/>
                            <w:p w14:paraId="532A119D"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FF29286" w14:textId="77777777" w:rsidR="002628A2" w:rsidRDefault="002628A2"/>
                            <w:p w14:paraId="67EBD407" w14:textId="77777777" w:rsidR="00A4148F" w:rsidRPr="004D5F95" w:rsidRDefault="00A4148F" w:rsidP="00A4148F">
                              <w:pPr>
                                <w:rPr>
                                  <w:b/>
                                  <w:bCs/>
                                  <w:color w:val="FFFFFF" w:themeColor="background1"/>
                                </w:rPr>
                              </w:pPr>
                              <w:r>
                                <w:rPr>
                                  <w:b/>
                                  <w:color w:val="FFFFFF" w:themeColor="background1"/>
                                </w:rPr>
                                <w:t>JANVIER 2023</w:t>
                              </w:r>
                            </w:p>
                            <w:p w14:paraId="5D31F6F8" w14:textId="77777777" w:rsidR="002628A2" w:rsidRDefault="002628A2"/>
                            <w:p w14:paraId="60DC6D8C"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3636B74" w14:textId="77777777" w:rsidR="002628A2" w:rsidRDefault="002628A2"/>
                            <w:p w14:paraId="181E0195" w14:textId="77777777" w:rsidR="00A4148F" w:rsidRPr="004D5F95" w:rsidRDefault="00A4148F" w:rsidP="00A4148F">
                              <w:pPr>
                                <w:rPr>
                                  <w:b/>
                                  <w:bCs/>
                                  <w:color w:val="FFFFFF" w:themeColor="background1"/>
                                </w:rPr>
                              </w:pPr>
                              <w:r>
                                <w:rPr>
                                  <w:b/>
                                  <w:color w:val="FFFFFF" w:themeColor="background1"/>
                                </w:rPr>
                                <w:t>JANVIER 2023</w:t>
                              </w:r>
                            </w:p>
                            <w:p w14:paraId="522F6CB2" w14:textId="77777777" w:rsidR="00A4148F" w:rsidRDefault="00A4148F"/>
                            <w:p w14:paraId="0069D204"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76AAA5C3" w14:textId="77777777" w:rsidR="002628A2" w:rsidRDefault="002628A2"/>
                            <w:p w14:paraId="0BA62088" w14:textId="77777777" w:rsidR="00A4148F" w:rsidRPr="004D5F95" w:rsidRDefault="00A4148F" w:rsidP="00A4148F">
                              <w:pPr>
                                <w:rPr>
                                  <w:b/>
                                  <w:bCs/>
                                  <w:color w:val="FFFFFF" w:themeColor="background1"/>
                                </w:rPr>
                              </w:pPr>
                              <w:r>
                                <w:rPr>
                                  <w:b/>
                                  <w:color w:val="FFFFFF" w:themeColor="background1"/>
                                </w:rPr>
                                <w:t>JANVIER 2023</w:t>
                              </w:r>
                            </w:p>
                            <w:p w14:paraId="7F3AB87A" w14:textId="77777777" w:rsidR="002628A2" w:rsidRDefault="002628A2"/>
                            <w:p w14:paraId="0AC40D9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E494739" w14:textId="77777777" w:rsidR="002628A2" w:rsidRDefault="002628A2"/>
                            <w:p w14:paraId="7C3E1D7C" w14:textId="77777777" w:rsidR="00A4148F" w:rsidRPr="004D5F95" w:rsidRDefault="00A4148F" w:rsidP="00A4148F">
                              <w:pPr>
                                <w:rPr>
                                  <w:b/>
                                  <w:bCs/>
                                  <w:color w:val="FFFFFF" w:themeColor="background1"/>
                                </w:rPr>
                              </w:pPr>
                              <w:r>
                                <w:rPr>
                                  <w:b/>
                                  <w:color w:val="FFFFFF" w:themeColor="background1"/>
                                </w:rPr>
                                <w:t>JANVIER 2023</w:t>
                              </w:r>
                            </w:p>
                            <w:p w14:paraId="75FE1EB2" w14:textId="77777777" w:rsidR="002628A2" w:rsidRDefault="002628A2"/>
                            <w:p w14:paraId="30EC8E39" w14:textId="77777777" w:rsidR="00A4148F" w:rsidRPr="00BD1F9F" w:rsidRDefault="00A4148F" w:rsidP="00E00D64">
                              <w:r>
                                <w:t>Ceci est le titre de votre document.</w:t>
                              </w:r>
                            </w:p>
                            <w:p w14:paraId="7E18E869" w14:textId="77777777" w:rsidR="002628A2" w:rsidRDefault="002628A2"/>
                            <w:p w14:paraId="1C98FDD5" w14:textId="77777777" w:rsidR="00A4148F" w:rsidRPr="00BD1F9F" w:rsidRDefault="00A4148F" w:rsidP="00E00D64">
                              <w:r>
                                <w:t>Ceci est le titre de votre document.</w:t>
                              </w:r>
                            </w:p>
                            <w:p w14:paraId="344E8742" w14:textId="77777777" w:rsidR="002628A2" w:rsidRDefault="002628A2"/>
                            <w:p w14:paraId="43A7AF44"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12FB97B3" w14:textId="77777777" w:rsidR="002628A2" w:rsidRDefault="002628A2"/>
                            <w:p w14:paraId="58F77941" w14:textId="77777777" w:rsidR="00A4148F" w:rsidRPr="004D5F95" w:rsidRDefault="00A4148F" w:rsidP="00A4148F">
                              <w:pPr>
                                <w:rPr>
                                  <w:b/>
                                  <w:bCs/>
                                  <w:color w:val="FFFFFF" w:themeColor="background1"/>
                                </w:rPr>
                              </w:pPr>
                              <w:r>
                                <w:rPr>
                                  <w:b/>
                                  <w:color w:val="FFFFFF" w:themeColor="background1"/>
                                </w:rPr>
                                <w:t>JANVIER 2023</w:t>
                              </w:r>
                            </w:p>
                            <w:p w14:paraId="28F39A8A" w14:textId="77777777" w:rsidR="002628A2" w:rsidRDefault="002628A2"/>
                            <w:p w14:paraId="247C778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6013B65" w14:textId="77777777" w:rsidR="002628A2" w:rsidRDefault="002628A2"/>
                            <w:p w14:paraId="08507FFD" w14:textId="77777777" w:rsidR="00A4148F" w:rsidRPr="004D5F95" w:rsidRDefault="00A4148F" w:rsidP="00A4148F">
                              <w:pPr>
                                <w:rPr>
                                  <w:b/>
                                  <w:bCs/>
                                  <w:color w:val="FFFFFF" w:themeColor="background1"/>
                                </w:rPr>
                              </w:pPr>
                              <w:r>
                                <w:rPr>
                                  <w:b/>
                                  <w:color w:val="FFFFFF" w:themeColor="background1"/>
                                </w:rPr>
                                <w:t>JANVIER 2023</w:t>
                              </w:r>
                            </w:p>
                            <w:p w14:paraId="134ACEC6" w14:textId="77777777" w:rsidR="00A4148F" w:rsidRDefault="00A4148F"/>
                            <w:p w14:paraId="37EB4ECF" w14:textId="77777777" w:rsidR="00A4148F" w:rsidRPr="00F120AC" w:rsidRDefault="00271781" w:rsidP="00F120AC">
                              <w:pPr>
                                <w:pStyle w:val="Heading1"/>
                              </w:pPr>
                              <w:bookmarkStart w:id="266" w:name="_Toc224723863"/>
                              <w:bookmarkStart w:id="267" w:name="_Toc224724403"/>
                              <w:r>
                                <w:t>Ébauche</w:t>
                              </w:r>
                              <w:r w:rsidR="00A24079">
                                <w:t> :</w:t>
                              </w:r>
                              <w:r>
                                <w:t xml:space="preserve"> </w:t>
                              </w:r>
                              <w:r w:rsidR="000F378D">
                                <w:t>n</w:t>
                              </w:r>
                              <w:r>
                                <w:t>orme de qualité sur le traitement en établissement</w:t>
                              </w:r>
                              <w:bookmarkEnd w:id="266"/>
                              <w:bookmarkEnd w:id="267"/>
                            </w:p>
                            <w:p w14:paraId="593B1C9C" w14:textId="77777777" w:rsidR="00A4148F" w:rsidRPr="00F120AC" w:rsidRDefault="00A4148F" w:rsidP="00F120AC">
                              <w:pPr>
                                <w:pStyle w:val="Heading1"/>
                              </w:pPr>
                            </w:p>
                            <w:p w14:paraId="4BC57C77" w14:textId="77777777" w:rsidR="00A4148F" w:rsidRDefault="00A4148F"/>
                            <w:p w14:paraId="7244BB5E" w14:textId="77777777" w:rsidR="00A4148F" w:rsidRPr="00F120AC" w:rsidRDefault="00F120AC" w:rsidP="00F120AC">
                              <w:pPr>
                                <w:pStyle w:val="Heading1"/>
                              </w:pPr>
                              <w:bookmarkStart w:id="268" w:name="_Toc224723864"/>
                              <w:bookmarkStart w:id="269" w:name="_Toc22472440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68"/>
                              <w:bookmarkEnd w:id="269"/>
                            </w:p>
                            <w:p w14:paraId="51D4F2B1" w14:textId="77777777" w:rsidR="00A4148F" w:rsidRPr="004D5F95" w:rsidRDefault="00B81561" w:rsidP="00A4148F">
                              <w:pPr>
                                <w:rPr>
                                  <w:b/>
                                  <w:bCs/>
                                  <w:color w:val="FFFFFF" w:themeColor="background1"/>
                                </w:rPr>
                              </w:pPr>
                              <w:r>
                                <w:rPr>
                                  <w:b/>
                                  <w:color w:val="FFFFFF" w:themeColor="background1"/>
                                </w:rPr>
                                <w:t>Mars 2026</w:t>
                              </w:r>
                            </w:p>
                            <w:p w14:paraId="716F5FB7" w14:textId="77777777" w:rsidR="002628A2" w:rsidRDefault="002628A2"/>
                            <w:p w14:paraId="58B7F381" w14:textId="77777777" w:rsidR="00A4148F" w:rsidRPr="004D5F95" w:rsidRDefault="00A4148F" w:rsidP="00A4148F">
                              <w:pPr>
                                <w:rPr>
                                  <w:b/>
                                  <w:bCs/>
                                  <w:color w:val="FFFFFF" w:themeColor="background1"/>
                                </w:rPr>
                              </w:pPr>
                              <w:r>
                                <w:rPr>
                                  <w:b/>
                                  <w:color w:val="FFFFFF" w:themeColor="background1"/>
                                </w:rPr>
                                <w:t>JANVIER 2023</w:t>
                              </w:r>
                            </w:p>
                            <w:p w14:paraId="240577CD" w14:textId="77777777" w:rsidR="002628A2" w:rsidRDefault="002628A2"/>
                            <w:p w14:paraId="00D1C87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B037025" w14:textId="77777777" w:rsidR="002628A2" w:rsidRDefault="002628A2"/>
                            <w:p w14:paraId="1DF1EDCC" w14:textId="77777777" w:rsidR="00A4148F" w:rsidRPr="004D5F95" w:rsidRDefault="00A4148F" w:rsidP="00A4148F">
                              <w:pPr>
                                <w:rPr>
                                  <w:b/>
                                  <w:bCs/>
                                  <w:color w:val="FFFFFF" w:themeColor="background1"/>
                                </w:rPr>
                              </w:pPr>
                              <w:r>
                                <w:rPr>
                                  <w:b/>
                                  <w:color w:val="FFFFFF" w:themeColor="background1"/>
                                </w:rPr>
                                <w:t>JANVIER 2023</w:t>
                              </w:r>
                            </w:p>
                            <w:p w14:paraId="653C6C7B" w14:textId="77777777" w:rsidR="002628A2" w:rsidRDefault="002628A2"/>
                            <w:p w14:paraId="5A1AAA2C" w14:textId="77777777" w:rsidR="00A4148F" w:rsidRPr="00BD1F9F" w:rsidRDefault="00A4148F" w:rsidP="00E00D64">
                              <w:r>
                                <w:t>Ceci est le titre de votre document.</w:t>
                              </w:r>
                            </w:p>
                            <w:p w14:paraId="4BFF4954" w14:textId="77777777" w:rsidR="002628A2" w:rsidRDefault="002628A2"/>
                            <w:p w14:paraId="1BACF236" w14:textId="77777777" w:rsidR="00A4148F" w:rsidRPr="00BD1F9F" w:rsidRDefault="00A4148F" w:rsidP="00E00D64">
                              <w:r>
                                <w:t>Ceci est le titre de votre document.</w:t>
                              </w:r>
                            </w:p>
                            <w:p w14:paraId="54D4BB29" w14:textId="77777777" w:rsidR="002628A2" w:rsidRDefault="002628A2"/>
                            <w:p w14:paraId="001D00EB"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73B8F5DC" w14:textId="77777777" w:rsidR="002628A2" w:rsidRDefault="002628A2"/>
                            <w:p w14:paraId="19BCE57F" w14:textId="77777777" w:rsidR="00A4148F" w:rsidRPr="004D5F95" w:rsidRDefault="00A4148F" w:rsidP="00A4148F">
                              <w:pPr>
                                <w:rPr>
                                  <w:b/>
                                  <w:bCs/>
                                  <w:color w:val="FFFFFF" w:themeColor="background1"/>
                                </w:rPr>
                              </w:pPr>
                              <w:r>
                                <w:rPr>
                                  <w:b/>
                                  <w:color w:val="FFFFFF" w:themeColor="background1"/>
                                </w:rPr>
                                <w:t>JANVIER 2023</w:t>
                              </w:r>
                            </w:p>
                            <w:p w14:paraId="7EBD02A3" w14:textId="77777777" w:rsidR="002628A2" w:rsidRDefault="002628A2"/>
                            <w:p w14:paraId="341B2EB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1DAD900" w14:textId="77777777" w:rsidR="002628A2" w:rsidRDefault="002628A2"/>
                            <w:p w14:paraId="13C39E48" w14:textId="77777777" w:rsidR="00A4148F" w:rsidRPr="004D5F95" w:rsidRDefault="00A4148F" w:rsidP="00A4148F">
                              <w:pPr>
                                <w:rPr>
                                  <w:b/>
                                  <w:bCs/>
                                  <w:color w:val="FFFFFF" w:themeColor="background1"/>
                                </w:rPr>
                              </w:pPr>
                              <w:r>
                                <w:rPr>
                                  <w:b/>
                                  <w:color w:val="FFFFFF" w:themeColor="background1"/>
                                </w:rPr>
                                <w:t>JANVIER 2023</w:t>
                              </w:r>
                            </w:p>
                            <w:p w14:paraId="529BFC5C" w14:textId="77777777" w:rsidR="00A4148F" w:rsidRDefault="00A4148F"/>
                            <w:p w14:paraId="452D24D9"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6FEB60FC" w14:textId="77777777" w:rsidR="002628A2" w:rsidRDefault="002628A2"/>
                            <w:p w14:paraId="33F4A0AE" w14:textId="77777777" w:rsidR="00A4148F" w:rsidRPr="004D5F95" w:rsidRDefault="00A4148F" w:rsidP="00A4148F">
                              <w:pPr>
                                <w:rPr>
                                  <w:b/>
                                  <w:bCs/>
                                  <w:color w:val="FFFFFF" w:themeColor="background1"/>
                                </w:rPr>
                              </w:pPr>
                              <w:r>
                                <w:rPr>
                                  <w:b/>
                                  <w:color w:val="FFFFFF" w:themeColor="background1"/>
                                </w:rPr>
                                <w:t>JANVIER 2023</w:t>
                              </w:r>
                            </w:p>
                            <w:p w14:paraId="4AC4F3E0" w14:textId="77777777" w:rsidR="002628A2" w:rsidRDefault="002628A2"/>
                            <w:p w14:paraId="00CCA8D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67669D1" w14:textId="77777777" w:rsidR="002628A2" w:rsidRDefault="002628A2"/>
                            <w:p w14:paraId="47C660BA" w14:textId="77777777" w:rsidR="00A4148F" w:rsidRPr="004D5F95" w:rsidRDefault="00A4148F" w:rsidP="00A4148F">
                              <w:pPr>
                                <w:rPr>
                                  <w:b/>
                                  <w:bCs/>
                                  <w:color w:val="FFFFFF" w:themeColor="background1"/>
                                </w:rPr>
                              </w:pPr>
                              <w:r>
                                <w:rPr>
                                  <w:b/>
                                  <w:color w:val="FFFFFF" w:themeColor="background1"/>
                                </w:rPr>
                                <w:t>JANVIER 2023</w:t>
                              </w:r>
                            </w:p>
                            <w:p w14:paraId="207990CB" w14:textId="77777777" w:rsidR="002628A2" w:rsidRDefault="002628A2"/>
                            <w:p w14:paraId="72B491B0" w14:textId="77777777" w:rsidR="00A4148F" w:rsidRPr="00BD1F9F" w:rsidRDefault="00A4148F" w:rsidP="00E00D64">
                              <w:r>
                                <w:t>Ceci est le titre de votre document.</w:t>
                              </w:r>
                            </w:p>
                            <w:p w14:paraId="1445F3E4" w14:textId="77777777" w:rsidR="002628A2" w:rsidRDefault="002628A2"/>
                            <w:p w14:paraId="5AAA3B7B" w14:textId="77777777" w:rsidR="00A4148F" w:rsidRPr="00BD1F9F" w:rsidRDefault="00A4148F" w:rsidP="00E00D64">
                              <w:r>
                                <w:t>Ceci est le titre de votre document.</w:t>
                              </w:r>
                            </w:p>
                            <w:p w14:paraId="4FB8CCBA" w14:textId="77777777" w:rsidR="002628A2" w:rsidRDefault="002628A2"/>
                            <w:p w14:paraId="7F92DCC0"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02BA225" w14:textId="77777777" w:rsidR="002628A2" w:rsidRDefault="002628A2"/>
                            <w:p w14:paraId="64F82A99" w14:textId="77777777" w:rsidR="00A4148F" w:rsidRPr="004D5F95" w:rsidRDefault="00A4148F" w:rsidP="00A4148F">
                              <w:pPr>
                                <w:rPr>
                                  <w:b/>
                                  <w:bCs/>
                                  <w:color w:val="FFFFFF" w:themeColor="background1"/>
                                </w:rPr>
                              </w:pPr>
                              <w:r>
                                <w:rPr>
                                  <w:b/>
                                  <w:color w:val="FFFFFF" w:themeColor="background1"/>
                                </w:rPr>
                                <w:t>JANVIER 2023</w:t>
                              </w:r>
                            </w:p>
                            <w:p w14:paraId="1F872286" w14:textId="77777777" w:rsidR="002628A2" w:rsidRDefault="002628A2"/>
                            <w:p w14:paraId="1E443A96"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A88400B" w14:textId="77777777" w:rsidR="002628A2" w:rsidRDefault="002628A2"/>
                            <w:p w14:paraId="180DBEA4" w14:textId="77777777" w:rsidR="00A4148F" w:rsidRPr="004D5F95" w:rsidRDefault="00A4148F" w:rsidP="00A4148F">
                              <w:pPr>
                                <w:rPr>
                                  <w:b/>
                                  <w:bCs/>
                                  <w:color w:val="FFFFFF" w:themeColor="background1"/>
                                </w:rPr>
                              </w:pPr>
                              <w:r>
                                <w:rPr>
                                  <w:b/>
                                  <w:color w:val="FFFFFF" w:themeColor="background1"/>
                                </w:rPr>
                                <w:t>JANVIER 2023</w:t>
                              </w:r>
                            </w:p>
                            <w:p w14:paraId="6257487B" w14:textId="77777777" w:rsidR="00A4148F" w:rsidRDefault="00A4148F"/>
                            <w:p w14:paraId="49848BA5" w14:textId="77777777" w:rsidR="00A4148F" w:rsidRPr="00F120AC" w:rsidRDefault="00271781" w:rsidP="00F120AC">
                              <w:pPr>
                                <w:pStyle w:val="Heading1"/>
                              </w:pPr>
                              <w:bookmarkStart w:id="270" w:name="_Toc224723865"/>
                              <w:bookmarkStart w:id="271" w:name="_Toc224724405"/>
                              <w:r>
                                <w:t>Ébauche</w:t>
                              </w:r>
                              <w:r w:rsidR="00A24079">
                                <w:t> :</w:t>
                              </w:r>
                              <w:r>
                                <w:t xml:space="preserve"> </w:t>
                              </w:r>
                              <w:r w:rsidR="000F378D">
                                <w:t>n</w:t>
                              </w:r>
                              <w:r>
                                <w:t>orme de qualité sur le traitement en établissement</w:t>
                              </w:r>
                              <w:bookmarkEnd w:id="270"/>
                              <w:bookmarkEnd w:id="271"/>
                            </w:p>
                            <w:p w14:paraId="7CEE2788" w14:textId="77777777" w:rsidR="00A4148F" w:rsidRPr="004D5F95" w:rsidRDefault="00B81561" w:rsidP="00A4148F">
                              <w:pPr>
                                <w:rPr>
                                  <w:b/>
                                  <w:bCs/>
                                  <w:color w:val="FFFFFF" w:themeColor="background1"/>
                                </w:rPr>
                              </w:pPr>
                              <w:r>
                                <w:rPr>
                                  <w:b/>
                                  <w:color w:val="FFFFFF" w:themeColor="background1"/>
                                </w:rPr>
                                <w:t>Mars 2026</w:t>
                              </w:r>
                            </w:p>
                            <w:p w14:paraId="576F9081" w14:textId="77777777" w:rsidR="002628A2" w:rsidRDefault="002628A2"/>
                            <w:p w14:paraId="6E0787B1" w14:textId="77777777" w:rsidR="00A4148F" w:rsidRPr="004D5F95" w:rsidRDefault="00A4148F" w:rsidP="00A4148F">
                              <w:pPr>
                                <w:rPr>
                                  <w:b/>
                                  <w:bCs/>
                                  <w:color w:val="FFFFFF" w:themeColor="background1"/>
                                </w:rPr>
                              </w:pPr>
                              <w:r>
                                <w:rPr>
                                  <w:b/>
                                  <w:color w:val="FFFFFF" w:themeColor="background1"/>
                                </w:rPr>
                                <w:t>JANVIER 2023</w:t>
                              </w:r>
                            </w:p>
                            <w:p w14:paraId="31ED818B" w14:textId="77777777" w:rsidR="002628A2" w:rsidRDefault="002628A2"/>
                            <w:p w14:paraId="7F8F8F3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176AD30" w14:textId="77777777" w:rsidR="002628A2" w:rsidRDefault="002628A2"/>
                            <w:p w14:paraId="00DEF3DE" w14:textId="77777777" w:rsidR="00A4148F" w:rsidRPr="004D5F95" w:rsidRDefault="00A4148F" w:rsidP="00A4148F">
                              <w:pPr>
                                <w:rPr>
                                  <w:b/>
                                  <w:bCs/>
                                  <w:color w:val="FFFFFF" w:themeColor="background1"/>
                                </w:rPr>
                              </w:pPr>
                              <w:r>
                                <w:rPr>
                                  <w:b/>
                                  <w:color w:val="FFFFFF" w:themeColor="background1"/>
                                </w:rPr>
                                <w:t>JANVIER 2023</w:t>
                              </w:r>
                            </w:p>
                            <w:p w14:paraId="043E2E92" w14:textId="77777777" w:rsidR="002628A2" w:rsidRDefault="002628A2"/>
                            <w:p w14:paraId="608D3CE1" w14:textId="77777777" w:rsidR="00A4148F" w:rsidRPr="00BD1F9F" w:rsidRDefault="00A4148F" w:rsidP="00E00D64">
                              <w:r>
                                <w:t>Ceci est le titre de votre document.</w:t>
                              </w:r>
                            </w:p>
                            <w:p w14:paraId="25655EA9" w14:textId="77777777" w:rsidR="002628A2" w:rsidRDefault="002628A2"/>
                            <w:p w14:paraId="3CED4898" w14:textId="77777777" w:rsidR="00A4148F" w:rsidRPr="00BD1F9F" w:rsidRDefault="00A4148F" w:rsidP="00E00D64">
                              <w:r>
                                <w:t>Ceci est le titre de votre document.</w:t>
                              </w:r>
                            </w:p>
                            <w:p w14:paraId="7606C8D4" w14:textId="77777777" w:rsidR="002628A2" w:rsidRDefault="002628A2"/>
                            <w:p w14:paraId="7D537681"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5F63F0F" w14:textId="77777777" w:rsidR="002628A2" w:rsidRDefault="002628A2"/>
                            <w:p w14:paraId="52DDD03B" w14:textId="77777777" w:rsidR="00A4148F" w:rsidRPr="004D5F95" w:rsidRDefault="00A4148F" w:rsidP="00A4148F">
                              <w:pPr>
                                <w:rPr>
                                  <w:b/>
                                  <w:bCs/>
                                  <w:color w:val="FFFFFF" w:themeColor="background1"/>
                                </w:rPr>
                              </w:pPr>
                              <w:r>
                                <w:rPr>
                                  <w:b/>
                                  <w:color w:val="FFFFFF" w:themeColor="background1"/>
                                </w:rPr>
                                <w:t>JANVIER 2023</w:t>
                              </w:r>
                            </w:p>
                            <w:p w14:paraId="228A409A" w14:textId="77777777" w:rsidR="002628A2" w:rsidRDefault="002628A2"/>
                            <w:p w14:paraId="2CDD0D4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752C1D2" w14:textId="77777777" w:rsidR="002628A2" w:rsidRDefault="002628A2"/>
                            <w:p w14:paraId="7CE26024" w14:textId="77777777" w:rsidR="00A4148F" w:rsidRPr="004D5F95" w:rsidRDefault="00A4148F" w:rsidP="00A4148F">
                              <w:pPr>
                                <w:rPr>
                                  <w:b/>
                                  <w:bCs/>
                                  <w:color w:val="FFFFFF" w:themeColor="background1"/>
                                </w:rPr>
                              </w:pPr>
                              <w:r>
                                <w:rPr>
                                  <w:b/>
                                  <w:color w:val="FFFFFF" w:themeColor="background1"/>
                                </w:rPr>
                                <w:t>JANVIER 2023</w:t>
                              </w:r>
                            </w:p>
                            <w:p w14:paraId="138F3087" w14:textId="77777777" w:rsidR="00A4148F" w:rsidRDefault="00A4148F"/>
                            <w:p w14:paraId="774570CC"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3E05466F" w14:textId="77777777" w:rsidR="002628A2" w:rsidRDefault="002628A2"/>
                            <w:p w14:paraId="6B6BE1C5" w14:textId="77777777" w:rsidR="00A4148F" w:rsidRPr="004D5F95" w:rsidRDefault="00A4148F" w:rsidP="00A4148F">
                              <w:pPr>
                                <w:rPr>
                                  <w:b/>
                                  <w:bCs/>
                                  <w:color w:val="FFFFFF" w:themeColor="background1"/>
                                </w:rPr>
                              </w:pPr>
                              <w:r>
                                <w:rPr>
                                  <w:b/>
                                  <w:color w:val="FFFFFF" w:themeColor="background1"/>
                                </w:rPr>
                                <w:t>JANVIER 2023</w:t>
                              </w:r>
                            </w:p>
                            <w:p w14:paraId="24C12D6B" w14:textId="77777777" w:rsidR="002628A2" w:rsidRDefault="002628A2"/>
                            <w:p w14:paraId="21F8164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57A4774" w14:textId="77777777" w:rsidR="002628A2" w:rsidRDefault="002628A2"/>
                            <w:p w14:paraId="7F13FB70" w14:textId="77777777" w:rsidR="00A4148F" w:rsidRPr="004D5F95" w:rsidRDefault="00A4148F" w:rsidP="00A4148F">
                              <w:pPr>
                                <w:rPr>
                                  <w:b/>
                                  <w:bCs/>
                                  <w:color w:val="FFFFFF" w:themeColor="background1"/>
                                </w:rPr>
                              </w:pPr>
                              <w:r>
                                <w:rPr>
                                  <w:b/>
                                  <w:color w:val="FFFFFF" w:themeColor="background1"/>
                                </w:rPr>
                                <w:t>JANVIER 2023</w:t>
                              </w:r>
                            </w:p>
                            <w:p w14:paraId="3CA1F0C6" w14:textId="77777777" w:rsidR="002628A2" w:rsidRDefault="002628A2"/>
                            <w:p w14:paraId="2B9EA3CA" w14:textId="77777777" w:rsidR="00A4148F" w:rsidRPr="00BD1F9F" w:rsidRDefault="00A4148F" w:rsidP="00E00D64">
                              <w:r>
                                <w:t>Ceci est le titre de votre document.</w:t>
                              </w:r>
                            </w:p>
                            <w:p w14:paraId="7FFE3746" w14:textId="77777777" w:rsidR="002628A2" w:rsidRDefault="002628A2"/>
                            <w:p w14:paraId="569B6FCA" w14:textId="77777777" w:rsidR="00A4148F" w:rsidRPr="00BD1F9F" w:rsidRDefault="00A4148F" w:rsidP="00E00D64">
                              <w:r>
                                <w:t>Ceci est le titre de votre document.</w:t>
                              </w:r>
                            </w:p>
                            <w:p w14:paraId="241C7FDC" w14:textId="77777777" w:rsidR="002628A2" w:rsidRDefault="002628A2"/>
                            <w:p w14:paraId="7461EED7"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C1498BA" w14:textId="77777777" w:rsidR="002628A2" w:rsidRDefault="002628A2"/>
                            <w:p w14:paraId="6D3403B0" w14:textId="77777777" w:rsidR="00A4148F" w:rsidRPr="004D5F95" w:rsidRDefault="00A4148F" w:rsidP="00A4148F">
                              <w:pPr>
                                <w:rPr>
                                  <w:b/>
                                  <w:bCs/>
                                  <w:color w:val="FFFFFF" w:themeColor="background1"/>
                                </w:rPr>
                              </w:pPr>
                              <w:r>
                                <w:rPr>
                                  <w:b/>
                                  <w:color w:val="FFFFFF" w:themeColor="background1"/>
                                </w:rPr>
                                <w:t>JANVIER 2023</w:t>
                              </w:r>
                            </w:p>
                            <w:p w14:paraId="7F7E7B55" w14:textId="77777777" w:rsidR="002628A2" w:rsidRDefault="002628A2"/>
                            <w:p w14:paraId="324E6A9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55BB5F7" w14:textId="77777777" w:rsidR="002628A2" w:rsidRDefault="002628A2"/>
                            <w:p w14:paraId="2A60846C" w14:textId="77777777" w:rsidR="00A4148F" w:rsidRPr="004D5F95" w:rsidRDefault="00A4148F" w:rsidP="00A4148F">
                              <w:pPr>
                                <w:rPr>
                                  <w:b/>
                                  <w:bCs/>
                                  <w:color w:val="FFFFFF" w:themeColor="background1"/>
                                </w:rPr>
                              </w:pPr>
                              <w:r>
                                <w:rPr>
                                  <w:b/>
                                  <w:color w:val="FFFFFF" w:themeColor="background1"/>
                                </w:rPr>
                                <w:t>JANVIER 2023</w:t>
                              </w:r>
                            </w:p>
                            <w:p w14:paraId="53C4E5D8" w14:textId="77777777" w:rsidR="00A4148F" w:rsidRDefault="00A4148F"/>
                            <w:p w14:paraId="43B27BAA" w14:textId="77777777" w:rsidR="00A4148F" w:rsidRPr="00F120AC" w:rsidRDefault="00271781" w:rsidP="00F120AC">
                              <w:pPr>
                                <w:pStyle w:val="Heading1"/>
                              </w:pPr>
                              <w:bookmarkStart w:id="272" w:name="_Toc224723866"/>
                              <w:bookmarkStart w:id="273" w:name="_Toc224724406"/>
                              <w:r>
                                <w:t>Ébauche</w:t>
                              </w:r>
                              <w:r w:rsidR="00A24079">
                                <w:t> :</w:t>
                              </w:r>
                              <w:r>
                                <w:t xml:space="preserve"> </w:t>
                              </w:r>
                              <w:r w:rsidR="000F378D">
                                <w:t>n</w:t>
                              </w:r>
                              <w:r>
                                <w:t>orme de qualité sur le traitement en établissement</w:t>
                              </w:r>
                              <w:bookmarkEnd w:id="272"/>
                              <w:bookmarkEnd w:id="273"/>
                            </w:p>
                            <w:p w14:paraId="313F0DB0" w14:textId="77777777" w:rsidR="00A4148F" w:rsidRPr="00F120AC" w:rsidRDefault="00A4148F" w:rsidP="00F120AC">
                              <w:pPr>
                                <w:pStyle w:val="Heading1"/>
                              </w:pPr>
                            </w:p>
                            <w:p w14:paraId="5AFCE61D" w14:textId="77777777" w:rsidR="00A4148F" w:rsidRDefault="00A4148F"/>
                            <w:p w14:paraId="3314C3D2" w14:textId="77777777" w:rsidR="00A4148F" w:rsidRPr="00F120AC" w:rsidRDefault="00F120AC" w:rsidP="00F120AC">
                              <w:pPr>
                                <w:pStyle w:val="Heading1"/>
                              </w:pPr>
                              <w:bookmarkStart w:id="274" w:name="_Toc224723867"/>
                              <w:bookmarkStart w:id="275" w:name="_Toc22472440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74"/>
                              <w:bookmarkEnd w:id="275"/>
                            </w:p>
                            <w:p w14:paraId="3EA92E99" w14:textId="77777777" w:rsidR="00A4148F" w:rsidRPr="00F120AC" w:rsidRDefault="00A4148F" w:rsidP="00F120AC">
                              <w:pPr>
                                <w:pStyle w:val="Heading1"/>
                              </w:pPr>
                            </w:p>
                            <w:p w14:paraId="7B6D7F37" w14:textId="77777777" w:rsidR="00A4148F" w:rsidRDefault="00A4148F"/>
                            <w:p w14:paraId="32B666CE" w14:textId="77777777" w:rsidR="00A4148F" w:rsidRPr="00F120AC" w:rsidRDefault="00F120AC" w:rsidP="00F120AC">
                              <w:pPr>
                                <w:pStyle w:val="Heading1"/>
                              </w:pPr>
                              <w:bookmarkStart w:id="276" w:name="_Toc224723868"/>
                              <w:bookmarkStart w:id="277" w:name="_Toc22472440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76"/>
                              <w:bookmarkEnd w:id="277"/>
                            </w:p>
                            <w:p w14:paraId="1A92B033" w14:textId="77777777" w:rsidR="00A4148F" w:rsidRPr="00F120AC" w:rsidRDefault="00A4148F" w:rsidP="00F120AC">
                              <w:pPr>
                                <w:pStyle w:val="Heading1"/>
                              </w:pPr>
                            </w:p>
                            <w:p w14:paraId="087E5352" w14:textId="77777777" w:rsidR="00A4148F" w:rsidRDefault="00A4148F"/>
                            <w:p w14:paraId="714F2C81" w14:textId="77777777" w:rsidR="00A4148F" w:rsidRPr="00F120AC" w:rsidRDefault="00F120AC" w:rsidP="00F120AC">
                              <w:pPr>
                                <w:pStyle w:val="Heading1"/>
                              </w:pPr>
                              <w:bookmarkStart w:id="278" w:name="_Toc224723869"/>
                              <w:bookmarkStart w:id="279" w:name="_Toc22472440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78"/>
                              <w:bookmarkEnd w:id="279"/>
                            </w:p>
                            <w:p w14:paraId="056B4827" w14:textId="77777777" w:rsidR="00A4148F" w:rsidRPr="004D5F95" w:rsidRDefault="00B81561" w:rsidP="00A4148F">
                              <w:pPr>
                                <w:rPr>
                                  <w:b/>
                                  <w:bCs/>
                                  <w:color w:val="FFFFFF" w:themeColor="background1"/>
                                </w:rPr>
                              </w:pPr>
                              <w:r>
                                <w:rPr>
                                  <w:b/>
                                  <w:color w:val="FFFFFF" w:themeColor="background1"/>
                                </w:rPr>
                                <w:t>Mars 2026</w:t>
                              </w:r>
                            </w:p>
                            <w:p w14:paraId="7FBBBA3C" w14:textId="77777777" w:rsidR="002628A2" w:rsidRDefault="002628A2"/>
                            <w:p w14:paraId="5FE4873B" w14:textId="77777777" w:rsidR="00A4148F" w:rsidRPr="004D5F95" w:rsidRDefault="00A4148F" w:rsidP="00A4148F">
                              <w:pPr>
                                <w:rPr>
                                  <w:b/>
                                  <w:bCs/>
                                  <w:color w:val="FFFFFF" w:themeColor="background1"/>
                                </w:rPr>
                              </w:pPr>
                              <w:r>
                                <w:rPr>
                                  <w:b/>
                                  <w:color w:val="FFFFFF" w:themeColor="background1"/>
                                </w:rPr>
                                <w:t>JANVIER 2023</w:t>
                              </w:r>
                            </w:p>
                            <w:p w14:paraId="5D24D0F4" w14:textId="77777777" w:rsidR="002628A2" w:rsidRDefault="002628A2"/>
                            <w:p w14:paraId="6870F76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0D037A8" w14:textId="77777777" w:rsidR="002628A2" w:rsidRDefault="002628A2"/>
                            <w:p w14:paraId="5EF410EE" w14:textId="77777777" w:rsidR="00A4148F" w:rsidRPr="004D5F95" w:rsidRDefault="00A4148F" w:rsidP="00A4148F">
                              <w:pPr>
                                <w:rPr>
                                  <w:b/>
                                  <w:bCs/>
                                  <w:color w:val="FFFFFF" w:themeColor="background1"/>
                                </w:rPr>
                              </w:pPr>
                              <w:r>
                                <w:rPr>
                                  <w:b/>
                                  <w:color w:val="FFFFFF" w:themeColor="background1"/>
                                </w:rPr>
                                <w:t>JANVIER 2023</w:t>
                              </w:r>
                            </w:p>
                            <w:p w14:paraId="543A5FB0" w14:textId="77777777" w:rsidR="002628A2" w:rsidRDefault="002628A2"/>
                            <w:p w14:paraId="5E75CBFC" w14:textId="77777777" w:rsidR="00A4148F" w:rsidRPr="00BD1F9F" w:rsidRDefault="00A4148F" w:rsidP="00E00D64">
                              <w:r>
                                <w:t>Ceci est le titre de votre document.</w:t>
                              </w:r>
                            </w:p>
                            <w:p w14:paraId="681F75B6" w14:textId="77777777" w:rsidR="002628A2" w:rsidRDefault="002628A2"/>
                            <w:p w14:paraId="19F3A7ED" w14:textId="77777777" w:rsidR="00A4148F" w:rsidRPr="00BD1F9F" w:rsidRDefault="00A4148F" w:rsidP="00E00D64">
                              <w:r>
                                <w:t>Ceci est le titre de votre document.</w:t>
                              </w:r>
                            </w:p>
                            <w:p w14:paraId="337DFCA6" w14:textId="77777777" w:rsidR="002628A2" w:rsidRDefault="002628A2"/>
                            <w:p w14:paraId="03524613"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656EB3F" w14:textId="77777777" w:rsidR="002628A2" w:rsidRDefault="002628A2"/>
                            <w:p w14:paraId="4F8B8709" w14:textId="77777777" w:rsidR="00A4148F" w:rsidRPr="004D5F95" w:rsidRDefault="00A4148F" w:rsidP="00A4148F">
                              <w:pPr>
                                <w:rPr>
                                  <w:b/>
                                  <w:bCs/>
                                  <w:color w:val="FFFFFF" w:themeColor="background1"/>
                                </w:rPr>
                              </w:pPr>
                              <w:r>
                                <w:rPr>
                                  <w:b/>
                                  <w:color w:val="FFFFFF" w:themeColor="background1"/>
                                </w:rPr>
                                <w:t>JANVIER 2023</w:t>
                              </w:r>
                            </w:p>
                            <w:p w14:paraId="36C8491D" w14:textId="77777777" w:rsidR="002628A2" w:rsidRDefault="002628A2"/>
                            <w:p w14:paraId="3CA9BAD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670E999" w14:textId="77777777" w:rsidR="002628A2" w:rsidRDefault="002628A2"/>
                            <w:p w14:paraId="44BE6E38" w14:textId="77777777" w:rsidR="00A4148F" w:rsidRPr="004D5F95" w:rsidRDefault="00A4148F" w:rsidP="00A4148F">
                              <w:pPr>
                                <w:rPr>
                                  <w:b/>
                                  <w:bCs/>
                                  <w:color w:val="FFFFFF" w:themeColor="background1"/>
                                </w:rPr>
                              </w:pPr>
                              <w:r>
                                <w:rPr>
                                  <w:b/>
                                  <w:color w:val="FFFFFF" w:themeColor="background1"/>
                                </w:rPr>
                                <w:t>JANVIER 2023</w:t>
                              </w:r>
                            </w:p>
                            <w:p w14:paraId="589739CD" w14:textId="77777777" w:rsidR="00A4148F" w:rsidRDefault="00A4148F"/>
                            <w:p w14:paraId="3C91570C"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2EC53E94" w14:textId="77777777" w:rsidR="002628A2" w:rsidRDefault="002628A2"/>
                            <w:p w14:paraId="5FFE77B9" w14:textId="77777777" w:rsidR="00A4148F" w:rsidRPr="004D5F95" w:rsidRDefault="00A4148F" w:rsidP="00A4148F">
                              <w:pPr>
                                <w:rPr>
                                  <w:b/>
                                  <w:bCs/>
                                  <w:color w:val="FFFFFF" w:themeColor="background1"/>
                                </w:rPr>
                              </w:pPr>
                              <w:r>
                                <w:rPr>
                                  <w:b/>
                                  <w:color w:val="FFFFFF" w:themeColor="background1"/>
                                </w:rPr>
                                <w:t>JANVIER 2023</w:t>
                              </w:r>
                            </w:p>
                            <w:p w14:paraId="4043EABE" w14:textId="77777777" w:rsidR="002628A2" w:rsidRDefault="002628A2"/>
                            <w:p w14:paraId="08916281"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C7C9C6B" w14:textId="77777777" w:rsidR="002628A2" w:rsidRDefault="002628A2"/>
                            <w:p w14:paraId="63899F7E" w14:textId="77777777" w:rsidR="00A4148F" w:rsidRPr="004D5F95" w:rsidRDefault="00A4148F" w:rsidP="00A4148F">
                              <w:pPr>
                                <w:rPr>
                                  <w:b/>
                                  <w:bCs/>
                                  <w:color w:val="FFFFFF" w:themeColor="background1"/>
                                </w:rPr>
                              </w:pPr>
                              <w:r>
                                <w:rPr>
                                  <w:b/>
                                  <w:color w:val="FFFFFF" w:themeColor="background1"/>
                                </w:rPr>
                                <w:t>JANVIER 2023</w:t>
                              </w:r>
                            </w:p>
                            <w:p w14:paraId="31B890D2" w14:textId="77777777" w:rsidR="002628A2" w:rsidRDefault="002628A2"/>
                            <w:p w14:paraId="10989F49" w14:textId="77777777" w:rsidR="00A4148F" w:rsidRPr="00BD1F9F" w:rsidRDefault="00A4148F" w:rsidP="00E00D64">
                              <w:r>
                                <w:t>Ceci est le titre de votre document.</w:t>
                              </w:r>
                            </w:p>
                            <w:p w14:paraId="4A236293" w14:textId="77777777" w:rsidR="002628A2" w:rsidRDefault="002628A2"/>
                            <w:p w14:paraId="4A897DF0" w14:textId="77777777" w:rsidR="00A4148F" w:rsidRPr="00BD1F9F" w:rsidRDefault="00A4148F" w:rsidP="00E00D64">
                              <w:r>
                                <w:t>Ceci est le titre de votre document.</w:t>
                              </w:r>
                            </w:p>
                            <w:p w14:paraId="17B1468B" w14:textId="77777777" w:rsidR="002628A2" w:rsidRDefault="002628A2"/>
                            <w:p w14:paraId="06EBFA9F"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5FA5B1D" w14:textId="77777777" w:rsidR="002628A2" w:rsidRDefault="002628A2"/>
                            <w:p w14:paraId="1086279A" w14:textId="77777777" w:rsidR="00A4148F" w:rsidRPr="004D5F95" w:rsidRDefault="00A4148F" w:rsidP="00A4148F">
                              <w:pPr>
                                <w:rPr>
                                  <w:b/>
                                  <w:bCs/>
                                  <w:color w:val="FFFFFF" w:themeColor="background1"/>
                                </w:rPr>
                              </w:pPr>
                              <w:r>
                                <w:rPr>
                                  <w:b/>
                                  <w:color w:val="FFFFFF" w:themeColor="background1"/>
                                </w:rPr>
                                <w:t>JANVIER 2023</w:t>
                              </w:r>
                            </w:p>
                            <w:p w14:paraId="05A9FE0A" w14:textId="77777777" w:rsidR="002628A2" w:rsidRDefault="002628A2"/>
                            <w:p w14:paraId="658376DC"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F73BCB8" w14:textId="77777777" w:rsidR="002628A2" w:rsidRDefault="002628A2"/>
                            <w:p w14:paraId="161BE724" w14:textId="77777777" w:rsidR="00A4148F" w:rsidRPr="004D5F95" w:rsidRDefault="00A4148F" w:rsidP="00A4148F">
                              <w:pPr>
                                <w:rPr>
                                  <w:b/>
                                  <w:bCs/>
                                  <w:color w:val="FFFFFF" w:themeColor="background1"/>
                                </w:rPr>
                              </w:pPr>
                              <w:r>
                                <w:rPr>
                                  <w:b/>
                                  <w:color w:val="FFFFFF" w:themeColor="background1"/>
                                </w:rPr>
                                <w:t>JANVIER 2023</w:t>
                              </w:r>
                            </w:p>
                            <w:p w14:paraId="477F1324" w14:textId="77777777" w:rsidR="00A4148F" w:rsidRDefault="00A4148F"/>
                            <w:p w14:paraId="710E155B" w14:textId="77777777" w:rsidR="00A4148F" w:rsidRPr="00F120AC" w:rsidRDefault="00271781" w:rsidP="00F120AC">
                              <w:pPr>
                                <w:pStyle w:val="Heading1"/>
                              </w:pPr>
                              <w:bookmarkStart w:id="280" w:name="_Toc224723870"/>
                              <w:bookmarkStart w:id="281" w:name="_Toc224724410"/>
                              <w:r>
                                <w:t>Ébauche</w:t>
                              </w:r>
                              <w:r w:rsidR="00A24079">
                                <w:t> :</w:t>
                              </w:r>
                              <w:r>
                                <w:t xml:space="preserve"> </w:t>
                              </w:r>
                              <w:r w:rsidR="000F378D">
                                <w:t>n</w:t>
                              </w:r>
                              <w:r>
                                <w:t>orme de qualité sur le traitement en établissement</w:t>
                              </w:r>
                              <w:bookmarkEnd w:id="280"/>
                              <w:bookmarkEnd w:id="281"/>
                            </w:p>
                            <w:p w14:paraId="445636A0" w14:textId="77777777" w:rsidR="00A4148F" w:rsidRPr="004D5F95" w:rsidRDefault="00B81561" w:rsidP="00A4148F">
                              <w:pPr>
                                <w:rPr>
                                  <w:b/>
                                  <w:bCs/>
                                  <w:color w:val="FFFFFF" w:themeColor="background1"/>
                                </w:rPr>
                              </w:pPr>
                              <w:r>
                                <w:rPr>
                                  <w:b/>
                                  <w:color w:val="FFFFFF" w:themeColor="background1"/>
                                </w:rPr>
                                <w:t>Mars 2026</w:t>
                              </w:r>
                            </w:p>
                            <w:p w14:paraId="3A7A67A0" w14:textId="77777777" w:rsidR="002628A2" w:rsidRDefault="002628A2"/>
                            <w:p w14:paraId="04E63441" w14:textId="77777777" w:rsidR="00A4148F" w:rsidRPr="004D5F95" w:rsidRDefault="00A4148F" w:rsidP="00A4148F">
                              <w:pPr>
                                <w:rPr>
                                  <w:b/>
                                  <w:bCs/>
                                  <w:color w:val="FFFFFF" w:themeColor="background1"/>
                                </w:rPr>
                              </w:pPr>
                              <w:r>
                                <w:rPr>
                                  <w:b/>
                                  <w:color w:val="FFFFFF" w:themeColor="background1"/>
                                </w:rPr>
                                <w:t>JANVIER 2023</w:t>
                              </w:r>
                            </w:p>
                            <w:p w14:paraId="0E6F4DE6" w14:textId="77777777" w:rsidR="002628A2" w:rsidRDefault="002628A2"/>
                            <w:p w14:paraId="5F0C3171"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1D1A16D" w14:textId="77777777" w:rsidR="002628A2" w:rsidRDefault="002628A2"/>
                            <w:p w14:paraId="122AC996" w14:textId="77777777" w:rsidR="00A4148F" w:rsidRPr="004D5F95" w:rsidRDefault="00A4148F" w:rsidP="00A4148F">
                              <w:pPr>
                                <w:rPr>
                                  <w:b/>
                                  <w:bCs/>
                                  <w:color w:val="FFFFFF" w:themeColor="background1"/>
                                </w:rPr>
                              </w:pPr>
                              <w:r>
                                <w:rPr>
                                  <w:b/>
                                  <w:color w:val="FFFFFF" w:themeColor="background1"/>
                                </w:rPr>
                                <w:t>JANVIER 2023</w:t>
                              </w:r>
                            </w:p>
                            <w:p w14:paraId="0E84440E" w14:textId="77777777" w:rsidR="002628A2" w:rsidRDefault="002628A2"/>
                            <w:p w14:paraId="03338849" w14:textId="77777777" w:rsidR="00A4148F" w:rsidRPr="00BD1F9F" w:rsidRDefault="00A4148F" w:rsidP="00E00D64">
                              <w:r>
                                <w:t>Ceci est le titre de votre document.</w:t>
                              </w:r>
                            </w:p>
                            <w:p w14:paraId="6AFFF8A9" w14:textId="77777777" w:rsidR="002628A2" w:rsidRDefault="002628A2"/>
                            <w:p w14:paraId="78F368AD" w14:textId="77777777" w:rsidR="00A4148F" w:rsidRPr="00BD1F9F" w:rsidRDefault="00A4148F" w:rsidP="00E00D64">
                              <w:r>
                                <w:t>Ceci est le titre de votre document.</w:t>
                              </w:r>
                            </w:p>
                            <w:p w14:paraId="2D039A61" w14:textId="77777777" w:rsidR="002628A2" w:rsidRDefault="002628A2"/>
                            <w:p w14:paraId="7E463382"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632EBE0" w14:textId="77777777" w:rsidR="002628A2" w:rsidRDefault="002628A2"/>
                            <w:p w14:paraId="4A8FCEB6" w14:textId="77777777" w:rsidR="00A4148F" w:rsidRPr="004D5F95" w:rsidRDefault="00A4148F" w:rsidP="00A4148F">
                              <w:pPr>
                                <w:rPr>
                                  <w:b/>
                                  <w:bCs/>
                                  <w:color w:val="FFFFFF" w:themeColor="background1"/>
                                </w:rPr>
                              </w:pPr>
                              <w:r>
                                <w:rPr>
                                  <w:b/>
                                  <w:color w:val="FFFFFF" w:themeColor="background1"/>
                                </w:rPr>
                                <w:t>JANVIER 2023</w:t>
                              </w:r>
                            </w:p>
                            <w:p w14:paraId="09F9E9E5" w14:textId="77777777" w:rsidR="002628A2" w:rsidRDefault="002628A2"/>
                            <w:p w14:paraId="538EBE7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62EF2D8" w14:textId="77777777" w:rsidR="002628A2" w:rsidRDefault="002628A2"/>
                            <w:p w14:paraId="722700BD" w14:textId="77777777" w:rsidR="00A4148F" w:rsidRPr="004D5F95" w:rsidRDefault="00A4148F" w:rsidP="00A4148F">
                              <w:pPr>
                                <w:rPr>
                                  <w:b/>
                                  <w:bCs/>
                                  <w:color w:val="FFFFFF" w:themeColor="background1"/>
                                </w:rPr>
                              </w:pPr>
                              <w:r>
                                <w:rPr>
                                  <w:b/>
                                  <w:color w:val="FFFFFF" w:themeColor="background1"/>
                                </w:rPr>
                                <w:t>JANVIER 2023</w:t>
                              </w:r>
                            </w:p>
                            <w:p w14:paraId="5D543C4F" w14:textId="77777777" w:rsidR="00A4148F" w:rsidRDefault="00A4148F"/>
                            <w:p w14:paraId="039A810A"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5955040B" w14:textId="77777777" w:rsidR="002628A2" w:rsidRDefault="002628A2"/>
                            <w:p w14:paraId="2D8908AB" w14:textId="77777777" w:rsidR="00A4148F" w:rsidRPr="004D5F95" w:rsidRDefault="00A4148F" w:rsidP="00A4148F">
                              <w:pPr>
                                <w:rPr>
                                  <w:b/>
                                  <w:bCs/>
                                  <w:color w:val="FFFFFF" w:themeColor="background1"/>
                                </w:rPr>
                              </w:pPr>
                              <w:r>
                                <w:rPr>
                                  <w:b/>
                                  <w:color w:val="FFFFFF" w:themeColor="background1"/>
                                </w:rPr>
                                <w:t>JANVIER 2023</w:t>
                              </w:r>
                            </w:p>
                            <w:p w14:paraId="7D1E4675" w14:textId="77777777" w:rsidR="002628A2" w:rsidRDefault="002628A2"/>
                            <w:p w14:paraId="0D81FB81"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E9A4739" w14:textId="77777777" w:rsidR="002628A2" w:rsidRDefault="002628A2"/>
                            <w:p w14:paraId="0FAB3ADD" w14:textId="77777777" w:rsidR="00A4148F" w:rsidRPr="004D5F95" w:rsidRDefault="00A4148F" w:rsidP="00A4148F">
                              <w:pPr>
                                <w:rPr>
                                  <w:b/>
                                  <w:bCs/>
                                  <w:color w:val="FFFFFF" w:themeColor="background1"/>
                                </w:rPr>
                              </w:pPr>
                              <w:r>
                                <w:rPr>
                                  <w:b/>
                                  <w:color w:val="FFFFFF" w:themeColor="background1"/>
                                </w:rPr>
                                <w:t>JANVIER 2023</w:t>
                              </w:r>
                            </w:p>
                            <w:p w14:paraId="36FDEC01" w14:textId="77777777" w:rsidR="002628A2" w:rsidRDefault="002628A2"/>
                            <w:p w14:paraId="4653B349" w14:textId="77777777" w:rsidR="00A4148F" w:rsidRPr="00BD1F9F" w:rsidRDefault="00A4148F" w:rsidP="00E00D64">
                              <w:r>
                                <w:t>Ceci est le titre de votre document.</w:t>
                              </w:r>
                            </w:p>
                            <w:p w14:paraId="1411D7F5" w14:textId="77777777" w:rsidR="002628A2" w:rsidRDefault="002628A2"/>
                            <w:p w14:paraId="0B967CB7" w14:textId="77777777" w:rsidR="00A4148F" w:rsidRPr="00BD1F9F" w:rsidRDefault="00A4148F" w:rsidP="00E00D64">
                              <w:r>
                                <w:t>Ceci est le titre de votre document.</w:t>
                              </w:r>
                            </w:p>
                            <w:p w14:paraId="273B407D" w14:textId="77777777" w:rsidR="002628A2" w:rsidRDefault="002628A2"/>
                            <w:p w14:paraId="2725C43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EE64747" w14:textId="77777777" w:rsidR="002628A2" w:rsidRDefault="002628A2"/>
                            <w:p w14:paraId="134956F2" w14:textId="77777777" w:rsidR="00A4148F" w:rsidRPr="004D5F95" w:rsidRDefault="00A4148F" w:rsidP="00A4148F">
                              <w:pPr>
                                <w:rPr>
                                  <w:b/>
                                  <w:bCs/>
                                  <w:color w:val="FFFFFF" w:themeColor="background1"/>
                                </w:rPr>
                              </w:pPr>
                              <w:r>
                                <w:rPr>
                                  <w:b/>
                                  <w:color w:val="FFFFFF" w:themeColor="background1"/>
                                </w:rPr>
                                <w:t>JANVIER 2023</w:t>
                              </w:r>
                            </w:p>
                            <w:p w14:paraId="7F9947F8" w14:textId="77777777" w:rsidR="002628A2" w:rsidRDefault="002628A2"/>
                            <w:p w14:paraId="366AEEE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F5CE16D" w14:textId="77777777" w:rsidR="002628A2" w:rsidRDefault="002628A2"/>
                            <w:p w14:paraId="6940D894" w14:textId="77777777" w:rsidR="00A4148F" w:rsidRPr="004D5F95" w:rsidRDefault="00A4148F" w:rsidP="00A4148F">
                              <w:pPr>
                                <w:rPr>
                                  <w:b/>
                                  <w:bCs/>
                                  <w:color w:val="FFFFFF" w:themeColor="background1"/>
                                </w:rPr>
                              </w:pPr>
                              <w:r>
                                <w:rPr>
                                  <w:b/>
                                  <w:color w:val="FFFFFF" w:themeColor="background1"/>
                                </w:rPr>
                                <w:t>JANVIER 2023</w:t>
                              </w:r>
                            </w:p>
                            <w:p w14:paraId="77C198A1" w14:textId="77777777" w:rsidR="00A4148F" w:rsidRDefault="00A4148F"/>
                            <w:p w14:paraId="590943C9" w14:textId="77777777" w:rsidR="00A4148F" w:rsidRPr="00F120AC" w:rsidRDefault="00271781" w:rsidP="00F120AC">
                              <w:pPr>
                                <w:pStyle w:val="Heading1"/>
                              </w:pPr>
                              <w:bookmarkStart w:id="282" w:name="_Toc224723871"/>
                              <w:bookmarkStart w:id="283" w:name="_Toc224724411"/>
                              <w:r>
                                <w:t>Ébauche</w:t>
                              </w:r>
                              <w:r w:rsidR="00A24079">
                                <w:t> :</w:t>
                              </w:r>
                              <w:r>
                                <w:t xml:space="preserve"> </w:t>
                              </w:r>
                              <w:r w:rsidR="000F378D">
                                <w:t>n</w:t>
                              </w:r>
                              <w:r>
                                <w:t>orme de qualité sur le traitement en établissement</w:t>
                              </w:r>
                              <w:bookmarkEnd w:id="282"/>
                              <w:bookmarkEnd w:id="283"/>
                            </w:p>
                            <w:p w14:paraId="537A540E" w14:textId="77777777" w:rsidR="00A4148F" w:rsidRPr="00F120AC" w:rsidRDefault="00A4148F" w:rsidP="00F120AC">
                              <w:pPr>
                                <w:pStyle w:val="Heading1"/>
                              </w:pPr>
                            </w:p>
                            <w:p w14:paraId="16F7755B" w14:textId="77777777" w:rsidR="00A4148F" w:rsidRDefault="00A4148F"/>
                            <w:p w14:paraId="2E5DD67D" w14:textId="77777777" w:rsidR="00A4148F" w:rsidRPr="00F120AC" w:rsidRDefault="00F120AC" w:rsidP="00F120AC">
                              <w:pPr>
                                <w:pStyle w:val="Heading1"/>
                              </w:pPr>
                              <w:bookmarkStart w:id="284" w:name="_Toc224723872"/>
                              <w:bookmarkStart w:id="285" w:name="_Toc22472441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84"/>
                              <w:bookmarkEnd w:id="285"/>
                            </w:p>
                            <w:p w14:paraId="60FA3640" w14:textId="77777777" w:rsidR="00A4148F" w:rsidRPr="004D5F95" w:rsidRDefault="00B81561" w:rsidP="00A4148F">
                              <w:pPr>
                                <w:rPr>
                                  <w:b/>
                                  <w:bCs/>
                                  <w:color w:val="FFFFFF" w:themeColor="background1"/>
                                </w:rPr>
                              </w:pPr>
                              <w:r>
                                <w:rPr>
                                  <w:b/>
                                  <w:color w:val="FFFFFF" w:themeColor="background1"/>
                                </w:rPr>
                                <w:t>Mars 2026</w:t>
                              </w:r>
                            </w:p>
                            <w:p w14:paraId="7A0021F8" w14:textId="77777777" w:rsidR="002628A2" w:rsidRDefault="002628A2"/>
                            <w:p w14:paraId="7224166F" w14:textId="77777777" w:rsidR="00A4148F" w:rsidRPr="004D5F95" w:rsidRDefault="00A4148F" w:rsidP="00A4148F">
                              <w:pPr>
                                <w:rPr>
                                  <w:b/>
                                  <w:bCs/>
                                  <w:color w:val="FFFFFF" w:themeColor="background1"/>
                                </w:rPr>
                              </w:pPr>
                              <w:r>
                                <w:rPr>
                                  <w:b/>
                                  <w:color w:val="FFFFFF" w:themeColor="background1"/>
                                </w:rPr>
                                <w:t>JANVIER 2023</w:t>
                              </w:r>
                            </w:p>
                            <w:p w14:paraId="6D7D9D87" w14:textId="77777777" w:rsidR="002628A2" w:rsidRDefault="002628A2"/>
                            <w:p w14:paraId="071131F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9B69631" w14:textId="77777777" w:rsidR="002628A2" w:rsidRDefault="002628A2"/>
                            <w:p w14:paraId="2CAC97E4" w14:textId="77777777" w:rsidR="00A4148F" w:rsidRPr="004D5F95" w:rsidRDefault="00A4148F" w:rsidP="00A4148F">
                              <w:pPr>
                                <w:rPr>
                                  <w:b/>
                                  <w:bCs/>
                                  <w:color w:val="FFFFFF" w:themeColor="background1"/>
                                </w:rPr>
                              </w:pPr>
                              <w:r>
                                <w:rPr>
                                  <w:b/>
                                  <w:color w:val="FFFFFF" w:themeColor="background1"/>
                                </w:rPr>
                                <w:t>JANVIER 2023</w:t>
                              </w:r>
                            </w:p>
                            <w:p w14:paraId="744BC13E" w14:textId="77777777" w:rsidR="002628A2" w:rsidRDefault="002628A2"/>
                            <w:p w14:paraId="1941694D" w14:textId="77777777" w:rsidR="00A4148F" w:rsidRPr="00BD1F9F" w:rsidRDefault="00A4148F" w:rsidP="00E00D64">
                              <w:r>
                                <w:t>Ceci est le titre de votre document.</w:t>
                              </w:r>
                            </w:p>
                            <w:p w14:paraId="7D717986" w14:textId="77777777" w:rsidR="002628A2" w:rsidRDefault="002628A2"/>
                            <w:p w14:paraId="054FFF9F" w14:textId="77777777" w:rsidR="00A4148F" w:rsidRPr="00BD1F9F" w:rsidRDefault="00A4148F" w:rsidP="00E00D64">
                              <w:r>
                                <w:t>Ceci est le titre de votre document.</w:t>
                              </w:r>
                            </w:p>
                            <w:p w14:paraId="690E26A4" w14:textId="77777777" w:rsidR="002628A2" w:rsidRDefault="002628A2"/>
                            <w:p w14:paraId="5EED3E0A"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E71E504" w14:textId="77777777" w:rsidR="002628A2" w:rsidRDefault="002628A2"/>
                            <w:p w14:paraId="026BAD10" w14:textId="77777777" w:rsidR="00A4148F" w:rsidRPr="004D5F95" w:rsidRDefault="00A4148F" w:rsidP="00A4148F">
                              <w:pPr>
                                <w:rPr>
                                  <w:b/>
                                  <w:bCs/>
                                  <w:color w:val="FFFFFF" w:themeColor="background1"/>
                                </w:rPr>
                              </w:pPr>
                              <w:r>
                                <w:rPr>
                                  <w:b/>
                                  <w:color w:val="FFFFFF" w:themeColor="background1"/>
                                </w:rPr>
                                <w:t>JANVIER 2023</w:t>
                              </w:r>
                            </w:p>
                            <w:p w14:paraId="77DAF3C9" w14:textId="77777777" w:rsidR="002628A2" w:rsidRDefault="002628A2"/>
                            <w:p w14:paraId="25C74FF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A53C7DD" w14:textId="77777777" w:rsidR="002628A2" w:rsidRDefault="002628A2"/>
                            <w:p w14:paraId="2B276345" w14:textId="77777777" w:rsidR="00A4148F" w:rsidRPr="004D5F95" w:rsidRDefault="00A4148F" w:rsidP="00A4148F">
                              <w:pPr>
                                <w:rPr>
                                  <w:b/>
                                  <w:bCs/>
                                  <w:color w:val="FFFFFF" w:themeColor="background1"/>
                                </w:rPr>
                              </w:pPr>
                              <w:r>
                                <w:rPr>
                                  <w:b/>
                                  <w:color w:val="FFFFFF" w:themeColor="background1"/>
                                </w:rPr>
                                <w:t>JANVIER 2023</w:t>
                              </w:r>
                            </w:p>
                            <w:p w14:paraId="21181CD1" w14:textId="77777777" w:rsidR="00A4148F" w:rsidRDefault="00A4148F"/>
                            <w:p w14:paraId="35165418"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34A4F237" w14:textId="77777777" w:rsidR="002628A2" w:rsidRDefault="002628A2"/>
                            <w:p w14:paraId="36ECE51F" w14:textId="77777777" w:rsidR="00A4148F" w:rsidRPr="004D5F95" w:rsidRDefault="00A4148F" w:rsidP="00A4148F">
                              <w:pPr>
                                <w:rPr>
                                  <w:b/>
                                  <w:bCs/>
                                  <w:color w:val="FFFFFF" w:themeColor="background1"/>
                                </w:rPr>
                              </w:pPr>
                              <w:r>
                                <w:rPr>
                                  <w:b/>
                                  <w:color w:val="FFFFFF" w:themeColor="background1"/>
                                </w:rPr>
                                <w:t>JANVIER 2023</w:t>
                              </w:r>
                            </w:p>
                            <w:p w14:paraId="391EB87E" w14:textId="77777777" w:rsidR="002628A2" w:rsidRDefault="002628A2"/>
                            <w:p w14:paraId="6A9898A1"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B24570A" w14:textId="77777777" w:rsidR="002628A2" w:rsidRDefault="002628A2"/>
                            <w:p w14:paraId="3C2C12D1" w14:textId="77777777" w:rsidR="00A4148F" w:rsidRPr="004D5F95" w:rsidRDefault="00A4148F" w:rsidP="00A4148F">
                              <w:pPr>
                                <w:rPr>
                                  <w:b/>
                                  <w:bCs/>
                                  <w:color w:val="FFFFFF" w:themeColor="background1"/>
                                </w:rPr>
                              </w:pPr>
                              <w:r>
                                <w:rPr>
                                  <w:b/>
                                  <w:color w:val="FFFFFF" w:themeColor="background1"/>
                                </w:rPr>
                                <w:t>JANVIER 2023</w:t>
                              </w:r>
                            </w:p>
                            <w:p w14:paraId="01DAC342" w14:textId="77777777" w:rsidR="002628A2" w:rsidRDefault="002628A2"/>
                            <w:p w14:paraId="40815A99" w14:textId="77777777" w:rsidR="00A4148F" w:rsidRPr="00BD1F9F" w:rsidRDefault="00A4148F" w:rsidP="00E00D64">
                              <w:r>
                                <w:t>Ceci est le titre de votre document.</w:t>
                              </w:r>
                            </w:p>
                            <w:p w14:paraId="3D7D6C16" w14:textId="77777777" w:rsidR="002628A2" w:rsidRDefault="002628A2"/>
                            <w:p w14:paraId="0FA863EF" w14:textId="77777777" w:rsidR="00A4148F" w:rsidRPr="00BD1F9F" w:rsidRDefault="00A4148F" w:rsidP="00E00D64">
                              <w:r>
                                <w:t>Ceci est le titre de votre document.</w:t>
                              </w:r>
                            </w:p>
                            <w:p w14:paraId="4A0E766E" w14:textId="77777777" w:rsidR="002628A2" w:rsidRDefault="002628A2"/>
                            <w:p w14:paraId="27E2330D"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BCD5270" w14:textId="77777777" w:rsidR="002628A2" w:rsidRDefault="002628A2"/>
                            <w:p w14:paraId="7EE06EEC" w14:textId="77777777" w:rsidR="00A4148F" w:rsidRPr="004D5F95" w:rsidRDefault="00A4148F" w:rsidP="00A4148F">
                              <w:pPr>
                                <w:rPr>
                                  <w:b/>
                                  <w:bCs/>
                                  <w:color w:val="FFFFFF" w:themeColor="background1"/>
                                </w:rPr>
                              </w:pPr>
                              <w:r>
                                <w:rPr>
                                  <w:b/>
                                  <w:color w:val="FFFFFF" w:themeColor="background1"/>
                                </w:rPr>
                                <w:t>JANVIER 2023</w:t>
                              </w:r>
                            </w:p>
                            <w:p w14:paraId="030C4495" w14:textId="77777777" w:rsidR="002628A2" w:rsidRDefault="002628A2"/>
                            <w:p w14:paraId="08AFAA86"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62D9878" w14:textId="77777777" w:rsidR="002628A2" w:rsidRDefault="002628A2"/>
                            <w:p w14:paraId="2E3F107F" w14:textId="77777777" w:rsidR="00A4148F" w:rsidRPr="004D5F95" w:rsidRDefault="00A4148F" w:rsidP="00A4148F">
                              <w:pPr>
                                <w:rPr>
                                  <w:b/>
                                  <w:bCs/>
                                  <w:color w:val="FFFFFF" w:themeColor="background1"/>
                                </w:rPr>
                              </w:pPr>
                              <w:r>
                                <w:rPr>
                                  <w:b/>
                                  <w:color w:val="FFFFFF" w:themeColor="background1"/>
                                </w:rPr>
                                <w:t>JANVIER 2023</w:t>
                              </w:r>
                            </w:p>
                            <w:p w14:paraId="4468ABAF" w14:textId="77777777" w:rsidR="00A4148F" w:rsidRDefault="00A4148F"/>
                            <w:p w14:paraId="7E8F205A" w14:textId="77777777" w:rsidR="00A4148F" w:rsidRPr="00F120AC" w:rsidRDefault="00271781" w:rsidP="00F120AC">
                              <w:pPr>
                                <w:pStyle w:val="Heading1"/>
                              </w:pPr>
                              <w:bookmarkStart w:id="286" w:name="_Toc224723873"/>
                              <w:bookmarkStart w:id="287" w:name="_Toc224724413"/>
                              <w:r>
                                <w:t>Ébauche</w:t>
                              </w:r>
                              <w:r w:rsidR="00A24079">
                                <w:t> :</w:t>
                              </w:r>
                              <w:r>
                                <w:t xml:space="preserve"> </w:t>
                              </w:r>
                              <w:r w:rsidR="000F378D">
                                <w:t>n</w:t>
                              </w:r>
                              <w:r>
                                <w:t>orme de qualité sur le traitement en établissement</w:t>
                              </w:r>
                              <w:bookmarkEnd w:id="286"/>
                              <w:bookmarkEnd w:id="287"/>
                            </w:p>
                            <w:p w14:paraId="53D91D59" w14:textId="77777777" w:rsidR="00A4148F" w:rsidRPr="004D5F95" w:rsidRDefault="00B81561" w:rsidP="00A4148F">
                              <w:pPr>
                                <w:rPr>
                                  <w:b/>
                                  <w:bCs/>
                                  <w:color w:val="FFFFFF" w:themeColor="background1"/>
                                </w:rPr>
                              </w:pPr>
                              <w:r>
                                <w:rPr>
                                  <w:b/>
                                  <w:color w:val="FFFFFF" w:themeColor="background1"/>
                                </w:rPr>
                                <w:t>Mars 2026</w:t>
                              </w:r>
                            </w:p>
                            <w:p w14:paraId="4B47B486" w14:textId="77777777" w:rsidR="002628A2" w:rsidRDefault="002628A2"/>
                            <w:p w14:paraId="18E566AD" w14:textId="77777777" w:rsidR="00A4148F" w:rsidRPr="004D5F95" w:rsidRDefault="00A4148F" w:rsidP="00A4148F">
                              <w:pPr>
                                <w:rPr>
                                  <w:b/>
                                  <w:bCs/>
                                  <w:color w:val="FFFFFF" w:themeColor="background1"/>
                                </w:rPr>
                              </w:pPr>
                              <w:r>
                                <w:rPr>
                                  <w:b/>
                                  <w:color w:val="FFFFFF" w:themeColor="background1"/>
                                </w:rPr>
                                <w:t>JANVIER 2023</w:t>
                              </w:r>
                            </w:p>
                            <w:p w14:paraId="33A0C733" w14:textId="77777777" w:rsidR="002628A2" w:rsidRDefault="002628A2"/>
                            <w:p w14:paraId="3A06CCE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1EF06BE" w14:textId="77777777" w:rsidR="002628A2" w:rsidRDefault="002628A2"/>
                            <w:p w14:paraId="39E27E8A" w14:textId="77777777" w:rsidR="00A4148F" w:rsidRPr="004D5F95" w:rsidRDefault="00A4148F" w:rsidP="00A4148F">
                              <w:pPr>
                                <w:rPr>
                                  <w:b/>
                                  <w:bCs/>
                                  <w:color w:val="FFFFFF" w:themeColor="background1"/>
                                </w:rPr>
                              </w:pPr>
                              <w:r>
                                <w:rPr>
                                  <w:b/>
                                  <w:color w:val="FFFFFF" w:themeColor="background1"/>
                                </w:rPr>
                                <w:t>JANVIER 2023</w:t>
                              </w:r>
                            </w:p>
                            <w:p w14:paraId="411D53F7" w14:textId="77777777" w:rsidR="002628A2" w:rsidRDefault="002628A2"/>
                            <w:p w14:paraId="1D2B10C9" w14:textId="77777777" w:rsidR="00A4148F" w:rsidRPr="00BD1F9F" w:rsidRDefault="00A4148F" w:rsidP="00E00D64">
                              <w:r>
                                <w:t>Ceci est le titre de votre document.</w:t>
                              </w:r>
                            </w:p>
                            <w:p w14:paraId="182FB1A2" w14:textId="77777777" w:rsidR="002628A2" w:rsidRDefault="002628A2"/>
                            <w:p w14:paraId="78BE59AE" w14:textId="77777777" w:rsidR="00A4148F" w:rsidRPr="00BD1F9F" w:rsidRDefault="00A4148F" w:rsidP="00E00D64">
                              <w:r>
                                <w:t>Ceci est le titre de votre document.</w:t>
                              </w:r>
                            </w:p>
                            <w:p w14:paraId="39837381" w14:textId="77777777" w:rsidR="002628A2" w:rsidRDefault="002628A2"/>
                            <w:p w14:paraId="02F2E91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3BE5E1CA" w14:textId="77777777" w:rsidR="002628A2" w:rsidRDefault="002628A2"/>
                            <w:p w14:paraId="7D13DD92" w14:textId="77777777" w:rsidR="00A4148F" w:rsidRPr="004D5F95" w:rsidRDefault="00A4148F" w:rsidP="00A4148F">
                              <w:pPr>
                                <w:rPr>
                                  <w:b/>
                                  <w:bCs/>
                                  <w:color w:val="FFFFFF" w:themeColor="background1"/>
                                </w:rPr>
                              </w:pPr>
                              <w:r>
                                <w:rPr>
                                  <w:b/>
                                  <w:color w:val="FFFFFF" w:themeColor="background1"/>
                                </w:rPr>
                                <w:t>JANVIER 2023</w:t>
                              </w:r>
                            </w:p>
                            <w:p w14:paraId="7E281D0D" w14:textId="77777777" w:rsidR="002628A2" w:rsidRDefault="002628A2"/>
                            <w:p w14:paraId="63EF750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46990BD" w14:textId="77777777" w:rsidR="002628A2" w:rsidRDefault="002628A2"/>
                            <w:p w14:paraId="10E2A4E4" w14:textId="77777777" w:rsidR="00A4148F" w:rsidRPr="004D5F95" w:rsidRDefault="00A4148F" w:rsidP="00A4148F">
                              <w:pPr>
                                <w:rPr>
                                  <w:b/>
                                  <w:bCs/>
                                  <w:color w:val="FFFFFF" w:themeColor="background1"/>
                                </w:rPr>
                              </w:pPr>
                              <w:r>
                                <w:rPr>
                                  <w:b/>
                                  <w:color w:val="FFFFFF" w:themeColor="background1"/>
                                </w:rPr>
                                <w:t>JANVIER 2023</w:t>
                              </w:r>
                            </w:p>
                            <w:p w14:paraId="61DC669D" w14:textId="77777777" w:rsidR="00A4148F" w:rsidRDefault="00A4148F"/>
                            <w:p w14:paraId="5F59802E"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07975B2D" w14:textId="77777777" w:rsidR="002628A2" w:rsidRDefault="002628A2"/>
                            <w:p w14:paraId="5491877E" w14:textId="77777777" w:rsidR="00A4148F" w:rsidRPr="004D5F95" w:rsidRDefault="00A4148F" w:rsidP="00A4148F">
                              <w:pPr>
                                <w:rPr>
                                  <w:b/>
                                  <w:bCs/>
                                  <w:color w:val="FFFFFF" w:themeColor="background1"/>
                                </w:rPr>
                              </w:pPr>
                              <w:r>
                                <w:rPr>
                                  <w:b/>
                                  <w:color w:val="FFFFFF" w:themeColor="background1"/>
                                </w:rPr>
                                <w:t>JANVIER 2023</w:t>
                              </w:r>
                            </w:p>
                            <w:p w14:paraId="6E07C4D0" w14:textId="77777777" w:rsidR="002628A2" w:rsidRDefault="002628A2"/>
                            <w:p w14:paraId="3B1649D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11A79EA" w14:textId="77777777" w:rsidR="002628A2" w:rsidRDefault="002628A2"/>
                            <w:p w14:paraId="4FC3FF8A" w14:textId="77777777" w:rsidR="00A4148F" w:rsidRPr="004D5F95" w:rsidRDefault="00A4148F" w:rsidP="00A4148F">
                              <w:pPr>
                                <w:rPr>
                                  <w:b/>
                                  <w:bCs/>
                                  <w:color w:val="FFFFFF" w:themeColor="background1"/>
                                </w:rPr>
                              </w:pPr>
                              <w:r>
                                <w:rPr>
                                  <w:b/>
                                  <w:color w:val="FFFFFF" w:themeColor="background1"/>
                                </w:rPr>
                                <w:t>JANVIER 2023</w:t>
                              </w:r>
                            </w:p>
                            <w:p w14:paraId="2D2F42CD" w14:textId="77777777" w:rsidR="002628A2" w:rsidRDefault="002628A2"/>
                            <w:p w14:paraId="09227B02" w14:textId="77777777" w:rsidR="00A4148F" w:rsidRPr="00BD1F9F" w:rsidRDefault="00A4148F" w:rsidP="00E00D64">
                              <w:r>
                                <w:t>Ceci est le titre de votre document.</w:t>
                              </w:r>
                            </w:p>
                            <w:p w14:paraId="0AD5A89D" w14:textId="77777777" w:rsidR="002628A2" w:rsidRDefault="002628A2"/>
                            <w:p w14:paraId="41B23AF2" w14:textId="77777777" w:rsidR="00A4148F" w:rsidRPr="00BD1F9F" w:rsidRDefault="00A4148F" w:rsidP="00E00D64">
                              <w:r>
                                <w:t>Ceci est le titre de votre document.</w:t>
                              </w:r>
                            </w:p>
                            <w:p w14:paraId="6D8C1A52" w14:textId="77777777" w:rsidR="002628A2" w:rsidRDefault="002628A2"/>
                            <w:p w14:paraId="32DAB5C6"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B7C3BAF" w14:textId="77777777" w:rsidR="002628A2" w:rsidRDefault="002628A2"/>
                            <w:p w14:paraId="380A5861" w14:textId="77777777" w:rsidR="00A4148F" w:rsidRPr="004D5F95" w:rsidRDefault="00A4148F" w:rsidP="00A4148F">
                              <w:pPr>
                                <w:rPr>
                                  <w:b/>
                                  <w:bCs/>
                                  <w:color w:val="FFFFFF" w:themeColor="background1"/>
                                </w:rPr>
                              </w:pPr>
                              <w:r>
                                <w:rPr>
                                  <w:b/>
                                  <w:color w:val="FFFFFF" w:themeColor="background1"/>
                                </w:rPr>
                                <w:t>JANVIER 2023</w:t>
                              </w:r>
                            </w:p>
                            <w:p w14:paraId="7FED56BA" w14:textId="77777777" w:rsidR="002628A2" w:rsidRDefault="002628A2"/>
                            <w:p w14:paraId="4F25277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F66D5EB" w14:textId="77777777" w:rsidR="002628A2" w:rsidRDefault="002628A2"/>
                            <w:p w14:paraId="0729773C" w14:textId="77777777" w:rsidR="00A4148F" w:rsidRPr="004D5F95" w:rsidRDefault="00A4148F" w:rsidP="00A4148F">
                              <w:pPr>
                                <w:rPr>
                                  <w:b/>
                                  <w:bCs/>
                                  <w:color w:val="FFFFFF" w:themeColor="background1"/>
                                </w:rPr>
                              </w:pPr>
                              <w:r>
                                <w:rPr>
                                  <w:b/>
                                  <w:color w:val="FFFFFF" w:themeColor="background1"/>
                                </w:rPr>
                                <w:t>JANVIER 2023</w:t>
                              </w:r>
                            </w:p>
                            <w:p w14:paraId="5CCFEA9F" w14:textId="77777777" w:rsidR="00A4148F" w:rsidRDefault="00A4148F"/>
                            <w:p w14:paraId="2F68CDF3" w14:textId="77777777" w:rsidR="00A4148F" w:rsidRPr="00F120AC" w:rsidRDefault="00271781" w:rsidP="00F120AC">
                              <w:pPr>
                                <w:pStyle w:val="Heading1"/>
                              </w:pPr>
                              <w:bookmarkStart w:id="288" w:name="_Toc224723874"/>
                              <w:bookmarkStart w:id="289" w:name="_Toc224724414"/>
                              <w:r>
                                <w:t>Ébauche</w:t>
                              </w:r>
                              <w:r w:rsidR="00A24079">
                                <w:t> :</w:t>
                              </w:r>
                              <w:r>
                                <w:t xml:space="preserve"> </w:t>
                              </w:r>
                              <w:r w:rsidR="000F378D">
                                <w:t>n</w:t>
                              </w:r>
                              <w:r>
                                <w:t>orme de qualité sur le traitement en établissement</w:t>
                              </w:r>
                              <w:bookmarkEnd w:id="288"/>
                              <w:bookmarkEnd w:id="289"/>
                            </w:p>
                            <w:p w14:paraId="62B1A43D" w14:textId="77777777" w:rsidR="00A4148F" w:rsidRPr="00F120AC" w:rsidRDefault="00A4148F" w:rsidP="00F120AC">
                              <w:pPr>
                                <w:pStyle w:val="Heading1"/>
                              </w:pPr>
                            </w:p>
                            <w:p w14:paraId="53F6A481" w14:textId="77777777" w:rsidR="00A4148F" w:rsidRDefault="00A4148F"/>
                            <w:p w14:paraId="3811DBBB" w14:textId="77777777" w:rsidR="00A4148F" w:rsidRPr="00F120AC" w:rsidRDefault="00F120AC" w:rsidP="00F120AC">
                              <w:pPr>
                                <w:pStyle w:val="Heading1"/>
                              </w:pPr>
                              <w:bookmarkStart w:id="290" w:name="_Toc224723875"/>
                              <w:bookmarkStart w:id="291" w:name="_Toc22472441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90"/>
                              <w:bookmarkEnd w:id="291"/>
                            </w:p>
                            <w:p w14:paraId="202759DF" w14:textId="77777777" w:rsidR="00A4148F" w:rsidRPr="00F120AC" w:rsidRDefault="00A4148F" w:rsidP="00F120AC">
                              <w:pPr>
                                <w:pStyle w:val="Heading1"/>
                              </w:pPr>
                            </w:p>
                            <w:p w14:paraId="20AF77B0" w14:textId="77777777" w:rsidR="00A4148F" w:rsidRDefault="00A4148F"/>
                            <w:p w14:paraId="068F4CD8" w14:textId="77777777" w:rsidR="00A4148F" w:rsidRPr="00F120AC" w:rsidRDefault="00F120AC" w:rsidP="00F120AC">
                              <w:pPr>
                                <w:pStyle w:val="Heading1"/>
                              </w:pPr>
                              <w:bookmarkStart w:id="292" w:name="_Toc224723876"/>
                              <w:bookmarkStart w:id="293" w:name="_Toc22472441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92"/>
                              <w:bookmarkEnd w:id="293"/>
                            </w:p>
                            <w:p w14:paraId="4283ACE5" w14:textId="77777777" w:rsidR="00A4148F" w:rsidRPr="00F120AC" w:rsidRDefault="00A4148F" w:rsidP="00F120AC">
                              <w:pPr>
                                <w:pStyle w:val="Heading1"/>
                              </w:pPr>
                            </w:p>
                            <w:p w14:paraId="508CB065" w14:textId="77777777" w:rsidR="00A4148F" w:rsidRDefault="00A4148F"/>
                            <w:p w14:paraId="4057FF6A" w14:textId="77777777" w:rsidR="00A4148F" w:rsidRPr="00F120AC" w:rsidRDefault="00F120AC" w:rsidP="00F120AC">
                              <w:pPr>
                                <w:pStyle w:val="Heading1"/>
                              </w:pPr>
                              <w:bookmarkStart w:id="294" w:name="_Toc224723877"/>
                              <w:bookmarkStart w:id="295" w:name="_Toc22472441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94"/>
                              <w:bookmarkEnd w:id="295"/>
                            </w:p>
                            <w:p w14:paraId="0AEE4E7E" w14:textId="77777777" w:rsidR="00A4148F" w:rsidRPr="00F120AC" w:rsidRDefault="00A4148F" w:rsidP="00F120AC">
                              <w:pPr>
                                <w:pStyle w:val="Heading1"/>
                              </w:pPr>
                            </w:p>
                            <w:p w14:paraId="7345E819" w14:textId="77777777" w:rsidR="00A4148F" w:rsidRDefault="00A4148F"/>
                            <w:p w14:paraId="5BE60D5A" w14:textId="77777777" w:rsidR="00A4148F" w:rsidRPr="00F120AC" w:rsidRDefault="00F120AC" w:rsidP="00F120AC">
                              <w:pPr>
                                <w:pStyle w:val="Heading1"/>
                              </w:pPr>
                              <w:bookmarkStart w:id="296" w:name="_Toc224723878"/>
                              <w:bookmarkStart w:id="297" w:name="_Toc22472441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96"/>
                              <w:bookmarkEnd w:id="297"/>
                            </w:p>
                            <w:p w14:paraId="239B22B8" w14:textId="77777777" w:rsidR="00A4148F" w:rsidRPr="00F120AC" w:rsidRDefault="00A4148F" w:rsidP="00F120AC">
                              <w:pPr>
                                <w:pStyle w:val="Heading1"/>
                              </w:pPr>
                            </w:p>
                            <w:p w14:paraId="118FAB56" w14:textId="77777777" w:rsidR="00A4148F" w:rsidRDefault="00A4148F"/>
                            <w:p w14:paraId="4FACC873" w14:textId="77777777" w:rsidR="00A4148F" w:rsidRPr="00F120AC" w:rsidRDefault="00F120AC" w:rsidP="00F120AC">
                              <w:pPr>
                                <w:pStyle w:val="Heading1"/>
                              </w:pPr>
                              <w:bookmarkStart w:id="298" w:name="_Toc224723879"/>
                              <w:bookmarkStart w:id="299" w:name="_Toc22472441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298"/>
                              <w:bookmarkEnd w:id="299"/>
                            </w:p>
                            <w:p w14:paraId="3292C52F" w14:textId="77777777" w:rsidR="00A4148F" w:rsidRPr="00F120AC" w:rsidRDefault="00A4148F" w:rsidP="00F120AC">
                              <w:pPr>
                                <w:pStyle w:val="Heading1"/>
                              </w:pPr>
                            </w:p>
                            <w:p w14:paraId="43A37B02" w14:textId="77777777" w:rsidR="00A4148F" w:rsidRDefault="00A4148F"/>
                            <w:p w14:paraId="71B2DAE2" w14:textId="77777777" w:rsidR="00A4148F" w:rsidRPr="00F120AC" w:rsidRDefault="00F120AC" w:rsidP="00F120AC">
                              <w:pPr>
                                <w:pStyle w:val="Heading1"/>
                              </w:pPr>
                              <w:bookmarkStart w:id="300" w:name="_Toc224723880"/>
                              <w:bookmarkStart w:id="301" w:name="_Toc22472442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00"/>
                              <w:bookmarkEnd w:id="301"/>
                            </w:p>
                            <w:p w14:paraId="7584042A" w14:textId="77777777" w:rsidR="00A4148F" w:rsidRPr="00F120AC" w:rsidRDefault="00A4148F" w:rsidP="00F120AC">
                              <w:pPr>
                                <w:pStyle w:val="Heading1"/>
                              </w:pPr>
                            </w:p>
                            <w:p w14:paraId="64A0A708" w14:textId="77777777" w:rsidR="00A4148F" w:rsidRDefault="00A4148F"/>
                            <w:p w14:paraId="0234CDC7" w14:textId="77777777" w:rsidR="00A4148F" w:rsidRPr="00F120AC" w:rsidRDefault="00F120AC" w:rsidP="00F120AC">
                              <w:pPr>
                                <w:pStyle w:val="Heading1"/>
                              </w:pPr>
                              <w:bookmarkStart w:id="302" w:name="_Toc224723881"/>
                              <w:bookmarkStart w:id="303" w:name="_Toc224724421"/>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02"/>
                              <w:bookmarkEnd w:id="303"/>
                            </w:p>
                            <w:p w14:paraId="3EC7060A" w14:textId="77777777" w:rsidR="00A4148F" w:rsidRPr="00F120AC" w:rsidRDefault="00A4148F" w:rsidP="00F120AC">
                              <w:pPr>
                                <w:pStyle w:val="Heading1"/>
                              </w:pPr>
                            </w:p>
                            <w:p w14:paraId="743F70B1" w14:textId="77777777" w:rsidR="00A4148F" w:rsidRDefault="00A4148F"/>
                            <w:p w14:paraId="40D33CF2" w14:textId="77777777" w:rsidR="00A4148F" w:rsidRPr="00F120AC" w:rsidRDefault="00F120AC" w:rsidP="00F120AC">
                              <w:pPr>
                                <w:pStyle w:val="Heading1"/>
                              </w:pPr>
                              <w:bookmarkStart w:id="304" w:name="_Toc224723882"/>
                              <w:bookmarkStart w:id="305" w:name="_Toc22472442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04"/>
                              <w:bookmarkEnd w:id="305"/>
                            </w:p>
                            <w:p w14:paraId="02D5F97E" w14:textId="77777777" w:rsidR="00A4148F" w:rsidRPr="00F120AC" w:rsidRDefault="00A4148F" w:rsidP="00F120AC">
                              <w:pPr>
                                <w:pStyle w:val="Heading1"/>
                              </w:pPr>
                            </w:p>
                            <w:p w14:paraId="65D107A0" w14:textId="77777777" w:rsidR="00A4148F" w:rsidRDefault="00A4148F"/>
                            <w:p w14:paraId="1F1E6F74" w14:textId="77777777" w:rsidR="00A4148F" w:rsidRPr="00F120AC" w:rsidRDefault="00F120AC" w:rsidP="00F120AC">
                              <w:pPr>
                                <w:pStyle w:val="Heading1"/>
                              </w:pPr>
                              <w:bookmarkStart w:id="306" w:name="_Toc224723883"/>
                              <w:bookmarkStart w:id="307" w:name="_Toc22472442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06"/>
                              <w:bookmarkEnd w:id="307"/>
                            </w:p>
                            <w:p w14:paraId="6DA675F3" w14:textId="77777777" w:rsidR="00A4148F" w:rsidRPr="00F120AC" w:rsidRDefault="00A4148F" w:rsidP="00F120AC">
                              <w:pPr>
                                <w:pStyle w:val="Heading1"/>
                              </w:pPr>
                            </w:p>
                            <w:p w14:paraId="2607F00D" w14:textId="77777777" w:rsidR="00A4148F" w:rsidRDefault="00A4148F"/>
                            <w:p w14:paraId="1990F778" w14:textId="77777777" w:rsidR="00A4148F" w:rsidRPr="00F120AC" w:rsidRDefault="00F120AC" w:rsidP="00F120AC">
                              <w:pPr>
                                <w:pStyle w:val="Heading1"/>
                              </w:pPr>
                              <w:bookmarkStart w:id="308" w:name="_Toc224723884"/>
                              <w:bookmarkStart w:id="309" w:name="_Toc22472442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08"/>
                              <w:bookmarkEnd w:id="309"/>
                            </w:p>
                            <w:p w14:paraId="69727AC7" w14:textId="77777777" w:rsidR="00A4148F" w:rsidRPr="00F120AC" w:rsidRDefault="00A4148F" w:rsidP="00F120AC">
                              <w:pPr>
                                <w:pStyle w:val="Heading1"/>
                              </w:pPr>
                            </w:p>
                            <w:p w14:paraId="67DD095E" w14:textId="77777777" w:rsidR="00A4148F" w:rsidRDefault="00A4148F"/>
                            <w:p w14:paraId="25BD5CA0" w14:textId="77777777" w:rsidR="00A4148F" w:rsidRPr="00F120AC" w:rsidRDefault="00F120AC" w:rsidP="00F120AC">
                              <w:pPr>
                                <w:pStyle w:val="Heading1"/>
                              </w:pPr>
                              <w:bookmarkStart w:id="310" w:name="_Toc224723885"/>
                              <w:bookmarkStart w:id="311" w:name="_Toc22472442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10"/>
                              <w:bookmarkEnd w:id="311"/>
                            </w:p>
                            <w:p w14:paraId="6C973B2B" w14:textId="77777777" w:rsidR="00A4148F" w:rsidRPr="00F120AC" w:rsidRDefault="00A4148F" w:rsidP="00F120AC">
                              <w:pPr>
                                <w:pStyle w:val="Heading1"/>
                              </w:pPr>
                            </w:p>
                            <w:p w14:paraId="00C5C0AF" w14:textId="77777777" w:rsidR="00A4148F" w:rsidRDefault="00A4148F"/>
                            <w:p w14:paraId="3D7DA7F5" w14:textId="77777777" w:rsidR="00A4148F" w:rsidRPr="00F120AC" w:rsidRDefault="00F120AC" w:rsidP="00F120AC">
                              <w:pPr>
                                <w:pStyle w:val="Heading1"/>
                              </w:pPr>
                              <w:bookmarkStart w:id="312" w:name="_Toc224723886"/>
                              <w:bookmarkStart w:id="313" w:name="_Toc22472442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12"/>
                              <w:bookmarkEnd w:id="313"/>
                            </w:p>
                            <w:p w14:paraId="18A12631" w14:textId="77777777" w:rsidR="00A4148F" w:rsidRPr="00F120AC" w:rsidRDefault="00A4148F" w:rsidP="00F120AC">
                              <w:pPr>
                                <w:pStyle w:val="Heading1"/>
                              </w:pPr>
                            </w:p>
                            <w:p w14:paraId="7942EFFA" w14:textId="77777777" w:rsidR="00A4148F" w:rsidRDefault="00A4148F"/>
                            <w:p w14:paraId="17FD4348" w14:textId="77777777" w:rsidR="00A4148F" w:rsidRPr="00F120AC" w:rsidRDefault="00F120AC" w:rsidP="00F120AC">
                              <w:pPr>
                                <w:pStyle w:val="Heading1"/>
                              </w:pPr>
                              <w:bookmarkStart w:id="314" w:name="_Toc224723887"/>
                              <w:bookmarkStart w:id="315" w:name="_Toc22472442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14"/>
                              <w:bookmarkEnd w:id="315"/>
                            </w:p>
                            <w:p w14:paraId="6A0AE590" w14:textId="77777777" w:rsidR="00A4148F" w:rsidRPr="00F120AC" w:rsidRDefault="00A4148F" w:rsidP="00F120AC">
                              <w:pPr>
                                <w:pStyle w:val="Heading1"/>
                              </w:pPr>
                            </w:p>
                            <w:p w14:paraId="3F15BF4C" w14:textId="77777777" w:rsidR="00A4148F" w:rsidRDefault="00A4148F"/>
                            <w:p w14:paraId="4058955C" w14:textId="77777777" w:rsidR="00A4148F" w:rsidRPr="00F120AC" w:rsidRDefault="00F120AC" w:rsidP="00F120AC">
                              <w:pPr>
                                <w:pStyle w:val="Heading1"/>
                              </w:pPr>
                              <w:bookmarkStart w:id="316" w:name="_Toc224723888"/>
                              <w:bookmarkStart w:id="317" w:name="_Toc22472442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16"/>
                              <w:bookmarkEnd w:id="317"/>
                            </w:p>
                            <w:p w14:paraId="2166C097" w14:textId="77777777" w:rsidR="00A4148F" w:rsidRPr="00F120AC" w:rsidRDefault="00A4148F" w:rsidP="00F120AC">
                              <w:pPr>
                                <w:pStyle w:val="Heading1"/>
                              </w:pPr>
                            </w:p>
                            <w:p w14:paraId="7DF73658" w14:textId="77777777" w:rsidR="00A4148F" w:rsidRDefault="00A4148F"/>
                            <w:p w14:paraId="0FECD7D7" w14:textId="77777777" w:rsidR="00A4148F" w:rsidRPr="00F120AC" w:rsidRDefault="00F120AC" w:rsidP="00F120AC">
                              <w:pPr>
                                <w:pStyle w:val="Heading1"/>
                              </w:pPr>
                              <w:bookmarkStart w:id="318" w:name="_Toc224723889"/>
                              <w:bookmarkStart w:id="319" w:name="_Toc22472442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18"/>
                              <w:bookmarkEnd w:id="319"/>
                            </w:p>
                            <w:p w14:paraId="0D3813FB" w14:textId="0C210EFA" w:rsidR="00A4148F" w:rsidRPr="004D5F95" w:rsidRDefault="00B81561" w:rsidP="00A4148F">
                              <w:pPr>
                                <w:rPr>
                                  <w:b/>
                                  <w:bCs/>
                                  <w:color w:val="FFFFFF" w:themeColor="background1"/>
                                </w:rPr>
                              </w:pPr>
                              <w:r>
                                <w:rPr>
                                  <w:b/>
                                  <w:color w:val="FFFFFF" w:themeColor="background1"/>
                                </w:rPr>
                                <w:t>Mars 2026</w:t>
                              </w:r>
                            </w:p>
                            <w:p w14:paraId="3B6332F1" w14:textId="77777777" w:rsidR="002628A2" w:rsidRDefault="002628A2"/>
                            <w:p w14:paraId="67A60836" w14:textId="77777777" w:rsidR="00A4148F" w:rsidRPr="004D5F95" w:rsidRDefault="00A4148F" w:rsidP="00A4148F">
                              <w:pPr>
                                <w:rPr>
                                  <w:b/>
                                  <w:bCs/>
                                  <w:color w:val="FFFFFF" w:themeColor="background1"/>
                                </w:rPr>
                              </w:pPr>
                              <w:r>
                                <w:rPr>
                                  <w:b/>
                                  <w:color w:val="FFFFFF" w:themeColor="background1"/>
                                </w:rPr>
                                <w:t>JANVIER 2023</w:t>
                              </w:r>
                            </w:p>
                            <w:p w14:paraId="6795F674" w14:textId="77777777" w:rsidR="002628A2" w:rsidRDefault="002628A2"/>
                            <w:p w14:paraId="7F1C9D2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7C4BE6D" w14:textId="77777777" w:rsidR="002628A2" w:rsidRDefault="002628A2"/>
                            <w:p w14:paraId="21CA215C" w14:textId="77777777" w:rsidR="00A4148F" w:rsidRPr="004D5F95" w:rsidRDefault="00A4148F" w:rsidP="00A4148F">
                              <w:pPr>
                                <w:rPr>
                                  <w:b/>
                                  <w:bCs/>
                                  <w:color w:val="FFFFFF" w:themeColor="background1"/>
                                </w:rPr>
                              </w:pPr>
                              <w:r>
                                <w:rPr>
                                  <w:b/>
                                  <w:color w:val="FFFFFF" w:themeColor="background1"/>
                                </w:rPr>
                                <w:t>JANVIER 2023</w:t>
                              </w:r>
                            </w:p>
                            <w:p w14:paraId="626E7E04" w14:textId="77777777" w:rsidR="002628A2" w:rsidRDefault="002628A2"/>
                            <w:p w14:paraId="43E5571D" w14:textId="77777777" w:rsidR="00A4148F" w:rsidRPr="00BD1F9F" w:rsidRDefault="00A4148F" w:rsidP="00E00D64">
                              <w:r>
                                <w:t>Ceci est le titre de votre document.</w:t>
                              </w:r>
                            </w:p>
                            <w:p w14:paraId="504BD072" w14:textId="77777777" w:rsidR="002628A2" w:rsidRDefault="002628A2"/>
                            <w:p w14:paraId="07888840" w14:textId="77777777" w:rsidR="00A4148F" w:rsidRPr="00BD1F9F" w:rsidRDefault="00A4148F" w:rsidP="00E00D64">
                              <w:r>
                                <w:t>Ceci est le titre de votre document.</w:t>
                              </w:r>
                            </w:p>
                            <w:p w14:paraId="1BDFA2C5" w14:textId="77777777" w:rsidR="002628A2" w:rsidRDefault="002628A2"/>
                            <w:p w14:paraId="6D7416C9"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199B1834" w14:textId="77777777" w:rsidR="002628A2" w:rsidRDefault="002628A2"/>
                            <w:p w14:paraId="6DFC4E0B" w14:textId="77777777" w:rsidR="00A4148F" w:rsidRPr="004D5F95" w:rsidRDefault="00A4148F" w:rsidP="00A4148F">
                              <w:pPr>
                                <w:rPr>
                                  <w:b/>
                                  <w:bCs/>
                                  <w:color w:val="FFFFFF" w:themeColor="background1"/>
                                </w:rPr>
                              </w:pPr>
                              <w:r>
                                <w:rPr>
                                  <w:b/>
                                  <w:color w:val="FFFFFF" w:themeColor="background1"/>
                                </w:rPr>
                                <w:t>JANVIER 2023</w:t>
                              </w:r>
                            </w:p>
                            <w:p w14:paraId="034ADCF5" w14:textId="77777777" w:rsidR="002628A2" w:rsidRDefault="002628A2"/>
                            <w:p w14:paraId="6A0B584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0467B41" w14:textId="77777777" w:rsidR="002628A2" w:rsidRDefault="002628A2"/>
                            <w:p w14:paraId="3AF346D4" w14:textId="77777777" w:rsidR="00A4148F" w:rsidRPr="004D5F95" w:rsidRDefault="00A4148F" w:rsidP="00A4148F">
                              <w:pPr>
                                <w:rPr>
                                  <w:b/>
                                  <w:bCs/>
                                  <w:color w:val="FFFFFF" w:themeColor="background1"/>
                                </w:rPr>
                              </w:pPr>
                              <w:r>
                                <w:rPr>
                                  <w:b/>
                                  <w:color w:val="FFFFFF" w:themeColor="background1"/>
                                </w:rPr>
                                <w:t>JANVIER 2023</w:t>
                              </w:r>
                            </w:p>
                            <w:p w14:paraId="21F1012B" w14:textId="77777777" w:rsidR="00A4148F" w:rsidRDefault="00A4148F"/>
                            <w:p w14:paraId="35C69368"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1E11CCE2" w14:textId="77777777" w:rsidR="002628A2" w:rsidRDefault="002628A2"/>
                            <w:p w14:paraId="2BEDB43F" w14:textId="77777777" w:rsidR="00A4148F" w:rsidRPr="004D5F95" w:rsidRDefault="00A4148F" w:rsidP="00A4148F">
                              <w:pPr>
                                <w:rPr>
                                  <w:b/>
                                  <w:bCs/>
                                  <w:color w:val="FFFFFF" w:themeColor="background1"/>
                                </w:rPr>
                              </w:pPr>
                              <w:r>
                                <w:rPr>
                                  <w:b/>
                                  <w:color w:val="FFFFFF" w:themeColor="background1"/>
                                </w:rPr>
                                <w:t>JANVIER 2023</w:t>
                              </w:r>
                            </w:p>
                            <w:p w14:paraId="5928ACED" w14:textId="77777777" w:rsidR="002628A2" w:rsidRDefault="002628A2"/>
                            <w:p w14:paraId="087EEA5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7F1218A" w14:textId="77777777" w:rsidR="002628A2" w:rsidRDefault="002628A2"/>
                            <w:p w14:paraId="48A0705E" w14:textId="77777777" w:rsidR="00A4148F" w:rsidRPr="004D5F95" w:rsidRDefault="00A4148F" w:rsidP="00A4148F">
                              <w:pPr>
                                <w:rPr>
                                  <w:b/>
                                  <w:bCs/>
                                  <w:color w:val="FFFFFF" w:themeColor="background1"/>
                                </w:rPr>
                              </w:pPr>
                              <w:r>
                                <w:rPr>
                                  <w:b/>
                                  <w:color w:val="FFFFFF" w:themeColor="background1"/>
                                </w:rPr>
                                <w:t>JANVIER 2023</w:t>
                              </w:r>
                            </w:p>
                            <w:p w14:paraId="4E0399B1" w14:textId="77777777" w:rsidR="002628A2" w:rsidRDefault="002628A2"/>
                            <w:p w14:paraId="7B2C0971" w14:textId="77777777" w:rsidR="00A4148F" w:rsidRPr="00BD1F9F" w:rsidRDefault="00A4148F" w:rsidP="00E00D64">
                              <w:r>
                                <w:t>Ceci est le titre de votre document.</w:t>
                              </w:r>
                            </w:p>
                            <w:p w14:paraId="637334B3" w14:textId="77777777" w:rsidR="002628A2" w:rsidRDefault="002628A2"/>
                            <w:p w14:paraId="55B9B295" w14:textId="77777777" w:rsidR="00A4148F" w:rsidRPr="00BD1F9F" w:rsidRDefault="00A4148F" w:rsidP="00E00D64">
                              <w:r>
                                <w:t>Ceci est le titre de votre document.</w:t>
                              </w:r>
                            </w:p>
                            <w:p w14:paraId="5004EC1F" w14:textId="77777777" w:rsidR="002628A2" w:rsidRDefault="002628A2"/>
                            <w:p w14:paraId="67E353FA"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17197B2F" w14:textId="77777777" w:rsidR="002628A2" w:rsidRDefault="002628A2"/>
                            <w:p w14:paraId="479779FD" w14:textId="77777777" w:rsidR="00A4148F" w:rsidRPr="004D5F95" w:rsidRDefault="00A4148F" w:rsidP="00A4148F">
                              <w:pPr>
                                <w:rPr>
                                  <w:b/>
                                  <w:bCs/>
                                  <w:color w:val="FFFFFF" w:themeColor="background1"/>
                                </w:rPr>
                              </w:pPr>
                              <w:r>
                                <w:rPr>
                                  <w:b/>
                                  <w:color w:val="FFFFFF" w:themeColor="background1"/>
                                </w:rPr>
                                <w:t>JANVIER 2023</w:t>
                              </w:r>
                            </w:p>
                            <w:p w14:paraId="192FB66E" w14:textId="77777777" w:rsidR="002628A2" w:rsidRDefault="002628A2"/>
                            <w:p w14:paraId="5676536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46B8904" w14:textId="77777777" w:rsidR="002628A2" w:rsidRDefault="002628A2"/>
                            <w:p w14:paraId="7C742110" w14:textId="77777777" w:rsidR="00A4148F" w:rsidRPr="004D5F95" w:rsidRDefault="00A4148F" w:rsidP="00A4148F">
                              <w:pPr>
                                <w:rPr>
                                  <w:b/>
                                  <w:bCs/>
                                  <w:color w:val="FFFFFF" w:themeColor="background1"/>
                                </w:rPr>
                              </w:pPr>
                              <w:r>
                                <w:rPr>
                                  <w:b/>
                                  <w:color w:val="FFFFFF" w:themeColor="background1"/>
                                </w:rPr>
                                <w:t>JANVIER 2023</w:t>
                              </w:r>
                            </w:p>
                            <w:p w14:paraId="0E254F03" w14:textId="77777777" w:rsidR="00A4148F" w:rsidRDefault="00A4148F"/>
                            <w:p w14:paraId="4854E4A8" w14:textId="77777777" w:rsidR="00A4148F" w:rsidRPr="00F120AC" w:rsidRDefault="00271781" w:rsidP="00F120AC">
                              <w:pPr>
                                <w:pStyle w:val="Heading1"/>
                              </w:pPr>
                              <w:bookmarkStart w:id="320" w:name="_Toc224723890"/>
                              <w:bookmarkStart w:id="321" w:name="_Toc224724430"/>
                              <w:r>
                                <w:t>Ébauche</w:t>
                              </w:r>
                              <w:r w:rsidR="00A24079">
                                <w:t> :</w:t>
                              </w:r>
                              <w:r>
                                <w:t xml:space="preserve"> </w:t>
                              </w:r>
                              <w:r w:rsidR="000F378D">
                                <w:t>n</w:t>
                              </w:r>
                              <w:r>
                                <w:t>orme de qualité sur le traitement en établissement</w:t>
                              </w:r>
                              <w:bookmarkEnd w:id="320"/>
                              <w:bookmarkEnd w:id="321"/>
                            </w:p>
                            <w:p w14:paraId="7BD4CE34" w14:textId="77777777" w:rsidR="00A4148F" w:rsidRPr="004D5F95" w:rsidRDefault="00B81561" w:rsidP="00A4148F">
                              <w:pPr>
                                <w:rPr>
                                  <w:b/>
                                  <w:bCs/>
                                  <w:color w:val="FFFFFF" w:themeColor="background1"/>
                                </w:rPr>
                              </w:pPr>
                              <w:r>
                                <w:rPr>
                                  <w:b/>
                                  <w:color w:val="FFFFFF" w:themeColor="background1"/>
                                </w:rPr>
                                <w:t>Mars 2026</w:t>
                              </w:r>
                            </w:p>
                            <w:p w14:paraId="2DF7A48B" w14:textId="77777777" w:rsidR="002628A2" w:rsidRDefault="002628A2"/>
                            <w:p w14:paraId="10702185" w14:textId="77777777" w:rsidR="00A4148F" w:rsidRPr="004D5F95" w:rsidRDefault="00A4148F" w:rsidP="00A4148F">
                              <w:pPr>
                                <w:rPr>
                                  <w:b/>
                                  <w:bCs/>
                                  <w:color w:val="FFFFFF" w:themeColor="background1"/>
                                </w:rPr>
                              </w:pPr>
                              <w:r>
                                <w:rPr>
                                  <w:b/>
                                  <w:color w:val="FFFFFF" w:themeColor="background1"/>
                                </w:rPr>
                                <w:t>JANVIER 2023</w:t>
                              </w:r>
                            </w:p>
                            <w:p w14:paraId="38C2A78F" w14:textId="77777777" w:rsidR="002628A2" w:rsidRDefault="002628A2"/>
                            <w:p w14:paraId="1EA2F44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C827E77" w14:textId="77777777" w:rsidR="002628A2" w:rsidRDefault="002628A2"/>
                            <w:p w14:paraId="653A9549" w14:textId="77777777" w:rsidR="00A4148F" w:rsidRPr="004D5F95" w:rsidRDefault="00A4148F" w:rsidP="00A4148F">
                              <w:pPr>
                                <w:rPr>
                                  <w:b/>
                                  <w:bCs/>
                                  <w:color w:val="FFFFFF" w:themeColor="background1"/>
                                </w:rPr>
                              </w:pPr>
                              <w:r>
                                <w:rPr>
                                  <w:b/>
                                  <w:color w:val="FFFFFF" w:themeColor="background1"/>
                                </w:rPr>
                                <w:t>JANVIER 2023</w:t>
                              </w:r>
                            </w:p>
                            <w:p w14:paraId="137E0DAE" w14:textId="77777777" w:rsidR="002628A2" w:rsidRDefault="002628A2"/>
                            <w:p w14:paraId="65DF7EDC" w14:textId="77777777" w:rsidR="00A4148F" w:rsidRPr="00BD1F9F" w:rsidRDefault="00A4148F" w:rsidP="00E00D64">
                              <w:r>
                                <w:t>Ceci est le titre de votre document.</w:t>
                              </w:r>
                            </w:p>
                            <w:p w14:paraId="4A12B608" w14:textId="77777777" w:rsidR="002628A2" w:rsidRDefault="002628A2"/>
                            <w:p w14:paraId="4ADE3144" w14:textId="77777777" w:rsidR="00A4148F" w:rsidRPr="00BD1F9F" w:rsidRDefault="00A4148F" w:rsidP="00E00D64">
                              <w:r>
                                <w:t>Ceci est le titre de votre document.</w:t>
                              </w:r>
                            </w:p>
                            <w:p w14:paraId="4914C7CF" w14:textId="77777777" w:rsidR="002628A2" w:rsidRDefault="002628A2"/>
                            <w:p w14:paraId="3D421C54"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C458AF9" w14:textId="77777777" w:rsidR="002628A2" w:rsidRDefault="002628A2"/>
                            <w:p w14:paraId="02F13EBD" w14:textId="77777777" w:rsidR="00A4148F" w:rsidRPr="004D5F95" w:rsidRDefault="00A4148F" w:rsidP="00A4148F">
                              <w:pPr>
                                <w:rPr>
                                  <w:b/>
                                  <w:bCs/>
                                  <w:color w:val="FFFFFF" w:themeColor="background1"/>
                                </w:rPr>
                              </w:pPr>
                              <w:r>
                                <w:rPr>
                                  <w:b/>
                                  <w:color w:val="FFFFFF" w:themeColor="background1"/>
                                </w:rPr>
                                <w:t>JANVIER 2023</w:t>
                              </w:r>
                            </w:p>
                            <w:p w14:paraId="7C0088B0" w14:textId="77777777" w:rsidR="002628A2" w:rsidRDefault="002628A2"/>
                            <w:p w14:paraId="3B88B25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62E7B77" w14:textId="77777777" w:rsidR="002628A2" w:rsidRDefault="002628A2"/>
                            <w:p w14:paraId="40433F20" w14:textId="77777777" w:rsidR="00A4148F" w:rsidRPr="004D5F95" w:rsidRDefault="00A4148F" w:rsidP="00A4148F">
                              <w:pPr>
                                <w:rPr>
                                  <w:b/>
                                  <w:bCs/>
                                  <w:color w:val="FFFFFF" w:themeColor="background1"/>
                                </w:rPr>
                              </w:pPr>
                              <w:r>
                                <w:rPr>
                                  <w:b/>
                                  <w:color w:val="FFFFFF" w:themeColor="background1"/>
                                </w:rPr>
                                <w:t>JANVIER 2023</w:t>
                              </w:r>
                            </w:p>
                            <w:p w14:paraId="6ED97F9F" w14:textId="77777777" w:rsidR="00A4148F" w:rsidRDefault="00A4148F"/>
                            <w:p w14:paraId="2901DE2A"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47B4BE36" w14:textId="77777777" w:rsidR="002628A2" w:rsidRDefault="002628A2"/>
                            <w:p w14:paraId="7BF1E5FF" w14:textId="77777777" w:rsidR="00A4148F" w:rsidRPr="004D5F95" w:rsidRDefault="00A4148F" w:rsidP="00A4148F">
                              <w:pPr>
                                <w:rPr>
                                  <w:b/>
                                  <w:bCs/>
                                  <w:color w:val="FFFFFF" w:themeColor="background1"/>
                                </w:rPr>
                              </w:pPr>
                              <w:r>
                                <w:rPr>
                                  <w:b/>
                                  <w:color w:val="FFFFFF" w:themeColor="background1"/>
                                </w:rPr>
                                <w:t>JANVIER 2023</w:t>
                              </w:r>
                            </w:p>
                            <w:p w14:paraId="0A115350" w14:textId="77777777" w:rsidR="002628A2" w:rsidRDefault="002628A2"/>
                            <w:p w14:paraId="55B5D84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C375983" w14:textId="77777777" w:rsidR="002628A2" w:rsidRDefault="002628A2"/>
                            <w:p w14:paraId="3271CD22" w14:textId="77777777" w:rsidR="00A4148F" w:rsidRPr="004D5F95" w:rsidRDefault="00A4148F" w:rsidP="00A4148F">
                              <w:pPr>
                                <w:rPr>
                                  <w:b/>
                                  <w:bCs/>
                                  <w:color w:val="FFFFFF" w:themeColor="background1"/>
                                </w:rPr>
                              </w:pPr>
                              <w:r>
                                <w:rPr>
                                  <w:b/>
                                  <w:color w:val="FFFFFF" w:themeColor="background1"/>
                                </w:rPr>
                                <w:t>JANVIER 2023</w:t>
                              </w:r>
                            </w:p>
                            <w:p w14:paraId="52D76353" w14:textId="77777777" w:rsidR="002628A2" w:rsidRDefault="002628A2"/>
                            <w:p w14:paraId="2C0A360E" w14:textId="77777777" w:rsidR="00A4148F" w:rsidRPr="00BD1F9F" w:rsidRDefault="00A4148F" w:rsidP="00E00D64">
                              <w:r>
                                <w:t>Ceci est le titre de votre document.</w:t>
                              </w:r>
                            </w:p>
                            <w:p w14:paraId="1EC874D4" w14:textId="77777777" w:rsidR="002628A2" w:rsidRDefault="002628A2"/>
                            <w:p w14:paraId="0B36B645" w14:textId="77777777" w:rsidR="00A4148F" w:rsidRPr="00BD1F9F" w:rsidRDefault="00A4148F" w:rsidP="00E00D64">
                              <w:r>
                                <w:t>Ceci est le titre de votre document.</w:t>
                              </w:r>
                            </w:p>
                            <w:p w14:paraId="4CFB32F5" w14:textId="77777777" w:rsidR="002628A2" w:rsidRDefault="002628A2"/>
                            <w:p w14:paraId="5BDEBC31"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AE67FD1" w14:textId="77777777" w:rsidR="002628A2" w:rsidRDefault="002628A2"/>
                            <w:p w14:paraId="47C22A80" w14:textId="77777777" w:rsidR="00A4148F" w:rsidRPr="004D5F95" w:rsidRDefault="00A4148F" w:rsidP="00A4148F">
                              <w:pPr>
                                <w:rPr>
                                  <w:b/>
                                  <w:bCs/>
                                  <w:color w:val="FFFFFF" w:themeColor="background1"/>
                                </w:rPr>
                              </w:pPr>
                              <w:r>
                                <w:rPr>
                                  <w:b/>
                                  <w:color w:val="FFFFFF" w:themeColor="background1"/>
                                </w:rPr>
                                <w:t>JANVIER 2023</w:t>
                              </w:r>
                            </w:p>
                            <w:p w14:paraId="7EE54577" w14:textId="77777777" w:rsidR="002628A2" w:rsidRDefault="002628A2"/>
                            <w:p w14:paraId="3CA6E5A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9C6435D" w14:textId="77777777" w:rsidR="002628A2" w:rsidRDefault="002628A2"/>
                            <w:p w14:paraId="761329FD" w14:textId="77777777" w:rsidR="00A4148F" w:rsidRPr="004D5F95" w:rsidRDefault="00A4148F" w:rsidP="00A4148F">
                              <w:pPr>
                                <w:rPr>
                                  <w:b/>
                                  <w:bCs/>
                                  <w:color w:val="FFFFFF" w:themeColor="background1"/>
                                </w:rPr>
                              </w:pPr>
                              <w:r>
                                <w:rPr>
                                  <w:b/>
                                  <w:color w:val="FFFFFF" w:themeColor="background1"/>
                                </w:rPr>
                                <w:t>JANVIER 2023</w:t>
                              </w:r>
                            </w:p>
                            <w:p w14:paraId="583EBBA1" w14:textId="77777777" w:rsidR="00A4148F" w:rsidRDefault="00A4148F"/>
                            <w:p w14:paraId="79B0FEE7" w14:textId="77777777" w:rsidR="00A4148F" w:rsidRPr="00F120AC" w:rsidRDefault="00271781" w:rsidP="00F120AC">
                              <w:pPr>
                                <w:pStyle w:val="Heading1"/>
                              </w:pPr>
                              <w:bookmarkStart w:id="322" w:name="_Toc224723891"/>
                              <w:bookmarkStart w:id="323" w:name="_Toc224724431"/>
                              <w:r>
                                <w:t>Ébauche</w:t>
                              </w:r>
                              <w:r w:rsidR="00A24079">
                                <w:t> :</w:t>
                              </w:r>
                              <w:r>
                                <w:t xml:space="preserve"> </w:t>
                              </w:r>
                              <w:r w:rsidR="000F378D">
                                <w:t>n</w:t>
                              </w:r>
                              <w:r>
                                <w:t>orme de qualité sur le traitement en établissement</w:t>
                              </w:r>
                              <w:bookmarkEnd w:id="322"/>
                              <w:bookmarkEnd w:id="323"/>
                            </w:p>
                            <w:p w14:paraId="162FE7F2" w14:textId="77777777" w:rsidR="00A4148F" w:rsidRPr="00F120AC" w:rsidRDefault="00A4148F" w:rsidP="00F120AC">
                              <w:pPr>
                                <w:pStyle w:val="Heading1"/>
                              </w:pPr>
                            </w:p>
                            <w:p w14:paraId="46E1E47D" w14:textId="77777777" w:rsidR="00A4148F" w:rsidRDefault="00A4148F"/>
                            <w:p w14:paraId="63076461" w14:textId="77777777" w:rsidR="00A4148F" w:rsidRPr="00F120AC" w:rsidRDefault="00F120AC" w:rsidP="00F120AC">
                              <w:pPr>
                                <w:pStyle w:val="Heading1"/>
                              </w:pPr>
                              <w:bookmarkStart w:id="324" w:name="_Toc224723892"/>
                              <w:bookmarkStart w:id="325" w:name="_Toc22472443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24"/>
                              <w:bookmarkEnd w:id="325"/>
                            </w:p>
                            <w:p w14:paraId="2DA2B654" w14:textId="77777777" w:rsidR="00A4148F" w:rsidRPr="004D5F95" w:rsidRDefault="00B81561" w:rsidP="00A4148F">
                              <w:pPr>
                                <w:rPr>
                                  <w:b/>
                                  <w:bCs/>
                                  <w:color w:val="FFFFFF" w:themeColor="background1"/>
                                </w:rPr>
                              </w:pPr>
                              <w:r>
                                <w:rPr>
                                  <w:b/>
                                  <w:color w:val="FFFFFF" w:themeColor="background1"/>
                                </w:rPr>
                                <w:t>Mars 2026</w:t>
                              </w:r>
                            </w:p>
                            <w:p w14:paraId="56398D3B" w14:textId="77777777" w:rsidR="002628A2" w:rsidRDefault="002628A2"/>
                            <w:p w14:paraId="78EBECAB" w14:textId="77777777" w:rsidR="00A4148F" w:rsidRPr="004D5F95" w:rsidRDefault="00A4148F" w:rsidP="00A4148F">
                              <w:pPr>
                                <w:rPr>
                                  <w:b/>
                                  <w:bCs/>
                                  <w:color w:val="FFFFFF" w:themeColor="background1"/>
                                </w:rPr>
                              </w:pPr>
                              <w:r>
                                <w:rPr>
                                  <w:b/>
                                  <w:color w:val="FFFFFF" w:themeColor="background1"/>
                                </w:rPr>
                                <w:t>JANVIER 2023</w:t>
                              </w:r>
                            </w:p>
                            <w:p w14:paraId="0DE34CF7" w14:textId="77777777" w:rsidR="002628A2" w:rsidRDefault="002628A2"/>
                            <w:p w14:paraId="640C687C"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B114532" w14:textId="77777777" w:rsidR="002628A2" w:rsidRDefault="002628A2"/>
                            <w:p w14:paraId="70987B6F" w14:textId="77777777" w:rsidR="00A4148F" w:rsidRPr="004D5F95" w:rsidRDefault="00A4148F" w:rsidP="00A4148F">
                              <w:pPr>
                                <w:rPr>
                                  <w:b/>
                                  <w:bCs/>
                                  <w:color w:val="FFFFFF" w:themeColor="background1"/>
                                </w:rPr>
                              </w:pPr>
                              <w:r>
                                <w:rPr>
                                  <w:b/>
                                  <w:color w:val="FFFFFF" w:themeColor="background1"/>
                                </w:rPr>
                                <w:t>JANVIER 2023</w:t>
                              </w:r>
                            </w:p>
                            <w:p w14:paraId="24C43D39" w14:textId="77777777" w:rsidR="002628A2" w:rsidRDefault="002628A2"/>
                            <w:p w14:paraId="176D7CC4" w14:textId="77777777" w:rsidR="00A4148F" w:rsidRPr="00BD1F9F" w:rsidRDefault="00A4148F" w:rsidP="00E00D64">
                              <w:r>
                                <w:t>Ceci est le titre de votre document.</w:t>
                              </w:r>
                            </w:p>
                            <w:p w14:paraId="5E582280" w14:textId="77777777" w:rsidR="002628A2" w:rsidRDefault="002628A2"/>
                            <w:p w14:paraId="76306449" w14:textId="77777777" w:rsidR="00A4148F" w:rsidRPr="00BD1F9F" w:rsidRDefault="00A4148F" w:rsidP="00E00D64">
                              <w:r>
                                <w:t>Ceci est le titre de votre document.</w:t>
                              </w:r>
                            </w:p>
                            <w:p w14:paraId="398431EA" w14:textId="77777777" w:rsidR="002628A2" w:rsidRDefault="002628A2"/>
                            <w:p w14:paraId="1F7BBF58"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9684492" w14:textId="77777777" w:rsidR="002628A2" w:rsidRDefault="002628A2"/>
                            <w:p w14:paraId="601B7851" w14:textId="77777777" w:rsidR="00A4148F" w:rsidRPr="004D5F95" w:rsidRDefault="00A4148F" w:rsidP="00A4148F">
                              <w:pPr>
                                <w:rPr>
                                  <w:b/>
                                  <w:bCs/>
                                  <w:color w:val="FFFFFF" w:themeColor="background1"/>
                                </w:rPr>
                              </w:pPr>
                              <w:r>
                                <w:rPr>
                                  <w:b/>
                                  <w:color w:val="FFFFFF" w:themeColor="background1"/>
                                </w:rPr>
                                <w:t>JANVIER 2023</w:t>
                              </w:r>
                            </w:p>
                            <w:p w14:paraId="18E3AF1E" w14:textId="77777777" w:rsidR="002628A2" w:rsidRDefault="002628A2"/>
                            <w:p w14:paraId="71C1D6C1"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458A78B" w14:textId="77777777" w:rsidR="002628A2" w:rsidRDefault="002628A2"/>
                            <w:p w14:paraId="48205C08" w14:textId="77777777" w:rsidR="00A4148F" w:rsidRPr="004D5F95" w:rsidRDefault="00A4148F" w:rsidP="00A4148F">
                              <w:pPr>
                                <w:rPr>
                                  <w:b/>
                                  <w:bCs/>
                                  <w:color w:val="FFFFFF" w:themeColor="background1"/>
                                </w:rPr>
                              </w:pPr>
                              <w:r>
                                <w:rPr>
                                  <w:b/>
                                  <w:color w:val="FFFFFF" w:themeColor="background1"/>
                                </w:rPr>
                                <w:t>JANVIER 2023</w:t>
                              </w:r>
                            </w:p>
                            <w:p w14:paraId="1C778543" w14:textId="77777777" w:rsidR="00A4148F" w:rsidRDefault="00A4148F"/>
                            <w:p w14:paraId="30401376"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25377195" w14:textId="77777777" w:rsidR="002628A2" w:rsidRDefault="002628A2"/>
                            <w:p w14:paraId="5B0D2131" w14:textId="77777777" w:rsidR="00A4148F" w:rsidRPr="004D5F95" w:rsidRDefault="00A4148F" w:rsidP="00A4148F">
                              <w:pPr>
                                <w:rPr>
                                  <w:b/>
                                  <w:bCs/>
                                  <w:color w:val="FFFFFF" w:themeColor="background1"/>
                                </w:rPr>
                              </w:pPr>
                              <w:r>
                                <w:rPr>
                                  <w:b/>
                                  <w:color w:val="FFFFFF" w:themeColor="background1"/>
                                </w:rPr>
                                <w:t>JANVIER 2023</w:t>
                              </w:r>
                            </w:p>
                            <w:p w14:paraId="21BF3A42" w14:textId="77777777" w:rsidR="002628A2" w:rsidRDefault="002628A2"/>
                            <w:p w14:paraId="402AA73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F5D5CB1" w14:textId="77777777" w:rsidR="002628A2" w:rsidRDefault="002628A2"/>
                            <w:p w14:paraId="7BB9D43B" w14:textId="77777777" w:rsidR="00A4148F" w:rsidRPr="004D5F95" w:rsidRDefault="00A4148F" w:rsidP="00A4148F">
                              <w:pPr>
                                <w:rPr>
                                  <w:b/>
                                  <w:bCs/>
                                  <w:color w:val="FFFFFF" w:themeColor="background1"/>
                                </w:rPr>
                              </w:pPr>
                              <w:r>
                                <w:rPr>
                                  <w:b/>
                                  <w:color w:val="FFFFFF" w:themeColor="background1"/>
                                </w:rPr>
                                <w:t>JANVIER 2023</w:t>
                              </w:r>
                            </w:p>
                            <w:p w14:paraId="230FC4C9" w14:textId="77777777" w:rsidR="002628A2" w:rsidRDefault="002628A2"/>
                            <w:p w14:paraId="2EFD157B" w14:textId="77777777" w:rsidR="00A4148F" w:rsidRPr="00BD1F9F" w:rsidRDefault="00A4148F" w:rsidP="00E00D64">
                              <w:r>
                                <w:t>Ceci est le titre de votre document.</w:t>
                              </w:r>
                            </w:p>
                            <w:p w14:paraId="3E2DEDF2" w14:textId="77777777" w:rsidR="002628A2" w:rsidRDefault="002628A2"/>
                            <w:p w14:paraId="030E23BA" w14:textId="77777777" w:rsidR="00A4148F" w:rsidRPr="00BD1F9F" w:rsidRDefault="00A4148F" w:rsidP="00E00D64">
                              <w:r>
                                <w:t>Ceci est le titre de votre document.</w:t>
                              </w:r>
                            </w:p>
                            <w:p w14:paraId="507D3CA2" w14:textId="77777777" w:rsidR="002628A2" w:rsidRDefault="002628A2"/>
                            <w:p w14:paraId="6F8BF72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79698DE" w14:textId="77777777" w:rsidR="002628A2" w:rsidRDefault="002628A2"/>
                            <w:p w14:paraId="177371EA" w14:textId="77777777" w:rsidR="00A4148F" w:rsidRPr="004D5F95" w:rsidRDefault="00A4148F" w:rsidP="00A4148F">
                              <w:pPr>
                                <w:rPr>
                                  <w:b/>
                                  <w:bCs/>
                                  <w:color w:val="FFFFFF" w:themeColor="background1"/>
                                </w:rPr>
                              </w:pPr>
                              <w:r>
                                <w:rPr>
                                  <w:b/>
                                  <w:color w:val="FFFFFF" w:themeColor="background1"/>
                                </w:rPr>
                                <w:t>JANVIER 2023</w:t>
                              </w:r>
                            </w:p>
                            <w:p w14:paraId="42E5DBC0" w14:textId="77777777" w:rsidR="002628A2" w:rsidRDefault="002628A2"/>
                            <w:p w14:paraId="072C2201"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3213E41" w14:textId="77777777" w:rsidR="002628A2" w:rsidRDefault="002628A2"/>
                            <w:p w14:paraId="6D5E1ECC" w14:textId="77777777" w:rsidR="00A4148F" w:rsidRPr="004D5F95" w:rsidRDefault="00A4148F" w:rsidP="00A4148F">
                              <w:pPr>
                                <w:rPr>
                                  <w:b/>
                                  <w:bCs/>
                                  <w:color w:val="FFFFFF" w:themeColor="background1"/>
                                </w:rPr>
                              </w:pPr>
                              <w:r>
                                <w:rPr>
                                  <w:b/>
                                  <w:color w:val="FFFFFF" w:themeColor="background1"/>
                                </w:rPr>
                                <w:t>JANVIER 2023</w:t>
                              </w:r>
                            </w:p>
                            <w:p w14:paraId="4ED07A7C" w14:textId="77777777" w:rsidR="00A4148F" w:rsidRDefault="00A4148F"/>
                            <w:p w14:paraId="2EF7C2FC" w14:textId="77777777" w:rsidR="00A4148F" w:rsidRPr="00F120AC" w:rsidRDefault="00271781" w:rsidP="00F120AC">
                              <w:pPr>
                                <w:pStyle w:val="Heading1"/>
                              </w:pPr>
                              <w:bookmarkStart w:id="326" w:name="_Toc224723893"/>
                              <w:bookmarkStart w:id="327" w:name="_Toc224724433"/>
                              <w:r>
                                <w:t>Ébauche</w:t>
                              </w:r>
                              <w:r w:rsidR="00A24079">
                                <w:t> :</w:t>
                              </w:r>
                              <w:r>
                                <w:t xml:space="preserve"> </w:t>
                              </w:r>
                              <w:r w:rsidR="000F378D">
                                <w:t>n</w:t>
                              </w:r>
                              <w:r>
                                <w:t>orme de qualité sur le traitement en établissement</w:t>
                              </w:r>
                              <w:bookmarkEnd w:id="326"/>
                              <w:bookmarkEnd w:id="327"/>
                            </w:p>
                            <w:p w14:paraId="72001283" w14:textId="77777777" w:rsidR="00A4148F" w:rsidRPr="004D5F95" w:rsidRDefault="00B81561" w:rsidP="00A4148F">
                              <w:pPr>
                                <w:rPr>
                                  <w:b/>
                                  <w:bCs/>
                                  <w:color w:val="FFFFFF" w:themeColor="background1"/>
                                </w:rPr>
                              </w:pPr>
                              <w:r>
                                <w:rPr>
                                  <w:b/>
                                  <w:color w:val="FFFFFF" w:themeColor="background1"/>
                                </w:rPr>
                                <w:t>Mars 2026</w:t>
                              </w:r>
                            </w:p>
                            <w:p w14:paraId="07D32B0C" w14:textId="77777777" w:rsidR="002628A2" w:rsidRDefault="002628A2"/>
                            <w:p w14:paraId="4B271DC9" w14:textId="77777777" w:rsidR="00A4148F" w:rsidRPr="004D5F95" w:rsidRDefault="00A4148F" w:rsidP="00A4148F">
                              <w:pPr>
                                <w:rPr>
                                  <w:b/>
                                  <w:bCs/>
                                  <w:color w:val="FFFFFF" w:themeColor="background1"/>
                                </w:rPr>
                              </w:pPr>
                              <w:r>
                                <w:rPr>
                                  <w:b/>
                                  <w:color w:val="FFFFFF" w:themeColor="background1"/>
                                </w:rPr>
                                <w:t>JANVIER 2023</w:t>
                              </w:r>
                            </w:p>
                            <w:p w14:paraId="36AE8B3A" w14:textId="77777777" w:rsidR="002628A2" w:rsidRDefault="002628A2"/>
                            <w:p w14:paraId="611FF66D"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23DA2F1" w14:textId="77777777" w:rsidR="002628A2" w:rsidRDefault="002628A2"/>
                            <w:p w14:paraId="31A0CE3E" w14:textId="77777777" w:rsidR="00A4148F" w:rsidRPr="004D5F95" w:rsidRDefault="00A4148F" w:rsidP="00A4148F">
                              <w:pPr>
                                <w:rPr>
                                  <w:b/>
                                  <w:bCs/>
                                  <w:color w:val="FFFFFF" w:themeColor="background1"/>
                                </w:rPr>
                              </w:pPr>
                              <w:r>
                                <w:rPr>
                                  <w:b/>
                                  <w:color w:val="FFFFFF" w:themeColor="background1"/>
                                </w:rPr>
                                <w:t>JANVIER 2023</w:t>
                              </w:r>
                            </w:p>
                            <w:p w14:paraId="01150070" w14:textId="77777777" w:rsidR="002628A2" w:rsidRDefault="002628A2"/>
                            <w:p w14:paraId="1DBE68FC" w14:textId="77777777" w:rsidR="00A4148F" w:rsidRPr="00BD1F9F" w:rsidRDefault="00A4148F" w:rsidP="00E00D64">
                              <w:r>
                                <w:t>Ceci est le titre de votre document.</w:t>
                              </w:r>
                            </w:p>
                            <w:p w14:paraId="2CCE4A0A" w14:textId="77777777" w:rsidR="002628A2" w:rsidRDefault="002628A2"/>
                            <w:p w14:paraId="00FB3359" w14:textId="77777777" w:rsidR="00A4148F" w:rsidRPr="00BD1F9F" w:rsidRDefault="00A4148F" w:rsidP="00E00D64">
                              <w:r>
                                <w:t>Ceci est le titre de votre document.</w:t>
                              </w:r>
                            </w:p>
                            <w:p w14:paraId="3FED80A9" w14:textId="77777777" w:rsidR="002628A2" w:rsidRDefault="002628A2"/>
                            <w:p w14:paraId="156DB2BF"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C6EFA77" w14:textId="77777777" w:rsidR="002628A2" w:rsidRDefault="002628A2"/>
                            <w:p w14:paraId="388B8019" w14:textId="77777777" w:rsidR="00A4148F" w:rsidRPr="004D5F95" w:rsidRDefault="00A4148F" w:rsidP="00A4148F">
                              <w:pPr>
                                <w:rPr>
                                  <w:b/>
                                  <w:bCs/>
                                  <w:color w:val="FFFFFF" w:themeColor="background1"/>
                                </w:rPr>
                              </w:pPr>
                              <w:r>
                                <w:rPr>
                                  <w:b/>
                                  <w:color w:val="FFFFFF" w:themeColor="background1"/>
                                </w:rPr>
                                <w:t>JANVIER 2023</w:t>
                              </w:r>
                            </w:p>
                            <w:p w14:paraId="5ABE02E4" w14:textId="77777777" w:rsidR="002628A2" w:rsidRDefault="002628A2"/>
                            <w:p w14:paraId="4681CD6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CB2BE50" w14:textId="77777777" w:rsidR="002628A2" w:rsidRDefault="002628A2"/>
                            <w:p w14:paraId="703BFC98" w14:textId="77777777" w:rsidR="00A4148F" w:rsidRPr="004D5F95" w:rsidRDefault="00A4148F" w:rsidP="00A4148F">
                              <w:pPr>
                                <w:rPr>
                                  <w:b/>
                                  <w:bCs/>
                                  <w:color w:val="FFFFFF" w:themeColor="background1"/>
                                </w:rPr>
                              </w:pPr>
                              <w:r>
                                <w:rPr>
                                  <w:b/>
                                  <w:color w:val="FFFFFF" w:themeColor="background1"/>
                                </w:rPr>
                                <w:t>JANVIER 2023</w:t>
                              </w:r>
                            </w:p>
                            <w:p w14:paraId="48564509" w14:textId="77777777" w:rsidR="00A4148F" w:rsidRDefault="00A4148F"/>
                            <w:p w14:paraId="30A340D0"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01FA3D8A" w14:textId="77777777" w:rsidR="002628A2" w:rsidRDefault="002628A2"/>
                            <w:p w14:paraId="78177FAA" w14:textId="77777777" w:rsidR="00A4148F" w:rsidRPr="004D5F95" w:rsidRDefault="00A4148F" w:rsidP="00A4148F">
                              <w:pPr>
                                <w:rPr>
                                  <w:b/>
                                  <w:bCs/>
                                  <w:color w:val="FFFFFF" w:themeColor="background1"/>
                                </w:rPr>
                              </w:pPr>
                              <w:r>
                                <w:rPr>
                                  <w:b/>
                                  <w:color w:val="FFFFFF" w:themeColor="background1"/>
                                </w:rPr>
                                <w:t>JANVIER 2023</w:t>
                              </w:r>
                            </w:p>
                            <w:p w14:paraId="3889A73A" w14:textId="77777777" w:rsidR="002628A2" w:rsidRDefault="002628A2"/>
                            <w:p w14:paraId="13E1406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3706B36" w14:textId="77777777" w:rsidR="002628A2" w:rsidRDefault="002628A2"/>
                            <w:p w14:paraId="4ACDCE82" w14:textId="77777777" w:rsidR="00A4148F" w:rsidRPr="004D5F95" w:rsidRDefault="00A4148F" w:rsidP="00A4148F">
                              <w:pPr>
                                <w:rPr>
                                  <w:b/>
                                  <w:bCs/>
                                  <w:color w:val="FFFFFF" w:themeColor="background1"/>
                                </w:rPr>
                              </w:pPr>
                              <w:r>
                                <w:rPr>
                                  <w:b/>
                                  <w:color w:val="FFFFFF" w:themeColor="background1"/>
                                </w:rPr>
                                <w:t>JANVIER 2023</w:t>
                              </w:r>
                            </w:p>
                            <w:p w14:paraId="54782D8A" w14:textId="77777777" w:rsidR="002628A2" w:rsidRDefault="002628A2"/>
                            <w:p w14:paraId="2177D895" w14:textId="77777777" w:rsidR="00A4148F" w:rsidRPr="00BD1F9F" w:rsidRDefault="00A4148F" w:rsidP="00E00D64">
                              <w:r>
                                <w:t>Ceci est le titre de votre document.</w:t>
                              </w:r>
                            </w:p>
                            <w:p w14:paraId="0DBC909E" w14:textId="77777777" w:rsidR="002628A2" w:rsidRDefault="002628A2"/>
                            <w:p w14:paraId="1604B1A0" w14:textId="77777777" w:rsidR="00A4148F" w:rsidRPr="00BD1F9F" w:rsidRDefault="00A4148F" w:rsidP="00E00D64">
                              <w:r>
                                <w:t>Ceci est le titre de votre document.</w:t>
                              </w:r>
                            </w:p>
                            <w:p w14:paraId="4D1F11C1" w14:textId="77777777" w:rsidR="002628A2" w:rsidRDefault="002628A2"/>
                            <w:p w14:paraId="3BF8EFA8"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580ED200" w14:textId="77777777" w:rsidR="002628A2" w:rsidRDefault="002628A2"/>
                            <w:p w14:paraId="4B9B3F43" w14:textId="77777777" w:rsidR="00A4148F" w:rsidRPr="004D5F95" w:rsidRDefault="00A4148F" w:rsidP="00A4148F">
                              <w:pPr>
                                <w:rPr>
                                  <w:b/>
                                  <w:bCs/>
                                  <w:color w:val="FFFFFF" w:themeColor="background1"/>
                                </w:rPr>
                              </w:pPr>
                              <w:r>
                                <w:rPr>
                                  <w:b/>
                                  <w:color w:val="FFFFFF" w:themeColor="background1"/>
                                </w:rPr>
                                <w:t>JANVIER 2023</w:t>
                              </w:r>
                            </w:p>
                            <w:p w14:paraId="1DD6D172" w14:textId="77777777" w:rsidR="002628A2" w:rsidRDefault="002628A2"/>
                            <w:p w14:paraId="552DCFA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9849103" w14:textId="77777777" w:rsidR="002628A2" w:rsidRDefault="002628A2"/>
                            <w:p w14:paraId="4DBBFB47" w14:textId="77777777" w:rsidR="00A4148F" w:rsidRPr="004D5F95" w:rsidRDefault="00A4148F" w:rsidP="00A4148F">
                              <w:pPr>
                                <w:rPr>
                                  <w:b/>
                                  <w:bCs/>
                                  <w:color w:val="FFFFFF" w:themeColor="background1"/>
                                </w:rPr>
                              </w:pPr>
                              <w:r>
                                <w:rPr>
                                  <w:b/>
                                  <w:color w:val="FFFFFF" w:themeColor="background1"/>
                                </w:rPr>
                                <w:t>JANVIER 2023</w:t>
                              </w:r>
                            </w:p>
                            <w:p w14:paraId="3FA3AECE" w14:textId="77777777" w:rsidR="00A4148F" w:rsidRDefault="00A4148F"/>
                            <w:p w14:paraId="0575F0C7" w14:textId="77777777" w:rsidR="00A4148F" w:rsidRPr="00F120AC" w:rsidRDefault="00271781" w:rsidP="00F120AC">
                              <w:pPr>
                                <w:pStyle w:val="Heading1"/>
                              </w:pPr>
                              <w:bookmarkStart w:id="328" w:name="_Toc224723894"/>
                              <w:bookmarkStart w:id="329" w:name="_Toc224724434"/>
                              <w:r>
                                <w:t>Ébauche</w:t>
                              </w:r>
                              <w:r w:rsidR="00A24079">
                                <w:t> :</w:t>
                              </w:r>
                              <w:r>
                                <w:t xml:space="preserve"> </w:t>
                              </w:r>
                              <w:r w:rsidR="000F378D">
                                <w:t>n</w:t>
                              </w:r>
                              <w:r>
                                <w:t>orme de qualité sur le traitement en établissement</w:t>
                              </w:r>
                              <w:bookmarkEnd w:id="328"/>
                              <w:bookmarkEnd w:id="329"/>
                            </w:p>
                            <w:p w14:paraId="18A2B0E7" w14:textId="77777777" w:rsidR="00A4148F" w:rsidRPr="00F120AC" w:rsidRDefault="00A4148F" w:rsidP="00F120AC">
                              <w:pPr>
                                <w:pStyle w:val="Heading1"/>
                              </w:pPr>
                            </w:p>
                            <w:p w14:paraId="346940A5" w14:textId="77777777" w:rsidR="00A4148F" w:rsidRDefault="00A4148F"/>
                            <w:p w14:paraId="44E1D2A8" w14:textId="77777777" w:rsidR="00A4148F" w:rsidRPr="00F120AC" w:rsidRDefault="00F120AC" w:rsidP="00F120AC">
                              <w:pPr>
                                <w:pStyle w:val="Heading1"/>
                              </w:pPr>
                              <w:bookmarkStart w:id="330" w:name="_Toc224723895"/>
                              <w:bookmarkStart w:id="331" w:name="_Toc22472443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30"/>
                              <w:bookmarkEnd w:id="331"/>
                            </w:p>
                            <w:p w14:paraId="265B5345" w14:textId="77777777" w:rsidR="00A4148F" w:rsidRPr="00F120AC" w:rsidRDefault="00A4148F" w:rsidP="00F120AC">
                              <w:pPr>
                                <w:pStyle w:val="Heading1"/>
                              </w:pPr>
                            </w:p>
                            <w:p w14:paraId="1896488C" w14:textId="77777777" w:rsidR="00A4148F" w:rsidRDefault="00A4148F"/>
                            <w:p w14:paraId="5869EB77" w14:textId="77777777" w:rsidR="00A4148F" w:rsidRPr="00F120AC" w:rsidRDefault="00F120AC" w:rsidP="00F120AC">
                              <w:pPr>
                                <w:pStyle w:val="Heading1"/>
                              </w:pPr>
                              <w:bookmarkStart w:id="332" w:name="_Toc224723896"/>
                              <w:bookmarkStart w:id="333" w:name="_Toc22472443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32"/>
                              <w:bookmarkEnd w:id="333"/>
                            </w:p>
                            <w:p w14:paraId="727B0E71" w14:textId="77777777" w:rsidR="00A4148F" w:rsidRPr="00F120AC" w:rsidRDefault="00A4148F" w:rsidP="00F120AC">
                              <w:pPr>
                                <w:pStyle w:val="Heading1"/>
                              </w:pPr>
                            </w:p>
                            <w:p w14:paraId="75E5F990" w14:textId="77777777" w:rsidR="00A4148F" w:rsidRDefault="00A4148F"/>
                            <w:p w14:paraId="12A3F48A" w14:textId="77777777" w:rsidR="00A4148F" w:rsidRPr="00F120AC" w:rsidRDefault="00F120AC" w:rsidP="00F120AC">
                              <w:pPr>
                                <w:pStyle w:val="Heading1"/>
                              </w:pPr>
                              <w:bookmarkStart w:id="334" w:name="_Toc224723897"/>
                              <w:bookmarkStart w:id="335" w:name="_Toc22472443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34"/>
                              <w:bookmarkEnd w:id="335"/>
                            </w:p>
                            <w:p w14:paraId="36E902E9" w14:textId="77777777" w:rsidR="00A4148F" w:rsidRPr="004D5F95" w:rsidRDefault="00B81561" w:rsidP="00A4148F">
                              <w:pPr>
                                <w:rPr>
                                  <w:b/>
                                  <w:bCs/>
                                  <w:color w:val="FFFFFF" w:themeColor="background1"/>
                                </w:rPr>
                              </w:pPr>
                              <w:r>
                                <w:rPr>
                                  <w:b/>
                                  <w:color w:val="FFFFFF" w:themeColor="background1"/>
                                </w:rPr>
                                <w:t>Mars 2026</w:t>
                              </w:r>
                            </w:p>
                            <w:p w14:paraId="24218800" w14:textId="77777777" w:rsidR="002628A2" w:rsidRDefault="002628A2"/>
                            <w:p w14:paraId="356B3C4C" w14:textId="77777777" w:rsidR="00A4148F" w:rsidRPr="004D5F95" w:rsidRDefault="00A4148F" w:rsidP="00A4148F">
                              <w:pPr>
                                <w:rPr>
                                  <w:b/>
                                  <w:bCs/>
                                  <w:color w:val="FFFFFF" w:themeColor="background1"/>
                                </w:rPr>
                              </w:pPr>
                              <w:r>
                                <w:rPr>
                                  <w:b/>
                                  <w:color w:val="FFFFFF" w:themeColor="background1"/>
                                </w:rPr>
                                <w:t>JANVIER 2023</w:t>
                              </w:r>
                            </w:p>
                            <w:p w14:paraId="6DF4F058" w14:textId="77777777" w:rsidR="002628A2" w:rsidRDefault="002628A2"/>
                            <w:p w14:paraId="68B55DC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0DB4DDF" w14:textId="77777777" w:rsidR="002628A2" w:rsidRDefault="002628A2"/>
                            <w:p w14:paraId="48472ECA" w14:textId="77777777" w:rsidR="00A4148F" w:rsidRPr="004D5F95" w:rsidRDefault="00A4148F" w:rsidP="00A4148F">
                              <w:pPr>
                                <w:rPr>
                                  <w:b/>
                                  <w:bCs/>
                                  <w:color w:val="FFFFFF" w:themeColor="background1"/>
                                </w:rPr>
                              </w:pPr>
                              <w:r>
                                <w:rPr>
                                  <w:b/>
                                  <w:color w:val="FFFFFF" w:themeColor="background1"/>
                                </w:rPr>
                                <w:t>JANVIER 2023</w:t>
                              </w:r>
                            </w:p>
                            <w:p w14:paraId="6DDADFDC" w14:textId="77777777" w:rsidR="002628A2" w:rsidRDefault="002628A2"/>
                            <w:p w14:paraId="00CAEB05" w14:textId="77777777" w:rsidR="00A4148F" w:rsidRPr="00BD1F9F" w:rsidRDefault="00A4148F" w:rsidP="00E00D64">
                              <w:r>
                                <w:t>Ceci est le titre de votre document.</w:t>
                              </w:r>
                            </w:p>
                            <w:p w14:paraId="03A6C81B" w14:textId="77777777" w:rsidR="002628A2" w:rsidRDefault="002628A2"/>
                            <w:p w14:paraId="30576A82" w14:textId="77777777" w:rsidR="00A4148F" w:rsidRPr="00BD1F9F" w:rsidRDefault="00A4148F" w:rsidP="00E00D64">
                              <w:r>
                                <w:t>Ceci est le titre de votre document.</w:t>
                              </w:r>
                            </w:p>
                            <w:p w14:paraId="249DD321" w14:textId="77777777" w:rsidR="002628A2" w:rsidRDefault="002628A2"/>
                            <w:p w14:paraId="55B961A1"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3E34E5E" w14:textId="77777777" w:rsidR="002628A2" w:rsidRDefault="002628A2"/>
                            <w:p w14:paraId="02424B76" w14:textId="77777777" w:rsidR="00A4148F" w:rsidRPr="004D5F95" w:rsidRDefault="00A4148F" w:rsidP="00A4148F">
                              <w:pPr>
                                <w:rPr>
                                  <w:b/>
                                  <w:bCs/>
                                  <w:color w:val="FFFFFF" w:themeColor="background1"/>
                                </w:rPr>
                              </w:pPr>
                              <w:r>
                                <w:rPr>
                                  <w:b/>
                                  <w:color w:val="FFFFFF" w:themeColor="background1"/>
                                </w:rPr>
                                <w:t>JANVIER 2023</w:t>
                              </w:r>
                            </w:p>
                            <w:p w14:paraId="4455A324" w14:textId="77777777" w:rsidR="002628A2" w:rsidRDefault="002628A2"/>
                            <w:p w14:paraId="24607B8B"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4703759" w14:textId="77777777" w:rsidR="002628A2" w:rsidRDefault="002628A2"/>
                            <w:p w14:paraId="00081F7D" w14:textId="77777777" w:rsidR="00A4148F" w:rsidRPr="004D5F95" w:rsidRDefault="00A4148F" w:rsidP="00A4148F">
                              <w:pPr>
                                <w:rPr>
                                  <w:b/>
                                  <w:bCs/>
                                  <w:color w:val="FFFFFF" w:themeColor="background1"/>
                                </w:rPr>
                              </w:pPr>
                              <w:r>
                                <w:rPr>
                                  <w:b/>
                                  <w:color w:val="FFFFFF" w:themeColor="background1"/>
                                </w:rPr>
                                <w:t>JANVIER 2023</w:t>
                              </w:r>
                            </w:p>
                            <w:p w14:paraId="52AC9CD5" w14:textId="77777777" w:rsidR="00A4148F" w:rsidRDefault="00A4148F"/>
                            <w:p w14:paraId="4309677B"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5AD3A177" w14:textId="77777777" w:rsidR="002628A2" w:rsidRDefault="002628A2"/>
                            <w:p w14:paraId="03E62C86" w14:textId="77777777" w:rsidR="00A4148F" w:rsidRPr="004D5F95" w:rsidRDefault="00A4148F" w:rsidP="00A4148F">
                              <w:pPr>
                                <w:rPr>
                                  <w:b/>
                                  <w:bCs/>
                                  <w:color w:val="FFFFFF" w:themeColor="background1"/>
                                </w:rPr>
                              </w:pPr>
                              <w:r>
                                <w:rPr>
                                  <w:b/>
                                  <w:color w:val="FFFFFF" w:themeColor="background1"/>
                                </w:rPr>
                                <w:t>JANVIER 2023</w:t>
                              </w:r>
                            </w:p>
                            <w:p w14:paraId="3046BF70" w14:textId="77777777" w:rsidR="002628A2" w:rsidRDefault="002628A2"/>
                            <w:p w14:paraId="252AEC5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ABA092A" w14:textId="77777777" w:rsidR="002628A2" w:rsidRDefault="002628A2"/>
                            <w:p w14:paraId="4DFE939B" w14:textId="77777777" w:rsidR="00A4148F" w:rsidRPr="004D5F95" w:rsidRDefault="00A4148F" w:rsidP="00A4148F">
                              <w:pPr>
                                <w:rPr>
                                  <w:b/>
                                  <w:bCs/>
                                  <w:color w:val="FFFFFF" w:themeColor="background1"/>
                                </w:rPr>
                              </w:pPr>
                              <w:r>
                                <w:rPr>
                                  <w:b/>
                                  <w:color w:val="FFFFFF" w:themeColor="background1"/>
                                </w:rPr>
                                <w:t>JANVIER 2023</w:t>
                              </w:r>
                            </w:p>
                            <w:p w14:paraId="3A718B2F" w14:textId="77777777" w:rsidR="002628A2" w:rsidRDefault="002628A2"/>
                            <w:p w14:paraId="30F556CD" w14:textId="77777777" w:rsidR="00A4148F" w:rsidRPr="00BD1F9F" w:rsidRDefault="00A4148F" w:rsidP="00E00D64">
                              <w:r>
                                <w:t>Ceci est le titre de votre document.</w:t>
                              </w:r>
                            </w:p>
                            <w:p w14:paraId="4F0FD050" w14:textId="77777777" w:rsidR="002628A2" w:rsidRDefault="002628A2"/>
                            <w:p w14:paraId="2CB75EBC" w14:textId="77777777" w:rsidR="00A4148F" w:rsidRPr="00BD1F9F" w:rsidRDefault="00A4148F" w:rsidP="00E00D64">
                              <w:r>
                                <w:t>Ceci est le titre de votre document.</w:t>
                              </w:r>
                            </w:p>
                            <w:p w14:paraId="11BA2BB1" w14:textId="77777777" w:rsidR="002628A2" w:rsidRDefault="002628A2"/>
                            <w:p w14:paraId="2E2ACD2A"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3B0D9003" w14:textId="77777777" w:rsidR="002628A2" w:rsidRDefault="002628A2"/>
                            <w:p w14:paraId="125A8F12" w14:textId="77777777" w:rsidR="00A4148F" w:rsidRPr="004D5F95" w:rsidRDefault="00A4148F" w:rsidP="00A4148F">
                              <w:pPr>
                                <w:rPr>
                                  <w:b/>
                                  <w:bCs/>
                                  <w:color w:val="FFFFFF" w:themeColor="background1"/>
                                </w:rPr>
                              </w:pPr>
                              <w:r>
                                <w:rPr>
                                  <w:b/>
                                  <w:color w:val="FFFFFF" w:themeColor="background1"/>
                                </w:rPr>
                                <w:t>JANVIER 2023</w:t>
                              </w:r>
                            </w:p>
                            <w:p w14:paraId="372F600F" w14:textId="77777777" w:rsidR="002628A2" w:rsidRDefault="002628A2"/>
                            <w:p w14:paraId="2F84F3F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A9046BD" w14:textId="77777777" w:rsidR="002628A2" w:rsidRDefault="002628A2"/>
                            <w:p w14:paraId="2BF68BBD" w14:textId="77777777" w:rsidR="00A4148F" w:rsidRPr="004D5F95" w:rsidRDefault="00A4148F" w:rsidP="00A4148F">
                              <w:pPr>
                                <w:rPr>
                                  <w:b/>
                                  <w:bCs/>
                                  <w:color w:val="FFFFFF" w:themeColor="background1"/>
                                </w:rPr>
                              </w:pPr>
                              <w:r>
                                <w:rPr>
                                  <w:b/>
                                  <w:color w:val="FFFFFF" w:themeColor="background1"/>
                                </w:rPr>
                                <w:t>JANVIER 2023</w:t>
                              </w:r>
                            </w:p>
                            <w:p w14:paraId="2C5BABA7" w14:textId="77777777" w:rsidR="00A4148F" w:rsidRDefault="00A4148F"/>
                            <w:p w14:paraId="53D4DEEA" w14:textId="77777777" w:rsidR="00A4148F" w:rsidRPr="00F120AC" w:rsidRDefault="00271781" w:rsidP="00F120AC">
                              <w:pPr>
                                <w:pStyle w:val="Heading1"/>
                              </w:pPr>
                              <w:bookmarkStart w:id="336" w:name="_Toc224723898"/>
                              <w:bookmarkStart w:id="337" w:name="_Toc224724438"/>
                              <w:r>
                                <w:t>Ébauche</w:t>
                              </w:r>
                              <w:r w:rsidR="00A24079">
                                <w:t> :</w:t>
                              </w:r>
                              <w:r>
                                <w:t xml:space="preserve"> </w:t>
                              </w:r>
                              <w:r w:rsidR="000F378D">
                                <w:t>n</w:t>
                              </w:r>
                              <w:r>
                                <w:t>orme de qualité sur le traitement en établissement</w:t>
                              </w:r>
                              <w:bookmarkEnd w:id="336"/>
                              <w:bookmarkEnd w:id="337"/>
                            </w:p>
                            <w:p w14:paraId="28788828" w14:textId="77777777" w:rsidR="00A4148F" w:rsidRPr="004D5F95" w:rsidRDefault="00B81561" w:rsidP="00A4148F">
                              <w:pPr>
                                <w:rPr>
                                  <w:b/>
                                  <w:bCs/>
                                  <w:color w:val="FFFFFF" w:themeColor="background1"/>
                                </w:rPr>
                              </w:pPr>
                              <w:r>
                                <w:rPr>
                                  <w:b/>
                                  <w:color w:val="FFFFFF" w:themeColor="background1"/>
                                </w:rPr>
                                <w:t>Mars 2026</w:t>
                              </w:r>
                            </w:p>
                            <w:p w14:paraId="330C3582" w14:textId="77777777" w:rsidR="002628A2" w:rsidRDefault="002628A2"/>
                            <w:p w14:paraId="766D80EF" w14:textId="77777777" w:rsidR="00A4148F" w:rsidRPr="004D5F95" w:rsidRDefault="00A4148F" w:rsidP="00A4148F">
                              <w:pPr>
                                <w:rPr>
                                  <w:b/>
                                  <w:bCs/>
                                  <w:color w:val="FFFFFF" w:themeColor="background1"/>
                                </w:rPr>
                              </w:pPr>
                              <w:r>
                                <w:rPr>
                                  <w:b/>
                                  <w:color w:val="FFFFFF" w:themeColor="background1"/>
                                </w:rPr>
                                <w:t>JANVIER 2023</w:t>
                              </w:r>
                            </w:p>
                            <w:p w14:paraId="61F84051" w14:textId="77777777" w:rsidR="002628A2" w:rsidRDefault="002628A2"/>
                            <w:p w14:paraId="0BC8480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D8118C1" w14:textId="77777777" w:rsidR="002628A2" w:rsidRDefault="002628A2"/>
                            <w:p w14:paraId="7C9F6B84" w14:textId="77777777" w:rsidR="00A4148F" w:rsidRPr="004D5F95" w:rsidRDefault="00A4148F" w:rsidP="00A4148F">
                              <w:pPr>
                                <w:rPr>
                                  <w:b/>
                                  <w:bCs/>
                                  <w:color w:val="FFFFFF" w:themeColor="background1"/>
                                </w:rPr>
                              </w:pPr>
                              <w:r>
                                <w:rPr>
                                  <w:b/>
                                  <w:color w:val="FFFFFF" w:themeColor="background1"/>
                                </w:rPr>
                                <w:t>JANVIER 2023</w:t>
                              </w:r>
                            </w:p>
                            <w:p w14:paraId="0AECAB21" w14:textId="77777777" w:rsidR="002628A2" w:rsidRDefault="002628A2"/>
                            <w:p w14:paraId="346DD45A" w14:textId="77777777" w:rsidR="00A4148F" w:rsidRPr="00BD1F9F" w:rsidRDefault="00A4148F" w:rsidP="00E00D64">
                              <w:r>
                                <w:t>Ceci est le titre de votre document.</w:t>
                              </w:r>
                            </w:p>
                            <w:p w14:paraId="74783F7B" w14:textId="77777777" w:rsidR="002628A2" w:rsidRDefault="002628A2"/>
                            <w:p w14:paraId="44285A21" w14:textId="77777777" w:rsidR="00A4148F" w:rsidRPr="00BD1F9F" w:rsidRDefault="00A4148F" w:rsidP="00E00D64">
                              <w:r>
                                <w:t>Ceci est le titre de votre document.</w:t>
                              </w:r>
                            </w:p>
                            <w:p w14:paraId="5B1674FC" w14:textId="77777777" w:rsidR="002628A2" w:rsidRDefault="002628A2"/>
                            <w:p w14:paraId="0792CEF4"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61A0D3B" w14:textId="77777777" w:rsidR="002628A2" w:rsidRDefault="002628A2"/>
                            <w:p w14:paraId="507A58D0" w14:textId="77777777" w:rsidR="00A4148F" w:rsidRPr="004D5F95" w:rsidRDefault="00A4148F" w:rsidP="00A4148F">
                              <w:pPr>
                                <w:rPr>
                                  <w:b/>
                                  <w:bCs/>
                                  <w:color w:val="FFFFFF" w:themeColor="background1"/>
                                </w:rPr>
                              </w:pPr>
                              <w:r>
                                <w:rPr>
                                  <w:b/>
                                  <w:color w:val="FFFFFF" w:themeColor="background1"/>
                                </w:rPr>
                                <w:t>JANVIER 2023</w:t>
                              </w:r>
                            </w:p>
                            <w:p w14:paraId="00AE0F3D" w14:textId="77777777" w:rsidR="002628A2" w:rsidRDefault="002628A2"/>
                            <w:p w14:paraId="308B4B5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AD4FFB9" w14:textId="77777777" w:rsidR="002628A2" w:rsidRDefault="002628A2"/>
                            <w:p w14:paraId="08634260" w14:textId="77777777" w:rsidR="00A4148F" w:rsidRPr="004D5F95" w:rsidRDefault="00A4148F" w:rsidP="00A4148F">
                              <w:pPr>
                                <w:rPr>
                                  <w:b/>
                                  <w:bCs/>
                                  <w:color w:val="FFFFFF" w:themeColor="background1"/>
                                </w:rPr>
                              </w:pPr>
                              <w:r>
                                <w:rPr>
                                  <w:b/>
                                  <w:color w:val="FFFFFF" w:themeColor="background1"/>
                                </w:rPr>
                                <w:t>JANVIER 2023</w:t>
                              </w:r>
                            </w:p>
                            <w:p w14:paraId="62F616CB" w14:textId="77777777" w:rsidR="00A4148F" w:rsidRDefault="00A4148F"/>
                            <w:p w14:paraId="15D5533F"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33E76823" w14:textId="77777777" w:rsidR="002628A2" w:rsidRDefault="002628A2"/>
                            <w:p w14:paraId="4F92CECC" w14:textId="77777777" w:rsidR="00A4148F" w:rsidRPr="004D5F95" w:rsidRDefault="00A4148F" w:rsidP="00A4148F">
                              <w:pPr>
                                <w:rPr>
                                  <w:b/>
                                  <w:bCs/>
                                  <w:color w:val="FFFFFF" w:themeColor="background1"/>
                                </w:rPr>
                              </w:pPr>
                              <w:r>
                                <w:rPr>
                                  <w:b/>
                                  <w:color w:val="FFFFFF" w:themeColor="background1"/>
                                </w:rPr>
                                <w:t>JANVIER 2023</w:t>
                              </w:r>
                            </w:p>
                            <w:p w14:paraId="4E1437E8" w14:textId="77777777" w:rsidR="002628A2" w:rsidRDefault="002628A2"/>
                            <w:p w14:paraId="78B1AA4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2DE4E51" w14:textId="77777777" w:rsidR="002628A2" w:rsidRDefault="002628A2"/>
                            <w:p w14:paraId="356F6240" w14:textId="77777777" w:rsidR="00A4148F" w:rsidRPr="004D5F95" w:rsidRDefault="00A4148F" w:rsidP="00A4148F">
                              <w:pPr>
                                <w:rPr>
                                  <w:b/>
                                  <w:bCs/>
                                  <w:color w:val="FFFFFF" w:themeColor="background1"/>
                                </w:rPr>
                              </w:pPr>
                              <w:r>
                                <w:rPr>
                                  <w:b/>
                                  <w:color w:val="FFFFFF" w:themeColor="background1"/>
                                </w:rPr>
                                <w:t>JANVIER 2023</w:t>
                              </w:r>
                            </w:p>
                            <w:p w14:paraId="0D190F83" w14:textId="77777777" w:rsidR="002628A2" w:rsidRDefault="002628A2"/>
                            <w:p w14:paraId="1574DB66" w14:textId="77777777" w:rsidR="00A4148F" w:rsidRPr="00BD1F9F" w:rsidRDefault="00A4148F" w:rsidP="00E00D64">
                              <w:r>
                                <w:t>Ceci est le titre de votre document.</w:t>
                              </w:r>
                            </w:p>
                            <w:p w14:paraId="3F11A47B" w14:textId="77777777" w:rsidR="002628A2" w:rsidRDefault="002628A2"/>
                            <w:p w14:paraId="22DFE704" w14:textId="77777777" w:rsidR="00A4148F" w:rsidRPr="00BD1F9F" w:rsidRDefault="00A4148F" w:rsidP="00E00D64">
                              <w:r>
                                <w:t>Ceci est le titre de votre document.</w:t>
                              </w:r>
                            </w:p>
                            <w:p w14:paraId="02AE4040" w14:textId="77777777" w:rsidR="002628A2" w:rsidRDefault="002628A2"/>
                            <w:p w14:paraId="71E388C6"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103169B" w14:textId="77777777" w:rsidR="002628A2" w:rsidRDefault="002628A2"/>
                            <w:p w14:paraId="2E8720D6" w14:textId="77777777" w:rsidR="00A4148F" w:rsidRPr="004D5F95" w:rsidRDefault="00A4148F" w:rsidP="00A4148F">
                              <w:pPr>
                                <w:rPr>
                                  <w:b/>
                                  <w:bCs/>
                                  <w:color w:val="FFFFFF" w:themeColor="background1"/>
                                </w:rPr>
                              </w:pPr>
                              <w:r>
                                <w:rPr>
                                  <w:b/>
                                  <w:color w:val="FFFFFF" w:themeColor="background1"/>
                                </w:rPr>
                                <w:t>JANVIER 2023</w:t>
                              </w:r>
                            </w:p>
                            <w:p w14:paraId="11037422" w14:textId="77777777" w:rsidR="002628A2" w:rsidRDefault="002628A2"/>
                            <w:p w14:paraId="4C8AED4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8BDAE17" w14:textId="77777777" w:rsidR="002628A2" w:rsidRDefault="002628A2"/>
                            <w:p w14:paraId="6FCC4E0B" w14:textId="77777777" w:rsidR="00A4148F" w:rsidRPr="004D5F95" w:rsidRDefault="00A4148F" w:rsidP="00A4148F">
                              <w:pPr>
                                <w:rPr>
                                  <w:b/>
                                  <w:bCs/>
                                  <w:color w:val="FFFFFF" w:themeColor="background1"/>
                                </w:rPr>
                              </w:pPr>
                              <w:r>
                                <w:rPr>
                                  <w:b/>
                                  <w:color w:val="FFFFFF" w:themeColor="background1"/>
                                </w:rPr>
                                <w:t>JANVIER 2023</w:t>
                              </w:r>
                            </w:p>
                            <w:p w14:paraId="0BDAE3DA" w14:textId="77777777" w:rsidR="00A4148F" w:rsidRDefault="00A4148F"/>
                            <w:p w14:paraId="6763CC61" w14:textId="77777777" w:rsidR="00A4148F" w:rsidRPr="00F120AC" w:rsidRDefault="00271781" w:rsidP="00F120AC">
                              <w:pPr>
                                <w:pStyle w:val="Heading1"/>
                              </w:pPr>
                              <w:bookmarkStart w:id="338" w:name="_Toc224723899"/>
                              <w:bookmarkStart w:id="339" w:name="_Toc224724439"/>
                              <w:r>
                                <w:t>Ébauche</w:t>
                              </w:r>
                              <w:r w:rsidR="00A24079">
                                <w:t> :</w:t>
                              </w:r>
                              <w:r>
                                <w:t xml:space="preserve"> </w:t>
                              </w:r>
                              <w:r w:rsidR="000F378D">
                                <w:t>n</w:t>
                              </w:r>
                              <w:r>
                                <w:t>orme de qualité sur le traitement en établissement</w:t>
                              </w:r>
                              <w:bookmarkEnd w:id="338"/>
                              <w:bookmarkEnd w:id="339"/>
                            </w:p>
                            <w:p w14:paraId="7AA48930" w14:textId="77777777" w:rsidR="00A4148F" w:rsidRPr="00F120AC" w:rsidRDefault="00A4148F" w:rsidP="00F120AC">
                              <w:pPr>
                                <w:pStyle w:val="Heading1"/>
                              </w:pPr>
                            </w:p>
                            <w:p w14:paraId="1530027B" w14:textId="77777777" w:rsidR="00A4148F" w:rsidRDefault="00A4148F"/>
                            <w:p w14:paraId="6DDBEEE4" w14:textId="77777777" w:rsidR="00A4148F" w:rsidRPr="00F120AC" w:rsidRDefault="00F120AC" w:rsidP="00F120AC">
                              <w:pPr>
                                <w:pStyle w:val="Heading1"/>
                              </w:pPr>
                              <w:bookmarkStart w:id="340" w:name="_Toc224723900"/>
                              <w:bookmarkStart w:id="341" w:name="_Toc22472444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40"/>
                              <w:bookmarkEnd w:id="341"/>
                            </w:p>
                            <w:p w14:paraId="2968823D" w14:textId="77777777" w:rsidR="00A4148F" w:rsidRPr="004D5F95" w:rsidRDefault="00B81561" w:rsidP="00A4148F">
                              <w:pPr>
                                <w:rPr>
                                  <w:b/>
                                  <w:bCs/>
                                  <w:color w:val="FFFFFF" w:themeColor="background1"/>
                                </w:rPr>
                              </w:pPr>
                              <w:r>
                                <w:rPr>
                                  <w:b/>
                                  <w:color w:val="FFFFFF" w:themeColor="background1"/>
                                </w:rPr>
                                <w:t>Mars 2026</w:t>
                              </w:r>
                            </w:p>
                            <w:p w14:paraId="295916BC" w14:textId="77777777" w:rsidR="002628A2" w:rsidRDefault="002628A2"/>
                            <w:p w14:paraId="59C9E317" w14:textId="77777777" w:rsidR="00A4148F" w:rsidRPr="004D5F95" w:rsidRDefault="00A4148F" w:rsidP="00A4148F">
                              <w:pPr>
                                <w:rPr>
                                  <w:b/>
                                  <w:bCs/>
                                  <w:color w:val="FFFFFF" w:themeColor="background1"/>
                                </w:rPr>
                              </w:pPr>
                              <w:r>
                                <w:rPr>
                                  <w:b/>
                                  <w:color w:val="FFFFFF" w:themeColor="background1"/>
                                </w:rPr>
                                <w:t>JANVIER 2023</w:t>
                              </w:r>
                            </w:p>
                            <w:p w14:paraId="3119DD6C" w14:textId="77777777" w:rsidR="002628A2" w:rsidRDefault="002628A2"/>
                            <w:p w14:paraId="4850399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8BD7EDD" w14:textId="77777777" w:rsidR="002628A2" w:rsidRDefault="002628A2"/>
                            <w:p w14:paraId="28B8C28C" w14:textId="77777777" w:rsidR="00A4148F" w:rsidRPr="004D5F95" w:rsidRDefault="00A4148F" w:rsidP="00A4148F">
                              <w:pPr>
                                <w:rPr>
                                  <w:b/>
                                  <w:bCs/>
                                  <w:color w:val="FFFFFF" w:themeColor="background1"/>
                                </w:rPr>
                              </w:pPr>
                              <w:r>
                                <w:rPr>
                                  <w:b/>
                                  <w:color w:val="FFFFFF" w:themeColor="background1"/>
                                </w:rPr>
                                <w:t>JANVIER 2023</w:t>
                              </w:r>
                            </w:p>
                            <w:p w14:paraId="530C3BAA" w14:textId="77777777" w:rsidR="002628A2" w:rsidRDefault="002628A2"/>
                            <w:p w14:paraId="1759DB8D" w14:textId="77777777" w:rsidR="00A4148F" w:rsidRPr="00BD1F9F" w:rsidRDefault="00A4148F" w:rsidP="00E00D64">
                              <w:r>
                                <w:t>Ceci est le titre de votre document.</w:t>
                              </w:r>
                            </w:p>
                            <w:p w14:paraId="6D486E30" w14:textId="77777777" w:rsidR="002628A2" w:rsidRDefault="002628A2"/>
                            <w:p w14:paraId="0EB80999" w14:textId="77777777" w:rsidR="00A4148F" w:rsidRPr="00BD1F9F" w:rsidRDefault="00A4148F" w:rsidP="00E00D64">
                              <w:r>
                                <w:t>Ceci est le titre de votre document.</w:t>
                              </w:r>
                            </w:p>
                            <w:p w14:paraId="4554E442" w14:textId="77777777" w:rsidR="002628A2" w:rsidRDefault="002628A2"/>
                            <w:p w14:paraId="64C5A239"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CED5447" w14:textId="77777777" w:rsidR="002628A2" w:rsidRDefault="002628A2"/>
                            <w:p w14:paraId="07C6ED08" w14:textId="77777777" w:rsidR="00A4148F" w:rsidRPr="004D5F95" w:rsidRDefault="00A4148F" w:rsidP="00A4148F">
                              <w:pPr>
                                <w:rPr>
                                  <w:b/>
                                  <w:bCs/>
                                  <w:color w:val="FFFFFF" w:themeColor="background1"/>
                                </w:rPr>
                              </w:pPr>
                              <w:r>
                                <w:rPr>
                                  <w:b/>
                                  <w:color w:val="FFFFFF" w:themeColor="background1"/>
                                </w:rPr>
                                <w:t>JANVIER 2023</w:t>
                              </w:r>
                            </w:p>
                            <w:p w14:paraId="757FF916" w14:textId="77777777" w:rsidR="002628A2" w:rsidRDefault="002628A2"/>
                            <w:p w14:paraId="4983AF23"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BE2AC27" w14:textId="77777777" w:rsidR="002628A2" w:rsidRDefault="002628A2"/>
                            <w:p w14:paraId="21F3373A" w14:textId="77777777" w:rsidR="00A4148F" w:rsidRPr="004D5F95" w:rsidRDefault="00A4148F" w:rsidP="00A4148F">
                              <w:pPr>
                                <w:rPr>
                                  <w:b/>
                                  <w:bCs/>
                                  <w:color w:val="FFFFFF" w:themeColor="background1"/>
                                </w:rPr>
                              </w:pPr>
                              <w:r>
                                <w:rPr>
                                  <w:b/>
                                  <w:color w:val="FFFFFF" w:themeColor="background1"/>
                                </w:rPr>
                                <w:t>JANVIER 2023</w:t>
                              </w:r>
                            </w:p>
                            <w:p w14:paraId="0A9A647F" w14:textId="77777777" w:rsidR="00A4148F" w:rsidRDefault="00A4148F"/>
                            <w:p w14:paraId="600E06FE"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152F3A95" w14:textId="77777777" w:rsidR="002628A2" w:rsidRDefault="002628A2"/>
                            <w:p w14:paraId="4FE726B7" w14:textId="77777777" w:rsidR="00A4148F" w:rsidRPr="004D5F95" w:rsidRDefault="00A4148F" w:rsidP="00A4148F">
                              <w:pPr>
                                <w:rPr>
                                  <w:b/>
                                  <w:bCs/>
                                  <w:color w:val="FFFFFF" w:themeColor="background1"/>
                                </w:rPr>
                              </w:pPr>
                              <w:r>
                                <w:rPr>
                                  <w:b/>
                                  <w:color w:val="FFFFFF" w:themeColor="background1"/>
                                </w:rPr>
                                <w:t>JANVIER 2023</w:t>
                              </w:r>
                            </w:p>
                            <w:p w14:paraId="71C52A58" w14:textId="77777777" w:rsidR="002628A2" w:rsidRDefault="002628A2"/>
                            <w:p w14:paraId="33F67971"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19DA71D" w14:textId="77777777" w:rsidR="002628A2" w:rsidRDefault="002628A2"/>
                            <w:p w14:paraId="6820CCD0" w14:textId="77777777" w:rsidR="00A4148F" w:rsidRPr="004D5F95" w:rsidRDefault="00A4148F" w:rsidP="00A4148F">
                              <w:pPr>
                                <w:rPr>
                                  <w:b/>
                                  <w:bCs/>
                                  <w:color w:val="FFFFFF" w:themeColor="background1"/>
                                </w:rPr>
                              </w:pPr>
                              <w:r>
                                <w:rPr>
                                  <w:b/>
                                  <w:color w:val="FFFFFF" w:themeColor="background1"/>
                                </w:rPr>
                                <w:t>JANVIER 2023</w:t>
                              </w:r>
                            </w:p>
                            <w:p w14:paraId="4D5E3A21" w14:textId="77777777" w:rsidR="002628A2" w:rsidRDefault="002628A2"/>
                            <w:p w14:paraId="32E8D36A" w14:textId="77777777" w:rsidR="00A4148F" w:rsidRPr="00BD1F9F" w:rsidRDefault="00A4148F" w:rsidP="00E00D64">
                              <w:r>
                                <w:t>Ceci est le titre de votre document.</w:t>
                              </w:r>
                            </w:p>
                            <w:p w14:paraId="290351AA" w14:textId="77777777" w:rsidR="002628A2" w:rsidRDefault="002628A2"/>
                            <w:p w14:paraId="7F60BD85" w14:textId="77777777" w:rsidR="00A4148F" w:rsidRPr="00BD1F9F" w:rsidRDefault="00A4148F" w:rsidP="00E00D64">
                              <w:r>
                                <w:t>Ceci est le titre de votre document.</w:t>
                              </w:r>
                            </w:p>
                            <w:p w14:paraId="3D53A48F" w14:textId="77777777" w:rsidR="002628A2" w:rsidRDefault="002628A2"/>
                            <w:p w14:paraId="4CDCC48F"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C6D8E25" w14:textId="77777777" w:rsidR="002628A2" w:rsidRDefault="002628A2"/>
                            <w:p w14:paraId="21F3065F" w14:textId="77777777" w:rsidR="00A4148F" w:rsidRPr="004D5F95" w:rsidRDefault="00A4148F" w:rsidP="00A4148F">
                              <w:pPr>
                                <w:rPr>
                                  <w:b/>
                                  <w:bCs/>
                                  <w:color w:val="FFFFFF" w:themeColor="background1"/>
                                </w:rPr>
                              </w:pPr>
                              <w:r>
                                <w:rPr>
                                  <w:b/>
                                  <w:color w:val="FFFFFF" w:themeColor="background1"/>
                                </w:rPr>
                                <w:t>JANVIER 2023</w:t>
                              </w:r>
                            </w:p>
                            <w:p w14:paraId="034837B1" w14:textId="77777777" w:rsidR="002628A2" w:rsidRDefault="002628A2"/>
                            <w:p w14:paraId="048D383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8B2C205" w14:textId="77777777" w:rsidR="002628A2" w:rsidRDefault="002628A2"/>
                            <w:p w14:paraId="3CCA0616" w14:textId="77777777" w:rsidR="00A4148F" w:rsidRPr="004D5F95" w:rsidRDefault="00A4148F" w:rsidP="00A4148F">
                              <w:pPr>
                                <w:rPr>
                                  <w:b/>
                                  <w:bCs/>
                                  <w:color w:val="FFFFFF" w:themeColor="background1"/>
                                </w:rPr>
                              </w:pPr>
                              <w:r>
                                <w:rPr>
                                  <w:b/>
                                  <w:color w:val="FFFFFF" w:themeColor="background1"/>
                                </w:rPr>
                                <w:t>JANVIER 2023</w:t>
                              </w:r>
                            </w:p>
                            <w:p w14:paraId="2D58411A" w14:textId="77777777" w:rsidR="00A4148F" w:rsidRDefault="00A4148F"/>
                            <w:p w14:paraId="2DC64462" w14:textId="77777777" w:rsidR="00A4148F" w:rsidRPr="00F120AC" w:rsidRDefault="00271781" w:rsidP="00F120AC">
                              <w:pPr>
                                <w:pStyle w:val="Heading1"/>
                              </w:pPr>
                              <w:bookmarkStart w:id="342" w:name="_Toc224723901"/>
                              <w:bookmarkStart w:id="343" w:name="_Toc224724441"/>
                              <w:r>
                                <w:t>Ébauche</w:t>
                              </w:r>
                              <w:r w:rsidR="00A24079">
                                <w:t> :</w:t>
                              </w:r>
                              <w:r>
                                <w:t xml:space="preserve"> </w:t>
                              </w:r>
                              <w:r w:rsidR="000F378D">
                                <w:t>n</w:t>
                              </w:r>
                              <w:r>
                                <w:t>orme de qualité sur le traitement en établissement</w:t>
                              </w:r>
                              <w:bookmarkEnd w:id="342"/>
                              <w:bookmarkEnd w:id="343"/>
                            </w:p>
                            <w:p w14:paraId="2A3A3773" w14:textId="77777777" w:rsidR="00A4148F" w:rsidRPr="004D5F95" w:rsidRDefault="00B81561" w:rsidP="00A4148F">
                              <w:pPr>
                                <w:rPr>
                                  <w:b/>
                                  <w:bCs/>
                                  <w:color w:val="FFFFFF" w:themeColor="background1"/>
                                </w:rPr>
                              </w:pPr>
                              <w:r>
                                <w:rPr>
                                  <w:b/>
                                  <w:color w:val="FFFFFF" w:themeColor="background1"/>
                                </w:rPr>
                                <w:t>Mars 2026</w:t>
                              </w:r>
                            </w:p>
                            <w:p w14:paraId="166DF412" w14:textId="77777777" w:rsidR="002628A2" w:rsidRDefault="002628A2"/>
                            <w:p w14:paraId="13392059" w14:textId="77777777" w:rsidR="00A4148F" w:rsidRPr="004D5F95" w:rsidRDefault="00A4148F" w:rsidP="00A4148F">
                              <w:pPr>
                                <w:rPr>
                                  <w:b/>
                                  <w:bCs/>
                                  <w:color w:val="FFFFFF" w:themeColor="background1"/>
                                </w:rPr>
                              </w:pPr>
                              <w:r>
                                <w:rPr>
                                  <w:b/>
                                  <w:color w:val="FFFFFF" w:themeColor="background1"/>
                                </w:rPr>
                                <w:t>JANVIER 2023</w:t>
                              </w:r>
                            </w:p>
                            <w:p w14:paraId="119AA697" w14:textId="77777777" w:rsidR="002628A2" w:rsidRDefault="002628A2"/>
                            <w:p w14:paraId="74F5A16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E3EEA1B" w14:textId="77777777" w:rsidR="002628A2" w:rsidRDefault="002628A2"/>
                            <w:p w14:paraId="1EA7CC14" w14:textId="77777777" w:rsidR="00A4148F" w:rsidRPr="004D5F95" w:rsidRDefault="00A4148F" w:rsidP="00A4148F">
                              <w:pPr>
                                <w:rPr>
                                  <w:b/>
                                  <w:bCs/>
                                  <w:color w:val="FFFFFF" w:themeColor="background1"/>
                                </w:rPr>
                              </w:pPr>
                              <w:r>
                                <w:rPr>
                                  <w:b/>
                                  <w:color w:val="FFFFFF" w:themeColor="background1"/>
                                </w:rPr>
                                <w:t>JANVIER 2023</w:t>
                              </w:r>
                            </w:p>
                            <w:p w14:paraId="264CCC92" w14:textId="77777777" w:rsidR="002628A2" w:rsidRDefault="002628A2"/>
                            <w:p w14:paraId="6B50C472" w14:textId="77777777" w:rsidR="00A4148F" w:rsidRPr="00BD1F9F" w:rsidRDefault="00A4148F" w:rsidP="00E00D64">
                              <w:r>
                                <w:t>Ceci est le titre de votre document.</w:t>
                              </w:r>
                            </w:p>
                            <w:p w14:paraId="148D273A" w14:textId="77777777" w:rsidR="002628A2" w:rsidRDefault="002628A2"/>
                            <w:p w14:paraId="06269F6F" w14:textId="77777777" w:rsidR="00A4148F" w:rsidRPr="00BD1F9F" w:rsidRDefault="00A4148F" w:rsidP="00E00D64">
                              <w:r>
                                <w:t>Ceci est le titre de votre document.</w:t>
                              </w:r>
                            </w:p>
                            <w:p w14:paraId="12BF241E" w14:textId="77777777" w:rsidR="002628A2" w:rsidRDefault="002628A2"/>
                            <w:p w14:paraId="49D94E9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30A9D452" w14:textId="77777777" w:rsidR="002628A2" w:rsidRDefault="002628A2"/>
                            <w:p w14:paraId="7E432E38" w14:textId="77777777" w:rsidR="00A4148F" w:rsidRPr="004D5F95" w:rsidRDefault="00A4148F" w:rsidP="00A4148F">
                              <w:pPr>
                                <w:rPr>
                                  <w:b/>
                                  <w:bCs/>
                                  <w:color w:val="FFFFFF" w:themeColor="background1"/>
                                </w:rPr>
                              </w:pPr>
                              <w:r>
                                <w:rPr>
                                  <w:b/>
                                  <w:color w:val="FFFFFF" w:themeColor="background1"/>
                                </w:rPr>
                                <w:t>JANVIER 2023</w:t>
                              </w:r>
                            </w:p>
                            <w:p w14:paraId="725111C7" w14:textId="77777777" w:rsidR="002628A2" w:rsidRDefault="002628A2"/>
                            <w:p w14:paraId="2B23EDD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C671B68" w14:textId="77777777" w:rsidR="002628A2" w:rsidRDefault="002628A2"/>
                            <w:p w14:paraId="3A932C43" w14:textId="77777777" w:rsidR="00A4148F" w:rsidRPr="004D5F95" w:rsidRDefault="00A4148F" w:rsidP="00A4148F">
                              <w:pPr>
                                <w:rPr>
                                  <w:b/>
                                  <w:bCs/>
                                  <w:color w:val="FFFFFF" w:themeColor="background1"/>
                                </w:rPr>
                              </w:pPr>
                              <w:r>
                                <w:rPr>
                                  <w:b/>
                                  <w:color w:val="FFFFFF" w:themeColor="background1"/>
                                </w:rPr>
                                <w:t>JANVIER 2023</w:t>
                              </w:r>
                            </w:p>
                            <w:p w14:paraId="3B15EB1E" w14:textId="77777777" w:rsidR="00A4148F" w:rsidRDefault="00A4148F"/>
                            <w:p w14:paraId="52E9C380"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6CFDEB07" w14:textId="77777777" w:rsidR="002628A2" w:rsidRDefault="002628A2"/>
                            <w:p w14:paraId="642E4A1A" w14:textId="77777777" w:rsidR="00A4148F" w:rsidRPr="004D5F95" w:rsidRDefault="00A4148F" w:rsidP="00A4148F">
                              <w:pPr>
                                <w:rPr>
                                  <w:b/>
                                  <w:bCs/>
                                  <w:color w:val="FFFFFF" w:themeColor="background1"/>
                                </w:rPr>
                              </w:pPr>
                              <w:r>
                                <w:rPr>
                                  <w:b/>
                                  <w:color w:val="FFFFFF" w:themeColor="background1"/>
                                </w:rPr>
                                <w:t>JANVIER 2023</w:t>
                              </w:r>
                            </w:p>
                            <w:p w14:paraId="5EDDAA46" w14:textId="77777777" w:rsidR="002628A2" w:rsidRDefault="002628A2"/>
                            <w:p w14:paraId="78DA2FAB"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563B711" w14:textId="77777777" w:rsidR="002628A2" w:rsidRDefault="002628A2"/>
                            <w:p w14:paraId="3D73026F" w14:textId="77777777" w:rsidR="00A4148F" w:rsidRPr="004D5F95" w:rsidRDefault="00A4148F" w:rsidP="00A4148F">
                              <w:pPr>
                                <w:rPr>
                                  <w:b/>
                                  <w:bCs/>
                                  <w:color w:val="FFFFFF" w:themeColor="background1"/>
                                </w:rPr>
                              </w:pPr>
                              <w:r>
                                <w:rPr>
                                  <w:b/>
                                  <w:color w:val="FFFFFF" w:themeColor="background1"/>
                                </w:rPr>
                                <w:t>JANVIER 2023</w:t>
                              </w:r>
                            </w:p>
                            <w:p w14:paraId="00312E73" w14:textId="77777777" w:rsidR="002628A2" w:rsidRDefault="002628A2"/>
                            <w:p w14:paraId="79CFA83F" w14:textId="77777777" w:rsidR="00A4148F" w:rsidRPr="00BD1F9F" w:rsidRDefault="00A4148F" w:rsidP="00E00D64">
                              <w:r>
                                <w:t>Ceci est le titre de votre document.</w:t>
                              </w:r>
                            </w:p>
                            <w:p w14:paraId="2E767B1D" w14:textId="77777777" w:rsidR="002628A2" w:rsidRDefault="002628A2"/>
                            <w:p w14:paraId="125DE3ED" w14:textId="77777777" w:rsidR="00A4148F" w:rsidRPr="00BD1F9F" w:rsidRDefault="00A4148F" w:rsidP="00E00D64">
                              <w:r>
                                <w:t>Ceci est le titre de votre document.</w:t>
                              </w:r>
                            </w:p>
                            <w:p w14:paraId="36FDAD27" w14:textId="77777777" w:rsidR="002628A2" w:rsidRDefault="002628A2"/>
                            <w:p w14:paraId="3CE87188"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3C58495F" w14:textId="77777777" w:rsidR="002628A2" w:rsidRDefault="002628A2"/>
                            <w:p w14:paraId="2203889F" w14:textId="77777777" w:rsidR="00A4148F" w:rsidRPr="004D5F95" w:rsidRDefault="00A4148F" w:rsidP="00A4148F">
                              <w:pPr>
                                <w:rPr>
                                  <w:b/>
                                  <w:bCs/>
                                  <w:color w:val="FFFFFF" w:themeColor="background1"/>
                                </w:rPr>
                              </w:pPr>
                              <w:r>
                                <w:rPr>
                                  <w:b/>
                                  <w:color w:val="FFFFFF" w:themeColor="background1"/>
                                </w:rPr>
                                <w:t>JANVIER 2023</w:t>
                              </w:r>
                            </w:p>
                            <w:p w14:paraId="7C9CFDB2" w14:textId="77777777" w:rsidR="002628A2" w:rsidRDefault="002628A2"/>
                            <w:p w14:paraId="2DBD8FE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C4541BD" w14:textId="77777777" w:rsidR="002628A2" w:rsidRDefault="002628A2"/>
                            <w:p w14:paraId="67F7E6CB" w14:textId="77777777" w:rsidR="00A4148F" w:rsidRPr="004D5F95" w:rsidRDefault="00A4148F" w:rsidP="00A4148F">
                              <w:pPr>
                                <w:rPr>
                                  <w:b/>
                                  <w:bCs/>
                                  <w:color w:val="FFFFFF" w:themeColor="background1"/>
                                </w:rPr>
                              </w:pPr>
                              <w:r>
                                <w:rPr>
                                  <w:b/>
                                  <w:color w:val="FFFFFF" w:themeColor="background1"/>
                                </w:rPr>
                                <w:t>JANVIER 2023</w:t>
                              </w:r>
                            </w:p>
                            <w:p w14:paraId="2C5DF29B" w14:textId="77777777" w:rsidR="00A4148F" w:rsidRDefault="00A4148F"/>
                            <w:p w14:paraId="2B30FDA0" w14:textId="77777777" w:rsidR="00A4148F" w:rsidRPr="00F120AC" w:rsidRDefault="00271781" w:rsidP="00F120AC">
                              <w:pPr>
                                <w:pStyle w:val="Heading1"/>
                              </w:pPr>
                              <w:bookmarkStart w:id="344" w:name="_Toc224723902"/>
                              <w:bookmarkStart w:id="345" w:name="_Toc224724442"/>
                              <w:r>
                                <w:t>Ébauche</w:t>
                              </w:r>
                              <w:r w:rsidR="00A24079">
                                <w:t> :</w:t>
                              </w:r>
                              <w:r>
                                <w:t xml:space="preserve"> </w:t>
                              </w:r>
                              <w:r w:rsidR="000F378D">
                                <w:t>n</w:t>
                              </w:r>
                              <w:r>
                                <w:t>orme de qualité sur le traitement en établissement</w:t>
                              </w:r>
                              <w:bookmarkEnd w:id="344"/>
                              <w:bookmarkEnd w:id="345"/>
                            </w:p>
                            <w:p w14:paraId="117EAA63" w14:textId="77777777" w:rsidR="00A4148F" w:rsidRPr="00F120AC" w:rsidRDefault="00A4148F" w:rsidP="00F120AC">
                              <w:pPr>
                                <w:pStyle w:val="Heading1"/>
                              </w:pPr>
                            </w:p>
                            <w:p w14:paraId="435B417A" w14:textId="77777777" w:rsidR="00A4148F" w:rsidRDefault="00A4148F"/>
                            <w:p w14:paraId="1EEBB0ED" w14:textId="77777777" w:rsidR="00A4148F" w:rsidRPr="00F120AC" w:rsidRDefault="00F120AC" w:rsidP="00F120AC">
                              <w:pPr>
                                <w:pStyle w:val="Heading1"/>
                              </w:pPr>
                              <w:bookmarkStart w:id="346" w:name="_Toc224723903"/>
                              <w:bookmarkStart w:id="347" w:name="_Toc22472444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46"/>
                              <w:bookmarkEnd w:id="347"/>
                            </w:p>
                            <w:p w14:paraId="52EF3223" w14:textId="77777777" w:rsidR="00A4148F" w:rsidRPr="00F120AC" w:rsidRDefault="00A4148F" w:rsidP="00F120AC">
                              <w:pPr>
                                <w:pStyle w:val="Heading1"/>
                              </w:pPr>
                            </w:p>
                            <w:p w14:paraId="3D6351D7" w14:textId="77777777" w:rsidR="00A4148F" w:rsidRDefault="00A4148F"/>
                            <w:p w14:paraId="264778E1" w14:textId="77777777" w:rsidR="00A4148F" w:rsidRPr="00F120AC" w:rsidRDefault="00F120AC" w:rsidP="00F120AC">
                              <w:pPr>
                                <w:pStyle w:val="Heading1"/>
                              </w:pPr>
                              <w:bookmarkStart w:id="348" w:name="_Toc224723904"/>
                              <w:bookmarkStart w:id="349" w:name="_Toc22472444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48"/>
                              <w:bookmarkEnd w:id="349"/>
                            </w:p>
                            <w:p w14:paraId="1EF50610" w14:textId="77777777" w:rsidR="00A4148F" w:rsidRPr="00F120AC" w:rsidRDefault="00A4148F" w:rsidP="00F120AC">
                              <w:pPr>
                                <w:pStyle w:val="Heading1"/>
                              </w:pPr>
                            </w:p>
                            <w:p w14:paraId="38F661BD" w14:textId="77777777" w:rsidR="00A4148F" w:rsidRDefault="00A4148F"/>
                            <w:p w14:paraId="5F1065E7" w14:textId="77777777" w:rsidR="00A4148F" w:rsidRPr="00F120AC" w:rsidRDefault="00F120AC" w:rsidP="00F120AC">
                              <w:pPr>
                                <w:pStyle w:val="Heading1"/>
                              </w:pPr>
                              <w:bookmarkStart w:id="350" w:name="_Toc224723905"/>
                              <w:bookmarkStart w:id="351" w:name="_Toc22472444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50"/>
                              <w:bookmarkEnd w:id="351"/>
                            </w:p>
                            <w:p w14:paraId="13222B62" w14:textId="77777777" w:rsidR="00A4148F" w:rsidRPr="00F120AC" w:rsidRDefault="00A4148F" w:rsidP="00F120AC">
                              <w:pPr>
                                <w:pStyle w:val="Heading1"/>
                              </w:pPr>
                            </w:p>
                            <w:p w14:paraId="20E707A0" w14:textId="77777777" w:rsidR="00A4148F" w:rsidRDefault="00A4148F"/>
                            <w:p w14:paraId="5A1C415E" w14:textId="77777777" w:rsidR="00A4148F" w:rsidRPr="00F120AC" w:rsidRDefault="00F120AC" w:rsidP="00F120AC">
                              <w:pPr>
                                <w:pStyle w:val="Heading1"/>
                              </w:pPr>
                              <w:bookmarkStart w:id="352" w:name="_Toc224723906"/>
                              <w:bookmarkStart w:id="353" w:name="_Toc22472444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52"/>
                              <w:bookmarkEnd w:id="353"/>
                            </w:p>
                            <w:p w14:paraId="09048E7D" w14:textId="77777777" w:rsidR="00A4148F" w:rsidRPr="00F120AC" w:rsidRDefault="00A4148F" w:rsidP="00F120AC">
                              <w:pPr>
                                <w:pStyle w:val="Heading1"/>
                              </w:pPr>
                            </w:p>
                            <w:p w14:paraId="0EDB1500" w14:textId="77777777" w:rsidR="00A4148F" w:rsidRDefault="00A4148F"/>
                            <w:p w14:paraId="05C14E56" w14:textId="77777777" w:rsidR="00A4148F" w:rsidRPr="00F120AC" w:rsidRDefault="00F120AC" w:rsidP="00F120AC">
                              <w:pPr>
                                <w:pStyle w:val="Heading1"/>
                              </w:pPr>
                              <w:bookmarkStart w:id="354" w:name="_Toc224723907"/>
                              <w:bookmarkStart w:id="355" w:name="_Toc22472444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54"/>
                              <w:bookmarkEnd w:id="355"/>
                            </w:p>
                            <w:p w14:paraId="63E6E898" w14:textId="77777777" w:rsidR="00A4148F" w:rsidRPr="00F120AC" w:rsidRDefault="00A4148F" w:rsidP="00F120AC">
                              <w:pPr>
                                <w:pStyle w:val="Heading1"/>
                              </w:pPr>
                            </w:p>
                            <w:p w14:paraId="2C7607A1" w14:textId="77777777" w:rsidR="00A4148F" w:rsidRDefault="00A4148F"/>
                            <w:p w14:paraId="470F815B" w14:textId="77777777" w:rsidR="00A4148F" w:rsidRPr="00F120AC" w:rsidRDefault="00F120AC" w:rsidP="00F120AC">
                              <w:pPr>
                                <w:pStyle w:val="Heading1"/>
                              </w:pPr>
                              <w:bookmarkStart w:id="356" w:name="_Toc224723908"/>
                              <w:bookmarkStart w:id="357" w:name="_Toc22472444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56"/>
                              <w:bookmarkEnd w:id="357"/>
                            </w:p>
                            <w:p w14:paraId="38E2600B" w14:textId="77777777" w:rsidR="00A4148F" w:rsidRPr="00F120AC" w:rsidRDefault="00A4148F" w:rsidP="00F120AC">
                              <w:pPr>
                                <w:pStyle w:val="Heading1"/>
                              </w:pPr>
                            </w:p>
                            <w:p w14:paraId="5F8B539F" w14:textId="77777777" w:rsidR="00A4148F" w:rsidRDefault="00A4148F"/>
                            <w:p w14:paraId="7F13DB7E" w14:textId="77777777" w:rsidR="00A4148F" w:rsidRPr="00F120AC" w:rsidRDefault="00F120AC" w:rsidP="00F120AC">
                              <w:pPr>
                                <w:pStyle w:val="Heading1"/>
                              </w:pPr>
                              <w:bookmarkStart w:id="358" w:name="_Toc224723909"/>
                              <w:bookmarkStart w:id="359" w:name="_Toc22472444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58"/>
                              <w:bookmarkEnd w:id="359"/>
                            </w:p>
                            <w:p w14:paraId="19C7E3F0" w14:textId="37D85DB8" w:rsidR="00A4148F" w:rsidRPr="004D5F95" w:rsidRDefault="00B81561" w:rsidP="00A4148F">
                              <w:pPr>
                                <w:rPr>
                                  <w:b/>
                                  <w:bCs/>
                                  <w:color w:val="FFFFFF" w:themeColor="background1"/>
                                </w:rPr>
                              </w:pPr>
                              <w:r>
                                <w:rPr>
                                  <w:b/>
                                  <w:color w:val="FFFFFF" w:themeColor="background1"/>
                                </w:rPr>
                                <w:t>Mars 2026</w:t>
                              </w:r>
                            </w:p>
                            <w:p w14:paraId="24803CCA" w14:textId="77777777" w:rsidR="002628A2" w:rsidRDefault="002628A2"/>
                            <w:p w14:paraId="66A8D99D" w14:textId="77777777" w:rsidR="00A4148F" w:rsidRPr="004D5F95" w:rsidRDefault="00A4148F" w:rsidP="00A4148F">
                              <w:pPr>
                                <w:rPr>
                                  <w:b/>
                                  <w:bCs/>
                                  <w:color w:val="FFFFFF" w:themeColor="background1"/>
                                </w:rPr>
                              </w:pPr>
                              <w:r>
                                <w:rPr>
                                  <w:b/>
                                  <w:color w:val="FFFFFF" w:themeColor="background1"/>
                                </w:rPr>
                                <w:t>JANVIER 2023</w:t>
                              </w:r>
                            </w:p>
                            <w:p w14:paraId="76B139C4" w14:textId="77777777" w:rsidR="002628A2" w:rsidRDefault="002628A2"/>
                            <w:p w14:paraId="08021D53"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42BBC36" w14:textId="77777777" w:rsidR="002628A2" w:rsidRDefault="002628A2"/>
                            <w:p w14:paraId="2CE05343" w14:textId="77777777" w:rsidR="00A4148F" w:rsidRPr="004D5F95" w:rsidRDefault="00A4148F" w:rsidP="00A4148F">
                              <w:pPr>
                                <w:rPr>
                                  <w:b/>
                                  <w:bCs/>
                                  <w:color w:val="FFFFFF" w:themeColor="background1"/>
                                </w:rPr>
                              </w:pPr>
                              <w:r>
                                <w:rPr>
                                  <w:b/>
                                  <w:color w:val="FFFFFF" w:themeColor="background1"/>
                                </w:rPr>
                                <w:t>JANVIER 2023</w:t>
                              </w:r>
                            </w:p>
                            <w:p w14:paraId="34E6FD8B" w14:textId="77777777" w:rsidR="002628A2" w:rsidRDefault="002628A2"/>
                            <w:p w14:paraId="1C998CEC" w14:textId="77777777" w:rsidR="00A4148F" w:rsidRPr="00BD1F9F" w:rsidRDefault="00A4148F" w:rsidP="00E00D64">
                              <w:r>
                                <w:t>Ceci est le titre de votre document.</w:t>
                              </w:r>
                            </w:p>
                            <w:p w14:paraId="49C001E4" w14:textId="77777777" w:rsidR="002628A2" w:rsidRDefault="002628A2"/>
                            <w:p w14:paraId="66155E98" w14:textId="77777777" w:rsidR="00A4148F" w:rsidRPr="00BD1F9F" w:rsidRDefault="00A4148F" w:rsidP="00E00D64">
                              <w:r>
                                <w:t>Ceci est le titre de votre document.</w:t>
                              </w:r>
                            </w:p>
                            <w:p w14:paraId="5CDAD418" w14:textId="77777777" w:rsidR="002628A2" w:rsidRDefault="002628A2"/>
                            <w:p w14:paraId="5207859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59DE3A1" w14:textId="77777777" w:rsidR="002628A2" w:rsidRDefault="002628A2"/>
                            <w:p w14:paraId="15325A2D" w14:textId="77777777" w:rsidR="00A4148F" w:rsidRPr="004D5F95" w:rsidRDefault="00A4148F" w:rsidP="00A4148F">
                              <w:pPr>
                                <w:rPr>
                                  <w:b/>
                                  <w:bCs/>
                                  <w:color w:val="FFFFFF" w:themeColor="background1"/>
                                </w:rPr>
                              </w:pPr>
                              <w:r>
                                <w:rPr>
                                  <w:b/>
                                  <w:color w:val="FFFFFF" w:themeColor="background1"/>
                                </w:rPr>
                                <w:t>JANVIER 2023</w:t>
                              </w:r>
                            </w:p>
                            <w:p w14:paraId="47BA3D26" w14:textId="77777777" w:rsidR="002628A2" w:rsidRDefault="002628A2"/>
                            <w:p w14:paraId="4EC8BB9D"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5D24397" w14:textId="77777777" w:rsidR="002628A2" w:rsidRDefault="002628A2"/>
                            <w:p w14:paraId="6E77AB41" w14:textId="77777777" w:rsidR="00A4148F" w:rsidRPr="004D5F95" w:rsidRDefault="00A4148F" w:rsidP="00A4148F">
                              <w:pPr>
                                <w:rPr>
                                  <w:b/>
                                  <w:bCs/>
                                  <w:color w:val="FFFFFF" w:themeColor="background1"/>
                                </w:rPr>
                              </w:pPr>
                              <w:r>
                                <w:rPr>
                                  <w:b/>
                                  <w:color w:val="FFFFFF" w:themeColor="background1"/>
                                </w:rPr>
                                <w:t>JANVIER 2023</w:t>
                              </w:r>
                            </w:p>
                            <w:p w14:paraId="7FF1CDAD" w14:textId="77777777" w:rsidR="00A4148F" w:rsidRDefault="00A4148F"/>
                            <w:p w14:paraId="7A6C69CB"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2C238C01" w14:textId="77777777" w:rsidR="002628A2" w:rsidRDefault="002628A2"/>
                            <w:p w14:paraId="6ABED48F" w14:textId="77777777" w:rsidR="00A4148F" w:rsidRPr="004D5F95" w:rsidRDefault="00A4148F" w:rsidP="00A4148F">
                              <w:pPr>
                                <w:rPr>
                                  <w:b/>
                                  <w:bCs/>
                                  <w:color w:val="FFFFFF" w:themeColor="background1"/>
                                </w:rPr>
                              </w:pPr>
                              <w:r>
                                <w:rPr>
                                  <w:b/>
                                  <w:color w:val="FFFFFF" w:themeColor="background1"/>
                                </w:rPr>
                                <w:t>JANVIER 2023</w:t>
                              </w:r>
                            </w:p>
                            <w:p w14:paraId="35ED55C1" w14:textId="77777777" w:rsidR="002628A2" w:rsidRDefault="002628A2"/>
                            <w:p w14:paraId="6CFFA4D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66433EF" w14:textId="77777777" w:rsidR="002628A2" w:rsidRDefault="002628A2"/>
                            <w:p w14:paraId="6D2931A9" w14:textId="77777777" w:rsidR="00A4148F" w:rsidRPr="004D5F95" w:rsidRDefault="00A4148F" w:rsidP="00A4148F">
                              <w:pPr>
                                <w:rPr>
                                  <w:b/>
                                  <w:bCs/>
                                  <w:color w:val="FFFFFF" w:themeColor="background1"/>
                                </w:rPr>
                              </w:pPr>
                              <w:r>
                                <w:rPr>
                                  <w:b/>
                                  <w:color w:val="FFFFFF" w:themeColor="background1"/>
                                </w:rPr>
                                <w:t>JANVIER 2023</w:t>
                              </w:r>
                            </w:p>
                            <w:p w14:paraId="6063186E" w14:textId="77777777" w:rsidR="002628A2" w:rsidRDefault="002628A2"/>
                            <w:p w14:paraId="54AD0D80" w14:textId="77777777" w:rsidR="00A4148F" w:rsidRPr="00BD1F9F" w:rsidRDefault="00A4148F" w:rsidP="00E00D64">
                              <w:r>
                                <w:t>Ceci est le titre de votre document.</w:t>
                              </w:r>
                            </w:p>
                            <w:p w14:paraId="0DEBC3AA" w14:textId="77777777" w:rsidR="002628A2" w:rsidRDefault="002628A2"/>
                            <w:p w14:paraId="28BE1445" w14:textId="77777777" w:rsidR="00A4148F" w:rsidRPr="00BD1F9F" w:rsidRDefault="00A4148F" w:rsidP="00E00D64">
                              <w:r>
                                <w:t>Ceci est le titre de votre document.</w:t>
                              </w:r>
                            </w:p>
                            <w:p w14:paraId="1F1C67CC" w14:textId="77777777" w:rsidR="002628A2" w:rsidRDefault="002628A2"/>
                            <w:p w14:paraId="1FC6B096"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4713C2B" w14:textId="77777777" w:rsidR="002628A2" w:rsidRDefault="002628A2"/>
                            <w:p w14:paraId="271DF0A6" w14:textId="77777777" w:rsidR="00A4148F" w:rsidRPr="004D5F95" w:rsidRDefault="00A4148F" w:rsidP="00A4148F">
                              <w:pPr>
                                <w:rPr>
                                  <w:b/>
                                  <w:bCs/>
                                  <w:color w:val="FFFFFF" w:themeColor="background1"/>
                                </w:rPr>
                              </w:pPr>
                              <w:r>
                                <w:rPr>
                                  <w:b/>
                                  <w:color w:val="FFFFFF" w:themeColor="background1"/>
                                </w:rPr>
                                <w:t>JANVIER 2023</w:t>
                              </w:r>
                            </w:p>
                            <w:p w14:paraId="42A5DE88" w14:textId="77777777" w:rsidR="002628A2" w:rsidRDefault="002628A2"/>
                            <w:p w14:paraId="7056D32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DEF97DF" w14:textId="77777777" w:rsidR="002628A2" w:rsidRDefault="002628A2"/>
                            <w:p w14:paraId="7BA2270A" w14:textId="77777777" w:rsidR="00A4148F" w:rsidRPr="004D5F95" w:rsidRDefault="00A4148F" w:rsidP="00A4148F">
                              <w:pPr>
                                <w:rPr>
                                  <w:b/>
                                  <w:bCs/>
                                  <w:color w:val="FFFFFF" w:themeColor="background1"/>
                                </w:rPr>
                              </w:pPr>
                              <w:r>
                                <w:rPr>
                                  <w:b/>
                                  <w:color w:val="FFFFFF" w:themeColor="background1"/>
                                </w:rPr>
                                <w:t>JANVIER 2023</w:t>
                              </w:r>
                            </w:p>
                            <w:p w14:paraId="16C0B374" w14:textId="77777777" w:rsidR="00A4148F" w:rsidRDefault="00A4148F"/>
                            <w:p w14:paraId="79B136B0" w14:textId="77777777" w:rsidR="00A4148F" w:rsidRPr="00F120AC" w:rsidRDefault="00271781" w:rsidP="00F120AC">
                              <w:pPr>
                                <w:pStyle w:val="Heading1"/>
                              </w:pPr>
                              <w:bookmarkStart w:id="360" w:name="_Toc224723910"/>
                              <w:bookmarkStart w:id="361" w:name="_Toc224724450"/>
                              <w:r>
                                <w:t>Ébauche</w:t>
                              </w:r>
                              <w:r w:rsidR="00A24079">
                                <w:t> :</w:t>
                              </w:r>
                              <w:r>
                                <w:t xml:space="preserve"> </w:t>
                              </w:r>
                              <w:r w:rsidR="000F378D">
                                <w:t>n</w:t>
                              </w:r>
                              <w:r>
                                <w:t>orme de qualité sur le traitement en établissement</w:t>
                              </w:r>
                              <w:bookmarkEnd w:id="360"/>
                              <w:bookmarkEnd w:id="361"/>
                            </w:p>
                            <w:p w14:paraId="1E8BFE11" w14:textId="77777777" w:rsidR="00A4148F" w:rsidRPr="004D5F95" w:rsidRDefault="00B81561" w:rsidP="00A4148F">
                              <w:pPr>
                                <w:rPr>
                                  <w:b/>
                                  <w:bCs/>
                                  <w:color w:val="FFFFFF" w:themeColor="background1"/>
                                </w:rPr>
                              </w:pPr>
                              <w:r>
                                <w:rPr>
                                  <w:b/>
                                  <w:color w:val="FFFFFF" w:themeColor="background1"/>
                                </w:rPr>
                                <w:t>Mars 2026</w:t>
                              </w:r>
                            </w:p>
                            <w:p w14:paraId="7B9E9D07" w14:textId="77777777" w:rsidR="002628A2" w:rsidRDefault="002628A2"/>
                            <w:p w14:paraId="0EFB00FE" w14:textId="77777777" w:rsidR="00A4148F" w:rsidRPr="004D5F95" w:rsidRDefault="00A4148F" w:rsidP="00A4148F">
                              <w:pPr>
                                <w:rPr>
                                  <w:b/>
                                  <w:bCs/>
                                  <w:color w:val="FFFFFF" w:themeColor="background1"/>
                                </w:rPr>
                              </w:pPr>
                              <w:r>
                                <w:rPr>
                                  <w:b/>
                                  <w:color w:val="FFFFFF" w:themeColor="background1"/>
                                </w:rPr>
                                <w:t>JANVIER 2023</w:t>
                              </w:r>
                            </w:p>
                            <w:p w14:paraId="4E61D608" w14:textId="77777777" w:rsidR="002628A2" w:rsidRDefault="002628A2"/>
                            <w:p w14:paraId="1A5CCED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578EBF1" w14:textId="77777777" w:rsidR="002628A2" w:rsidRDefault="002628A2"/>
                            <w:p w14:paraId="3B007FD3" w14:textId="77777777" w:rsidR="00A4148F" w:rsidRPr="004D5F95" w:rsidRDefault="00A4148F" w:rsidP="00A4148F">
                              <w:pPr>
                                <w:rPr>
                                  <w:b/>
                                  <w:bCs/>
                                  <w:color w:val="FFFFFF" w:themeColor="background1"/>
                                </w:rPr>
                              </w:pPr>
                              <w:r>
                                <w:rPr>
                                  <w:b/>
                                  <w:color w:val="FFFFFF" w:themeColor="background1"/>
                                </w:rPr>
                                <w:t>JANVIER 2023</w:t>
                              </w:r>
                            </w:p>
                            <w:p w14:paraId="1D34A47C" w14:textId="77777777" w:rsidR="002628A2" w:rsidRDefault="002628A2"/>
                            <w:p w14:paraId="0796F2EE" w14:textId="77777777" w:rsidR="00A4148F" w:rsidRPr="00BD1F9F" w:rsidRDefault="00A4148F" w:rsidP="00E00D64">
                              <w:r>
                                <w:t>Ceci est le titre de votre document.</w:t>
                              </w:r>
                            </w:p>
                            <w:p w14:paraId="44F24BAF" w14:textId="77777777" w:rsidR="002628A2" w:rsidRDefault="002628A2"/>
                            <w:p w14:paraId="1E4E4D65" w14:textId="77777777" w:rsidR="00A4148F" w:rsidRPr="00BD1F9F" w:rsidRDefault="00A4148F" w:rsidP="00E00D64">
                              <w:r>
                                <w:t>Ceci est le titre de votre document.</w:t>
                              </w:r>
                            </w:p>
                            <w:p w14:paraId="3CFBE6D8" w14:textId="77777777" w:rsidR="002628A2" w:rsidRDefault="002628A2"/>
                            <w:p w14:paraId="26D3CD6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67CAA16" w14:textId="77777777" w:rsidR="002628A2" w:rsidRDefault="002628A2"/>
                            <w:p w14:paraId="1795DF84" w14:textId="77777777" w:rsidR="00A4148F" w:rsidRPr="004D5F95" w:rsidRDefault="00A4148F" w:rsidP="00A4148F">
                              <w:pPr>
                                <w:rPr>
                                  <w:b/>
                                  <w:bCs/>
                                  <w:color w:val="FFFFFF" w:themeColor="background1"/>
                                </w:rPr>
                              </w:pPr>
                              <w:r>
                                <w:rPr>
                                  <w:b/>
                                  <w:color w:val="FFFFFF" w:themeColor="background1"/>
                                </w:rPr>
                                <w:t>JANVIER 2023</w:t>
                              </w:r>
                            </w:p>
                            <w:p w14:paraId="6BAC9667" w14:textId="77777777" w:rsidR="002628A2" w:rsidRDefault="002628A2"/>
                            <w:p w14:paraId="5712EA3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BB16468" w14:textId="77777777" w:rsidR="002628A2" w:rsidRDefault="002628A2"/>
                            <w:p w14:paraId="2F65A460" w14:textId="77777777" w:rsidR="00A4148F" w:rsidRPr="004D5F95" w:rsidRDefault="00A4148F" w:rsidP="00A4148F">
                              <w:pPr>
                                <w:rPr>
                                  <w:b/>
                                  <w:bCs/>
                                  <w:color w:val="FFFFFF" w:themeColor="background1"/>
                                </w:rPr>
                              </w:pPr>
                              <w:r>
                                <w:rPr>
                                  <w:b/>
                                  <w:color w:val="FFFFFF" w:themeColor="background1"/>
                                </w:rPr>
                                <w:t>JANVIER 2023</w:t>
                              </w:r>
                            </w:p>
                            <w:p w14:paraId="695FD25C" w14:textId="77777777" w:rsidR="00A4148F" w:rsidRDefault="00A4148F"/>
                            <w:p w14:paraId="1C160B4F"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14BCA128" w14:textId="77777777" w:rsidR="002628A2" w:rsidRDefault="002628A2"/>
                            <w:p w14:paraId="237F2BA3" w14:textId="77777777" w:rsidR="00A4148F" w:rsidRPr="004D5F95" w:rsidRDefault="00A4148F" w:rsidP="00A4148F">
                              <w:pPr>
                                <w:rPr>
                                  <w:b/>
                                  <w:bCs/>
                                  <w:color w:val="FFFFFF" w:themeColor="background1"/>
                                </w:rPr>
                              </w:pPr>
                              <w:r>
                                <w:rPr>
                                  <w:b/>
                                  <w:color w:val="FFFFFF" w:themeColor="background1"/>
                                </w:rPr>
                                <w:t>JANVIER 2023</w:t>
                              </w:r>
                            </w:p>
                            <w:p w14:paraId="60B9D737" w14:textId="77777777" w:rsidR="002628A2" w:rsidRDefault="002628A2"/>
                            <w:p w14:paraId="5482525D"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69E9D84" w14:textId="77777777" w:rsidR="002628A2" w:rsidRDefault="002628A2"/>
                            <w:p w14:paraId="2E0DA1BA" w14:textId="77777777" w:rsidR="00A4148F" w:rsidRPr="004D5F95" w:rsidRDefault="00A4148F" w:rsidP="00A4148F">
                              <w:pPr>
                                <w:rPr>
                                  <w:b/>
                                  <w:bCs/>
                                  <w:color w:val="FFFFFF" w:themeColor="background1"/>
                                </w:rPr>
                              </w:pPr>
                              <w:r>
                                <w:rPr>
                                  <w:b/>
                                  <w:color w:val="FFFFFF" w:themeColor="background1"/>
                                </w:rPr>
                                <w:t>JANVIER 2023</w:t>
                              </w:r>
                            </w:p>
                            <w:p w14:paraId="5C022F11" w14:textId="77777777" w:rsidR="002628A2" w:rsidRDefault="002628A2"/>
                            <w:p w14:paraId="5AD4787D" w14:textId="77777777" w:rsidR="00A4148F" w:rsidRPr="00BD1F9F" w:rsidRDefault="00A4148F" w:rsidP="00E00D64">
                              <w:r>
                                <w:t>Ceci est le titre de votre document.</w:t>
                              </w:r>
                            </w:p>
                            <w:p w14:paraId="241F4108" w14:textId="77777777" w:rsidR="002628A2" w:rsidRDefault="002628A2"/>
                            <w:p w14:paraId="5E0E9FC7" w14:textId="77777777" w:rsidR="00A4148F" w:rsidRPr="00BD1F9F" w:rsidRDefault="00A4148F" w:rsidP="00E00D64">
                              <w:r>
                                <w:t>Ceci est le titre de votre document.</w:t>
                              </w:r>
                            </w:p>
                            <w:p w14:paraId="72148742" w14:textId="77777777" w:rsidR="002628A2" w:rsidRDefault="002628A2"/>
                            <w:p w14:paraId="1895D362"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6DB195D" w14:textId="77777777" w:rsidR="002628A2" w:rsidRDefault="002628A2"/>
                            <w:p w14:paraId="5E68D88E" w14:textId="77777777" w:rsidR="00A4148F" w:rsidRPr="004D5F95" w:rsidRDefault="00A4148F" w:rsidP="00A4148F">
                              <w:pPr>
                                <w:rPr>
                                  <w:b/>
                                  <w:bCs/>
                                  <w:color w:val="FFFFFF" w:themeColor="background1"/>
                                </w:rPr>
                              </w:pPr>
                              <w:r>
                                <w:rPr>
                                  <w:b/>
                                  <w:color w:val="FFFFFF" w:themeColor="background1"/>
                                </w:rPr>
                                <w:t>JANVIER 2023</w:t>
                              </w:r>
                            </w:p>
                            <w:p w14:paraId="77489C45" w14:textId="77777777" w:rsidR="002628A2" w:rsidRDefault="002628A2"/>
                            <w:p w14:paraId="379FF75B"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EE1344E" w14:textId="77777777" w:rsidR="002628A2" w:rsidRDefault="002628A2"/>
                            <w:p w14:paraId="70A04A6E" w14:textId="77777777" w:rsidR="00A4148F" w:rsidRPr="004D5F95" w:rsidRDefault="00A4148F" w:rsidP="00A4148F">
                              <w:pPr>
                                <w:rPr>
                                  <w:b/>
                                  <w:bCs/>
                                  <w:color w:val="FFFFFF" w:themeColor="background1"/>
                                </w:rPr>
                              </w:pPr>
                              <w:r>
                                <w:rPr>
                                  <w:b/>
                                  <w:color w:val="FFFFFF" w:themeColor="background1"/>
                                </w:rPr>
                                <w:t>JANVIER 2023</w:t>
                              </w:r>
                            </w:p>
                            <w:p w14:paraId="505463B5" w14:textId="77777777" w:rsidR="00A4148F" w:rsidRDefault="00A4148F"/>
                            <w:p w14:paraId="5081F96F" w14:textId="77777777" w:rsidR="00A4148F" w:rsidRPr="00F120AC" w:rsidRDefault="00271781" w:rsidP="00F120AC">
                              <w:pPr>
                                <w:pStyle w:val="Heading1"/>
                              </w:pPr>
                              <w:bookmarkStart w:id="362" w:name="_Toc224723911"/>
                              <w:bookmarkStart w:id="363" w:name="_Toc224724451"/>
                              <w:r>
                                <w:t>Ébauche</w:t>
                              </w:r>
                              <w:r w:rsidR="00A24079">
                                <w:t> :</w:t>
                              </w:r>
                              <w:r>
                                <w:t xml:space="preserve"> </w:t>
                              </w:r>
                              <w:r w:rsidR="000F378D">
                                <w:t>n</w:t>
                              </w:r>
                              <w:r>
                                <w:t>orme de qualité sur le traitement en établissement</w:t>
                              </w:r>
                              <w:bookmarkEnd w:id="362"/>
                              <w:bookmarkEnd w:id="363"/>
                            </w:p>
                            <w:p w14:paraId="254AF9A2" w14:textId="77777777" w:rsidR="00A4148F" w:rsidRPr="00F120AC" w:rsidRDefault="00A4148F" w:rsidP="00F120AC">
                              <w:pPr>
                                <w:pStyle w:val="Heading1"/>
                              </w:pPr>
                            </w:p>
                            <w:p w14:paraId="48577B51" w14:textId="77777777" w:rsidR="00A4148F" w:rsidRDefault="00A4148F"/>
                            <w:p w14:paraId="5F22A67E" w14:textId="77777777" w:rsidR="00A4148F" w:rsidRPr="00F120AC" w:rsidRDefault="00F120AC" w:rsidP="00F120AC">
                              <w:pPr>
                                <w:pStyle w:val="Heading1"/>
                              </w:pPr>
                              <w:bookmarkStart w:id="364" w:name="_Toc224723912"/>
                              <w:bookmarkStart w:id="365" w:name="_Toc22472445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64"/>
                              <w:bookmarkEnd w:id="365"/>
                            </w:p>
                            <w:p w14:paraId="4F5A2855" w14:textId="77777777" w:rsidR="00A4148F" w:rsidRPr="004D5F95" w:rsidRDefault="00B81561" w:rsidP="00A4148F">
                              <w:pPr>
                                <w:rPr>
                                  <w:b/>
                                  <w:bCs/>
                                  <w:color w:val="FFFFFF" w:themeColor="background1"/>
                                </w:rPr>
                              </w:pPr>
                              <w:r>
                                <w:rPr>
                                  <w:b/>
                                  <w:color w:val="FFFFFF" w:themeColor="background1"/>
                                </w:rPr>
                                <w:t>Mars 2026</w:t>
                              </w:r>
                            </w:p>
                            <w:p w14:paraId="50CA28AF" w14:textId="77777777" w:rsidR="002628A2" w:rsidRDefault="002628A2"/>
                            <w:p w14:paraId="76879950" w14:textId="77777777" w:rsidR="00A4148F" w:rsidRPr="004D5F95" w:rsidRDefault="00A4148F" w:rsidP="00A4148F">
                              <w:pPr>
                                <w:rPr>
                                  <w:b/>
                                  <w:bCs/>
                                  <w:color w:val="FFFFFF" w:themeColor="background1"/>
                                </w:rPr>
                              </w:pPr>
                              <w:r>
                                <w:rPr>
                                  <w:b/>
                                  <w:color w:val="FFFFFF" w:themeColor="background1"/>
                                </w:rPr>
                                <w:t>JANVIER 2023</w:t>
                              </w:r>
                            </w:p>
                            <w:p w14:paraId="4B1186CD" w14:textId="77777777" w:rsidR="002628A2" w:rsidRDefault="002628A2"/>
                            <w:p w14:paraId="7A6D404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C490EBC" w14:textId="77777777" w:rsidR="002628A2" w:rsidRDefault="002628A2"/>
                            <w:p w14:paraId="29C71BD6" w14:textId="77777777" w:rsidR="00A4148F" w:rsidRPr="004D5F95" w:rsidRDefault="00A4148F" w:rsidP="00A4148F">
                              <w:pPr>
                                <w:rPr>
                                  <w:b/>
                                  <w:bCs/>
                                  <w:color w:val="FFFFFF" w:themeColor="background1"/>
                                </w:rPr>
                              </w:pPr>
                              <w:r>
                                <w:rPr>
                                  <w:b/>
                                  <w:color w:val="FFFFFF" w:themeColor="background1"/>
                                </w:rPr>
                                <w:t>JANVIER 2023</w:t>
                              </w:r>
                            </w:p>
                            <w:p w14:paraId="5683BCE7" w14:textId="77777777" w:rsidR="002628A2" w:rsidRDefault="002628A2"/>
                            <w:p w14:paraId="16F2D3CB" w14:textId="77777777" w:rsidR="00A4148F" w:rsidRPr="00BD1F9F" w:rsidRDefault="00A4148F" w:rsidP="00E00D64">
                              <w:r>
                                <w:t>Ceci est le titre de votre document.</w:t>
                              </w:r>
                            </w:p>
                            <w:p w14:paraId="7CB3DF78" w14:textId="77777777" w:rsidR="002628A2" w:rsidRDefault="002628A2"/>
                            <w:p w14:paraId="1B90FECC" w14:textId="77777777" w:rsidR="00A4148F" w:rsidRPr="00BD1F9F" w:rsidRDefault="00A4148F" w:rsidP="00E00D64">
                              <w:r>
                                <w:t>Ceci est le titre de votre document.</w:t>
                              </w:r>
                            </w:p>
                            <w:p w14:paraId="248BA9DC" w14:textId="77777777" w:rsidR="002628A2" w:rsidRDefault="002628A2"/>
                            <w:p w14:paraId="1D0016EB"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77BFF7A" w14:textId="77777777" w:rsidR="002628A2" w:rsidRDefault="002628A2"/>
                            <w:p w14:paraId="5B04B772" w14:textId="77777777" w:rsidR="00A4148F" w:rsidRPr="004D5F95" w:rsidRDefault="00A4148F" w:rsidP="00A4148F">
                              <w:pPr>
                                <w:rPr>
                                  <w:b/>
                                  <w:bCs/>
                                  <w:color w:val="FFFFFF" w:themeColor="background1"/>
                                </w:rPr>
                              </w:pPr>
                              <w:r>
                                <w:rPr>
                                  <w:b/>
                                  <w:color w:val="FFFFFF" w:themeColor="background1"/>
                                </w:rPr>
                                <w:t>JANVIER 2023</w:t>
                              </w:r>
                            </w:p>
                            <w:p w14:paraId="5EFE7F3B" w14:textId="77777777" w:rsidR="002628A2" w:rsidRDefault="002628A2"/>
                            <w:p w14:paraId="6463ED1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88AC84B" w14:textId="77777777" w:rsidR="002628A2" w:rsidRDefault="002628A2"/>
                            <w:p w14:paraId="2F32CFA5" w14:textId="77777777" w:rsidR="00A4148F" w:rsidRPr="004D5F95" w:rsidRDefault="00A4148F" w:rsidP="00A4148F">
                              <w:pPr>
                                <w:rPr>
                                  <w:b/>
                                  <w:bCs/>
                                  <w:color w:val="FFFFFF" w:themeColor="background1"/>
                                </w:rPr>
                              </w:pPr>
                              <w:r>
                                <w:rPr>
                                  <w:b/>
                                  <w:color w:val="FFFFFF" w:themeColor="background1"/>
                                </w:rPr>
                                <w:t>JANVIER 2023</w:t>
                              </w:r>
                            </w:p>
                            <w:p w14:paraId="4B54C415" w14:textId="77777777" w:rsidR="00A4148F" w:rsidRDefault="00A4148F"/>
                            <w:p w14:paraId="0DF33CFD"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477763D7" w14:textId="77777777" w:rsidR="002628A2" w:rsidRDefault="002628A2"/>
                            <w:p w14:paraId="4A3E1635" w14:textId="77777777" w:rsidR="00A4148F" w:rsidRPr="004D5F95" w:rsidRDefault="00A4148F" w:rsidP="00A4148F">
                              <w:pPr>
                                <w:rPr>
                                  <w:b/>
                                  <w:bCs/>
                                  <w:color w:val="FFFFFF" w:themeColor="background1"/>
                                </w:rPr>
                              </w:pPr>
                              <w:r>
                                <w:rPr>
                                  <w:b/>
                                  <w:color w:val="FFFFFF" w:themeColor="background1"/>
                                </w:rPr>
                                <w:t>JANVIER 2023</w:t>
                              </w:r>
                            </w:p>
                            <w:p w14:paraId="4AE6C6B2" w14:textId="77777777" w:rsidR="002628A2" w:rsidRDefault="002628A2"/>
                            <w:p w14:paraId="1261738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F99EC37" w14:textId="77777777" w:rsidR="002628A2" w:rsidRDefault="002628A2"/>
                            <w:p w14:paraId="0F07E295" w14:textId="77777777" w:rsidR="00A4148F" w:rsidRPr="004D5F95" w:rsidRDefault="00A4148F" w:rsidP="00A4148F">
                              <w:pPr>
                                <w:rPr>
                                  <w:b/>
                                  <w:bCs/>
                                  <w:color w:val="FFFFFF" w:themeColor="background1"/>
                                </w:rPr>
                              </w:pPr>
                              <w:r>
                                <w:rPr>
                                  <w:b/>
                                  <w:color w:val="FFFFFF" w:themeColor="background1"/>
                                </w:rPr>
                                <w:t>JANVIER 2023</w:t>
                              </w:r>
                            </w:p>
                            <w:p w14:paraId="3C8C377C" w14:textId="77777777" w:rsidR="002628A2" w:rsidRDefault="002628A2"/>
                            <w:p w14:paraId="6A396337" w14:textId="77777777" w:rsidR="00A4148F" w:rsidRPr="00BD1F9F" w:rsidRDefault="00A4148F" w:rsidP="00E00D64">
                              <w:r>
                                <w:t>Ceci est le titre de votre document.</w:t>
                              </w:r>
                            </w:p>
                            <w:p w14:paraId="36A026A6" w14:textId="77777777" w:rsidR="002628A2" w:rsidRDefault="002628A2"/>
                            <w:p w14:paraId="38F776D6" w14:textId="77777777" w:rsidR="00A4148F" w:rsidRPr="00BD1F9F" w:rsidRDefault="00A4148F" w:rsidP="00E00D64">
                              <w:r>
                                <w:t>Ceci est le titre de votre document.</w:t>
                              </w:r>
                            </w:p>
                            <w:p w14:paraId="0896C2FE" w14:textId="77777777" w:rsidR="002628A2" w:rsidRDefault="002628A2"/>
                            <w:p w14:paraId="1AC3362F"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E026D7C" w14:textId="77777777" w:rsidR="002628A2" w:rsidRDefault="002628A2"/>
                            <w:p w14:paraId="4E2F01AB" w14:textId="77777777" w:rsidR="00A4148F" w:rsidRPr="004D5F95" w:rsidRDefault="00A4148F" w:rsidP="00A4148F">
                              <w:pPr>
                                <w:rPr>
                                  <w:b/>
                                  <w:bCs/>
                                  <w:color w:val="FFFFFF" w:themeColor="background1"/>
                                </w:rPr>
                              </w:pPr>
                              <w:r>
                                <w:rPr>
                                  <w:b/>
                                  <w:color w:val="FFFFFF" w:themeColor="background1"/>
                                </w:rPr>
                                <w:t>JANVIER 2023</w:t>
                              </w:r>
                            </w:p>
                            <w:p w14:paraId="7C5FCBDE" w14:textId="77777777" w:rsidR="002628A2" w:rsidRDefault="002628A2"/>
                            <w:p w14:paraId="021D002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D9CBA5B" w14:textId="77777777" w:rsidR="002628A2" w:rsidRDefault="002628A2"/>
                            <w:p w14:paraId="70A60023" w14:textId="77777777" w:rsidR="00A4148F" w:rsidRPr="004D5F95" w:rsidRDefault="00A4148F" w:rsidP="00A4148F">
                              <w:pPr>
                                <w:rPr>
                                  <w:b/>
                                  <w:bCs/>
                                  <w:color w:val="FFFFFF" w:themeColor="background1"/>
                                </w:rPr>
                              </w:pPr>
                              <w:r>
                                <w:rPr>
                                  <w:b/>
                                  <w:color w:val="FFFFFF" w:themeColor="background1"/>
                                </w:rPr>
                                <w:t>JANVIER 2023</w:t>
                              </w:r>
                            </w:p>
                            <w:p w14:paraId="2B602FB5" w14:textId="77777777" w:rsidR="00A4148F" w:rsidRDefault="00A4148F"/>
                            <w:p w14:paraId="2413094C" w14:textId="77777777" w:rsidR="00A4148F" w:rsidRPr="00F120AC" w:rsidRDefault="00271781" w:rsidP="00F120AC">
                              <w:pPr>
                                <w:pStyle w:val="Heading1"/>
                              </w:pPr>
                              <w:bookmarkStart w:id="366" w:name="_Toc224723913"/>
                              <w:bookmarkStart w:id="367" w:name="_Toc224724453"/>
                              <w:r>
                                <w:t>Ébauche</w:t>
                              </w:r>
                              <w:r w:rsidR="00A24079">
                                <w:t> :</w:t>
                              </w:r>
                              <w:r>
                                <w:t xml:space="preserve"> </w:t>
                              </w:r>
                              <w:r w:rsidR="000F378D">
                                <w:t>n</w:t>
                              </w:r>
                              <w:r>
                                <w:t>orme de qualité sur le traitement en établissement</w:t>
                              </w:r>
                              <w:bookmarkEnd w:id="366"/>
                              <w:bookmarkEnd w:id="367"/>
                            </w:p>
                            <w:p w14:paraId="09587A96" w14:textId="77777777" w:rsidR="00A4148F" w:rsidRPr="004D5F95" w:rsidRDefault="00B81561" w:rsidP="00A4148F">
                              <w:pPr>
                                <w:rPr>
                                  <w:b/>
                                  <w:bCs/>
                                  <w:color w:val="FFFFFF" w:themeColor="background1"/>
                                </w:rPr>
                              </w:pPr>
                              <w:r>
                                <w:rPr>
                                  <w:b/>
                                  <w:color w:val="FFFFFF" w:themeColor="background1"/>
                                </w:rPr>
                                <w:t>Mars 2026</w:t>
                              </w:r>
                            </w:p>
                            <w:p w14:paraId="22637508" w14:textId="77777777" w:rsidR="002628A2" w:rsidRDefault="002628A2"/>
                            <w:p w14:paraId="5C8D71A5" w14:textId="77777777" w:rsidR="00A4148F" w:rsidRPr="004D5F95" w:rsidRDefault="00A4148F" w:rsidP="00A4148F">
                              <w:pPr>
                                <w:rPr>
                                  <w:b/>
                                  <w:bCs/>
                                  <w:color w:val="FFFFFF" w:themeColor="background1"/>
                                </w:rPr>
                              </w:pPr>
                              <w:r>
                                <w:rPr>
                                  <w:b/>
                                  <w:color w:val="FFFFFF" w:themeColor="background1"/>
                                </w:rPr>
                                <w:t>JANVIER 2023</w:t>
                              </w:r>
                            </w:p>
                            <w:p w14:paraId="394DBA8E" w14:textId="77777777" w:rsidR="002628A2" w:rsidRDefault="002628A2"/>
                            <w:p w14:paraId="75FABDD6"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F51BC4B" w14:textId="77777777" w:rsidR="002628A2" w:rsidRDefault="002628A2"/>
                            <w:p w14:paraId="6DB16555" w14:textId="77777777" w:rsidR="00A4148F" w:rsidRPr="004D5F95" w:rsidRDefault="00A4148F" w:rsidP="00A4148F">
                              <w:pPr>
                                <w:rPr>
                                  <w:b/>
                                  <w:bCs/>
                                  <w:color w:val="FFFFFF" w:themeColor="background1"/>
                                </w:rPr>
                              </w:pPr>
                              <w:r>
                                <w:rPr>
                                  <w:b/>
                                  <w:color w:val="FFFFFF" w:themeColor="background1"/>
                                </w:rPr>
                                <w:t>JANVIER 2023</w:t>
                              </w:r>
                            </w:p>
                            <w:p w14:paraId="498950C9" w14:textId="77777777" w:rsidR="002628A2" w:rsidRDefault="002628A2"/>
                            <w:p w14:paraId="33ECFFDE" w14:textId="77777777" w:rsidR="00A4148F" w:rsidRPr="00BD1F9F" w:rsidRDefault="00A4148F" w:rsidP="00E00D64">
                              <w:r>
                                <w:t>Ceci est le titre de votre document.</w:t>
                              </w:r>
                            </w:p>
                            <w:p w14:paraId="2620C11D" w14:textId="77777777" w:rsidR="002628A2" w:rsidRDefault="002628A2"/>
                            <w:p w14:paraId="519D4ABA" w14:textId="77777777" w:rsidR="00A4148F" w:rsidRPr="00BD1F9F" w:rsidRDefault="00A4148F" w:rsidP="00E00D64">
                              <w:r>
                                <w:t>Ceci est le titre de votre document.</w:t>
                              </w:r>
                            </w:p>
                            <w:p w14:paraId="1A48AF91" w14:textId="77777777" w:rsidR="002628A2" w:rsidRDefault="002628A2"/>
                            <w:p w14:paraId="71841A06"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73E75BE7" w14:textId="77777777" w:rsidR="002628A2" w:rsidRDefault="002628A2"/>
                            <w:p w14:paraId="0DBD9359" w14:textId="77777777" w:rsidR="00A4148F" w:rsidRPr="004D5F95" w:rsidRDefault="00A4148F" w:rsidP="00A4148F">
                              <w:pPr>
                                <w:rPr>
                                  <w:b/>
                                  <w:bCs/>
                                  <w:color w:val="FFFFFF" w:themeColor="background1"/>
                                </w:rPr>
                              </w:pPr>
                              <w:r>
                                <w:rPr>
                                  <w:b/>
                                  <w:color w:val="FFFFFF" w:themeColor="background1"/>
                                </w:rPr>
                                <w:t>JANVIER 2023</w:t>
                              </w:r>
                            </w:p>
                            <w:p w14:paraId="3CCA7C7F" w14:textId="77777777" w:rsidR="002628A2" w:rsidRDefault="002628A2"/>
                            <w:p w14:paraId="3F16F2B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E697958" w14:textId="77777777" w:rsidR="002628A2" w:rsidRDefault="002628A2"/>
                            <w:p w14:paraId="5F610746" w14:textId="77777777" w:rsidR="00A4148F" w:rsidRPr="004D5F95" w:rsidRDefault="00A4148F" w:rsidP="00A4148F">
                              <w:pPr>
                                <w:rPr>
                                  <w:b/>
                                  <w:bCs/>
                                  <w:color w:val="FFFFFF" w:themeColor="background1"/>
                                </w:rPr>
                              </w:pPr>
                              <w:r>
                                <w:rPr>
                                  <w:b/>
                                  <w:color w:val="FFFFFF" w:themeColor="background1"/>
                                </w:rPr>
                                <w:t>JANVIER 2023</w:t>
                              </w:r>
                            </w:p>
                            <w:p w14:paraId="2860EE42" w14:textId="77777777" w:rsidR="00A4148F" w:rsidRDefault="00A4148F"/>
                            <w:p w14:paraId="29A12E0C"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2770548F" w14:textId="77777777" w:rsidR="002628A2" w:rsidRDefault="002628A2"/>
                            <w:p w14:paraId="1B68AF65" w14:textId="77777777" w:rsidR="00A4148F" w:rsidRPr="004D5F95" w:rsidRDefault="00A4148F" w:rsidP="00A4148F">
                              <w:pPr>
                                <w:rPr>
                                  <w:b/>
                                  <w:bCs/>
                                  <w:color w:val="FFFFFF" w:themeColor="background1"/>
                                </w:rPr>
                              </w:pPr>
                              <w:r>
                                <w:rPr>
                                  <w:b/>
                                  <w:color w:val="FFFFFF" w:themeColor="background1"/>
                                </w:rPr>
                                <w:t>JANVIER 2023</w:t>
                              </w:r>
                            </w:p>
                            <w:p w14:paraId="1A1D6712" w14:textId="77777777" w:rsidR="002628A2" w:rsidRDefault="002628A2"/>
                            <w:p w14:paraId="7507EBE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BF249B2" w14:textId="77777777" w:rsidR="002628A2" w:rsidRDefault="002628A2"/>
                            <w:p w14:paraId="29021BD7" w14:textId="77777777" w:rsidR="00A4148F" w:rsidRPr="004D5F95" w:rsidRDefault="00A4148F" w:rsidP="00A4148F">
                              <w:pPr>
                                <w:rPr>
                                  <w:b/>
                                  <w:bCs/>
                                  <w:color w:val="FFFFFF" w:themeColor="background1"/>
                                </w:rPr>
                              </w:pPr>
                              <w:r>
                                <w:rPr>
                                  <w:b/>
                                  <w:color w:val="FFFFFF" w:themeColor="background1"/>
                                </w:rPr>
                                <w:t>JANVIER 2023</w:t>
                              </w:r>
                            </w:p>
                            <w:p w14:paraId="50F2C957" w14:textId="77777777" w:rsidR="002628A2" w:rsidRDefault="002628A2"/>
                            <w:p w14:paraId="0D22FE54" w14:textId="77777777" w:rsidR="00A4148F" w:rsidRPr="00BD1F9F" w:rsidRDefault="00A4148F" w:rsidP="00E00D64">
                              <w:r>
                                <w:t>Ceci est le titre de votre document.</w:t>
                              </w:r>
                            </w:p>
                            <w:p w14:paraId="12838953" w14:textId="77777777" w:rsidR="002628A2" w:rsidRDefault="002628A2"/>
                            <w:p w14:paraId="5B380074" w14:textId="77777777" w:rsidR="00A4148F" w:rsidRPr="00BD1F9F" w:rsidRDefault="00A4148F" w:rsidP="00E00D64">
                              <w:r>
                                <w:t>Ceci est le titre de votre document.</w:t>
                              </w:r>
                            </w:p>
                            <w:p w14:paraId="0E76510A" w14:textId="77777777" w:rsidR="002628A2" w:rsidRDefault="002628A2"/>
                            <w:p w14:paraId="6C0F9983"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D812F3A" w14:textId="77777777" w:rsidR="002628A2" w:rsidRDefault="002628A2"/>
                            <w:p w14:paraId="4FFD88A1" w14:textId="77777777" w:rsidR="00A4148F" w:rsidRPr="004D5F95" w:rsidRDefault="00A4148F" w:rsidP="00A4148F">
                              <w:pPr>
                                <w:rPr>
                                  <w:b/>
                                  <w:bCs/>
                                  <w:color w:val="FFFFFF" w:themeColor="background1"/>
                                </w:rPr>
                              </w:pPr>
                              <w:r>
                                <w:rPr>
                                  <w:b/>
                                  <w:color w:val="FFFFFF" w:themeColor="background1"/>
                                </w:rPr>
                                <w:t>JANVIER 2023</w:t>
                              </w:r>
                            </w:p>
                            <w:p w14:paraId="4C6F6A0B" w14:textId="77777777" w:rsidR="002628A2" w:rsidRDefault="002628A2"/>
                            <w:p w14:paraId="694414DD"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3E15F90" w14:textId="77777777" w:rsidR="002628A2" w:rsidRDefault="002628A2"/>
                            <w:p w14:paraId="281C0C21" w14:textId="77777777" w:rsidR="00A4148F" w:rsidRPr="004D5F95" w:rsidRDefault="00A4148F" w:rsidP="00A4148F">
                              <w:pPr>
                                <w:rPr>
                                  <w:b/>
                                  <w:bCs/>
                                  <w:color w:val="FFFFFF" w:themeColor="background1"/>
                                </w:rPr>
                              </w:pPr>
                              <w:r>
                                <w:rPr>
                                  <w:b/>
                                  <w:color w:val="FFFFFF" w:themeColor="background1"/>
                                </w:rPr>
                                <w:t>JANVIER 2023</w:t>
                              </w:r>
                            </w:p>
                            <w:p w14:paraId="570A085B" w14:textId="77777777" w:rsidR="00A4148F" w:rsidRDefault="00A4148F"/>
                            <w:p w14:paraId="36EF7801" w14:textId="77777777" w:rsidR="00A4148F" w:rsidRPr="00F120AC" w:rsidRDefault="00271781" w:rsidP="00F120AC">
                              <w:pPr>
                                <w:pStyle w:val="Heading1"/>
                              </w:pPr>
                              <w:bookmarkStart w:id="368" w:name="_Toc224723914"/>
                              <w:bookmarkStart w:id="369" w:name="_Toc224724454"/>
                              <w:r>
                                <w:t>Ébauche</w:t>
                              </w:r>
                              <w:r w:rsidR="00A24079">
                                <w:t> :</w:t>
                              </w:r>
                              <w:r>
                                <w:t xml:space="preserve"> </w:t>
                              </w:r>
                              <w:r w:rsidR="000F378D">
                                <w:t>n</w:t>
                              </w:r>
                              <w:r>
                                <w:t>orme de qualité sur le traitement en établissement</w:t>
                              </w:r>
                              <w:bookmarkEnd w:id="368"/>
                              <w:bookmarkEnd w:id="369"/>
                            </w:p>
                            <w:p w14:paraId="1BDB9C40" w14:textId="77777777" w:rsidR="00A4148F" w:rsidRPr="00F120AC" w:rsidRDefault="00A4148F" w:rsidP="00F120AC">
                              <w:pPr>
                                <w:pStyle w:val="Heading1"/>
                              </w:pPr>
                            </w:p>
                            <w:p w14:paraId="53060D94" w14:textId="77777777" w:rsidR="00A4148F" w:rsidRDefault="00A4148F"/>
                            <w:p w14:paraId="2A43C7CD" w14:textId="77777777" w:rsidR="00A4148F" w:rsidRPr="00F120AC" w:rsidRDefault="00F120AC" w:rsidP="00F120AC">
                              <w:pPr>
                                <w:pStyle w:val="Heading1"/>
                              </w:pPr>
                              <w:bookmarkStart w:id="370" w:name="_Toc224723915"/>
                              <w:bookmarkStart w:id="371" w:name="_Toc22472445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70"/>
                              <w:bookmarkEnd w:id="371"/>
                            </w:p>
                            <w:p w14:paraId="0554BF92" w14:textId="77777777" w:rsidR="00A4148F" w:rsidRPr="00F120AC" w:rsidRDefault="00A4148F" w:rsidP="00F120AC">
                              <w:pPr>
                                <w:pStyle w:val="Heading1"/>
                              </w:pPr>
                            </w:p>
                            <w:p w14:paraId="1F45EB14" w14:textId="77777777" w:rsidR="00A4148F" w:rsidRDefault="00A4148F"/>
                            <w:p w14:paraId="58582A18" w14:textId="77777777" w:rsidR="00A4148F" w:rsidRPr="00F120AC" w:rsidRDefault="00F120AC" w:rsidP="00F120AC">
                              <w:pPr>
                                <w:pStyle w:val="Heading1"/>
                              </w:pPr>
                              <w:bookmarkStart w:id="372" w:name="_Toc224723916"/>
                              <w:bookmarkStart w:id="373" w:name="_Toc22472445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72"/>
                              <w:bookmarkEnd w:id="373"/>
                            </w:p>
                            <w:p w14:paraId="4953ADAA" w14:textId="77777777" w:rsidR="00A4148F" w:rsidRPr="00F120AC" w:rsidRDefault="00A4148F" w:rsidP="00F120AC">
                              <w:pPr>
                                <w:pStyle w:val="Heading1"/>
                              </w:pPr>
                            </w:p>
                            <w:p w14:paraId="2A3A2F85" w14:textId="77777777" w:rsidR="00A4148F" w:rsidRDefault="00A4148F"/>
                            <w:p w14:paraId="153DD637" w14:textId="77777777" w:rsidR="00A4148F" w:rsidRPr="00F120AC" w:rsidRDefault="00F120AC" w:rsidP="00F120AC">
                              <w:pPr>
                                <w:pStyle w:val="Heading1"/>
                              </w:pPr>
                              <w:bookmarkStart w:id="374" w:name="_Toc224723917"/>
                              <w:bookmarkStart w:id="375" w:name="_Toc22472445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74"/>
                              <w:bookmarkEnd w:id="375"/>
                            </w:p>
                            <w:p w14:paraId="52748A63" w14:textId="004FA7BE" w:rsidR="00A4148F" w:rsidRPr="004D5F95" w:rsidRDefault="00B81561" w:rsidP="00A4148F">
                              <w:pPr>
                                <w:rPr>
                                  <w:b/>
                                  <w:bCs/>
                                  <w:color w:val="FFFFFF" w:themeColor="background1"/>
                                </w:rPr>
                              </w:pPr>
                              <w:r>
                                <w:rPr>
                                  <w:b/>
                                  <w:color w:val="FFFFFF" w:themeColor="background1"/>
                                </w:rPr>
                                <w:t>Mars 2026</w:t>
                              </w:r>
                            </w:p>
                            <w:p w14:paraId="5BEDCA9C" w14:textId="77777777" w:rsidR="002628A2" w:rsidRDefault="002628A2"/>
                            <w:p w14:paraId="4C82A9EC" w14:textId="77777777" w:rsidR="00A4148F" w:rsidRPr="004D5F95" w:rsidRDefault="00A4148F" w:rsidP="00A4148F">
                              <w:pPr>
                                <w:rPr>
                                  <w:b/>
                                  <w:bCs/>
                                  <w:color w:val="FFFFFF" w:themeColor="background1"/>
                                </w:rPr>
                              </w:pPr>
                              <w:r>
                                <w:rPr>
                                  <w:b/>
                                  <w:color w:val="FFFFFF" w:themeColor="background1"/>
                                </w:rPr>
                                <w:t>JANVIER 2023</w:t>
                              </w:r>
                            </w:p>
                            <w:p w14:paraId="4BBDA81D" w14:textId="77777777" w:rsidR="002628A2" w:rsidRDefault="002628A2"/>
                            <w:p w14:paraId="45E7312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155B674" w14:textId="77777777" w:rsidR="002628A2" w:rsidRDefault="002628A2"/>
                            <w:p w14:paraId="604561B2" w14:textId="77777777" w:rsidR="00A4148F" w:rsidRPr="004D5F95" w:rsidRDefault="00A4148F" w:rsidP="00A4148F">
                              <w:pPr>
                                <w:rPr>
                                  <w:b/>
                                  <w:bCs/>
                                  <w:color w:val="FFFFFF" w:themeColor="background1"/>
                                </w:rPr>
                              </w:pPr>
                              <w:r>
                                <w:rPr>
                                  <w:b/>
                                  <w:color w:val="FFFFFF" w:themeColor="background1"/>
                                </w:rPr>
                                <w:t>JANVIER 2023</w:t>
                              </w:r>
                            </w:p>
                            <w:p w14:paraId="60C1D688" w14:textId="77777777" w:rsidR="002628A2" w:rsidRDefault="002628A2"/>
                            <w:p w14:paraId="07501CB1" w14:textId="77777777" w:rsidR="00A4148F" w:rsidRPr="00BD1F9F" w:rsidRDefault="00A4148F" w:rsidP="00E00D64">
                              <w:r>
                                <w:t>Ceci est le titre de votre document.</w:t>
                              </w:r>
                            </w:p>
                            <w:p w14:paraId="27695A64" w14:textId="77777777" w:rsidR="002628A2" w:rsidRDefault="002628A2"/>
                            <w:p w14:paraId="0FBD68A0" w14:textId="77777777" w:rsidR="00A4148F" w:rsidRPr="00BD1F9F" w:rsidRDefault="00A4148F" w:rsidP="00E00D64">
                              <w:r>
                                <w:t>Ceci est le titre de votre document.</w:t>
                              </w:r>
                            </w:p>
                            <w:p w14:paraId="706381BD" w14:textId="77777777" w:rsidR="002628A2" w:rsidRDefault="002628A2"/>
                            <w:p w14:paraId="347511AB"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A339714" w14:textId="77777777" w:rsidR="002628A2" w:rsidRDefault="002628A2"/>
                            <w:p w14:paraId="78379874" w14:textId="77777777" w:rsidR="00A4148F" w:rsidRPr="004D5F95" w:rsidRDefault="00A4148F" w:rsidP="00A4148F">
                              <w:pPr>
                                <w:rPr>
                                  <w:b/>
                                  <w:bCs/>
                                  <w:color w:val="FFFFFF" w:themeColor="background1"/>
                                </w:rPr>
                              </w:pPr>
                              <w:r>
                                <w:rPr>
                                  <w:b/>
                                  <w:color w:val="FFFFFF" w:themeColor="background1"/>
                                </w:rPr>
                                <w:t>JANVIER 2023</w:t>
                              </w:r>
                            </w:p>
                            <w:p w14:paraId="07E09135" w14:textId="77777777" w:rsidR="002628A2" w:rsidRDefault="002628A2"/>
                            <w:p w14:paraId="4D2F437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93D1D2E" w14:textId="77777777" w:rsidR="002628A2" w:rsidRDefault="002628A2"/>
                            <w:p w14:paraId="28953079" w14:textId="77777777" w:rsidR="00A4148F" w:rsidRPr="004D5F95" w:rsidRDefault="00A4148F" w:rsidP="00A4148F">
                              <w:pPr>
                                <w:rPr>
                                  <w:b/>
                                  <w:bCs/>
                                  <w:color w:val="FFFFFF" w:themeColor="background1"/>
                                </w:rPr>
                              </w:pPr>
                              <w:r>
                                <w:rPr>
                                  <w:b/>
                                  <w:color w:val="FFFFFF" w:themeColor="background1"/>
                                </w:rPr>
                                <w:t>JANVIER 2023</w:t>
                              </w:r>
                            </w:p>
                            <w:p w14:paraId="7E7165B9" w14:textId="77777777" w:rsidR="00A4148F" w:rsidRDefault="00A4148F"/>
                            <w:p w14:paraId="5F586D41"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5E644AFA" w14:textId="77777777" w:rsidR="002628A2" w:rsidRDefault="002628A2"/>
                            <w:p w14:paraId="489D3608" w14:textId="77777777" w:rsidR="00A4148F" w:rsidRPr="004D5F95" w:rsidRDefault="00A4148F" w:rsidP="00A4148F">
                              <w:pPr>
                                <w:rPr>
                                  <w:b/>
                                  <w:bCs/>
                                  <w:color w:val="FFFFFF" w:themeColor="background1"/>
                                </w:rPr>
                              </w:pPr>
                              <w:r>
                                <w:rPr>
                                  <w:b/>
                                  <w:color w:val="FFFFFF" w:themeColor="background1"/>
                                </w:rPr>
                                <w:t>JANVIER 2023</w:t>
                              </w:r>
                            </w:p>
                            <w:p w14:paraId="522EA93F" w14:textId="77777777" w:rsidR="002628A2" w:rsidRDefault="002628A2"/>
                            <w:p w14:paraId="631FB5A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2885A06" w14:textId="77777777" w:rsidR="002628A2" w:rsidRDefault="002628A2"/>
                            <w:p w14:paraId="53F28546" w14:textId="77777777" w:rsidR="00A4148F" w:rsidRPr="004D5F95" w:rsidRDefault="00A4148F" w:rsidP="00A4148F">
                              <w:pPr>
                                <w:rPr>
                                  <w:b/>
                                  <w:bCs/>
                                  <w:color w:val="FFFFFF" w:themeColor="background1"/>
                                </w:rPr>
                              </w:pPr>
                              <w:r>
                                <w:rPr>
                                  <w:b/>
                                  <w:color w:val="FFFFFF" w:themeColor="background1"/>
                                </w:rPr>
                                <w:t>JANVIER 2023</w:t>
                              </w:r>
                            </w:p>
                            <w:p w14:paraId="19EFBA41" w14:textId="77777777" w:rsidR="002628A2" w:rsidRDefault="002628A2"/>
                            <w:p w14:paraId="1CC911B4" w14:textId="77777777" w:rsidR="00A4148F" w:rsidRPr="00BD1F9F" w:rsidRDefault="00A4148F" w:rsidP="00E00D64">
                              <w:r>
                                <w:t>Ceci est le titre de votre document.</w:t>
                              </w:r>
                            </w:p>
                            <w:p w14:paraId="68B8E1CE" w14:textId="77777777" w:rsidR="002628A2" w:rsidRDefault="002628A2"/>
                            <w:p w14:paraId="17BB9D9D" w14:textId="77777777" w:rsidR="00A4148F" w:rsidRPr="00BD1F9F" w:rsidRDefault="00A4148F" w:rsidP="00E00D64">
                              <w:r>
                                <w:t>Ceci est le titre de votre document.</w:t>
                              </w:r>
                            </w:p>
                            <w:p w14:paraId="139A5A98" w14:textId="77777777" w:rsidR="002628A2" w:rsidRDefault="002628A2"/>
                            <w:p w14:paraId="2392226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383FAC0E" w14:textId="77777777" w:rsidR="002628A2" w:rsidRDefault="002628A2"/>
                            <w:p w14:paraId="7DB8639B" w14:textId="77777777" w:rsidR="00A4148F" w:rsidRPr="004D5F95" w:rsidRDefault="00A4148F" w:rsidP="00A4148F">
                              <w:pPr>
                                <w:rPr>
                                  <w:b/>
                                  <w:bCs/>
                                  <w:color w:val="FFFFFF" w:themeColor="background1"/>
                                </w:rPr>
                              </w:pPr>
                              <w:r>
                                <w:rPr>
                                  <w:b/>
                                  <w:color w:val="FFFFFF" w:themeColor="background1"/>
                                </w:rPr>
                                <w:t>JANVIER 2023</w:t>
                              </w:r>
                            </w:p>
                            <w:p w14:paraId="25D23F4D" w14:textId="77777777" w:rsidR="002628A2" w:rsidRDefault="002628A2"/>
                            <w:p w14:paraId="0DD3288B"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8C71F7B" w14:textId="77777777" w:rsidR="002628A2" w:rsidRDefault="002628A2"/>
                            <w:p w14:paraId="0A0F9A5D" w14:textId="77777777" w:rsidR="00A4148F" w:rsidRPr="004D5F95" w:rsidRDefault="00A4148F" w:rsidP="00A4148F">
                              <w:pPr>
                                <w:rPr>
                                  <w:b/>
                                  <w:bCs/>
                                  <w:color w:val="FFFFFF" w:themeColor="background1"/>
                                </w:rPr>
                              </w:pPr>
                              <w:r>
                                <w:rPr>
                                  <w:b/>
                                  <w:color w:val="FFFFFF" w:themeColor="background1"/>
                                </w:rPr>
                                <w:t>JANVIER 2023</w:t>
                              </w:r>
                            </w:p>
                            <w:p w14:paraId="13A18BD3" w14:textId="77777777" w:rsidR="00A4148F" w:rsidRDefault="00A4148F"/>
                            <w:p w14:paraId="377DCD4F" w14:textId="77777777" w:rsidR="00A4148F" w:rsidRPr="00F120AC" w:rsidRDefault="00271781" w:rsidP="00F120AC">
                              <w:pPr>
                                <w:pStyle w:val="Heading1"/>
                              </w:pPr>
                              <w:bookmarkStart w:id="376" w:name="_Toc224723918"/>
                              <w:bookmarkStart w:id="377" w:name="_Toc224724458"/>
                              <w:r>
                                <w:t>Ébauche</w:t>
                              </w:r>
                              <w:r w:rsidR="00A24079">
                                <w:t> :</w:t>
                              </w:r>
                              <w:r>
                                <w:t xml:space="preserve"> </w:t>
                              </w:r>
                              <w:r w:rsidR="000F378D">
                                <w:t>n</w:t>
                              </w:r>
                              <w:r>
                                <w:t>orme de qualité sur le traitement en établissement</w:t>
                              </w:r>
                              <w:bookmarkEnd w:id="376"/>
                              <w:bookmarkEnd w:id="377"/>
                            </w:p>
                            <w:p w14:paraId="703A1741" w14:textId="77777777" w:rsidR="00A4148F" w:rsidRPr="004D5F95" w:rsidRDefault="00B81561" w:rsidP="00A4148F">
                              <w:pPr>
                                <w:rPr>
                                  <w:b/>
                                  <w:bCs/>
                                  <w:color w:val="FFFFFF" w:themeColor="background1"/>
                                </w:rPr>
                              </w:pPr>
                              <w:r>
                                <w:rPr>
                                  <w:b/>
                                  <w:color w:val="FFFFFF" w:themeColor="background1"/>
                                </w:rPr>
                                <w:t>Mars 2026</w:t>
                              </w:r>
                            </w:p>
                            <w:p w14:paraId="7F9B045B" w14:textId="77777777" w:rsidR="002628A2" w:rsidRDefault="002628A2"/>
                            <w:p w14:paraId="79031F0D" w14:textId="77777777" w:rsidR="00A4148F" w:rsidRPr="004D5F95" w:rsidRDefault="00A4148F" w:rsidP="00A4148F">
                              <w:pPr>
                                <w:rPr>
                                  <w:b/>
                                  <w:bCs/>
                                  <w:color w:val="FFFFFF" w:themeColor="background1"/>
                                </w:rPr>
                              </w:pPr>
                              <w:r>
                                <w:rPr>
                                  <w:b/>
                                  <w:color w:val="FFFFFF" w:themeColor="background1"/>
                                </w:rPr>
                                <w:t>JANVIER 2023</w:t>
                              </w:r>
                            </w:p>
                            <w:p w14:paraId="07CB29A4" w14:textId="77777777" w:rsidR="002628A2" w:rsidRDefault="002628A2"/>
                            <w:p w14:paraId="18092C0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2EBE6C2" w14:textId="77777777" w:rsidR="002628A2" w:rsidRDefault="002628A2"/>
                            <w:p w14:paraId="1F0079DE" w14:textId="77777777" w:rsidR="00A4148F" w:rsidRPr="004D5F95" w:rsidRDefault="00A4148F" w:rsidP="00A4148F">
                              <w:pPr>
                                <w:rPr>
                                  <w:b/>
                                  <w:bCs/>
                                  <w:color w:val="FFFFFF" w:themeColor="background1"/>
                                </w:rPr>
                              </w:pPr>
                              <w:r>
                                <w:rPr>
                                  <w:b/>
                                  <w:color w:val="FFFFFF" w:themeColor="background1"/>
                                </w:rPr>
                                <w:t>JANVIER 2023</w:t>
                              </w:r>
                            </w:p>
                            <w:p w14:paraId="705007DF" w14:textId="77777777" w:rsidR="002628A2" w:rsidRDefault="002628A2"/>
                            <w:p w14:paraId="494AE821" w14:textId="77777777" w:rsidR="00A4148F" w:rsidRPr="00BD1F9F" w:rsidRDefault="00A4148F" w:rsidP="00E00D64">
                              <w:r>
                                <w:t>Ceci est le titre de votre document.</w:t>
                              </w:r>
                            </w:p>
                            <w:p w14:paraId="59B8060A" w14:textId="77777777" w:rsidR="002628A2" w:rsidRDefault="002628A2"/>
                            <w:p w14:paraId="03CC957D" w14:textId="77777777" w:rsidR="00A4148F" w:rsidRPr="00BD1F9F" w:rsidRDefault="00A4148F" w:rsidP="00E00D64">
                              <w:r>
                                <w:t>Ceci est le titre de votre document.</w:t>
                              </w:r>
                            </w:p>
                            <w:p w14:paraId="5A8F8672" w14:textId="77777777" w:rsidR="002628A2" w:rsidRDefault="002628A2"/>
                            <w:p w14:paraId="4F25996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707BFEE1" w14:textId="77777777" w:rsidR="002628A2" w:rsidRDefault="002628A2"/>
                            <w:p w14:paraId="5FEDE97C" w14:textId="77777777" w:rsidR="00A4148F" w:rsidRPr="004D5F95" w:rsidRDefault="00A4148F" w:rsidP="00A4148F">
                              <w:pPr>
                                <w:rPr>
                                  <w:b/>
                                  <w:bCs/>
                                  <w:color w:val="FFFFFF" w:themeColor="background1"/>
                                </w:rPr>
                              </w:pPr>
                              <w:r>
                                <w:rPr>
                                  <w:b/>
                                  <w:color w:val="FFFFFF" w:themeColor="background1"/>
                                </w:rPr>
                                <w:t>JANVIER 2023</w:t>
                              </w:r>
                            </w:p>
                            <w:p w14:paraId="45231BAE" w14:textId="77777777" w:rsidR="002628A2" w:rsidRDefault="002628A2"/>
                            <w:p w14:paraId="6EE9AFA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605C5BC" w14:textId="77777777" w:rsidR="002628A2" w:rsidRDefault="002628A2"/>
                            <w:p w14:paraId="767F8C32" w14:textId="77777777" w:rsidR="00A4148F" w:rsidRPr="004D5F95" w:rsidRDefault="00A4148F" w:rsidP="00A4148F">
                              <w:pPr>
                                <w:rPr>
                                  <w:b/>
                                  <w:bCs/>
                                  <w:color w:val="FFFFFF" w:themeColor="background1"/>
                                </w:rPr>
                              </w:pPr>
                              <w:r>
                                <w:rPr>
                                  <w:b/>
                                  <w:color w:val="FFFFFF" w:themeColor="background1"/>
                                </w:rPr>
                                <w:t>JANVIER 2023</w:t>
                              </w:r>
                            </w:p>
                            <w:p w14:paraId="16323E45" w14:textId="77777777" w:rsidR="00A4148F" w:rsidRDefault="00A4148F"/>
                            <w:p w14:paraId="208BAA52"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2911C9AE" w14:textId="77777777" w:rsidR="002628A2" w:rsidRDefault="002628A2"/>
                            <w:p w14:paraId="2A72F366" w14:textId="77777777" w:rsidR="00A4148F" w:rsidRPr="004D5F95" w:rsidRDefault="00A4148F" w:rsidP="00A4148F">
                              <w:pPr>
                                <w:rPr>
                                  <w:b/>
                                  <w:bCs/>
                                  <w:color w:val="FFFFFF" w:themeColor="background1"/>
                                </w:rPr>
                              </w:pPr>
                              <w:r>
                                <w:rPr>
                                  <w:b/>
                                  <w:color w:val="FFFFFF" w:themeColor="background1"/>
                                </w:rPr>
                                <w:t>JANVIER 2023</w:t>
                              </w:r>
                            </w:p>
                            <w:p w14:paraId="16F06C12" w14:textId="77777777" w:rsidR="002628A2" w:rsidRDefault="002628A2"/>
                            <w:p w14:paraId="206EA41D"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F9AC181" w14:textId="77777777" w:rsidR="002628A2" w:rsidRDefault="002628A2"/>
                            <w:p w14:paraId="7EFE4AF3" w14:textId="77777777" w:rsidR="00A4148F" w:rsidRPr="004D5F95" w:rsidRDefault="00A4148F" w:rsidP="00A4148F">
                              <w:pPr>
                                <w:rPr>
                                  <w:b/>
                                  <w:bCs/>
                                  <w:color w:val="FFFFFF" w:themeColor="background1"/>
                                </w:rPr>
                              </w:pPr>
                              <w:r>
                                <w:rPr>
                                  <w:b/>
                                  <w:color w:val="FFFFFF" w:themeColor="background1"/>
                                </w:rPr>
                                <w:t>JANVIER 2023</w:t>
                              </w:r>
                            </w:p>
                            <w:p w14:paraId="7C8E4B5A" w14:textId="77777777" w:rsidR="002628A2" w:rsidRDefault="002628A2"/>
                            <w:p w14:paraId="79EDBE4B" w14:textId="77777777" w:rsidR="00A4148F" w:rsidRPr="00BD1F9F" w:rsidRDefault="00A4148F" w:rsidP="00E00D64">
                              <w:r>
                                <w:t>Ceci est le titre de votre document.</w:t>
                              </w:r>
                            </w:p>
                            <w:p w14:paraId="30AA342A" w14:textId="77777777" w:rsidR="002628A2" w:rsidRDefault="002628A2"/>
                            <w:p w14:paraId="0C9FFEE9" w14:textId="77777777" w:rsidR="00A4148F" w:rsidRPr="00BD1F9F" w:rsidRDefault="00A4148F" w:rsidP="00E00D64">
                              <w:r>
                                <w:t>Ceci est le titre de votre document.</w:t>
                              </w:r>
                            </w:p>
                            <w:p w14:paraId="7102E757" w14:textId="77777777" w:rsidR="002628A2" w:rsidRDefault="002628A2"/>
                            <w:p w14:paraId="1771E560"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7795597" w14:textId="77777777" w:rsidR="002628A2" w:rsidRDefault="002628A2"/>
                            <w:p w14:paraId="54D540CB" w14:textId="77777777" w:rsidR="00A4148F" w:rsidRPr="004D5F95" w:rsidRDefault="00A4148F" w:rsidP="00A4148F">
                              <w:pPr>
                                <w:rPr>
                                  <w:b/>
                                  <w:bCs/>
                                  <w:color w:val="FFFFFF" w:themeColor="background1"/>
                                </w:rPr>
                              </w:pPr>
                              <w:r>
                                <w:rPr>
                                  <w:b/>
                                  <w:color w:val="FFFFFF" w:themeColor="background1"/>
                                </w:rPr>
                                <w:t>JANVIER 2023</w:t>
                              </w:r>
                            </w:p>
                            <w:p w14:paraId="14239BC4" w14:textId="77777777" w:rsidR="002628A2" w:rsidRDefault="002628A2"/>
                            <w:p w14:paraId="351B76E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9AC9D48" w14:textId="77777777" w:rsidR="002628A2" w:rsidRDefault="002628A2"/>
                            <w:p w14:paraId="6E1AC38C" w14:textId="77777777" w:rsidR="00A4148F" w:rsidRPr="004D5F95" w:rsidRDefault="00A4148F" w:rsidP="00A4148F">
                              <w:pPr>
                                <w:rPr>
                                  <w:b/>
                                  <w:bCs/>
                                  <w:color w:val="FFFFFF" w:themeColor="background1"/>
                                </w:rPr>
                              </w:pPr>
                              <w:r>
                                <w:rPr>
                                  <w:b/>
                                  <w:color w:val="FFFFFF" w:themeColor="background1"/>
                                </w:rPr>
                                <w:t>JANVIER 2023</w:t>
                              </w:r>
                            </w:p>
                            <w:p w14:paraId="13CCBD62" w14:textId="77777777" w:rsidR="00A4148F" w:rsidRDefault="00A4148F"/>
                            <w:p w14:paraId="308A2541" w14:textId="77777777" w:rsidR="00A4148F" w:rsidRPr="00F120AC" w:rsidRDefault="00271781" w:rsidP="00F120AC">
                              <w:pPr>
                                <w:pStyle w:val="Heading1"/>
                              </w:pPr>
                              <w:bookmarkStart w:id="378" w:name="_Toc224723919"/>
                              <w:bookmarkStart w:id="379" w:name="_Toc224724459"/>
                              <w:r>
                                <w:t>Ébauche</w:t>
                              </w:r>
                              <w:r w:rsidR="00A24079">
                                <w:t> :</w:t>
                              </w:r>
                              <w:r>
                                <w:t xml:space="preserve"> </w:t>
                              </w:r>
                              <w:r w:rsidR="000F378D">
                                <w:t>n</w:t>
                              </w:r>
                              <w:r>
                                <w:t>orme de qualité sur le traitement en établissement</w:t>
                              </w:r>
                              <w:bookmarkEnd w:id="378"/>
                              <w:bookmarkEnd w:id="379"/>
                            </w:p>
                            <w:p w14:paraId="3EC4017C" w14:textId="77777777" w:rsidR="00A4148F" w:rsidRPr="00F120AC" w:rsidRDefault="00A4148F" w:rsidP="00F120AC">
                              <w:pPr>
                                <w:pStyle w:val="Heading1"/>
                              </w:pPr>
                            </w:p>
                            <w:p w14:paraId="0079C7D8" w14:textId="77777777" w:rsidR="00A4148F" w:rsidRDefault="00A4148F"/>
                            <w:p w14:paraId="5AF45C1E" w14:textId="77777777" w:rsidR="00A4148F" w:rsidRPr="00F120AC" w:rsidRDefault="00F120AC" w:rsidP="00F120AC">
                              <w:pPr>
                                <w:pStyle w:val="Heading1"/>
                              </w:pPr>
                              <w:bookmarkStart w:id="380" w:name="_Toc224723920"/>
                              <w:bookmarkStart w:id="381" w:name="_Toc22472446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80"/>
                              <w:bookmarkEnd w:id="381"/>
                            </w:p>
                            <w:p w14:paraId="300C1483" w14:textId="6B7EE302" w:rsidR="00A4148F" w:rsidRPr="004D5F95" w:rsidRDefault="00B81561" w:rsidP="00A4148F">
                              <w:pPr>
                                <w:rPr>
                                  <w:b/>
                                  <w:bCs/>
                                  <w:color w:val="FFFFFF" w:themeColor="background1"/>
                                </w:rPr>
                              </w:pPr>
                              <w:r>
                                <w:rPr>
                                  <w:b/>
                                  <w:color w:val="FFFFFF" w:themeColor="background1"/>
                                </w:rPr>
                                <w:t>Mars 2026</w:t>
                              </w:r>
                            </w:p>
                            <w:p w14:paraId="5A7BA4FA" w14:textId="77777777" w:rsidR="002628A2" w:rsidRDefault="002628A2"/>
                            <w:p w14:paraId="5474FE49" w14:textId="77777777" w:rsidR="00A4148F" w:rsidRPr="004D5F95" w:rsidRDefault="00A4148F" w:rsidP="00A4148F">
                              <w:pPr>
                                <w:rPr>
                                  <w:b/>
                                  <w:bCs/>
                                  <w:color w:val="FFFFFF" w:themeColor="background1"/>
                                </w:rPr>
                              </w:pPr>
                              <w:r>
                                <w:rPr>
                                  <w:b/>
                                  <w:color w:val="FFFFFF" w:themeColor="background1"/>
                                </w:rPr>
                                <w:t>JANVIER 2023</w:t>
                              </w:r>
                            </w:p>
                            <w:p w14:paraId="274C0CD7" w14:textId="77777777" w:rsidR="002628A2" w:rsidRDefault="002628A2"/>
                            <w:p w14:paraId="2B95512C"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A57E040" w14:textId="77777777" w:rsidR="002628A2" w:rsidRDefault="002628A2"/>
                            <w:p w14:paraId="3842B3DE" w14:textId="77777777" w:rsidR="00A4148F" w:rsidRPr="004D5F95" w:rsidRDefault="00A4148F" w:rsidP="00A4148F">
                              <w:pPr>
                                <w:rPr>
                                  <w:b/>
                                  <w:bCs/>
                                  <w:color w:val="FFFFFF" w:themeColor="background1"/>
                                </w:rPr>
                              </w:pPr>
                              <w:r>
                                <w:rPr>
                                  <w:b/>
                                  <w:color w:val="FFFFFF" w:themeColor="background1"/>
                                </w:rPr>
                                <w:t>JANVIER 2023</w:t>
                              </w:r>
                            </w:p>
                            <w:p w14:paraId="71FB2376" w14:textId="77777777" w:rsidR="002628A2" w:rsidRDefault="002628A2"/>
                            <w:p w14:paraId="4A8C6193" w14:textId="77777777" w:rsidR="00A4148F" w:rsidRPr="00BD1F9F" w:rsidRDefault="00A4148F" w:rsidP="00E00D64">
                              <w:r>
                                <w:t>Ceci est le titre de votre document.</w:t>
                              </w:r>
                            </w:p>
                            <w:p w14:paraId="06881A0D" w14:textId="77777777" w:rsidR="002628A2" w:rsidRDefault="002628A2"/>
                            <w:p w14:paraId="2E5C0970" w14:textId="77777777" w:rsidR="00A4148F" w:rsidRPr="00BD1F9F" w:rsidRDefault="00A4148F" w:rsidP="00E00D64">
                              <w:r>
                                <w:t>Ceci est le titre de votre document.</w:t>
                              </w:r>
                            </w:p>
                            <w:p w14:paraId="1BE2E7AE" w14:textId="77777777" w:rsidR="002628A2" w:rsidRDefault="002628A2"/>
                            <w:p w14:paraId="6ADEB774"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7D30D4A6" w14:textId="77777777" w:rsidR="002628A2" w:rsidRDefault="002628A2"/>
                            <w:p w14:paraId="555AD9B7" w14:textId="77777777" w:rsidR="00A4148F" w:rsidRPr="004D5F95" w:rsidRDefault="00A4148F" w:rsidP="00A4148F">
                              <w:pPr>
                                <w:rPr>
                                  <w:b/>
                                  <w:bCs/>
                                  <w:color w:val="FFFFFF" w:themeColor="background1"/>
                                </w:rPr>
                              </w:pPr>
                              <w:r>
                                <w:rPr>
                                  <w:b/>
                                  <w:color w:val="FFFFFF" w:themeColor="background1"/>
                                </w:rPr>
                                <w:t>JANVIER 2023</w:t>
                              </w:r>
                            </w:p>
                            <w:p w14:paraId="195F3399" w14:textId="77777777" w:rsidR="002628A2" w:rsidRDefault="002628A2"/>
                            <w:p w14:paraId="744B408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5F88ED6" w14:textId="77777777" w:rsidR="002628A2" w:rsidRDefault="002628A2"/>
                            <w:p w14:paraId="2B8C55F9" w14:textId="77777777" w:rsidR="00A4148F" w:rsidRPr="004D5F95" w:rsidRDefault="00A4148F" w:rsidP="00A4148F">
                              <w:pPr>
                                <w:rPr>
                                  <w:b/>
                                  <w:bCs/>
                                  <w:color w:val="FFFFFF" w:themeColor="background1"/>
                                </w:rPr>
                              </w:pPr>
                              <w:r>
                                <w:rPr>
                                  <w:b/>
                                  <w:color w:val="FFFFFF" w:themeColor="background1"/>
                                </w:rPr>
                                <w:t>JANVIER 2023</w:t>
                              </w:r>
                            </w:p>
                            <w:p w14:paraId="41CB0E12" w14:textId="77777777" w:rsidR="00A4148F" w:rsidRDefault="00A4148F"/>
                            <w:p w14:paraId="25E78F80"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3F78D580" w14:textId="77777777" w:rsidR="002628A2" w:rsidRDefault="002628A2"/>
                            <w:p w14:paraId="19A36B97" w14:textId="77777777" w:rsidR="00A4148F" w:rsidRPr="004D5F95" w:rsidRDefault="00A4148F" w:rsidP="00A4148F">
                              <w:pPr>
                                <w:rPr>
                                  <w:b/>
                                  <w:bCs/>
                                  <w:color w:val="FFFFFF" w:themeColor="background1"/>
                                </w:rPr>
                              </w:pPr>
                              <w:r>
                                <w:rPr>
                                  <w:b/>
                                  <w:color w:val="FFFFFF" w:themeColor="background1"/>
                                </w:rPr>
                                <w:t>JANVIER 2023</w:t>
                              </w:r>
                            </w:p>
                            <w:p w14:paraId="2D633C66" w14:textId="77777777" w:rsidR="002628A2" w:rsidRDefault="002628A2"/>
                            <w:p w14:paraId="5310E5E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A50A862" w14:textId="77777777" w:rsidR="002628A2" w:rsidRDefault="002628A2"/>
                            <w:p w14:paraId="13588CCC" w14:textId="77777777" w:rsidR="00A4148F" w:rsidRPr="004D5F95" w:rsidRDefault="00A4148F" w:rsidP="00A4148F">
                              <w:pPr>
                                <w:rPr>
                                  <w:b/>
                                  <w:bCs/>
                                  <w:color w:val="FFFFFF" w:themeColor="background1"/>
                                </w:rPr>
                              </w:pPr>
                              <w:r>
                                <w:rPr>
                                  <w:b/>
                                  <w:color w:val="FFFFFF" w:themeColor="background1"/>
                                </w:rPr>
                                <w:t>JANVIER 2023</w:t>
                              </w:r>
                            </w:p>
                            <w:p w14:paraId="471E35BE" w14:textId="77777777" w:rsidR="002628A2" w:rsidRDefault="002628A2"/>
                            <w:p w14:paraId="6D00865F" w14:textId="77777777" w:rsidR="00A4148F" w:rsidRPr="00BD1F9F" w:rsidRDefault="00A4148F" w:rsidP="00E00D64">
                              <w:r>
                                <w:t>Ceci est le titre de votre document.</w:t>
                              </w:r>
                            </w:p>
                            <w:p w14:paraId="482FEE3C" w14:textId="77777777" w:rsidR="002628A2" w:rsidRDefault="002628A2"/>
                            <w:p w14:paraId="71D35A39" w14:textId="77777777" w:rsidR="00A4148F" w:rsidRPr="00BD1F9F" w:rsidRDefault="00A4148F" w:rsidP="00E00D64">
                              <w:r>
                                <w:t>Ceci est le titre de votre document.</w:t>
                              </w:r>
                            </w:p>
                            <w:p w14:paraId="54392229" w14:textId="77777777" w:rsidR="002628A2" w:rsidRDefault="002628A2"/>
                            <w:p w14:paraId="2EE056A3"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F687996" w14:textId="77777777" w:rsidR="002628A2" w:rsidRDefault="002628A2"/>
                            <w:p w14:paraId="160D6F8C" w14:textId="77777777" w:rsidR="00A4148F" w:rsidRPr="004D5F95" w:rsidRDefault="00A4148F" w:rsidP="00A4148F">
                              <w:pPr>
                                <w:rPr>
                                  <w:b/>
                                  <w:bCs/>
                                  <w:color w:val="FFFFFF" w:themeColor="background1"/>
                                </w:rPr>
                              </w:pPr>
                              <w:r>
                                <w:rPr>
                                  <w:b/>
                                  <w:color w:val="FFFFFF" w:themeColor="background1"/>
                                </w:rPr>
                                <w:t>JANVIER 2023</w:t>
                              </w:r>
                            </w:p>
                            <w:p w14:paraId="1C7D11AC" w14:textId="77777777" w:rsidR="002628A2" w:rsidRDefault="002628A2"/>
                            <w:p w14:paraId="051BB5B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3174391" w14:textId="77777777" w:rsidR="002628A2" w:rsidRDefault="002628A2"/>
                            <w:p w14:paraId="7E87BE7B" w14:textId="77777777" w:rsidR="00A4148F" w:rsidRPr="004D5F95" w:rsidRDefault="00A4148F" w:rsidP="00A4148F">
                              <w:pPr>
                                <w:rPr>
                                  <w:b/>
                                  <w:bCs/>
                                  <w:color w:val="FFFFFF" w:themeColor="background1"/>
                                </w:rPr>
                              </w:pPr>
                              <w:r>
                                <w:rPr>
                                  <w:b/>
                                  <w:color w:val="FFFFFF" w:themeColor="background1"/>
                                </w:rPr>
                                <w:t>JANVIER 2023</w:t>
                              </w:r>
                            </w:p>
                            <w:p w14:paraId="38A3665A" w14:textId="77777777" w:rsidR="00A4148F" w:rsidRDefault="00A4148F"/>
                            <w:p w14:paraId="6F9A534C" w14:textId="77777777" w:rsidR="00A4148F" w:rsidRPr="00F120AC" w:rsidRDefault="00271781" w:rsidP="00F120AC">
                              <w:pPr>
                                <w:pStyle w:val="Heading1"/>
                              </w:pPr>
                              <w:bookmarkStart w:id="382" w:name="_Toc224723921"/>
                              <w:bookmarkStart w:id="383" w:name="_Toc224724461"/>
                              <w:r>
                                <w:t>Ébauche</w:t>
                              </w:r>
                              <w:r w:rsidR="00A24079">
                                <w:t> :</w:t>
                              </w:r>
                              <w:r>
                                <w:t xml:space="preserve"> </w:t>
                              </w:r>
                              <w:r w:rsidR="000F378D">
                                <w:t>n</w:t>
                              </w:r>
                              <w:r>
                                <w:t>orme de qualité sur le traitement en établissement</w:t>
                              </w:r>
                              <w:bookmarkEnd w:id="382"/>
                              <w:bookmarkEnd w:id="383"/>
                            </w:p>
                            <w:p w14:paraId="57C74A6E" w14:textId="0E7A8B31" w:rsidR="00A4148F" w:rsidRPr="004D5F95" w:rsidRDefault="00B81561" w:rsidP="00A4148F">
                              <w:pPr>
                                <w:rPr>
                                  <w:b/>
                                  <w:bCs/>
                                  <w:color w:val="FFFFFF" w:themeColor="background1"/>
                                </w:rPr>
                              </w:pPr>
                              <w:r>
                                <w:rPr>
                                  <w:b/>
                                  <w:color w:val="FFFFFF" w:themeColor="background1"/>
                                </w:rPr>
                                <w:t>Mars 2026</w:t>
                              </w:r>
                            </w:p>
                            <w:p w14:paraId="137F3721" w14:textId="77777777" w:rsidR="002628A2" w:rsidRDefault="002628A2"/>
                            <w:p w14:paraId="1272A650" w14:textId="77777777" w:rsidR="00A4148F" w:rsidRPr="004D5F95" w:rsidRDefault="00A4148F" w:rsidP="00A4148F">
                              <w:pPr>
                                <w:rPr>
                                  <w:b/>
                                  <w:bCs/>
                                  <w:color w:val="FFFFFF" w:themeColor="background1"/>
                                </w:rPr>
                              </w:pPr>
                              <w:r>
                                <w:rPr>
                                  <w:b/>
                                  <w:color w:val="FFFFFF" w:themeColor="background1"/>
                                </w:rPr>
                                <w:t>JANVIER 2023</w:t>
                              </w:r>
                            </w:p>
                            <w:p w14:paraId="5362FCD0" w14:textId="77777777" w:rsidR="002628A2" w:rsidRDefault="002628A2"/>
                            <w:p w14:paraId="1789A8C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71CC5BE" w14:textId="77777777" w:rsidR="002628A2" w:rsidRDefault="002628A2"/>
                            <w:p w14:paraId="45DACFA2" w14:textId="77777777" w:rsidR="00A4148F" w:rsidRPr="004D5F95" w:rsidRDefault="00A4148F" w:rsidP="00A4148F">
                              <w:pPr>
                                <w:rPr>
                                  <w:b/>
                                  <w:bCs/>
                                  <w:color w:val="FFFFFF" w:themeColor="background1"/>
                                </w:rPr>
                              </w:pPr>
                              <w:r>
                                <w:rPr>
                                  <w:b/>
                                  <w:color w:val="FFFFFF" w:themeColor="background1"/>
                                </w:rPr>
                                <w:t>JANVIER 2023</w:t>
                              </w:r>
                            </w:p>
                            <w:p w14:paraId="765C49DF" w14:textId="77777777" w:rsidR="002628A2" w:rsidRDefault="002628A2"/>
                            <w:p w14:paraId="4D8AEFEA" w14:textId="77777777" w:rsidR="00A4148F" w:rsidRPr="00BD1F9F" w:rsidRDefault="00A4148F" w:rsidP="00E00D64">
                              <w:r>
                                <w:t>Ceci est le titre de votre document.</w:t>
                              </w:r>
                            </w:p>
                            <w:p w14:paraId="6622C03E" w14:textId="77777777" w:rsidR="002628A2" w:rsidRDefault="002628A2"/>
                            <w:p w14:paraId="5E35FB5D" w14:textId="77777777" w:rsidR="00A4148F" w:rsidRPr="00BD1F9F" w:rsidRDefault="00A4148F" w:rsidP="00E00D64">
                              <w:r>
                                <w:t>Ceci est le titre de votre document.</w:t>
                              </w:r>
                            </w:p>
                            <w:p w14:paraId="57F90DC1" w14:textId="77777777" w:rsidR="002628A2" w:rsidRDefault="002628A2"/>
                            <w:p w14:paraId="08917F55"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50CE87AA" w14:textId="77777777" w:rsidR="002628A2" w:rsidRDefault="002628A2"/>
                            <w:p w14:paraId="1E376FE8" w14:textId="77777777" w:rsidR="00A4148F" w:rsidRPr="004D5F95" w:rsidRDefault="00A4148F" w:rsidP="00A4148F">
                              <w:pPr>
                                <w:rPr>
                                  <w:b/>
                                  <w:bCs/>
                                  <w:color w:val="FFFFFF" w:themeColor="background1"/>
                                </w:rPr>
                              </w:pPr>
                              <w:r>
                                <w:rPr>
                                  <w:b/>
                                  <w:color w:val="FFFFFF" w:themeColor="background1"/>
                                </w:rPr>
                                <w:t>JANVIER 2023</w:t>
                              </w:r>
                            </w:p>
                            <w:p w14:paraId="4FCCE761" w14:textId="77777777" w:rsidR="002628A2" w:rsidRDefault="002628A2"/>
                            <w:p w14:paraId="02D554C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D20FB6D" w14:textId="77777777" w:rsidR="002628A2" w:rsidRDefault="002628A2"/>
                            <w:p w14:paraId="055A6EDA" w14:textId="77777777" w:rsidR="00A4148F" w:rsidRPr="004D5F95" w:rsidRDefault="00A4148F" w:rsidP="00A4148F">
                              <w:pPr>
                                <w:rPr>
                                  <w:b/>
                                  <w:bCs/>
                                  <w:color w:val="FFFFFF" w:themeColor="background1"/>
                                </w:rPr>
                              </w:pPr>
                              <w:r>
                                <w:rPr>
                                  <w:b/>
                                  <w:color w:val="FFFFFF" w:themeColor="background1"/>
                                </w:rPr>
                                <w:t>JANVIER 2023</w:t>
                              </w:r>
                            </w:p>
                            <w:p w14:paraId="795B5B09" w14:textId="77777777" w:rsidR="00A4148F" w:rsidRDefault="00A4148F"/>
                            <w:p w14:paraId="72E2F750" w14:textId="40C0712A"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0836B7F8" w14:textId="77777777" w:rsidR="002628A2" w:rsidRDefault="002628A2"/>
                            <w:p w14:paraId="363C5AF8" w14:textId="77777777" w:rsidR="00A4148F" w:rsidRPr="004D5F95" w:rsidRDefault="00A4148F" w:rsidP="00A4148F">
                              <w:pPr>
                                <w:rPr>
                                  <w:b/>
                                  <w:bCs/>
                                  <w:color w:val="FFFFFF" w:themeColor="background1"/>
                                </w:rPr>
                              </w:pPr>
                              <w:r>
                                <w:rPr>
                                  <w:b/>
                                  <w:color w:val="FFFFFF" w:themeColor="background1"/>
                                </w:rPr>
                                <w:t>JANVIER 2023</w:t>
                              </w:r>
                            </w:p>
                            <w:p w14:paraId="447AA693" w14:textId="77777777" w:rsidR="002628A2" w:rsidRDefault="002628A2"/>
                            <w:p w14:paraId="30551E0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C6D0CF1" w14:textId="77777777" w:rsidR="002628A2" w:rsidRDefault="002628A2"/>
                            <w:p w14:paraId="0E9647B4" w14:textId="77777777" w:rsidR="00A4148F" w:rsidRPr="004D5F95" w:rsidRDefault="00A4148F" w:rsidP="00A4148F">
                              <w:pPr>
                                <w:rPr>
                                  <w:b/>
                                  <w:bCs/>
                                  <w:color w:val="FFFFFF" w:themeColor="background1"/>
                                </w:rPr>
                              </w:pPr>
                              <w:r>
                                <w:rPr>
                                  <w:b/>
                                  <w:color w:val="FFFFFF" w:themeColor="background1"/>
                                </w:rPr>
                                <w:t>JANVIER 2023</w:t>
                              </w:r>
                            </w:p>
                            <w:p w14:paraId="3649892D" w14:textId="77777777" w:rsidR="002628A2" w:rsidRDefault="002628A2"/>
                            <w:p w14:paraId="3E205372" w14:textId="77777777" w:rsidR="00A4148F" w:rsidRPr="00BD1F9F" w:rsidRDefault="00A4148F" w:rsidP="00E00D64">
                              <w:bookmarkStart w:id="384" w:name="_Toc83994230"/>
                              <w:r>
                                <w:t>Ceci est le titre de votre document.</w:t>
                              </w:r>
                              <w:bookmarkEnd w:id="384"/>
                            </w:p>
                            <w:p w14:paraId="792E1CEB" w14:textId="77777777" w:rsidR="002628A2" w:rsidRDefault="002628A2"/>
                            <w:p w14:paraId="791861C6" w14:textId="77777777" w:rsidR="00A4148F" w:rsidRPr="00BD1F9F" w:rsidRDefault="00A4148F" w:rsidP="00E00D64">
                              <w:bookmarkStart w:id="385" w:name="_Toc83994231"/>
                              <w:r>
                                <w:t>Ceci est le titre de votre document.</w:t>
                              </w:r>
                              <w:bookmarkEnd w:id="385"/>
                            </w:p>
                            <w:p w14:paraId="376BD341" w14:textId="77777777" w:rsidR="002628A2" w:rsidRDefault="002628A2"/>
                            <w:p w14:paraId="3E9434DD"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56BCCA5D" w14:textId="77777777" w:rsidR="002628A2" w:rsidRDefault="002628A2"/>
                            <w:p w14:paraId="23AC47F3" w14:textId="77777777" w:rsidR="00A4148F" w:rsidRPr="004D5F95" w:rsidRDefault="00A4148F" w:rsidP="00A4148F">
                              <w:pPr>
                                <w:rPr>
                                  <w:b/>
                                  <w:bCs/>
                                  <w:color w:val="FFFFFF" w:themeColor="background1"/>
                                </w:rPr>
                              </w:pPr>
                              <w:r>
                                <w:rPr>
                                  <w:b/>
                                  <w:color w:val="FFFFFF" w:themeColor="background1"/>
                                </w:rPr>
                                <w:t>JANVIER 2023</w:t>
                              </w:r>
                            </w:p>
                            <w:p w14:paraId="2350F9EA" w14:textId="77777777" w:rsidR="002628A2" w:rsidRDefault="002628A2"/>
                            <w:p w14:paraId="7490482B"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E2D825F" w14:textId="77777777" w:rsidR="002628A2" w:rsidRDefault="002628A2"/>
                            <w:p w14:paraId="12EF4DF5" w14:textId="77777777" w:rsidR="00A4148F" w:rsidRPr="004D5F95" w:rsidRDefault="00A4148F" w:rsidP="00A4148F">
                              <w:pPr>
                                <w:rPr>
                                  <w:b/>
                                  <w:bCs/>
                                  <w:color w:val="FFFFFF" w:themeColor="background1"/>
                                </w:rPr>
                              </w:pPr>
                              <w:r>
                                <w:rPr>
                                  <w:b/>
                                  <w:color w:val="FFFFFF" w:themeColor="background1"/>
                                </w:rPr>
                                <w:t>JANVIER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descr="Document Title"/>
                        <wps:cNvSpPr txBox="1"/>
                        <wps:spPr>
                          <a:xfrm>
                            <a:off x="4400550" y="3327418"/>
                            <a:ext cx="3000375" cy="2492153"/>
                          </a:xfrm>
                          <a:prstGeom prst="rect">
                            <a:avLst/>
                          </a:prstGeom>
                          <a:noFill/>
                          <a:ln w="6350">
                            <a:noFill/>
                          </a:ln>
                        </wps:spPr>
                        <wps:txbx>
                          <w:txbxContent>
                            <w:p w14:paraId="034070C4" w14:textId="0E7B46C3" w:rsidR="00A4148F" w:rsidRPr="00F120AC" w:rsidRDefault="00271781" w:rsidP="00F120AC">
                              <w:pPr>
                                <w:pStyle w:val="Heading1"/>
                              </w:pPr>
                              <w:bookmarkStart w:id="386" w:name="_Toc221633323"/>
                              <w:bookmarkStart w:id="387" w:name="_Toc221633778"/>
                              <w:bookmarkStart w:id="388" w:name="_Toc222299075"/>
                              <w:bookmarkStart w:id="389" w:name="_Toc222299136"/>
                              <w:bookmarkStart w:id="390" w:name="_Toc223963197"/>
                              <w:bookmarkStart w:id="391" w:name="_Toc221623239"/>
                              <w:bookmarkStart w:id="392" w:name="_Toc224723922"/>
                              <w:bookmarkStart w:id="393" w:name="_Toc224724462"/>
                              <w:r>
                                <w:t>Ébauche</w:t>
                              </w:r>
                              <w:r w:rsidR="00A24079">
                                <w:t> :</w:t>
                              </w:r>
                              <w:r>
                                <w:t xml:space="preserve"> </w:t>
                              </w:r>
                              <w:r w:rsidR="000F378D">
                                <w:t>n</w:t>
                              </w:r>
                              <w:r>
                                <w:t>orme de qualité sur le traitement en établissement</w:t>
                              </w:r>
                              <w:bookmarkEnd w:id="392"/>
                              <w:bookmarkEnd w:id="393"/>
                            </w:p>
                            <w:p w14:paraId="5A32C4C7" w14:textId="77777777" w:rsidR="00A4148F" w:rsidRPr="00F120AC" w:rsidRDefault="00A4148F" w:rsidP="00F120AC">
                              <w:pPr>
                                <w:pStyle w:val="Heading1"/>
                              </w:pPr>
                            </w:p>
                            <w:p w14:paraId="68B3DB43" w14:textId="77777777" w:rsidR="00A4148F" w:rsidRDefault="00A4148F"/>
                            <w:p w14:paraId="56EF896E" w14:textId="77777777" w:rsidR="00A4148F" w:rsidRPr="00F120AC" w:rsidRDefault="00F120AC" w:rsidP="00F120AC">
                              <w:pPr>
                                <w:pStyle w:val="Heading1"/>
                              </w:pPr>
                              <w:bookmarkStart w:id="394" w:name="_Toc224723923"/>
                              <w:bookmarkStart w:id="395" w:name="_Toc22472446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94"/>
                              <w:bookmarkEnd w:id="395"/>
                            </w:p>
                            <w:p w14:paraId="3E7836F9" w14:textId="77777777" w:rsidR="00A4148F" w:rsidRPr="00F120AC" w:rsidRDefault="00A4148F" w:rsidP="00F120AC">
                              <w:pPr>
                                <w:pStyle w:val="Heading1"/>
                              </w:pPr>
                            </w:p>
                            <w:p w14:paraId="24E1CB85" w14:textId="77777777" w:rsidR="00A4148F" w:rsidRDefault="00A4148F"/>
                            <w:p w14:paraId="054977B9" w14:textId="77777777" w:rsidR="00A4148F" w:rsidRPr="00F120AC" w:rsidRDefault="00F120AC" w:rsidP="00F120AC">
                              <w:pPr>
                                <w:pStyle w:val="Heading1"/>
                              </w:pPr>
                              <w:bookmarkStart w:id="396" w:name="_Toc224723924"/>
                              <w:bookmarkStart w:id="397" w:name="_Toc22472446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96"/>
                              <w:bookmarkEnd w:id="397"/>
                            </w:p>
                            <w:p w14:paraId="6E82B5D7" w14:textId="77777777" w:rsidR="00A4148F" w:rsidRPr="00F120AC" w:rsidRDefault="00A4148F" w:rsidP="00F120AC">
                              <w:pPr>
                                <w:pStyle w:val="Heading1"/>
                              </w:pPr>
                            </w:p>
                            <w:p w14:paraId="2786FDCE" w14:textId="77777777" w:rsidR="00A4148F" w:rsidRDefault="00A4148F"/>
                            <w:p w14:paraId="00C395B1" w14:textId="77777777" w:rsidR="00A4148F" w:rsidRPr="00F120AC" w:rsidRDefault="00F120AC" w:rsidP="00F120AC">
                              <w:pPr>
                                <w:pStyle w:val="Heading1"/>
                              </w:pPr>
                              <w:bookmarkStart w:id="398" w:name="_Toc224723925"/>
                              <w:bookmarkStart w:id="399" w:name="_Toc22472446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98"/>
                              <w:bookmarkEnd w:id="399"/>
                            </w:p>
                            <w:p w14:paraId="6A525036" w14:textId="77777777" w:rsidR="00A4148F" w:rsidRPr="00F120AC" w:rsidRDefault="00A4148F" w:rsidP="00F120AC">
                              <w:pPr>
                                <w:pStyle w:val="Heading1"/>
                              </w:pPr>
                            </w:p>
                            <w:p w14:paraId="72DC0833" w14:textId="77777777" w:rsidR="00A4148F" w:rsidRDefault="00A4148F"/>
                            <w:p w14:paraId="7E3376FF" w14:textId="77777777" w:rsidR="00A4148F" w:rsidRPr="00F120AC" w:rsidRDefault="00F120AC" w:rsidP="00F120AC">
                              <w:pPr>
                                <w:pStyle w:val="Heading1"/>
                              </w:pPr>
                              <w:bookmarkStart w:id="400" w:name="_Toc224723926"/>
                              <w:bookmarkStart w:id="401" w:name="_Toc22472446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00"/>
                              <w:bookmarkEnd w:id="401"/>
                            </w:p>
                            <w:p w14:paraId="17691930" w14:textId="77777777" w:rsidR="00A4148F" w:rsidRPr="00F120AC" w:rsidRDefault="00A4148F" w:rsidP="00F120AC">
                              <w:pPr>
                                <w:pStyle w:val="Heading1"/>
                              </w:pPr>
                            </w:p>
                            <w:p w14:paraId="35F8065A" w14:textId="77777777" w:rsidR="00A4148F" w:rsidRDefault="00A4148F"/>
                            <w:p w14:paraId="07188237" w14:textId="77777777" w:rsidR="00A4148F" w:rsidRPr="00F120AC" w:rsidRDefault="00F120AC" w:rsidP="00F120AC">
                              <w:pPr>
                                <w:pStyle w:val="Heading1"/>
                              </w:pPr>
                              <w:bookmarkStart w:id="402" w:name="_Toc224723927"/>
                              <w:bookmarkStart w:id="403" w:name="_Toc22472446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02"/>
                              <w:bookmarkEnd w:id="403"/>
                            </w:p>
                            <w:p w14:paraId="52483173" w14:textId="77777777" w:rsidR="00A4148F" w:rsidRPr="00F120AC" w:rsidRDefault="00A4148F" w:rsidP="00F120AC">
                              <w:pPr>
                                <w:pStyle w:val="Heading1"/>
                              </w:pPr>
                            </w:p>
                            <w:p w14:paraId="369DEED5" w14:textId="77777777" w:rsidR="00A4148F" w:rsidRDefault="00A4148F"/>
                            <w:p w14:paraId="63E023FD" w14:textId="77777777" w:rsidR="00A4148F" w:rsidRPr="00F120AC" w:rsidRDefault="00F120AC" w:rsidP="00F120AC">
                              <w:pPr>
                                <w:pStyle w:val="Heading1"/>
                              </w:pPr>
                              <w:bookmarkStart w:id="404" w:name="_Toc224723928"/>
                              <w:bookmarkStart w:id="405" w:name="_Toc22472446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04"/>
                              <w:bookmarkEnd w:id="405"/>
                            </w:p>
                            <w:p w14:paraId="28D18D1C" w14:textId="77777777" w:rsidR="00A4148F" w:rsidRPr="00F120AC" w:rsidRDefault="00A4148F" w:rsidP="00F120AC">
                              <w:pPr>
                                <w:pStyle w:val="Heading1"/>
                              </w:pPr>
                            </w:p>
                            <w:p w14:paraId="0A1F29BE" w14:textId="77777777" w:rsidR="00A4148F" w:rsidRDefault="00A4148F"/>
                            <w:p w14:paraId="689104D6" w14:textId="77777777" w:rsidR="00A4148F" w:rsidRPr="00F120AC" w:rsidRDefault="00F120AC" w:rsidP="00F120AC">
                              <w:pPr>
                                <w:pStyle w:val="Heading1"/>
                              </w:pPr>
                              <w:bookmarkStart w:id="406" w:name="_Toc224723929"/>
                              <w:bookmarkStart w:id="407" w:name="_Toc22472446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06"/>
                              <w:bookmarkEnd w:id="407"/>
                            </w:p>
                            <w:p w14:paraId="1E736308" w14:textId="77777777" w:rsidR="00A4148F" w:rsidRPr="00F120AC" w:rsidRDefault="00A4148F" w:rsidP="00F120AC">
                              <w:pPr>
                                <w:pStyle w:val="Heading1"/>
                              </w:pPr>
                            </w:p>
                            <w:p w14:paraId="4BAAE2DA" w14:textId="77777777" w:rsidR="00A4148F" w:rsidRDefault="00A4148F"/>
                            <w:p w14:paraId="75CDA0D4" w14:textId="77777777" w:rsidR="00A4148F" w:rsidRPr="00F120AC" w:rsidRDefault="00F120AC" w:rsidP="00F120AC">
                              <w:pPr>
                                <w:pStyle w:val="Heading1"/>
                              </w:pPr>
                              <w:bookmarkStart w:id="408" w:name="_Toc224723930"/>
                              <w:bookmarkStart w:id="409" w:name="_Toc22472447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08"/>
                              <w:bookmarkEnd w:id="409"/>
                            </w:p>
                            <w:p w14:paraId="6C9FEAD6" w14:textId="77777777" w:rsidR="00A4148F" w:rsidRPr="00F120AC" w:rsidRDefault="00A4148F" w:rsidP="00F120AC">
                              <w:pPr>
                                <w:pStyle w:val="Heading1"/>
                              </w:pPr>
                            </w:p>
                            <w:p w14:paraId="4E00FD77" w14:textId="77777777" w:rsidR="00A4148F" w:rsidRDefault="00A4148F"/>
                            <w:p w14:paraId="1708A376" w14:textId="77777777" w:rsidR="00A4148F" w:rsidRPr="00F120AC" w:rsidRDefault="00F120AC" w:rsidP="00F120AC">
                              <w:pPr>
                                <w:pStyle w:val="Heading1"/>
                              </w:pPr>
                              <w:bookmarkStart w:id="410" w:name="_Toc224723931"/>
                              <w:bookmarkStart w:id="411" w:name="_Toc224724471"/>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10"/>
                              <w:bookmarkEnd w:id="411"/>
                            </w:p>
                            <w:p w14:paraId="4173A88E" w14:textId="77777777" w:rsidR="00A4148F" w:rsidRPr="00F120AC" w:rsidRDefault="00A4148F" w:rsidP="00F120AC">
                              <w:pPr>
                                <w:pStyle w:val="Heading1"/>
                              </w:pPr>
                            </w:p>
                            <w:p w14:paraId="0D161C64" w14:textId="77777777" w:rsidR="00A4148F" w:rsidRDefault="00A4148F"/>
                            <w:p w14:paraId="244BE2C6" w14:textId="77777777" w:rsidR="00A4148F" w:rsidRPr="00F120AC" w:rsidRDefault="00F120AC" w:rsidP="00F120AC">
                              <w:pPr>
                                <w:pStyle w:val="Heading1"/>
                              </w:pPr>
                              <w:bookmarkStart w:id="412" w:name="_Toc224723932"/>
                              <w:bookmarkStart w:id="413" w:name="_Toc22472447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12"/>
                              <w:bookmarkEnd w:id="413"/>
                            </w:p>
                            <w:p w14:paraId="0E47937C" w14:textId="77777777" w:rsidR="00A4148F" w:rsidRPr="00F120AC" w:rsidRDefault="00A4148F" w:rsidP="00F120AC">
                              <w:pPr>
                                <w:pStyle w:val="Heading1"/>
                              </w:pPr>
                            </w:p>
                            <w:p w14:paraId="6AF1AF72" w14:textId="77777777" w:rsidR="00A4148F" w:rsidRDefault="00A4148F"/>
                            <w:p w14:paraId="54E4997B" w14:textId="77777777" w:rsidR="00A4148F" w:rsidRPr="00F120AC" w:rsidRDefault="00F120AC" w:rsidP="00F120AC">
                              <w:pPr>
                                <w:pStyle w:val="Heading1"/>
                              </w:pPr>
                              <w:bookmarkStart w:id="414" w:name="_Toc224723933"/>
                              <w:bookmarkStart w:id="415" w:name="_Toc22472447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14"/>
                              <w:bookmarkEnd w:id="415"/>
                            </w:p>
                            <w:p w14:paraId="60E0E144" w14:textId="77777777" w:rsidR="00A4148F" w:rsidRPr="00F120AC" w:rsidRDefault="00A4148F" w:rsidP="00F120AC">
                              <w:pPr>
                                <w:pStyle w:val="Heading1"/>
                              </w:pPr>
                            </w:p>
                            <w:p w14:paraId="2E2EE8E3" w14:textId="77777777" w:rsidR="00A4148F" w:rsidRDefault="00A4148F"/>
                            <w:p w14:paraId="58A9179E" w14:textId="77777777" w:rsidR="00A4148F" w:rsidRPr="00F120AC" w:rsidRDefault="00F120AC" w:rsidP="00F120AC">
                              <w:pPr>
                                <w:pStyle w:val="Heading1"/>
                              </w:pPr>
                              <w:bookmarkStart w:id="416" w:name="_Toc224723934"/>
                              <w:bookmarkStart w:id="417" w:name="_Toc22472447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16"/>
                              <w:bookmarkEnd w:id="417"/>
                            </w:p>
                            <w:p w14:paraId="69FBE95A" w14:textId="77777777" w:rsidR="00A4148F" w:rsidRPr="00F120AC" w:rsidRDefault="00A4148F" w:rsidP="00F120AC">
                              <w:pPr>
                                <w:pStyle w:val="Heading1"/>
                              </w:pPr>
                            </w:p>
                            <w:p w14:paraId="0034238D" w14:textId="77777777" w:rsidR="00A4148F" w:rsidRDefault="00A4148F"/>
                            <w:p w14:paraId="6B448361" w14:textId="77777777" w:rsidR="00A4148F" w:rsidRPr="00F120AC" w:rsidRDefault="00F120AC" w:rsidP="00F120AC">
                              <w:pPr>
                                <w:pStyle w:val="Heading1"/>
                              </w:pPr>
                              <w:bookmarkStart w:id="418" w:name="_Toc224723935"/>
                              <w:bookmarkStart w:id="419" w:name="_Toc22472447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18"/>
                              <w:bookmarkEnd w:id="419"/>
                            </w:p>
                            <w:p w14:paraId="3E71120E" w14:textId="77777777" w:rsidR="00A4148F" w:rsidRPr="00F120AC" w:rsidRDefault="00A4148F" w:rsidP="00F120AC">
                              <w:pPr>
                                <w:pStyle w:val="Heading1"/>
                              </w:pPr>
                            </w:p>
                            <w:p w14:paraId="12CE8804" w14:textId="77777777" w:rsidR="00A4148F" w:rsidRDefault="00A4148F"/>
                            <w:p w14:paraId="1844CEA2" w14:textId="77777777" w:rsidR="00A4148F" w:rsidRPr="00F120AC" w:rsidRDefault="00F120AC" w:rsidP="00F120AC">
                              <w:pPr>
                                <w:pStyle w:val="Heading1"/>
                              </w:pPr>
                              <w:bookmarkStart w:id="420" w:name="_Toc224723936"/>
                              <w:bookmarkStart w:id="421" w:name="_Toc22472447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20"/>
                              <w:bookmarkEnd w:id="421"/>
                            </w:p>
                            <w:p w14:paraId="22B7D3C7" w14:textId="77777777" w:rsidR="00A4148F" w:rsidRPr="00F120AC" w:rsidRDefault="00A4148F" w:rsidP="00F120AC">
                              <w:pPr>
                                <w:pStyle w:val="Heading1"/>
                              </w:pPr>
                            </w:p>
                            <w:p w14:paraId="0144323E" w14:textId="77777777" w:rsidR="00A4148F" w:rsidRDefault="00A4148F"/>
                            <w:p w14:paraId="304829CC" w14:textId="77777777" w:rsidR="00A4148F" w:rsidRPr="00F120AC" w:rsidRDefault="00F120AC" w:rsidP="00F120AC">
                              <w:pPr>
                                <w:pStyle w:val="Heading1"/>
                              </w:pPr>
                              <w:bookmarkStart w:id="422" w:name="_Toc224723937"/>
                              <w:bookmarkStart w:id="423" w:name="_Toc22472447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22"/>
                              <w:bookmarkEnd w:id="423"/>
                            </w:p>
                            <w:p w14:paraId="5B785691" w14:textId="77777777" w:rsidR="00A4148F" w:rsidRPr="00F120AC" w:rsidRDefault="00A4148F" w:rsidP="00F120AC">
                              <w:pPr>
                                <w:pStyle w:val="Heading1"/>
                              </w:pPr>
                            </w:p>
                            <w:p w14:paraId="329DEDC1" w14:textId="77777777" w:rsidR="00A4148F" w:rsidRDefault="00A4148F"/>
                            <w:p w14:paraId="6FB6C4A6" w14:textId="77777777" w:rsidR="00A4148F" w:rsidRPr="00F120AC" w:rsidRDefault="00F120AC" w:rsidP="00F120AC">
                              <w:pPr>
                                <w:pStyle w:val="Heading1"/>
                              </w:pPr>
                              <w:bookmarkStart w:id="424" w:name="_Toc224723938"/>
                              <w:bookmarkStart w:id="425" w:name="_Toc22472447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24"/>
                              <w:bookmarkEnd w:id="425"/>
                            </w:p>
                            <w:p w14:paraId="51A315B5" w14:textId="77777777" w:rsidR="00A4148F" w:rsidRPr="00F120AC" w:rsidRDefault="00A4148F" w:rsidP="00F120AC">
                              <w:pPr>
                                <w:pStyle w:val="Heading1"/>
                              </w:pPr>
                            </w:p>
                            <w:p w14:paraId="78848EE7" w14:textId="77777777" w:rsidR="00A4148F" w:rsidRDefault="00A4148F"/>
                            <w:p w14:paraId="106B1F12" w14:textId="77777777" w:rsidR="00A4148F" w:rsidRPr="00F120AC" w:rsidRDefault="00F120AC" w:rsidP="00F120AC">
                              <w:pPr>
                                <w:pStyle w:val="Heading1"/>
                              </w:pPr>
                              <w:bookmarkStart w:id="426" w:name="_Toc224723939"/>
                              <w:bookmarkStart w:id="427" w:name="_Toc22472447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26"/>
                              <w:bookmarkEnd w:id="427"/>
                            </w:p>
                            <w:p w14:paraId="78939F6C" w14:textId="77777777" w:rsidR="00A4148F" w:rsidRPr="00F120AC" w:rsidRDefault="00A4148F" w:rsidP="00F120AC">
                              <w:pPr>
                                <w:pStyle w:val="Heading1"/>
                              </w:pPr>
                            </w:p>
                            <w:p w14:paraId="5257E0AE" w14:textId="77777777" w:rsidR="00A4148F" w:rsidRDefault="00A4148F"/>
                            <w:p w14:paraId="1053432A" w14:textId="77777777" w:rsidR="00A4148F" w:rsidRPr="00F120AC" w:rsidRDefault="00F120AC" w:rsidP="00F120AC">
                              <w:pPr>
                                <w:pStyle w:val="Heading1"/>
                              </w:pPr>
                              <w:bookmarkStart w:id="428" w:name="_Toc224723940"/>
                              <w:bookmarkStart w:id="429" w:name="_Toc22472448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28"/>
                              <w:bookmarkEnd w:id="429"/>
                            </w:p>
                            <w:p w14:paraId="65444E77" w14:textId="77777777" w:rsidR="00A4148F" w:rsidRPr="00F120AC" w:rsidRDefault="00A4148F" w:rsidP="00F120AC">
                              <w:pPr>
                                <w:pStyle w:val="Heading1"/>
                              </w:pPr>
                            </w:p>
                            <w:p w14:paraId="08830B84" w14:textId="77777777" w:rsidR="00A4148F" w:rsidRDefault="00A4148F"/>
                            <w:p w14:paraId="265D8A17" w14:textId="77777777" w:rsidR="00A4148F" w:rsidRPr="00F120AC" w:rsidRDefault="00F120AC" w:rsidP="00F120AC">
                              <w:pPr>
                                <w:pStyle w:val="Heading1"/>
                              </w:pPr>
                              <w:bookmarkStart w:id="430" w:name="_Toc224723941"/>
                              <w:bookmarkStart w:id="431" w:name="_Toc224724481"/>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30"/>
                              <w:bookmarkEnd w:id="431"/>
                            </w:p>
                            <w:p w14:paraId="6D87649A" w14:textId="77777777" w:rsidR="00A4148F" w:rsidRPr="00F120AC" w:rsidRDefault="00A4148F" w:rsidP="00F120AC">
                              <w:pPr>
                                <w:pStyle w:val="Heading1"/>
                              </w:pPr>
                            </w:p>
                            <w:p w14:paraId="7E2B5663" w14:textId="77777777" w:rsidR="00A4148F" w:rsidRDefault="00A4148F"/>
                            <w:p w14:paraId="5F9E0A46" w14:textId="77777777" w:rsidR="00A4148F" w:rsidRPr="00F120AC" w:rsidRDefault="00F120AC" w:rsidP="00F120AC">
                              <w:pPr>
                                <w:pStyle w:val="Heading1"/>
                              </w:pPr>
                              <w:bookmarkStart w:id="432" w:name="_Toc224723942"/>
                              <w:bookmarkStart w:id="433" w:name="_Toc22472448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32"/>
                              <w:bookmarkEnd w:id="433"/>
                            </w:p>
                            <w:p w14:paraId="4CFD1870" w14:textId="77777777" w:rsidR="00A4148F" w:rsidRPr="00F120AC" w:rsidRDefault="00A4148F" w:rsidP="00F120AC">
                              <w:pPr>
                                <w:pStyle w:val="Heading1"/>
                              </w:pPr>
                            </w:p>
                            <w:p w14:paraId="249F67F1" w14:textId="77777777" w:rsidR="00A4148F" w:rsidRDefault="00A4148F"/>
                            <w:p w14:paraId="12634792" w14:textId="77777777" w:rsidR="00A4148F" w:rsidRPr="00F120AC" w:rsidRDefault="00F120AC" w:rsidP="00F120AC">
                              <w:pPr>
                                <w:pStyle w:val="Heading1"/>
                              </w:pPr>
                              <w:bookmarkStart w:id="434" w:name="_Toc224723943"/>
                              <w:bookmarkStart w:id="435" w:name="_Toc22472448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34"/>
                              <w:bookmarkEnd w:id="435"/>
                            </w:p>
                            <w:p w14:paraId="05BD564D" w14:textId="77777777" w:rsidR="00A4148F" w:rsidRPr="00F120AC" w:rsidRDefault="00A4148F" w:rsidP="00F120AC">
                              <w:pPr>
                                <w:pStyle w:val="Heading1"/>
                              </w:pPr>
                            </w:p>
                            <w:p w14:paraId="4BA48C88" w14:textId="77777777" w:rsidR="00A4148F" w:rsidRDefault="00A4148F"/>
                            <w:p w14:paraId="02B01EF8" w14:textId="77777777" w:rsidR="00A4148F" w:rsidRPr="00F120AC" w:rsidRDefault="00F120AC" w:rsidP="00F120AC">
                              <w:pPr>
                                <w:pStyle w:val="Heading1"/>
                              </w:pPr>
                              <w:bookmarkStart w:id="436" w:name="_Toc224723944"/>
                              <w:bookmarkStart w:id="437" w:name="_Toc22472448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36"/>
                              <w:bookmarkEnd w:id="437"/>
                            </w:p>
                            <w:p w14:paraId="39A0B03D" w14:textId="77777777" w:rsidR="00A4148F" w:rsidRPr="00F120AC" w:rsidRDefault="00A4148F" w:rsidP="00F120AC">
                              <w:pPr>
                                <w:pStyle w:val="Heading1"/>
                              </w:pPr>
                            </w:p>
                            <w:p w14:paraId="6495EB14" w14:textId="77777777" w:rsidR="00A4148F" w:rsidRDefault="00A4148F"/>
                            <w:p w14:paraId="666843B7" w14:textId="77777777" w:rsidR="00A4148F" w:rsidRPr="00F120AC" w:rsidRDefault="00F120AC" w:rsidP="00F120AC">
                              <w:pPr>
                                <w:pStyle w:val="Heading1"/>
                              </w:pPr>
                              <w:bookmarkStart w:id="438" w:name="_Toc224723945"/>
                              <w:bookmarkStart w:id="439" w:name="_Toc22472448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38"/>
                              <w:bookmarkEnd w:id="439"/>
                            </w:p>
                            <w:p w14:paraId="48FAC16F" w14:textId="77777777" w:rsidR="00A4148F" w:rsidRPr="00F120AC" w:rsidRDefault="00A4148F" w:rsidP="00F120AC">
                              <w:pPr>
                                <w:pStyle w:val="Heading1"/>
                              </w:pPr>
                            </w:p>
                            <w:p w14:paraId="56DBA620" w14:textId="77777777" w:rsidR="00A4148F" w:rsidRDefault="00A4148F"/>
                            <w:p w14:paraId="4380FB8E" w14:textId="77777777" w:rsidR="00A4148F" w:rsidRPr="00F120AC" w:rsidRDefault="00F120AC" w:rsidP="00F120AC">
                              <w:pPr>
                                <w:pStyle w:val="Heading1"/>
                              </w:pPr>
                              <w:bookmarkStart w:id="440" w:name="_Toc224723946"/>
                              <w:bookmarkStart w:id="441" w:name="_Toc22472448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40"/>
                              <w:bookmarkEnd w:id="441"/>
                            </w:p>
                            <w:p w14:paraId="463F5FEF" w14:textId="77777777" w:rsidR="00A4148F" w:rsidRPr="00F120AC" w:rsidRDefault="00A4148F" w:rsidP="00F120AC">
                              <w:pPr>
                                <w:pStyle w:val="Heading1"/>
                              </w:pPr>
                            </w:p>
                            <w:p w14:paraId="08503C81" w14:textId="77777777" w:rsidR="00A4148F" w:rsidRDefault="00A4148F"/>
                            <w:p w14:paraId="092DCAD4" w14:textId="77777777" w:rsidR="00A4148F" w:rsidRPr="00F120AC" w:rsidRDefault="00F120AC" w:rsidP="00F120AC">
                              <w:pPr>
                                <w:pStyle w:val="Heading1"/>
                              </w:pPr>
                              <w:bookmarkStart w:id="442" w:name="_Toc224723947"/>
                              <w:bookmarkStart w:id="443" w:name="_Toc22472448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42"/>
                              <w:bookmarkEnd w:id="443"/>
                            </w:p>
                            <w:p w14:paraId="3CCACFB4" w14:textId="77777777" w:rsidR="00A4148F" w:rsidRPr="00F120AC" w:rsidRDefault="00A4148F" w:rsidP="00F120AC">
                              <w:pPr>
                                <w:pStyle w:val="Heading1"/>
                              </w:pPr>
                            </w:p>
                            <w:p w14:paraId="4B8EF811" w14:textId="77777777" w:rsidR="00A4148F" w:rsidRDefault="00A4148F"/>
                            <w:p w14:paraId="46CF8F8C" w14:textId="77777777" w:rsidR="00A4148F" w:rsidRPr="00F120AC" w:rsidRDefault="00F120AC" w:rsidP="00F120AC">
                              <w:pPr>
                                <w:pStyle w:val="Heading1"/>
                              </w:pPr>
                              <w:bookmarkStart w:id="444" w:name="_Toc224723948"/>
                              <w:bookmarkStart w:id="445" w:name="_Toc22472448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44"/>
                              <w:bookmarkEnd w:id="445"/>
                            </w:p>
                            <w:p w14:paraId="23C2D2DD" w14:textId="77777777" w:rsidR="00A4148F" w:rsidRPr="00F120AC" w:rsidRDefault="00A4148F" w:rsidP="00F120AC">
                              <w:pPr>
                                <w:pStyle w:val="Heading1"/>
                              </w:pPr>
                            </w:p>
                            <w:p w14:paraId="04203C6F" w14:textId="77777777" w:rsidR="00A4148F" w:rsidRDefault="00A4148F"/>
                            <w:p w14:paraId="63BB2120" w14:textId="77777777" w:rsidR="00A4148F" w:rsidRPr="00F120AC" w:rsidRDefault="00F120AC" w:rsidP="00F120AC">
                              <w:pPr>
                                <w:pStyle w:val="Heading1"/>
                              </w:pPr>
                              <w:bookmarkStart w:id="446" w:name="_Toc224723949"/>
                              <w:bookmarkStart w:id="447" w:name="_Toc22472448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46"/>
                              <w:bookmarkEnd w:id="447"/>
                            </w:p>
                            <w:p w14:paraId="1CF2A850" w14:textId="77777777" w:rsidR="00A4148F" w:rsidRPr="00F120AC" w:rsidRDefault="00A4148F" w:rsidP="00F120AC">
                              <w:pPr>
                                <w:pStyle w:val="Heading1"/>
                              </w:pPr>
                            </w:p>
                            <w:p w14:paraId="242FB6D1" w14:textId="77777777" w:rsidR="00A4148F" w:rsidRDefault="00A4148F"/>
                            <w:p w14:paraId="55853AC7" w14:textId="77777777" w:rsidR="00A4148F" w:rsidRPr="00F120AC" w:rsidRDefault="00F120AC" w:rsidP="00F120AC">
                              <w:pPr>
                                <w:pStyle w:val="Heading1"/>
                              </w:pPr>
                              <w:bookmarkStart w:id="448" w:name="_Toc224723950"/>
                              <w:bookmarkStart w:id="449" w:name="_Toc22472449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48"/>
                              <w:bookmarkEnd w:id="449"/>
                            </w:p>
                            <w:p w14:paraId="732CCFBD" w14:textId="77777777" w:rsidR="00A4148F" w:rsidRPr="00F120AC" w:rsidRDefault="00A4148F" w:rsidP="00F120AC">
                              <w:pPr>
                                <w:pStyle w:val="Heading1"/>
                              </w:pPr>
                            </w:p>
                            <w:p w14:paraId="192A71A2" w14:textId="77777777" w:rsidR="00A4148F" w:rsidRDefault="00A4148F"/>
                            <w:p w14:paraId="0C5623F4" w14:textId="77777777" w:rsidR="00A4148F" w:rsidRPr="00F120AC" w:rsidRDefault="00F120AC" w:rsidP="00F120AC">
                              <w:pPr>
                                <w:pStyle w:val="Heading1"/>
                              </w:pPr>
                              <w:bookmarkStart w:id="450" w:name="_Toc224723951"/>
                              <w:bookmarkStart w:id="451" w:name="_Toc224724491"/>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50"/>
                              <w:bookmarkEnd w:id="451"/>
                            </w:p>
                            <w:p w14:paraId="5FAE01C9" w14:textId="77777777" w:rsidR="00A4148F" w:rsidRPr="00F120AC" w:rsidRDefault="00A4148F" w:rsidP="00F120AC">
                              <w:pPr>
                                <w:pStyle w:val="Heading1"/>
                              </w:pPr>
                            </w:p>
                            <w:p w14:paraId="31875410" w14:textId="77777777" w:rsidR="00A4148F" w:rsidRDefault="00A4148F"/>
                            <w:p w14:paraId="2FB0ADB3" w14:textId="77777777" w:rsidR="00A4148F" w:rsidRPr="00F120AC" w:rsidRDefault="00F120AC" w:rsidP="00F120AC">
                              <w:pPr>
                                <w:pStyle w:val="Heading1"/>
                              </w:pPr>
                              <w:bookmarkStart w:id="452" w:name="_Toc224723952"/>
                              <w:bookmarkStart w:id="453" w:name="_Toc22472449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52"/>
                              <w:bookmarkEnd w:id="453"/>
                            </w:p>
                            <w:p w14:paraId="2804753C" w14:textId="77777777" w:rsidR="00A4148F" w:rsidRPr="00F120AC" w:rsidRDefault="00A4148F" w:rsidP="00F120AC">
                              <w:pPr>
                                <w:pStyle w:val="Heading1"/>
                              </w:pPr>
                            </w:p>
                            <w:p w14:paraId="4E124408" w14:textId="77777777" w:rsidR="00A4148F" w:rsidRDefault="00A4148F"/>
                            <w:p w14:paraId="2DC8BA74" w14:textId="77777777" w:rsidR="00A4148F" w:rsidRPr="00F120AC" w:rsidRDefault="00F120AC" w:rsidP="00F120AC">
                              <w:pPr>
                                <w:pStyle w:val="Heading1"/>
                              </w:pPr>
                              <w:bookmarkStart w:id="454" w:name="_Toc224723953"/>
                              <w:bookmarkStart w:id="455" w:name="_Toc22472449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54"/>
                              <w:bookmarkEnd w:id="455"/>
                            </w:p>
                            <w:p w14:paraId="08A5BBED" w14:textId="77777777" w:rsidR="00A4148F" w:rsidRPr="00F120AC" w:rsidRDefault="00A4148F" w:rsidP="00F120AC">
                              <w:pPr>
                                <w:pStyle w:val="Heading1"/>
                              </w:pPr>
                            </w:p>
                            <w:p w14:paraId="59272706" w14:textId="77777777" w:rsidR="00A4148F" w:rsidRDefault="00A4148F"/>
                            <w:p w14:paraId="1188C699" w14:textId="4E10E64C" w:rsidR="00A4148F" w:rsidRPr="00F120AC" w:rsidRDefault="00F120AC" w:rsidP="00F120AC">
                              <w:pPr>
                                <w:pStyle w:val="Heading1"/>
                              </w:pPr>
                              <w:bookmarkStart w:id="456" w:name="_Toc224723954"/>
                              <w:bookmarkStart w:id="457" w:name="_Toc22472449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56"/>
                              <w:bookmarkEnd w:id="457"/>
                            </w:p>
                            <w:p w14:paraId="4737A05E" w14:textId="77777777" w:rsidR="00A4148F" w:rsidRPr="00F120AC" w:rsidRDefault="00A4148F" w:rsidP="00F120AC">
                              <w:pPr>
                                <w:pStyle w:val="Heading1"/>
                              </w:pPr>
                            </w:p>
                            <w:p w14:paraId="3C10063F" w14:textId="77777777" w:rsidR="00A4148F" w:rsidRDefault="00A4148F"/>
                            <w:p w14:paraId="4DCC7F65" w14:textId="77777777" w:rsidR="00A4148F" w:rsidRPr="00F120AC" w:rsidRDefault="00F120AC" w:rsidP="00F120AC">
                              <w:pPr>
                                <w:pStyle w:val="Heading1"/>
                              </w:pPr>
                              <w:bookmarkStart w:id="458" w:name="_Toc224723955"/>
                              <w:bookmarkStart w:id="459" w:name="_Toc22472449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58"/>
                              <w:bookmarkEnd w:id="459"/>
                            </w:p>
                            <w:p w14:paraId="39401DBC" w14:textId="77777777" w:rsidR="00A4148F" w:rsidRPr="00F120AC" w:rsidRDefault="00A4148F" w:rsidP="00F120AC">
                              <w:pPr>
                                <w:pStyle w:val="Heading1"/>
                              </w:pPr>
                            </w:p>
                            <w:p w14:paraId="6BC1792E" w14:textId="77777777" w:rsidR="00A4148F" w:rsidRDefault="00A4148F"/>
                            <w:p w14:paraId="7852C947" w14:textId="77777777" w:rsidR="00A4148F" w:rsidRPr="00F120AC" w:rsidRDefault="00F120AC" w:rsidP="00F120AC">
                              <w:pPr>
                                <w:pStyle w:val="Heading1"/>
                              </w:pPr>
                              <w:bookmarkStart w:id="460" w:name="_Toc224723956"/>
                              <w:bookmarkStart w:id="461" w:name="_Toc22472449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60"/>
                              <w:bookmarkEnd w:id="461"/>
                            </w:p>
                            <w:p w14:paraId="1B009478" w14:textId="77777777" w:rsidR="00A4148F" w:rsidRPr="00F120AC" w:rsidRDefault="00A4148F" w:rsidP="00F120AC">
                              <w:pPr>
                                <w:pStyle w:val="Heading1"/>
                              </w:pPr>
                            </w:p>
                            <w:p w14:paraId="004C73D3" w14:textId="77777777" w:rsidR="00A4148F" w:rsidRDefault="00A4148F"/>
                            <w:p w14:paraId="100409EC" w14:textId="77777777" w:rsidR="00A4148F" w:rsidRPr="00F120AC" w:rsidRDefault="00F120AC" w:rsidP="00F120AC">
                              <w:pPr>
                                <w:pStyle w:val="Heading1"/>
                              </w:pPr>
                              <w:bookmarkStart w:id="462" w:name="_Toc224723957"/>
                              <w:bookmarkStart w:id="463" w:name="_Toc22472449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62"/>
                              <w:bookmarkEnd w:id="463"/>
                            </w:p>
                            <w:p w14:paraId="05FD52EB" w14:textId="77777777" w:rsidR="00A4148F" w:rsidRPr="00F120AC" w:rsidRDefault="00A4148F" w:rsidP="00F120AC">
                              <w:pPr>
                                <w:pStyle w:val="Heading1"/>
                              </w:pPr>
                            </w:p>
                            <w:p w14:paraId="6262BB58" w14:textId="77777777" w:rsidR="00A4148F" w:rsidRDefault="00A4148F"/>
                            <w:p w14:paraId="00BA174A" w14:textId="77777777" w:rsidR="00A4148F" w:rsidRPr="00F120AC" w:rsidRDefault="00F120AC" w:rsidP="00F120AC">
                              <w:pPr>
                                <w:pStyle w:val="Heading1"/>
                              </w:pPr>
                              <w:bookmarkStart w:id="464" w:name="_Toc224723958"/>
                              <w:bookmarkStart w:id="465" w:name="_Toc22472449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64"/>
                              <w:bookmarkEnd w:id="465"/>
                            </w:p>
                            <w:p w14:paraId="7E1C2248" w14:textId="77777777" w:rsidR="00A4148F" w:rsidRPr="00F120AC" w:rsidRDefault="00A4148F" w:rsidP="00F120AC">
                              <w:pPr>
                                <w:pStyle w:val="Heading1"/>
                              </w:pPr>
                            </w:p>
                            <w:p w14:paraId="185C3166" w14:textId="77777777" w:rsidR="00A4148F" w:rsidRDefault="00A4148F"/>
                            <w:p w14:paraId="23DFE435" w14:textId="77777777" w:rsidR="00A4148F" w:rsidRPr="00F120AC" w:rsidRDefault="00F120AC" w:rsidP="00F120AC">
                              <w:pPr>
                                <w:pStyle w:val="Heading1"/>
                              </w:pPr>
                              <w:bookmarkStart w:id="466" w:name="_Toc224723959"/>
                              <w:bookmarkStart w:id="467" w:name="_Toc22472449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66"/>
                              <w:bookmarkEnd w:id="467"/>
                            </w:p>
                            <w:p w14:paraId="5F428A09" w14:textId="77777777" w:rsidR="00A4148F" w:rsidRPr="00F120AC" w:rsidRDefault="00A4148F" w:rsidP="00F120AC">
                              <w:pPr>
                                <w:pStyle w:val="Heading1"/>
                              </w:pPr>
                            </w:p>
                            <w:p w14:paraId="16B671BC" w14:textId="77777777" w:rsidR="00A4148F" w:rsidRDefault="00A4148F"/>
                            <w:p w14:paraId="7035F370" w14:textId="77777777" w:rsidR="00A4148F" w:rsidRPr="00F120AC" w:rsidRDefault="00F120AC" w:rsidP="00F120AC">
                              <w:pPr>
                                <w:pStyle w:val="Heading1"/>
                              </w:pPr>
                              <w:bookmarkStart w:id="468" w:name="_Toc224723960"/>
                              <w:bookmarkStart w:id="469" w:name="_Toc22472450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68"/>
                              <w:bookmarkEnd w:id="469"/>
                            </w:p>
                            <w:p w14:paraId="60C90E17" w14:textId="77777777" w:rsidR="00A4148F" w:rsidRPr="00F120AC" w:rsidRDefault="00A4148F" w:rsidP="00F120AC">
                              <w:pPr>
                                <w:pStyle w:val="Heading1"/>
                              </w:pPr>
                            </w:p>
                            <w:p w14:paraId="1C2E72AE" w14:textId="77777777" w:rsidR="00A4148F" w:rsidRDefault="00A4148F"/>
                            <w:p w14:paraId="3CF24D62" w14:textId="77777777" w:rsidR="00A4148F" w:rsidRPr="00F120AC" w:rsidRDefault="00F120AC" w:rsidP="00F120AC">
                              <w:pPr>
                                <w:pStyle w:val="Heading1"/>
                              </w:pPr>
                              <w:bookmarkStart w:id="470" w:name="_Toc224723961"/>
                              <w:bookmarkStart w:id="471" w:name="_Toc224724501"/>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70"/>
                              <w:bookmarkEnd w:id="471"/>
                            </w:p>
                            <w:p w14:paraId="368F9014" w14:textId="77777777" w:rsidR="00A4148F" w:rsidRPr="00F120AC" w:rsidRDefault="00A4148F" w:rsidP="00F120AC">
                              <w:pPr>
                                <w:pStyle w:val="Heading1"/>
                              </w:pPr>
                            </w:p>
                            <w:p w14:paraId="3C972330" w14:textId="77777777" w:rsidR="00A4148F" w:rsidRDefault="00A4148F"/>
                            <w:p w14:paraId="0D2DACB3" w14:textId="77777777" w:rsidR="00A4148F" w:rsidRPr="00F120AC" w:rsidRDefault="00F120AC" w:rsidP="00F120AC">
                              <w:pPr>
                                <w:pStyle w:val="Heading1"/>
                              </w:pPr>
                              <w:bookmarkStart w:id="472" w:name="_Toc224723962"/>
                              <w:bookmarkStart w:id="473" w:name="_Toc22472450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72"/>
                              <w:bookmarkEnd w:id="473"/>
                            </w:p>
                            <w:p w14:paraId="2C4714B6" w14:textId="77777777" w:rsidR="00A4148F" w:rsidRPr="00F120AC" w:rsidRDefault="00A4148F" w:rsidP="00F120AC">
                              <w:pPr>
                                <w:pStyle w:val="Heading1"/>
                              </w:pPr>
                            </w:p>
                            <w:p w14:paraId="3DF2611C" w14:textId="77777777" w:rsidR="00A4148F" w:rsidRDefault="00A4148F"/>
                            <w:p w14:paraId="16844498" w14:textId="77777777" w:rsidR="00A4148F" w:rsidRPr="00F120AC" w:rsidRDefault="00F120AC" w:rsidP="00F120AC">
                              <w:pPr>
                                <w:pStyle w:val="Heading1"/>
                              </w:pPr>
                              <w:bookmarkStart w:id="474" w:name="_Toc224723963"/>
                              <w:bookmarkStart w:id="475" w:name="_Toc22472450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74"/>
                              <w:bookmarkEnd w:id="475"/>
                            </w:p>
                            <w:p w14:paraId="6B483164" w14:textId="77777777" w:rsidR="00A4148F" w:rsidRPr="00F120AC" w:rsidRDefault="00A4148F" w:rsidP="00F120AC">
                              <w:pPr>
                                <w:pStyle w:val="Heading1"/>
                              </w:pPr>
                            </w:p>
                            <w:p w14:paraId="4B9BAFAE" w14:textId="77777777" w:rsidR="00A4148F" w:rsidRDefault="00A4148F"/>
                            <w:p w14:paraId="2EAF84D9" w14:textId="77777777" w:rsidR="00A4148F" w:rsidRPr="00F120AC" w:rsidRDefault="00F120AC" w:rsidP="00F120AC">
                              <w:pPr>
                                <w:pStyle w:val="Heading1"/>
                              </w:pPr>
                              <w:bookmarkStart w:id="476" w:name="_Toc224723964"/>
                              <w:bookmarkStart w:id="477" w:name="_Toc22472450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76"/>
                              <w:bookmarkEnd w:id="477"/>
                            </w:p>
                            <w:p w14:paraId="1E883C1F" w14:textId="77777777" w:rsidR="00A4148F" w:rsidRPr="00F120AC" w:rsidRDefault="00A4148F" w:rsidP="00F120AC">
                              <w:pPr>
                                <w:pStyle w:val="Heading1"/>
                              </w:pPr>
                            </w:p>
                            <w:p w14:paraId="6B772915" w14:textId="77777777" w:rsidR="00A4148F" w:rsidRDefault="00A4148F"/>
                            <w:p w14:paraId="556FF0D5" w14:textId="77777777" w:rsidR="00A4148F" w:rsidRPr="00F120AC" w:rsidRDefault="00F120AC" w:rsidP="00F120AC">
                              <w:pPr>
                                <w:pStyle w:val="Heading1"/>
                              </w:pPr>
                              <w:bookmarkStart w:id="478" w:name="_Toc224723965"/>
                              <w:bookmarkStart w:id="479" w:name="_Toc22472450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78"/>
                              <w:bookmarkEnd w:id="479"/>
                            </w:p>
                            <w:p w14:paraId="4276EBED" w14:textId="77777777" w:rsidR="00A4148F" w:rsidRPr="00F120AC" w:rsidRDefault="00A4148F" w:rsidP="00F120AC">
                              <w:pPr>
                                <w:pStyle w:val="Heading1"/>
                              </w:pPr>
                            </w:p>
                            <w:p w14:paraId="6745C70D" w14:textId="77777777" w:rsidR="00A4148F" w:rsidRDefault="00A4148F"/>
                            <w:p w14:paraId="7AF22366" w14:textId="77777777" w:rsidR="00A4148F" w:rsidRPr="00F120AC" w:rsidRDefault="00F120AC" w:rsidP="00F120AC">
                              <w:pPr>
                                <w:pStyle w:val="Heading1"/>
                              </w:pPr>
                              <w:bookmarkStart w:id="480" w:name="_Toc224723966"/>
                              <w:bookmarkStart w:id="481" w:name="_Toc22472450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80"/>
                              <w:bookmarkEnd w:id="481"/>
                            </w:p>
                            <w:p w14:paraId="3644EC8D" w14:textId="77777777" w:rsidR="00A4148F" w:rsidRPr="00F120AC" w:rsidRDefault="00A4148F" w:rsidP="00F120AC">
                              <w:pPr>
                                <w:pStyle w:val="Heading1"/>
                              </w:pPr>
                            </w:p>
                            <w:p w14:paraId="0D33B7AA" w14:textId="77777777" w:rsidR="00A4148F" w:rsidRDefault="00A4148F"/>
                            <w:p w14:paraId="1419B174" w14:textId="77777777" w:rsidR="00A4148F" w:rsidRPr="00F120AC" w:rsidRDefault="00F120AC" w:rsidP="00F120AC">
                              <w:pPr>
                                <w:pStyle w:val="Heading1"/>
                              </w:pPr>
                              <w:bookmarkStart w:id="482" w:name="_Toc224723967"/>
                              <w:bookmarkStart w:id="483" w:name="_Toc22472450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82"/>
                              <w:bookmarkEnd w:id="483"/>
                            </w:p>
                            <w:p w14:paraId="38B96790" w14:textId="77777777" w:rsidR="00A4148F" w:rsidRPr="00F120AC" w:rsidRDefault="00A4148F" w:rsidP="00F120AC">
                              <w:pPr>
                                <w:pStyle w:val="Heading1"/>
                              </w:pPr>
                            </w:p>
                            <w:p w14:paraId="3BC6D089" w14:textId="77777777" w:rsidR="00A4148F" w:rsidRDefault="00A4148F"/>
                            <w:p w14:paraId="553AEDB6" w14:textId="77777777" w:rsidR="00A4148F" w:rsidRPr="00F120AC" w:rsidRDefault="00F120AC" w:rsidP="00F120AC">
                              <w:pPr>
                                <w:pStyle w:val="Heading1"/>
                              </w:pPr>
                              <w:bookmarkStart w:id="484" w:name="_Toc224723968"/>
                              <w:bookmarkStart w:id="485" w:name="_Toc22472450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84"/>
                              <w:bookmarkEnd w:id="485"/>
                            </w:p>
                            <w:p w14:paraId="50BE4611" w14:textId="77777777" w:rsidR="00A4148F" w:rsidRPr="00F120AC" w:rsidRDefault="00A4148F" w:rsidP="00F120AC">
                              <w:pPr>
                                <w:pStyle w:val="Heading1"/>
                              </w:pPr>
                            </w:p>
                            <w:p w14:paraId="2E92EA0C" w14:textId="77777777" w:rsidR="00A4148F" w:rsidRDefault="00A4148F"/>
                            <w:p w14:paraId="5529891A" w14:textId="77777777" w:rsidR="00A4148F" w:rsidRPr="00F120AC" w:rsidRDefault="00F120AC" w:rsidP="00F120AC">
                              <w:pPr>
                                <w:pStyle w:val="Heading1"/>
                              </w:pPr>
                              <w:bookmarkStart w:id="486" w:name="_Toc224723969"/>
                              <w:bookmarkStart w:id="487" w:name="_Toc22472450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86"/>
                              <w:bookmarkEnd w:id="487"/>
                            </w:p>
                            <w:p w14:paraId="357D93DF" w14:textId="77777777" w:rsidR="00A4148F" w:rsidRPr="00F120AC" w:rsidRDefault="00A4148F" w:rsidP="00F120AC">
                              <w:pPr>
                                <w:pStyle w:val="Heading1"/>
                              </w:pPr>
                            </w:p>
                            <w:p w14:paraId="2D9E9B4B" w14:textId="77777777" w:rsidR="00A4148F" w:rsidRDefault="00A4148F"/>
                            <w:p w14:paraId="1878B70C" w14:textId="38B85873" w:rsidR="00A4148F" w:rsidRPr="00F120AC" w:rsidRDefault="00F120AC" w:rsidP="00F120AC">
                              <w:pPr>
                                <w:pStyle w:val="Heading1"/>
                              </w:pPr>
                              <w:bookmarkStart w:id="488" w:name="_Toc224723970"/>
                              <w:bookmarkStart w:id="489" w:name="_Toc22472451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88"/>
                              <w:bookmarkEnd w:id="489"/>
                            </w:p>
                            <w:p w14:paraId="6A1311D6" w14:textId="77777777" w:rsidR="00A4148F" w:rsidRPr="00F120AC" w:rsidRDefault="00A4148F" w:rsidP="00F120AC">
                              <w:pPr>
                                <w:pStyle w:val="Heading1"/>
                              </w:pPr>
                            </w:p>
                            <w:p w14:paraId="78A02DB5" w14:textId="77777777" w:rsidR="00A4148F" w:rsidRDefault="00A4148F"/>
                            <w:p w14:paraId="34067955" w14:textId="77777777" w:rsidR="00A4148F" w:rsidRPr="00F120AC" w:rsidRDefault="00F120AC" w:rsidP="00F120AC">
                              <w:pPr>
                                <w:pStyle w:val="Heading1"/>
                              </w:pPr>
                              <w:bookmarkStart w:id="490" w:name="_Toc224723971"/>
                              <w:bookmarkStart w:id="491" w:name="_Toc224724511"/>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90"/>
                              <w:bookmarkEnd w:id="491"/>
                            </w:p>
                            <w:p w14:paraId="77698007" w14:textId="77777777" w:rsidR="00A4148F" w:rsidRPr="00F120AC" w:rsidRDefault="00A4148F" w:rsidP="00F120AC">
                              <w:pPr>
                                <w:pStyle w:val="Heading1"/>
                              </w:pPr>
                            </w:p>
                            <w:p w14:paraId="256177B1" w14:textId="77777777" w:rsidR="00A4148F" w:rsidRDefault="00A4148F"/>
                            <w:p w14:paraId="2739918D" w14:textId="77777777" w:rsidR="00A4148F" w:rsidRPr="00F120AC" w:rsidRDefault="00F120AC" w:rsidP="00F120AC">
                              <w:pPr>
                                <w:pStyle w:val="Heading1"/>
                              </w:pPr>
                              <w:bookmarkStart w:id="492" w:name="_Toc224723972"/>
                              <w:bookmarkStart w:id="493" w:name="_Toc22472451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92"/>
                              <w:bookmarkEnd w:id="493"/>
                            </w:p>
                            <w:p w14:paraId="6691964D" w14:textId="77777777" w:rsidR="00A4148F" w:rsidRPr="00F120AC" w:rsidRDefault="00A4148F" w:rsidP="00F120AC">
                              <w:pPr>
                                <w:pStyle w:val="Heading1"/>
                              </w:pPr>
                            </w:p>
                            <w:p w14:paraId="7A3FFE22" w14:textId="77777777" w:rsidR="00A4148F" w:rsidRDefault="00A4148F"/>
                            <w:p w14:paraId="0405495A" w14:textId="77777777" w:rsidR="00A4148F" w:rsidRPr="00F120AC" w:rsidRDefault="00F120AC" w:rsidP="00F120AC">
                              <w:pPr>
                                <w:pStyle w:val="Heading1"/>
                              </w:pPr>
                              <w:bookmarkStart w:id="494" w:name="_Toc224723973"/>
                              <w:bookmarkStart w:id="495" w:name="_Toc22472451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94"/>
                              <w:bookmarkEnd w:id="495"/>
                            </w:p>
                            <w:p w14:paraId="59DBC3DB" w14:textId="77777777" w:rsidR="00A4148F" w:rsidRPr="00F120AC" w:rsidRDefault="00A4148F" w:rsidP="00F120AC">
                              <w:pPr>
                                <w:pStyle w:val="Heading1"/>
                              </w:pPr>
                            </w:p>
                            <w:p w14:paraId="5EF5914F" w14:textId="77777777" w:rsidR="00A4148F" w:rsidRDefault="00A4148F"/>
                            <w:p w14:paraId="0DD45AFE" w14:textId="77777777" w:rsidR="00A4148F" w:rsidRPr="00F120AC" w:rsidRDefault="00F120AC" w:rsidP="00F120AC">
                              <w:pPr>
                                <w:pStyle w:val="Heading1"/>
                              </w:pPr>
                              <w:bookmarkStart w:id="496" w:name="_Toc224723974"/>
                              <w:bookmarkStart w:id="497" w:name="_Toc22472451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96"/>
                              <w:bookmarkEnd w:id="497"/>
                            </w:p>
                            <w:p w14:paraId="26B38D34" w14:textId="77777777" w:rsidR="00A4148F" w:rsidRPr="00F120AC" w:rsidRDefault="00A4148F" w:rsidP="00F120AC">
                              <w:pPr>
                                <w:pStyle w:val="Heading1"/>
                              </w:pPr>
                            </w:p>
                            <w:p w14:paraId="513CCFF1" w14:textId="77777777" w:rsidR="00A4148F" w:rsidRDefault="00A4148F"/>
                            <w:p w14:paraId="25023867" w14:textId="77777777" w:rsidR="00A4148F" w:rsidRPr="00F120AC" w:rsidRDefault="00F120AC" w:rsidP="00F120AC">
                              <w:pPr>
                                <w:pStyle w:val="Heading1"/>
                              </w:pPr>
                              <w:bookmarkStart w:id="498" w:name="_Toc224723975"/>
                              <w:bookmarkStart w:id="499" w:name="_Toc22472451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498"/>
                              <w:bookmarkEnd w:id="499"/>
                            </w:p>
                            <w:p w14:paraId="613A97D0" w14:textId="77777777" w:rsidR="00A4148F" w:rsidRPr="00F120AC" w:rsidRDefault="00A4148F" w:rsidP="00F120AC">
                              <w:pPr>
                                <w:pStyle w:val="Heading1"/>
                              </w:pPr>
                            </w:p>
                            <w:p w14:paraId="1FDF02F2" w14:textId="77777777" w:rsidR="00A4148F" w:rsidRDefault="00A4148F"/>
                            <w:p w14:paraId="4980C578" w14:textId="77777777" w:rsidR="00A4148F" w:rsidRPr="00F120AC" w:rsidRDefault="00F120AC" w:rsidP="00F120AC">
                              <w:pPr>
                                <w:pStyle w:val="Heading1"/>
                              </w:pPr>
                              <w:bookmarkStart w:id="500" w:name="_Toc224723976"/>
                              <w:bookmarkStart w:id="501" w:name="_Toc22472451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00"/>
                              <w:bookmarkEnd w:id="501"/>
                            </w:p>
                            <w:p w14:paraId="6C247857" w14:textId="77777777" w:rsidR="00A4148F" w:rsidRPr="00F120AC" w:rsidRDefault="00A4148F" w:rsidP="00F120AC">
                              <w:pPr>
                                <w:pStyle w:val="Heading1"/>
                              </w:pPr>
                            </w:p>
                            <w:p w14:paraId="4E298316" w14:textId="77777777" w:rsidR="00A4148F" w:rsidRDefault="00A4148F"/>
                            <w:p w14:paraId="2996C8F9" w14:textId="77777777" w:rsidR="00A4148F" w:rsidRPr="00F120AC" w:rsidRDefault="00F120AC" w:rsidP="00F120AC">
                              <w:pPr>
                                <w:pStyle w:val="Heading1"/>
                              </w:pPr>
                              <w:bookmarkStart w:id="502" w:name="_Toc224723977"/>
                              <w:bookmarkStart w:id="503" w:name="_Toc22472451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02"/>
                              <w:bookmarkEnd w:id="503"/>
                            </w:p>
                            <w:p w14:paraId="18A8B41A" w14:textId="77777777" w:rsidR="00A4148F" w:rsidRPr="00F120AC" w:rsidRDefault="00A4148F" w:rsidP="00F120AC">
                              <w:pPr>
                                <w:pStyle w:val="Heading1"/>
                              </w:pPr>
                            </w:p>
                            <w:p w14:paraId="1B121367" w14:textId="77777777" w:rsidR="00A4148F" w:rsidRDefault="00A4148F"/>
                            <w:p w14:paraId="5BD9BE73" w14:textId="1F7F149C" w:rsidR="00A4148F" w:rsidRPr="00F120AC" w:rsidRDefault="00F120AC" w:rsidP="00F120AC">
                              <w:pPr>
                                <w:pStyle w:val="Heading1"/>
                              </w:pPr>
                              <w:bookmarkStart w:id="504" w:name="_Toc224723978"/>
                              <w:bookmarkStart w:id="505" w:name="_Toc22472451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04"/>
                              <w:bookmarkEnd w:id="505"/>
                            </w:p>
                            <w:p w14:paraId="4B6C24FB" w14:textId="77777777" w:rsidR="00A4148F" w:rsidRPr="00F120AC" w:rsidRDefault="00A4148F" w:rsidP="00F120AC">
                              <w:pPr>
                                <w:pStyle w:val="Heading1"/>
                              </w:pPr>
                            </w:p>
                            <w:p w14:paraId="0ED39DE8" w14:textId="77777777" w:rsidR="00A4148F" w:rsidRDefault="00A4148F"/>
                            <w:p w14:paraId="675D9642" w14:textId="77777777" w:rsidR="00A4148F" w:rsidRPr="00F120AC" w:rsidRDefault="00F120AC" w:rsidP="00F120AC">
                              <w:pPr>
                                <w:pStyle w:val="Heading1"/>
                              </w:pPr>
                              <w:bookmarkStart w:id="506" w:name="_Toc224723979"/>
                              <w:bookmarkStart w:id="507" w:name="_Toc22472451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06"/>
                              <w:bookmarkEnd w:id="507"/>
                            </w:p>
                            <w:p w14:paraId="0C5A5F09" w14:textId="77777777" w:rsidR="00A4148F" w:rsidRPr="00F120AC" w:rsidRDefault="00A4148F" w:rsidP="00F120AC">
                              <w:pPr>
                                <w:pStyle w:val="Heading1"/>
                              </w:pPr>
                            </w:p>
                            <w:p w14:paraId="01FC95D2" w14:textId="77777777" w:rsidR="00A4148F" w:rsidRDefault="00A4148F"/>
                            <w:p w14:paraId="520C3995" w14:textId="77777777" w:rsidR="00A4148F" w:rsidRPr="00F120AC" w:rsidRDefault="00F120AC" w:rsidP="00F120AC">
                              <w:pPr>
                                <w:pStyle w:val="Heading1"/>
                              </w:pPr>
                              <w:bookmarkStart w:id="508" w:name="_Toc224723980"/>
                              <w:bookmarkStart w:id="509" w:name="_Toc22472452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08"/>
                              <w:bookmarkEnd w:id="509"/>
                            </w:p>
                            <w:p w14:paraId="3A09EDFC" w14:textId="77777777" w:rsidR="00A4148F" w:rsidRPr="00F120AC" w:rsidRDefault="00A4148F" w:rsidP="00F120AC">
                              <w:pPr>
                                <w:pStyle w:val="Heading1"/>
                              </w:pPr>
                            </w:p>
                            <w:p w14:paraId="29FBB9C2" w14:textId="77777777" w:rsidR="00A4148F" w:rsidRDefault="00A4148F"/>
                            <w:p w14:paraId="39121FD1" w14:textId="77777777" w:rsidR="00A4148F" w:rsidRPr="00F120AC" w:rsidRDefault="00F120AC" w:rsidP="00F120AC">
                              <w:pPr>
                                <w:pStyle w:val="Heading1"/>
                              </w:pPr>
                              <w:bookmarkStart w:id="510" w:name="_Toc224723981"/>
                              <w:bookmarkStart w:id="511" w:name="_Toc224724521"/>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10"/>
                              <w:bookmarkEnd w:id="511"/>
                            </w:p>
                            <w:p w14:paraId="075B74B0" w14:textId="77777777" w:rsidR="00A4148F" w:rsidRPr="00F120AC" w:rsidRDefault="00A4148F" w:rsidP="00F120AC">
                              <w:pPr>
                                <w:pStyle w:val="Heading1"/>
                              </w:pPr>
                            </w:p>
                            <w:p w14:paraId="5A983CA8" w14:textId="77777777" w:rsidR="00A4148F" w:rsidRDefault="00A4148F"/>
                            <w:p w14:paraId="3DE8BC3A" w14:textId="1D5BE621" w:rsidR="00A4148F" w:rsidRPr="00F120AC" w:rsidRDefault="00F120AC" w:rsidP="00F120AC">
                              <w:pPr>
                                <w:pStyle w:val="Heading1"/>
                              </w:pPr>
                              <w:bookmarkStart w:id="512" w:name="_Toc224723982"/>
                              <w:bookmarkStart w:id="513" w:name="_Toc22472452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12"/>
                              <w:bookmarkEnd w:id="513"/>
                            </w:p>
                            <w:p w14:paraId="2489DF61" w14:textId="77777777" w:rsidR="00A4148F" w:rsidRPr="00F120AC" w:rsidRDefault="00A4148F" w:rsidP="00F120AC">
                              <w:pPr>
                                <w:pStyle w:val="Heading1"/>
                              </w:pPr>
                            </w:p>
                            <w:p w14:paraId="584B4BB4" w14:textId="77777777" w:rsidR="00A4148F" w:rsidRDefault="00A4148F"/>
                            <w:p w14:paraId="5BA40C75" w14:textId="77777777" w:rsidR="00A4148F" w:rsidRPr="00F120AC" w:rsidRDefault="00F120AC" w:rsidP="00F120AC">
                              <w:pPr>
                                <w:pStyle w:val="Heading1"/>
                              </w:pPr>
                              <w:bookmarkStart w:id="514" w:name="_Toc224723983"/>
                              <w:bookmarkStart w:id="515" w:name="_Toc22472452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14"/>
                              <w:bookmarkEnd w:id="515"/>
                            </w:p>
                            <w:p w14:paraId="3F7EDD10" w14:textId="77777777" w:rsidR="00A4148F" w:rsidRPr="00F120AC" w:rsidRDefault="00A4148F" w:rsidP="00F120AC">
                              <w:pPr>
                                <w:pStyle w:val="Heading1"/>
                              </w:pPr>
                            </w:p>
                            <w:p w14:paraId="00F3929F" w14:textId="77777777" w:rsidR="00A4148F" w:rsidRDefault="00A4148F"/>
                            <w:p w14:paraId="1D786106" w14:textId="1B4C8F24" w:rsidR="00A4148F" w:rsidRPr="00F120AC" w:rsidRDefault="00F120AC" w:rsidP="00F120AC">
                              <w:pPr>
                                <w:pStyle w:val="Heading1"/>
                              </w:pPr>
                              <w:bookmarkStart w:id="516" w:name="_Toc224723984"/>
                              <w:bookmarkStart w:id="517" w:name="_Toc22472452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16"/>
                              <w:bookmarkEnd w:id="517"/>
                            </w:p>
                            <w:p w14:paraId="2E2EDF80" w14:textId="77777777" w:rsidR="00A4148F" w:rsidRPr="00F120AC" w:rsidRDefault="00A4148F" w:rsidP="00F120AC">
                              <w:pPr>
                                <w:pStyle w:val="Heading1"/>
                              </w:pPr>
                            </w:p>
                            <w:p w14:paraId="5740ED71" w14:textId="77777777" w:rsidR="00A4148F" w:rsidRDefault="00A4148F"/>
                            <w:p w14:paraId="489948CF" w14:textId="70E1EDE0" w:rsidR="00A4148F" w:rsidRPr="00F120AC" w:rsidRDefault="00F120AC" w:rsidP="00F120AC">
                              <w:pPr>
                                <w:pStyle w:val="Heading1"/>
                              </w:pPr>
                              <w:bookmarkStart w:id="518" w:name="_Remarque_:Ébauche_:"/>
                              <w:bookmarkStart w:id="519" w:name="_Toc224723985"/>
                              <w:bookmarkStart w:id="520" w:name="_Toc224724525"/>
                              <w:bookmarkEnd w:id="51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386"/>
                              <w:bookmarkEnd w:id="387"/>
                              <w:bookmarkEnd w:id="388"/>
                              <w:bookmarkEnd w:id="389"/>
                              <w:bookmarkEnd w:id="390"/>
                              <w:bookmarkEnd w:id="519"/>
                              <w:bookmarkEnd w:id="520"/>
                            </w:p>
                            <w:bookmarkEnd w:id="391"/>
                            <w:p w14:paraId="4E65D909" w14:textId="6E302CEA" w:rsidR="00A4148F" w:rsidRPr="00F120AC" w:rsidRDefault="00A4148F" w:rsidP="00F120AC">
                              <w:pPr>
                                <w:pStyle w:val="Heading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 name="Picture 9" descr="Knowledge Institute / Institut du savoir logo&#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486275" y="6610350"/>
                            <a:ext cx="2819400" cy="5022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DBA0F5" id="Group 3" o:spid="_x0000_s1026" style="position:absolute;margin-left:-80.4pt;margin-top:-103.95pt;width:613.15pt;height:793.5pt;z-index:251657216;mso-width-relative:margin;mso-height-relative:margin" coordorigin="43,317" coordsize="77724,1005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A group of students in a classroom.&#10;" style="position:absolute;left:43;top:317;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" filled="t" fillcolor="#3c68b2 [3204]">
                  <v:imagedata r:id="rId14" o:title="A group of students in a classroom" croptop="-1f" cropbottom="115f" cropleft="21831f" cropright="10029f"/>
                </v:shape>
                <v:rect id="Rectangle 6" o:spid="_x0000_s1028" alt="&quot;&quot;" style="position:absolute;left:41148;top:25050;width:36576;height:50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" fillcolor="#1f2a59 [3215]" strokecolor="#1e3358 [1604]" strokeweight="1pt">
                  <v:textbox>
                    <w:txbxContent>
                      <w:p w14:paraId="3AA709C7" w14:textId="34E0D1EB" w:rsidR="00A4148F" w:rsidRPr="00643634" w:rsidRDefault="00CC5225" w:rsidP="00E00D64">
                        <w:r>
                          <w:t xml:space="preserve">                                                                                                                                   </w:t>
                        </w:r>
                      </w:p>
                      <w:p w14:paraId="352EF268" w14:textId="77777777" w:rsidR="00A4148F" w:rsidRDefault="00A4148F"/>
                      <w:p w14:paraId="651654D3" w14:textId="77777777" w:rsidR="00A4148F" w:rsidRPr="00643634" w:rsidRDefault="00CC5225" w:rsidP="00E00D64">
                        <w:r>
                          <w:t xml:space="preserve">                                                                                                                            </w:t>
                        </w:r>
                      </w:p>
                      <w:p w14:paraId="24C102B6" w14:textId="77777777" w:rsidR="00A4148F" w:rsidRDefault="00A4148F"/>
                      <w:p w14:paraId="1B91D4B7" w14:textId="77777777" w:rsidR="00A4148F" w:rsidRPr="00643634" w:rsidRDefault="00CC5225" w:rsidP="00E00D64">
                        <w:r>
                          <w:t xml:space="preserve">                                                                                                                            </w:t>
                        </w:r>
                      </w:p>
                      <w:p w14:paraId="449A26BB" w14:textId="77777777" w:rsidR="00A4148F" w:rsidRDefault="00A4148F"/>
                      <w:p w14:paraId="68CC9AE3" w14:textId="77777777" w:rsidR="00A4148F" w:rsidRPr="00643634" w:rsidRDefault="00CC5225" w:rsidP="00E00D64">
                        <w:r>
                          <w:t xml:space="preserve">                                                                                                                            </w:t>
                        </w:r>
                      </w:p>
                      <w:p w14:paraId="0C5EF732" w14:textId="77777777" w:rsidR="00A4148F" w:rsidRDefault="00A4148F"/>
                      <w:p w14:paraId="323DEEE4" w14:textId="77777777" w:rsidR="00A4148F" w:rsidRPr="00643634" w:rsidRDefault="00CC5225" w:rsidP="00E00D64">
                        <w:r>
                          <w:t xml:space="preserve">                                                                                                                            </w:t>
                        </w:r>
                      </w:p>
                      <w:p w14:paraId="0D025D60" w14:textId="77777777" w:rsidR="00A4148F" w:rsidRDefault="00A4148F"/>
                      <w:p w14:paraId="2EC4D65C" w14:textId="77777777" w:rsidR="00A4148F" w:rsidRPr="00643634" w:rsidRDefault="00CC5225" w:rsidP="00E00D64">
                        <w:r>
                          <w:t xml:space="preserve">                                                                                                                            </w:t>
                        </w:r>
                      </w:p>
                      <w:p w14:paraId="506060E3" w14:textId="77777777" w:rsidR="00A4148F" w:rsidRDefault="00A4148F"/>
                      <w:p w14:paraId="1C71B9A9" w14:textId="77777777" w:rsidR="00A4148F" w:rsidRPr="00643634" w:rsidRDefault="00CC5225" w:rsidP="00E00D64">
                        <w:r>
                          <w:t xml:space="preserve">                                                                                                                            </w:t>
                        </w:r>
                      </w:p>
                      <w:p w14:paraId="51EC5006" w14:textId="77777777" w:rsidR="00A4148F" w:rsidRDefault="00A4148F"/>
                      <w:p w14:paraId="71C6E8E4" w14:textId="77777777" w:rsidR="00A4148F" w:rsidRPr="00643634" w:rsidRDefault="00CC5225" w:rsidP="00E00D64">
                        <w:r>
                          <w:t xml:space="preserve">                                                                                                                            </w:t>
                        </w:r>
                      </w:p>
                      <w:p w14:paraId="76E1768D" w14:textId="77777777" w:rsidR="00A4148F" w:rsidRDefault="00A4148F"/>
                      <w:p w14:paraId="428DE5A6" w14:textId="77777777" w:rsidR="00A4148F" w:rsidRPr="00643634" w:rsidRDefault="00CC5225" w:rsidP="00E00D64">
                        <w:r>
                          <w:t xml:space="preserve">                                                                                                                            </w:t>
                        </w:r>
                      </w:p>
                      <w:p w14:paraId="58AFF6D5" w14:textId="77777777" w:rsidR="00A4148F" w:rsidRDefault="00A4148F"/>
                      <w:p w14:paraId="719D27F0" w14:textId="77777777" w:rsidR="00A4148F" w:rsidRPr="00643634" w:rsidRDefault="00CC5225" w:rsidP="00E00D64">
                        <w:r>
                          <w:t xml:space="preserve">                                                                                                                            </w:t>
                        </w:r>
                      </w:p>
                      <w:p w14:paraId="351204DE" w14:textId="77777777" w:rsidR="00A4148F" w:rsidRDefault="00A4148F"/>
                      <w:p w14:paraId="0F519B08" w14:textId="77777777" w:rsidR="00A4148F" w:rsidRPr="00643634" w:rsidRDefault="00CC5225" w:rsidP="00E00D64">
                        <w:r>
                          <w:t xml:space="preserve">                                                                                                                            </w:t>
                        </w:r>
                      </w:p>
                      <w:p w14:paraId="48B54857" w14:textId="77777777" w:rsidR="00A4148F" w:rsidRDefault="00A4148F"/>
                      <w:p w14:paraId="6DA5018D" w14:textId="77777777" w:rsidR="00A4148F" w:rsidRPr="00643634" w:rsidRDefault="00CC5225" w:rsidP="00E00D64">
                        <w:r>
                          <w:t xml:space="preserve">                                                                                                                            </w:t>
                        </w:r>
                      </w:p>
                      <w:p w14:paraId="6E397728" w14:textId="77777777" w:rsidR="00A4148F" w:rsidRDefault="00A4148F"/>
                      <w:p w14:paraId="2D9D19F7" w14:textId="77777777" w:rsidR="00A4148F" w:rsidRPr="00643634" w:rsidRDefault="00CC5225" w:rsidP="00E00D64">
                        <w:r>
                          <w:t xml:space="preserve">                                                                                                                            </w:t>
                        </w:r>
                      </w:p>
                      <w:p w14:paraId="7EF9E9E0" w14:textId="77777777" w:rsidR="00A4148F" w:rsidRDefault="00A4148F"/>
                      <w:p w14:paraId="548E2BB6" w14:textId="77777777" w:rsidR="00A4148F" w:rsidRPr="00643634" w:rsidRDefault="00CC5225" w:rsidP="00E00D64">
                        <w:r>
                          <w:t xml:space="preserve">                                                                                                                            </w:t>
                        </w:r>
                      </w:p>
                      <w:p w14:paraId="6D2FD056" w14:textId="77777777" w:rsidR="00A4148F" w:rsidRDefault="00A4148F"/>
                      <w:p w14:paraId="5E5870AC" w14:textId="77777777" w:rsidR="00A4148F" w:rsidRPr="00643634" w:rsidRDefault="00CC5225" w:rsidP="00E00D64">
                        <w:r>
                          <w:t xml:space="preserve">                                                                                                                            </w:t>
                        </w:r>
                      </w:p>
                      <w:p w14:paraId="01E75306" w14:textId="77777777" w:rsidR="00A4148F" w:rsidRDefault="00A4148F"/>
                      <w:p w14:paraId="2268CD2C" w14:textId="77777777" w:rsidR="00A4148F" w:rsidRPr="00643634" w:rsidRDefault="00CC5225" w:rsidP="00E00D64">
                        <w:r>
                          <w:t xml:space="preserve">                                                                                                                            </w:t>
                        </w:r>
                      </w:p>
                      <w:p w14:paraId="2993C91C" w14:textId="77777777" w:rsidR="00A4148F" w:rsidRDefault="00A4148F"/>
                      <w:p w14:paraId="25970387" w14:textId="77777777" w:rsidR="00A4148F" w:rsidRPr="00643634" w:rsidRDefault="00CC5225" w:rsidP="00E00D64">
                        <w:r>
                          <w:t xml:space="preserve">                                                                                                                            </w:t>
                        </w:r>
                      </w:p>
                      <w:p w14:paraId="2D6F090B" w14:textId="77777777" w:rsidR="00A4148F" w:rsidRDefault="00A4148F"/>
                      <w:p w14:paraId="17BAAAEA" w14:textId="77777777" w:rsidR="00A4148F" w:rsidRPr="00643634" w:rsidRDefault="00CC5225" w:rsidP="00E00D64">
                        <w:r>
                          <w:t xml:space="preserve">                                                                                                                            </w:t>
                        </w:r>
                      </w:p>
                      <w:p w14:paraId="6F3B8429" w14:textId="77777777" w:rsidR="00A4148F" w:rsidRDefault="00A4148F"/>
                      <w:p w14:paraId="5949F8BA" w14:textId="77777777" w:rsidR="00A4148F" w:rsidRPr="00643634" w:rsidRDefault="00CC5225" w:rsidP="00E00D64">
                        <w:r>
                          <w:t xml:space="preserve">                                                                                                                            </w:t>
                        </w:r>
                      </w:p>
                      <w:p w14:paraId="05D7DDB4" w14:textId="77777777" w:rsidR="00A4148F" w:rsidRDefault="00A4148F"/>
                      <w:p w14:paraId="4560E59B" w14:textId="77777777" w:rsidR="00A4148F" w:rsidRPr="00643634" w:rsidRDefault="00CC5225" w:rsidP="00E00D64">
                        <w:r>
                          <w:t xml:space="preserve">                                                                                                                            </w:t>
                        </w:r>
                      </w:p>
                      <w:p w14:paraId="31555363" w14:textId="77777777" w:rsidR="00A4148F" w:rsidRDefault="00A4148F"/>
                      <w:p w14:paraId="316CBBE8" w14:textId="77777777" w:rsidR="00A4148F" w:rsidRPr="00643634" w:rsidRDefault="00CC5225" w:rsidP="00E00D64">
                        <w:r>
                          <w:t xml:space="preserve">                                                                                                                            </w:t>
                        </w:r>
                      </w:p>
                      <w:p w14:paraId="33717CF0" w14:textId="77777777" w:rsidR="00A4148F" w:rsidRDefault="00A4148F"/>
                      <w:p w14:paraId="23D2CBDF" w14:textId="77777777" w:rsidR="00A4148F" w:rsidRPr="00643634" w:rsidRDefault="00CC5225" w:rsidP="00E00D64">
                        <w:r>
                          <w:t xml:space="preserve">                                                                                                                            </w:t>
                        </w:r>
                      </w:p>
                      <w:p w14:paraId="68E3E4D4" w14:textId="77777777" w:rsidR="00A4148F" w:rsidRDefault="00A4148F"/>
                      <w:p w14:paraId="09CE8969" w14:textId="77777777" w:rsidR="00A4148F" w:rsidRPr="00643634" w:rsidRDefault="00CC5225" w:rsidP="00E00D64">
                        <w:r>
                          <w:t xml:space="preserve">                                                                                                                            </w:t>
                        </w:r>
                      </w:p>
                      <w:p w14:paraId="537A464D" w14:textId="77777777" w:rsidR="00A4148F" w:rsidRDefault="00A4148F"/>
                      <w:p w14:paraId="14E7EAEA" w14:textId="77777777" w:rsidR="00A4148F" w:rsidRPr="00643634" w:rsidRDefault="00CC5225" w:rsidP="00E00D64">
                        <w:r>
                          <w:t xml:space="preserve">                                                                                                                            </w:t>
                        </w:r>
                      </w:p>
                      <w:p w14:paraId="202BDEEA" w14:textId="77777777" w:rsidR="00A4148F" w:rsidRDefault="00A4148F"/>
                      <w:p w14:paraId="4E136A8F" w14:textId="77777777" w:rsidR="00A4148F" w:rsidRPr="00643634" w:rsidRDefault="00CC5225" w:rsidP="00E00D64">
                        <w:r>
                          <w:t xml:space="preserve">                                                                                                                            </w:t>
                        </w:r>
                      </w:p>
                      <w:p w14:paraId="59EBC897" w14:textId="77777777" w:rsidR="00A4148F" w:rsidRDefault="00A4148F"/>
                      <w:p w14:paraId="457B1E20" w14:textId="77777777" w:rsidR="00A4148F" w:rsidRPr="00643634" w:rsidRDefault="00CC5225" w:rsidP="00E00D64">
                        <w:r>
                          <w:t xml:space="preserve">                                                                                                                            </w:t>
                        </w:r>
                      </w:p>
                      <w:p w14:paraId="1F3F803A" w14:textId="77777777" w:rsidR="00A4148F" w:rsidRDefault="00A4148F"/>
                      <w:p w14:paraId="6226F94D" w14:textId="77777777" w:rsidR="00A4148F" w:rsidRPr="00643634" w:rsidRDefault="00CC5225" w:rsidP="00E00D64">
                        <w:r>
                          <w:t xml:space="preserve">                                                                                                                            </w:t>
                        </w:r>
                      </w:p>
                      <w:p w14:paraId="0C36DCB6" w14:textId="77777777" w:rsidR="00A4148F" w:rsidRDefault="00A4148F"/>
                      <w:p w14:paraId="2FBDEE83" w14:textId="77777777" w:rsidR="00A4148F" w:rsidRPr="00643634" w:rsidRDefault="00CC5225" w:rsidP="00E00D64">
                        <w:r>
                          <w:t xml:space="preserve">                                                                                                                            </w:t>
                        </w:r>
                      </w:p>
                      <w:p w14:paraId="2473DA81" w14:textId="77777777" w:rsidR="00A4148F" w:rsidRDefault="00A4148F"/>
                      <w:p w14:paraId="0B924236" w14:textId="77777777" w:rsidR="00A4148F" w:rsidRPr="00643634" w:rsidRDefault="00CC5225" w:rsidP="00E00D64">
                        <w:r>
                          <w:t xml:space="preserve">                                                                                                                            </w:t>
                        </w:r>
                      </w:p>
                      <w:p w14:paraId="0502BFB4" w14:textId="77777777" w:rsidR="00A4148F" w:rsidRDefault="00A4148F"/>
                      <w:p w14:paraId="558104B3" w14:textId="77777777" w:rsidR="00A4148F" w:rsidRPr="00643634" w:rsidRDefault="00CC5225" w:rsidP="00E00D64">
                        <w:r>
                          <w:t xml:space="preserve">                                                                                                                            </w:t>
                        </w:r>
                      </w:p>
                      <w:p w14:paraId="519E3C97" w14:textId="77777777" w:rsidR="00A4148F" w:rsidRDefault="00A4148F"/>
                      <w:p w14:paraId="3E874678" w14:textId="77777777" w:rsidR="00A4148F" w:rsidRPr="00643634" w:rsidRDefault="00CC5225" w:rsidP="00E00D64">
                        <w:r>
                          <w:t xml:space="preserve">                                                                                                                            </w:t>
                        </w:r>
                      </w:p>
                      <w:p w14:paraId="66A74CB9" w14:textId="77777777" w:rsidR="00A4148F" w:rsidRDefault="00A4148F"/>
                      <w:p w14:paraId="3B373AF6" w14:textId="77777777" w:rsidR="00A4148F" w:rsidRPr="00643634" w:rsidRDefault="00CC5225" w:rsidP="00E00D64">
                        <w:r>
                          <w:t xml:space="preserve">                                                                                                                            </w:t>
                        </w:r>
                      </w:p>
                      <w:p w14:paraId="50DDBC78" w14:textId="77777777" w:rsidR="00A4148F" w:rsidRDefault="00A4148F"/>
                      <w:p w14:paraId="65941DE9" w14:textId="77777777" w:rsidR="00A4148F" w:rsidRPr="00643634" w:rsidRDefault="00CC5225" w:rsidP="00E00D64">
                        <w:r>
                          <w:t xml:space="preserve">                                                                                                                            </w:t>
                        </w:r>
                      </w:p>
                      <w:p w14:paraId="7E4C5712" w14:textId="77777777" w:rsidR="00A4148F" w:rsidRDefault="00A4148F"/>
                      <w:p w14:paraId="51B54F2A" w14:textId="77777777" w:rsidR="00A4148F" w:rsidRPr="00643634" w:rsidRDefault="00CC5225" w:rsidP="00E00D64">
                        <w:r>
                          <w:t xml:space="preserve">                                                                                                                            </w:t>
                        </w:r>
                      </w:p>
                      <w:p w14:paraId="33AAE164" w14:textId="77777777" w:rsidR="00A4148F" w:rsidRDefault="00A4148F"/>
                      <w:p w14:paraId="3D9578B8" w14:textId="77777777" w:rsidR="00A4148F" w:rsidRPr="00643634" w:rsidRDefault="00CC5225" w:rsidP="00E00D64">
                        <w:r>
                          <w:t xml:space="preserve">                                                                                                                            </w:t>
                        </w:r>
                      </w:p>
                      <w:p w14:paraId="2A44F7F2" w14:textId="77777777" w:rsidR="00A4148F" w:rsidRDefault="00A4148F"/>
                      <w:p w14:paraId="32E8D53C" w14:textId="77777777" w:rsidR="00A4148F" w:rsidRPr="00643634" w:rsidRDefault="00CC5225" w:rsidP="00E00D64">
                        <w:r>
                          <w:t xml:space="preserve">                                                                                                                            </w:t>
                        </w:r>
                      </w:p>
                      <w:p w14:paraId="29491BDD" w14:textId="77777777" w:rsidR="00A4148F" w:rsidRDefault="00A4148F"/>
                      <w:p w14:paraId="74BEC88C" w14:textId="77777777" w:rsidR="00A4148F" w:rsidRPr="00643634" w:rsidRDefault="00CC5225" w:rsidP="00E00D64">
                        <w:r>
                          <w:t xml:space="preserve">                                                                                                                            </w:t>
                        </w:r>
                      </w:p>
                      <w:p w14:paraId="562085D7" w14:textId="77777777" w:rsidR="00A4148F" w:rsidRDefault="00A4148F"/>
                      <w:p w14:paraId="38BB60FF" w14:textId="77777777" w:rsidR="00A4148F" w:rsidRPr="00643634" w:rsidRDefault="00CC5225" w:rsidP="00E00D64">
                        <w:r>
                          <w:t xml:space="preserve">                                                                                                                            </w:t>
                        </w:r>
                      </w:p>
                      <w:p w14:paraId="0784F2F4" w14:textId="77777777" w:rsidR="00A4148F" w:rsidRDefault="00A4148F"/>
                      <w:p w14:paraId="126925BA" w14:textId="77777777" w:rsidR="00A4148F" w:rsidRPr="00643634" w:rsidRDefault="00CC5225" w:rsidP="00E00D64">
                        <w:r>
                          <w:t xml:space="preserve">                                                                                                                            </w:t>
                        </w:r>
                      </w:p>
                      <w:p w14:paraId="66D9150D" w14:textId="77777777" w:rsidR="00A4148F" w:rsidRDefault="00A4148F"/>
                      <w:p w14:paraId="310994AD" w14:textId="77777777" w:rsidR="00A4148F" w:rsidRPr="00643634" w:rsidRDefault="00CC5225" w:rsidP="00E00D64">
                        <w:r>
                          <w:t xml:space="preserve">                                                                                                                            </w:t>
                        </w:r>
                      </w:p>
                      <w:p w14:paraId="57997B7A" w14:textId="77777777" w:rsidR="00A4148F" w:rsidRDefault="00A4148F"/>
                      <w:p w14:paraId="3622CDDD" w14:textId="77777777" w:rsidR="00A4148F" w:rsidRPr="00643634" w:rsidRDefault="00CC5225" w:rsidP="00E00D64">
                        <w:r>
                          <w:t xml:space="preserve">                                                                                                                            </w:t>
                        </w:r>
                      </w:p>
                      <w:p w14:paraId="70406941" w14:textId="77777777" w:rsidR="00A4148F" w:rsidRDefault="00A4148F"/>
                      <w:p w14:paraId="7212D7E0" w14:textId="77777777" w:rsidR="00A4148F" w:rsidRPr="00643634" w:rsidRDefault="00CC5225" w:rsidP="00E00D64">
                        <w:r>
                          <w:t xml:space="preserve">                                                                                                                            </w:t>
                        </w:r>
                      </w:p>
                      <w:p w14:paraId="57F0908E" w14:textId="77777777" w:rsidR="00A4148F" w:rsidRDefault="00A4148F"/>
                      <w:p w14:paraId="42E66BE1" w14:textId="77777777" w:rsidR="00A4148F" w:rsidRPr="00643634" w:rsidRDefault="00CC5225" w:rsidP="00E00D64">
                        <w:r>
                          <w:t xml:space="preserve">                                                                                                                            </w:t>
                        </w:r>
                      </w:p>
                      <w:p w14:paraId="1CC57DD8" w14:textId="77777777" w:rsidR="00A4148F" w:rsidRDefault="00A4148F"/>
                      <w:p w14:paraId="5F79788C" w14:textId="77777777" w:rsidR="00A4148F" w:rsidRPr="00643634" w:rsidRDefault="00CC5225" w:rsidP="00E00D64">
                        <w:r>
                          <w:t xml:space="preserve">                                                                                                                            </w:t>
                        </w:r>
                      </w:p>
                      <w:p w14:paraId="52126BB9" w14:textId="77777777" w:rsidR="00A4148F" w:rsidRDefault="00A4148F"/>
                      <w:p w14:paraId="27BB8262" w14:textId="77777777" w:rsidR="00A4148F" w:rsidRPr="00643634" w:rsidRDefault="00CC5225" w:rsidP="00E00D64">
                        <w:r>
                          <w:t xml:space="preserve">                                                                                                                            </w:t>
                        </w:r>
                      </w:p>
                      <w:p w14:paraId="5F85ABD6" w14:textId="77777777" w:rsidR="00A4148F" w:rsidRDefault="00A4148F"/>
                      <w:p w14:paraId="261E2076" w14:textId="77777777" w:rsidR="00A4148F" w:rsidRPr="00643634" w:rsidRDefault="00CC5225" w:rsidP="00E00D64">
                        <w:r>
                          <w:t xml:space="preserve">                                                                                                                            </w:t>
                        </w:r>
                      </w:p>
                      <w:p w14:paraId="6CD02209" w14:textId="77777777" w:rsidR="00A4148F" w:rsidRDefault="00A4148F"/>
                      <w:p w14:paraId="07B6A4F1" w14:textId="77777777" w:rsidR="00A4148F" w:rsidRPr="00643634" w:rsidRDefault="00CC5225" w:rsidP="00E00D64">
                        <w:r>
                          <w:t xml:space="preserve">                                                                                                                            </w:t>
                        </w:r>
                      </w:p>
                      <w:p w14:paraId="04E253CC" w14:textId="77777777" w:rsidR="00A4148F" w:rsidRDefault="00A4148F"/>
                      <w:p w14:paraId="79B56CF5" w14:textId="77777777" w:rsidR="00A4148F" w:rsidRPr="00643634" w:rsidRDefault="00CC5225" w:rsidP="00E00D64">
                        <w:r>
                          <w:t xml:space="preserve">                                                                                                                            </w:t>
                        </w:r>
                      </w:p>
                      <w:p w14:paraId="4021E785" w14:textId="77777777" w:rsidR="00A4148F" w:rsidRDefault="00A4148F"/>
                      <w:p w14:paraId="6FBB9E2C" w14:textId="77777777" w:rsidR="00A4148F" w:rsidRPr="00643634" w:rsidRDefault="00CC5225" w:rsidP="00E00D64">
                        <w:r>
                          <w:t xml:space="preserve">                                                                                                                            </w:t>
                        </w:r>
                      </w:p>
                      <w:p w14:paraId="0BAFFB6B" w14:textId="77777777" w:rsidR="00A4148F" w:rsidRDefault="00A4148F"/>
                      <w:p w14:paraId="794CEE0B" w14:textId="77777777" w:rsidR="00A4148F" w:rsidRPr="00643634" w:rsidRDefault="00CC5225" w:rsidP="00E00D64">
                        <w:r>
                          <w:t xml:space="preserve">                                                                                                                            </w:t>
                        </w:r>
                      </w:p>
                      <w:p w14:paraId="1755025A" w14:textId="77777777" w:rsidR="00A4148F" w:rsidRDefault="00A4148F"/>
                      <w:p w14:paraId="3347EEF8" w14:textId="77777777" w:rsidR="00A4148F" w:rsidRPr="00643634" w:rsidRDefault="00CC5225" w:rsidP="00E00D64">
                        <w:r>
                          <w:t xml:space="preserve">                                                                                                                            </w:t>
                        </w:r>
                      </w:p>
                      <w:p w14:paraId="69A76361" w14:textId="77777777" w:rsidR="00A4148F" w:rsidRDefault="00A4148F"/>
                      <w:p w14:paraId="559C5E6C" w14:textId="77777777" w:rsidR="00A4148F" w:rsidRPr="00643634" w:rsidRDefault="00CC5225" w:rsidP="00E00D64">
                        <w:r>
                          <w:t xml:space="preserve">                                                                                                                            </w:t>
                        </w:r>
                      </w:p>
                      <w:p w14:paraId="6ADF3B6F" w14:textId="77777777" w:rsidR="00A4148F" w:rsidRDefault="00A4148F"/>
                      <w:p w14:paraId="10F8083D" w14:textId="77777777" w:rsidR="00A4148F" w:rsidRPr="00643634" w:rsidRDefault="00CC5225" w:rsidP="00E00D64">
                        <w:r>
                          <w:t xml:space="preserve">                                                                                                                            </w:t>
                        </w:r>
                      </w:p>
                      <w:p w14:paraId="1660C9D4" w14:textId="77777777" w:rsidR="00A4148F" w:rsidRDefault="00A4148F"/>
                      <w:p w14:paraId="1A2B904D" w14:textId="77777777" w:rsidR="00A4148F" w:rsidRPr="00643634" w:rsidRDefault="00CC5225" w:rsidP="00E00D64">
                        <w:r>
                          <w:t xml:space="preserve">                                                                                                                            </w:t>
                        </w:r>
                      </w:p>
                      <w:p w14:paraId="144B9BFD" w14:textId="77777777" w:rsidR="00A4148F" w:rsidRDefault="00A4148F"/>
                      <w:p w14:paraId="33ABED5C" w14:textId="77777777" w:rsidR="00A4148F" w:rsidRPr="00643634" w:rsidRDefault="00CC5225" w:rsidP="00E00D64">
                        <w:r>
                          <w:t xml:space="preserve">                                                                                                                            </w:t>
                        </w:r>
                      </w:p>
                      <w:p w14:paraId="65BDC1F4" w14:textId="77777777" w:rsidR="00A4148F" w:rsidRDefault="00A4148F"/>
                      <w:p w14:paraId="3BC69E2F" w14:textId="77777777" w:rsidR="00A4148F" w:rsidRPr="00643634" w:rsidRDefault="00CC5225" w:rsidP="00E00D64">
                        <w:r>
                          <w:t xml:space="preserve">                                                                                                                            </w:t>
                        </w:r>
                      </w:p>
                      <w:p w14:paraId="4DAF442B" w14:textId="77777777" w:rsidR="00A4148F" w:rsidRDefault="00A4148F"/>
                      <w:p w14:paraId="57D71051" w14:textId="77777777" w:rsidR="00A4148F" w:rsidRPr="00643634" w:rsidRDefault="00CC5225" w:rsidP="00E00D64">
                        <w:r>
                          <w:t xml:space="preserve">                                                                                                                            </w:t>
                        </w:r>
                      </w:p>
                      <w:p w14:paraId="7099E670" w14:textId="77777777" w:rsidR="00A4148F" w:rsidRDefault="00A4148F"/>
                      <w:p w14:paraId="5B2A4FEC" w14:textId="77777777" w:rsidR="00A4148F" w:rsidRPr="00643634" w:rsidRDefault="00CC5225" w:rsidP="00E00D64">
                        <w:r>
                          <w:t xml:space="preserve">                                                                                                                            </w:t>
                        </w:r>
                      </w:p>
                      <w:p w14:paraId="0148E6AE" w14:textId="77777777" w:rsidR="00A4148F" w:rsidRDefault="00A4148F"/>
                      <w:p w14:paraId="64C661CC" w14:textId="77777777" w:rsidR="00A4148F" w:rsidRPr="00643634" w:rsidRDefault="00CC5225" w:rsidP="00E00D64">
                        <w:r>
                          <w:t xml:space="preserve">                                                                                                                            </w:t>
                        </w:r>
                      </w:p>
                      <w:p w14:paraId="29A2BEFB" w14:textId="77777777" w:rsidR="00A4148F" w:rsidRDefault="00A4148F"/>
                      <w:p w14:paraId="63856964" w14:textId="77777777" w:rsidR="00A4148F" w:rsidRPr="00643634" w:rsidRDefault="00CC5225" w:rsidP="00E00D64">
                        <w:r>
                          <w:t xml:space="preserve">                                                                                                                            </w:t>
                        </w:r>
                      </w:p>
                      <w:p w14:paraId="102902BD" w14:textId="77777777" w:rsidR="00A4148F" w:rsidRDefault="00A4148F"/>
                      <w:p w14:paraId="105AC53C" w14:textId="77777777" w:rsidR="00A4148F" w:rsidRPr="00643634" w:rsidRDefault="00CC5225" w:rsidP="00E00D64">
                        <w:r>
                          <w:t xml:space="preserve">                                                                                                                            </w:t>
                        </w:r>
                      </w:p>
                      <w:p w14:paraId="054D4799" w14:textId="77777777" w:rsidR="00A4148F" w:rsidRDefault="00A4148F"/>
                      <w:p w14:paraId="00C05FEC" w14:textId="77777777" w:rsidR="00A4148F" w:rsidRPr="00643634" w:rsidRDefault="00CC5225" w:rsidP="00E00D64">
                        <w:r>
                          <w:t xml:space="preserve">                                                                                                                            </w:t>
                        </w:r>
                      </w:p>
                      <w:p w14:paraId="6F2CA212" w14:textId="77777777" w:rsidR="00A4148F" w:rsidRDefault="00A4148F"/>
                      <w:p w14:paraId="1E52755E" w14:textId="77777777" w:rsidR="00A4148F" w:rsidRPr="00643634" w:rsidRDefault="00CC5225" w:rsidP="00E00D64">
                        <w:r>
                          <w:t xml:space="preserve">                                                                                                                            </w:t>
                        </w:r>
                      </w:p>
                      <w:p w14:paraId="5C6D5AA8" w14:textId="77777777" w:rsidR="00A4148F" w:rsidRDefault="00A4148F"/>
                      <w:p w14:paraId="6A3BD21E" w14:textId="77777777" w:rsidR="00A4148F" w:rsidRPr="00643634" w:rsidRDefault="00CC5225" w:rsidP="00E00D64">
                        <w:r>
                          <w:t xml:space="preserve">                                                                                                                            </w:t>
                        </w:r>
                      </w:p>
                      <w:p w14:paraId="13F8C91B" w14:textId="77777777" w:rsidR="00A4148F" w:rsidRDefault="00A4148F"/>
                      <w:p w14:paraId="0EAA3163" w14:textId="4A47BC1E" w:rsidR="00A4148F" w:rsidRPr="00643634" w:rsidRDefault="00CC5225" w:rsidP="00E00D64">
                        <w:r>
                          <w:t xml:space="preserve">                                                                                                                            </w:t>
                        </w:r>
                      </w:p>
                      <w:p w14:paraId="32356C65" w14:textId="77777777" w:rsidR="00A4148F" w:rsidRDefault="00A4148F"/>
                      <w:p w14:paraId="468C38D4" w14:textId="77777777" w:rsidR="00A4148F" w:rsidRPr="00643634" w:rsidRDefault="00CC5225" w:rsidP="00E00D64">
                        <w:r>
                          <w:t xml:space="preserve">                                                                                                                            </w:t>
                        </w:r>
                      </w:p>
                      <w:p w14:paraId="0C6D0A90" w14:textId="77777777" w:rsidR="00A4148F" w:rsidRDefault="00A4148F"/>
                      <w:p w14:paraId="4E3AFF38" w14:textId="77777777" w:rsidR="00A4148F" w:rsidRPr="00643634" w:rsidRDefault="00CC5225" w:rsidP="00E00D64">
                        <w:r>
                          <w:t xml:space="preserve">                                                                                                                            </w:t>
                        </w:r>
                      </w:p>
                      <w:p w14:paraId="485DD711" w14:textId="77777777" w:rsidR="00A4148F" w:rsidRDefault="00A4148F"/>
                      <w:p w14:paraId="53108B34" w14:textId="77777777" w:rsidR="00A4148F" w:rsidRPr="00643634" w:rsidRDefault="00CC5225" w:rsidP="00E00D64">
                        <w:r>
                          <w:t xml:space="preserve">                                                                                                                            </w:t>
                        </w:r>
                      </w:p>
                      <w:p w14:paraId="3CB9368A" w14:textId="77777777" w:rsidR="00A4148F" w:rsidRDefault="00A4148F"/>
                      <w:p w14:paraId="286E0E25" w14:textId="77777777" w:rsidR="00A4148F" w:rsidRPr="00643634" w:rsidRDefault="00CC5225" w:rsidP="00E00D64">
                        <w:r>
                          <w:t xml:space="preserve">                                                                                                                            </w:t>
                        </w:r>
                      </w:p>
                      <w:p w14:paraId="21217C42" w14:textId="77777777" w:rsidR="00A4148F" w:rsidRDefault="00A4148F"/>
                      <w:p w14:paraId="1CA8A926" w14:textId="77777777" w:rsidR="00A4148F" w:rsidRPr="00643634" w:rsidRDefault="00CC5225" w:rsidP="00E00D64">
                        <w:r>
                          <w:t xml:space="preserve">                                                                                                                            </w:t>
                        </w:r>
                      </w:p>
                      <w:p w14:paraId="0D6DE0FD" w14:textId="77777777" w:rsidR="00A4148F" w:rsidRDefault="00A4148F"/>
                      <w:p w14:paraId="4B5CF6A4" w14:textId="77777777" w:rsidR="00A4148F" w:rsidRPr="00643634" w:rsidRDefault="00CC5225" w:rsidP="00E00D64">
                        <w:r>
                          <w:t xml:space="preserve">                                                                                                                            </w:t>
                        </w:r>
                      </w:p>
                      <w:p w14:paraId="486EDC47" w14:textId="77777777" w:rsidR="00A4148F" w:rsidRDefault="00A4148F"/>
                      <w:p w14:paraId="60055C71" w14:textId="77777777" w:rsidR="00A4148F" w:rsidRPr="00643634" w:rsidRDefault="00CC5225" w:rsidP="00E00D64">
                        <w:r>
                          <w:t xml:space="preserve">                                                                                                                            </w:t>
                        </w:r>
                      </w:p>
                      <w:p w14:paraId="48B85449" w14:textId="77777777" w:rsidR="00A4148F" w:rsidRDefault="00A4148F"/>
                      <w:p w14:paraId="62864A50" w14:textId="77777777" w:rsidR="00A4148F" w:rsidRPr="00643634" w:rsidRDefault="00CC5225" w:rsidP="00E00D64">
                        <w:r>
                          <w:t xml:space="preserve">                                                                                                                            </w:t>
                        </w:r>
                      </w:p>
                      <w:p w14:paraId="54DDB814" w14:textId="77777777" w:rsidR="00A4148F" w:rsidRDefault="00A4148F"/>
                      <w:p w14:paraId="58EBA903" w14:textId="77777777" w:rsidR="00A4148F" w:rsidRPr="00643634" w:rsidRDefault="00CC5225" w:rsidP="00E00D64">
                        <w:r>
                          <w:t xml:space="preserve">                                                                                                                            </w:t>
                        </w:r>
                      </w:p>
                      <w:p w14:paraId="63BFB872" w14:textId="77777777" w:rsidR="00A4148F" w:rsidRDefault="00A4148F"/>
                      <w:p w14:paraId="4D13DDE2" w14:textId="77777777" w:rsidR="00A4148F" w:rsidRPr="00643634" w:rsidRDefault="00CC5225" w:rsidP="00E00D64">
                        <w:r>
                          <w:t xml:space="preserve">                                                                                                                            </w:t>
                        </w:r>
                      </w:p>
                      <w:p w14:paraId="0E33F33B" w14:textId="77777777" w:rsidR="00A4148F" w:rsidRDefault="00A4148F"/>
                      <w:p w14:paraId="7A06E6E3" w14:textId="77777777" w:rsidR="00A4148F" w:rsidRPr="00643634" w:rsidRDefault="00CC5225" w:rsidP="00E00D64">
                        <w:r>
                          <w:t xml:space="preserve">                                                                                                                            </w:t>
                        </w:r>
                      </w:p>
                      <w:p w14:paraId="75D4851A" w14:textId="77777777" w:rsidR="00A4148F" w:rsidRDefault="00A4148F"/>
                      <w:p w14:paraId="75033359" w14:textId="77777777" w:rsidR="00A4148F" w:rsidRPr="00643634" w:rsidRDefault="00CC5225" w:rsidP="00E00D64">
                        <w:r>
                          <w:t xml:space="preserve">                                                                                                                            </w:t>
                        </w:r>
                      </w:p>
                      <w:p w14:paraId="16D5D5BF" w14:textId="77777777" w:rsidR="00A4148F" w:rsidRDefault="00A4148F"/>
                      <w:p w14:paraId="2475AFF8" w14:textId="77777777" w:rsidR="00A4148F" w:rsidRPr="00643634" w:rsidRDefault="00CC5225" w:rsidP="00E00D64">
                        <w:r>
                          <w:t xml:space="preserve">                                                                                                                            </w:t>
                        </w:r>
                      </w:p>
                      <w:p w14:paraId="51EC7DAE" w14:textId="77777777" w:rsidR="00A4148F" w:rsidRDefault="00A4148F"/>
                      <w:p w14:paraId="789E6C13" w14:textId="77777777" w:rsidR="00A4148F" w:rsidRPr="00643634" w:rsidRDefault="00CC5225" w:rsidP="00E00D64">
                        <w:r>
                          <w:t xml:space="preserve">                                                                                                                            </w:t>
                        </w:r>
                      </w:p>
                      <w:p w14:paraId="70A51C5F" w14:textId="77777777" w:rsidR="00A4148F" w:rsidRDefault="00A4148F"/>
                      <w:p w14:paraId="093E51F1" w14:textId="77777777" w:rsidR="00A4148F" w:rsidRPr="00643634" w:rsidRDefault="00CC5225" w:rsidP="00E00D64">
                        <w:r>
                          <w:t xml:space="preserve">                                                                                                                            </w:t>
                        </w:r>
                      </w:p>
                      <w:p w14:paraId="36DA2D8B" w14:textId="77777777" w:rsidR="00A4148F" w:rsidRDefault="00A4148F"/>
                      <w:p w14:paraId="6B1200AA" w14:textId="77777777" w:rsidR="00A4148F" w:rsidRPr="00643634" w:rsidRDefault="00CC5225" w:rsidP="00E00D64">
                        <w:r>
                          <w:t xml:space="preserve">                                                                                                                            </w:t>
                        </w:r>
                      </w:p>
                      <w:p w14:paraId="2CB06B6D" w14:textId="77777777" w:rsidR="00A4148F" w:rsidRDefault="00A4148F"/>
                      <w:p w14:paraId="0715FD35" w14:textId="77777777" w:rsidR="00A4148F" w:rsidRPr="00643634" w:rsidRDefault="00CC5225" w:rsidP="00E00D64">
                        <w:r>
                          <w:t xml:space="preserve">                                                                                                                            </w:t>
                        </w:r>
                      </w:p>
                      <w:p w14:paraId="719F8E1A" w14:textId="77777777" w:rsidR="00A4148F" w:rsidRDefault="00A4148F"/>
                      <w:p w14:paraId="111B6FF6" w14:textId="77777777" w:rsidR="00A4148F" w:rsidRPr="00643634" w:rsidRDefault="00CC5225" w:rsidP="00E00D64">
                        <w:r>
                          <w:t xml:space="preserve">                                                                                                                            </w:t>
                        </w:r>
                      </w:p>
                      <w:p w14:paraId="64A2F539" w14:textId="77777777" w:rsidR="00A4148F" w:rsidRDefault="00A4148F"/>
                      <w:p w14:paraId="5AA68923" w14:textId="77777777" w:rsidR="00A4148F" w:rsidRPr="00643634" w:rsidRDefault="00CC5225" w:rsidP="00E00D64">
                        <w:r>
                          <w:t xml:space="preserve">                                                                                                                            </w:t>
                        </w:r>
                      </w:p>
                      <w:p w14:paraId="41E7E01A" w14:textId="77777777" w:rsidR="00A4148F" w:rsidRDefault="00A4148F"/>
                      <w:p w14:paraId="778D1DDC" w14:textId="77777777" w:rsidR="00A4148F" w:rsidRPr="00643634" w:rsidRDefault="00CC5225" w:rsidP="00E00D64">
                        <w:r>
                          <w:t xml:space="preserve">                                                                                                                            </w:t>
                        </w:r>
                      </w:p>
                      <w:p w14:paraId="7BBF67A5" w14:textId="77777777" w:rsidR="00A4148F" w:rsidRDefault="00A4148F"/>
                      <w:p w14:paraId="78F82657" w14:textId="77777777" w:rsidR="00A4148F" w:rsidRPr="00643634" w:rsidRDefault="00CC5225" w:rsidP="00E00D64">
                        <w:r>
                          <w:t xml:space="preserve">                                                                                                                            </w:t>
                        </w:r>
                      </w:p>
                      <w:p w14:paraId="62E3CC1E" w14:textId="77777777" w:rsidR="00A4148F" w:rsidRDefault="00A4148F"/>
                      <w:p w14:paraId="581A861F" w14:textId="77777777" w:rsidR="00A4148F" w:rsidRPr="00643634" w:rsidRDefault="00CC5225" w:rsidP="00E00D64">
                        <w:r>
                          <w:t xml:space="preserve">                                                                                                                            </w:t>
                        </w:r>
                      </w:p>
                      <w:p w14:paraId="0C982A55" w14:textId="77777777" w:rsidR="00A4148F" w:rsidRDefault="00A4148F"/>
                      <w:p w14:paraId="449CB4E7" w14:textId="77777777" w:rsidR="00A4148F" w:rsidRPr="00643634" w:rsidRDefault="00CC5225" w:rsidP="00E00D64">
                        <w:r>
                          <w:t xml:space="preserve">                                                                                                                            </w:t>
                        </w:r>
                      </w:p>
                      <w:p w14:paraId="4AD4DA55" w14:textId="77777777" w:rsidR="00A4148F" w:rsidRDefault="00A4148F"/>
                      <w:p w14:paraId="62C8D59B" w14:textId="77777777" w:rsidR="00A4148F" w:rsidRPr="00643634" w:rsidRDefault="00CC5225" w:rsidP="00E00D64">
                        <w:r>
                          <w:t xml:space="preserve">                                                                                                                            </w:t>
                        </w:r>
                      </w:p>
                      <w:p w14:paraId="4DB77645" w14:textId="77777777" w:rsidR="00A4148F" w:rsidRDefault="00A4148F"/>
                      <w:p w14:paraId="1241228A" w14:textId="77777777" w:rsidR="00A4148F" w:rsidRPr="00643634" w:rsidRDefault="00CC5225" w:rsidP="00E00D64">
                        <w:r>
                          <w:t xml:space="preserve">                                                                                                                            </w:t>
                        </w:r>
                      </w:p>
                      <w:p w14:paraId="67D6CA11" w14:textId="77777777" w:rsidR="00A4148F" w:rsidRDefault="00A4148F"/>
                      <w:p w14:paraId="3612E862" w14:textId="77777777" w:rsidR="00A4148F" w:rsidRPr="00643634" w:rsidRDefault="00CC5225" w:rsidP="00E00D64">
                        <w:r>
                          <w:t xml:space="preserve">                                                                                                                            </w:t>
                        </w:r>
                      </w:p>
                      <w:p w14:paraId="0E69DB42" w14:textId="77777777" w:rsidR="00A4148F" w:rsidRDefault="00A4148F"/>
                      <w:p w14:paraId="0E0D3CC9" w14:textId="77777777" w:rsidR="00A4148F" w:rsidRPr="00643634" w:rsidRDefault="00CC5225" w:rsidP="00E00D64">
                        <w:r>
                          <w:t xml:space="preserve">                                                                                                                            </w:t>
                        </w:r>
                      </w:p>
                      <w:p w14:paraId="2CE19B46" w14:textId="77777777" w:rsidR="00A4148F" w:rsidRDefault="00A4148F"/>
                      <w:p w14:paraId="660EA55E" w14:textId="77777777" w:rsidR="00A4148F" w:rsidRPr="00643634" w:rsidRDefault="00CC5225" w:rsidP="00E00D64">
                        <w:r>
                          <w:t xml:space="preserve">                                                                                                                            </w:t>
                        </w:r>
                      </w:p>
                      <w:p w14:paraId="5AEAF84A" w14:textId="77777777" w:rsidR="00A4148F" w:rsidRDefault="00A4148F"/>
                      <w:p w14:paraId="0344135E" w14:textId="77777777" w:rsidR="00A4148F" w:rsidRPr="00643634" w:rsidRDefault="00CC5225" w:rsidP="00E00D64">
                        <w:r>
                          <w:t xml:space="preserve">                                                                                                                            </w:t>
                        </w:r>
                      </w:p>
                      <w:p w14:paraId="65A7A083" w14:textId="77777777" w:rsidR="00A4148F" w:rsidRDefault="00A4148F"/>
                      <w:p w14:paraId="6AC5B79A" w14:textId="77777777" w:rsidR="00A4148F" w:rsidRPr="00643634" w:rsidRDefault="00CC5225" w:rsidP="00E00D64">
                        <w:r>
                          <w:t xml:space="preserve">                                                                                                                            </w:t>
                        </w:r>
                      </w:p>
                      <w:p w14:paraId="3E218302" w14:textId="77777777" w:rsidR="00A4148F" w:rsidRDefault="00A4148F"/>
                      <w:p w14:paraId="26ABCB81" w14:textId="77777777" w:rsidR="00A4148F" w:rsidRPr="00643634" w:rsidRDefault="00CC5225" w:rsidP="00E00D64">
                        <w:r>
                          <w:t xml:space="preserve">                                                                                                                            </w:t>
                        </w:r>
                      </w:p>
                      <w:p w14:paraId="27AADD4B" w14:textId="77777777" w:rsidR="00A4148F" w:rsidRDefault="00A4148F"/>
                      <w:p w14:paraId="507FAD3C" w14:textId="60F86062" w:rsidR="00A4148F" w:rsidRPr="00643634" w:rsidRDefault="00CC5225" w:rsidP="00E00D64">
                        <w:r>
                          <w:t xml:space="preserve">                                                                                                                            </w:t>
                        </w:r>
                      </w:p>
                      <w:p w14:paraId="4D25AFBC" w14:textId="77777777" w:rsidR="00A4148F" w:rsidRDefault="00A4148F"/>
                      <w:p w14:paraId="39D3B070" w14:textId="77777777" w:rsidR="00A4148F" w:rsidRPr="00643634" w:rsidRDefault="00CC5225" w:rsidP="00E00D64">
                        <w:r>
                          <w:t xml:space="preserve">                                                                                                                            </w:t>
                        </w:r>
                      </w:p>
                      <w:p w14:paraId="09249D2C" w14:textId="77777777" w:rsidR="00A4148F" w:rsidRDefault="00A4148F"/>
                      <w:p w14:paraId="5CAE4459" w14:textId="77777777" w:rsidR="00A4148F" w:rsidRPr="00643634" w:rsidRDefault="00CC5225" w:rsidP="00E00D64">
                        <w:r>
                          <w:t xml:space="preserve">                                                                                                                            </w:t>
                        </w:r>
                      </w:p>
                      <w:p w14:paraId="24810059" w14:textId="77777777" w:rsidR="00A4148F" w:rsidRDefault="00A4148F"/>
                      <w:p w14:paraId="03F70D09" w14:textId="77777777" w:rsidR="00A4148F" w:rsidRPr="00643634" w:rsidRDefault="00CC5225" w:rsidP="00E00D64">
                        <w:r>
                          <w:t xml:space="preserve">                                                                                                                            </w:t>
                        </w:r>
                      </w:p>
                      <w:p w14:paraId="37BBB650" w14:textId="77777777" w:rsidR="00A4148F" w:rsidRDefault="00A4148F"/>
                      <w:p w14:paraId="374DDCB3" w14:textId="77777777" w:rsidR="00A4148F" w:rsidRPr="00643634" w:rsidRDefault="00CC5225" w:rsidP="00E00D64">
                        <w:r>
                          <w:t xml:space="preserve">                                                                                                                            </w:t>
                        </w:r>
                      </w:p>
                      <w:p w14:paraId="41189D5D" w14:textId="77777777" w:rsidR="00A4148F" w:rsidRDefault="00A4148F"/>
                      <w:p w14:paraId="6859C68F" w14:textId="77777777" w:rsidR="00A4148F" w:rsidRPr="00643634" w:rsidRDefault="00CC5225" w:rsidP="00E00D64">
                        <w:r>
                          <w:t xml:space="preserve">                                                                                                                            </w:t>
                        </w:r>
                      </w:p>
                      <w:p w14:paraId="57234A9E" w14:textId="77777777" w:rsidR="00A4148F" w:rsidRDefault="00A4148F"/>
                      <w:p w14:paraId="7FF27419" w14:textId="77777777" w:rsidR="00A4148F" w:rsidRPr="00643634" w:rsidRDefault="00CC5225" w:rsidP="00E00D64">
                        <w:r>
                          <w:t xml:space="preserve">                                                                                                                            </w:t>
                        </w:r>
                      </w:p>
                      <w:p w14:paraId="135CE815" w14:textId="77777777" w:rsidR="00A4148F" w:rsidRDefault="00A4148F"/>
                      <w:p w14:paraId="6E4030FD" w14:textId="77777777" w:rsidR="00A4148F" w:rsidRPr="00643634" w:rsidRDefault="00CC5225" w:rsidP="00E00D64">
                        <w:r>
                          <w:t xml:space="preserve">                                                                                                                            </w:t>
                        </w:r>
                      </w:p>
                      <w:p w14:paraId="2FA43F11" w14:textId="77777777" w:rsidR="00A4148F" w:rsidRDefault="00A4148F"/>
                      <w:p w14:paraId="4B142B0B" w14:textId="77777777" w:rsidR="00A4148F" w:rsidRPr="00643634" w:rsidRDefault="00CC5225" w:rsidP="00E00D64">
                        <w:r>
                          <w:t xml:space="preserve">                                                                                                                            </w:t>
                        </w:r>
                      </w:p>
                      <w:p w14:paraId="5FC423DB" w14:textId="77777777" w:rsidR="00A4148F" w:rsidRDefault="00A4148F"/>
                      <w:p w14:paraId="02A060C1" w14:textId="77777777" w:rsidR="00A4148F" w:rsidRPr="00643634" w:rsidRDefault="00CC5225" w:rsidP="00E00D64">
                        <w:r>
                          <w:t xml:space="preserve">                                                                                                                            </w:t>
                        </w:r>
                      </w:p>
                      <w:p w14:paraId="5DAC7792" w14:textId="77777777" w:rsidR="00A4148F" w:rsidRDefault="00A4148F"/>
                      <w:p w14:paraId="3C74035E" w14:textId="77777777" w:rsidR="00A4148F" w:rsidRPr="00643634" w:rsidRDefault="00CC5225" w:rsidP="00E00D64">
                        <w:r>
                          <w:t xml:space="preserve">                                                                                                                            </w:t>
                        </w:r>
                      </w:p>
                      <w:p w14:paraId="49B20A22" w14:textId="77777777" w:rsidR="00A4148F" w:rsidRDefault="00A4148F"/>
                      <w:p w14:paraId="4E3BA426" w14:textId="77777777" w:rsidR="00A4148F" w:rsidRPr="00643634" w:rsidRDefault="00CC5225" w:rsidP="00E00D64">
                        <w:r>
                          <w:t xml:space="preserve">                                                                                                                            </w:t>
                        </w:r>
                      </w:p>
                      <w:p w14:paraId="611531ED" w14:textId="77777777" w:rsidR="00A4148F" w:rsidRDefault="00A4148F"/>
                      <w:p w14:paraId="05292F10" w14:textId="77777777" w:rsidR="00A4148F" w:rsidRPr="00643634" w:rsidRDefault="00CC5225" w:rsidP="00E00D64">
                        <w:r>
                          <w:t xml:space="preserve">                                                                                                                            </w:t>
                        </w:r>
                      </w:p>
                      <w:p w14:paraId="17FF23C0" w14:textId="77777777" w:rsidR="00A4148F" w:rsidRDefault="00A4148F"/>
                      <w:p w14:paraId="320B334D" w14:textId="77777777" w:rsidR="00A4148F" w:rsidRPr="00643634" w:rsidRDefault="00CC5225" w:rsidP="00E00D64">
                        <w:r>
                          <w:t xml:space="preserve">                                                                                                                            </w:t>
                        </w:r>
                      </w:p>
                      <w:p w14:paraId="72BBCD70" w14:textId="77777777" w:rsidR="00A4148F" w:rsidRDefault="00A4148F"/>
                      <w:p w14:paraId="29C531EF" w14:textId="77777777" w:rsidR="00A4148F" w:rsidRPr="00643634" w:rsidRDefault="00CC5225" w:rsidP="00E00D64">
                        <w:r>
                          <w:t xml:space="preserve">                                                                                                                            </w:t>
                        </w:r>
                      </w:p>
                      <w:p w14:paraId="0D195533" w14:textId="77777777" w:rsidR="00A4148F" w:rsidRDefault="00A4148F"/>
                      <w:p w14:paraId="1FE641EC" w14:textId="77777777" w:rsidR="00A4148F" w:rsidRPr="00643634" w:rsidRDefault="00CC5225" w:rsidP="00E00D64">
                        <w:r>
                          <w:t xml:space="preserve">                                                                                                                            </w:t>
                        </w:r>
                      </w:p>
                      <w:p w14:paraId="5F7BBDA5" w14:textId="77777777" w:rsidR="00A4148F" w:rsidRDefault="00A4148F"/>
                      <w:p w14:paraId="6260E7C6" w14:textId="292744A6" w:rsidR="00A4148F" w:rsidRPr="00643634" w:rsidRDefault="00CC5225" w:rsidP="00E00D64">
                        <w:r>
                          <w:t xml:space="preserve">                                                                                                                            </w:t>
                        </w:r>
                      </w:p>
                      <w:p w14:paraId="3AA874BE" w14:textId="77777777" w:rsidR="00A4148F" w:rsidRDefault="00A4148F"/>
                      <w:p w14:paraId="6B936062" w14:textId="77777777" w:rsidR="00A4148F" w:rsidRPr="00643634" w:rsidRDefault="00CC5225" w:rsidP="00E00D64">
                        <w:r>
                          <w:t xml:space="preserve">                                                                                                                            </w:t>
                        </w:r>
                      </w:p>
                      <w:p w14:paraId="0FE574C2" w14:textId="77777777" w:rsidR="00A4148F" w:rsidRDefault="00A4148F"/>
                      <w:p w14:paraId="70BCF257" w14:textId="77777777" w:rsidR="00A4148F" w:rsidRPr="00643634" w:rsidRDefault="00CC5225" w:rsidP="00E00D64">
                        <w:r>
                          <w:t xml:space="preserve">                                                                                                                            </w:t>
                        </w:r>
                      </w:p>
                      <w:p w14:paraId="1BA9F8D5" w14:textId="77777777" w:rsidR="00A4148F" w:rsidRDefault="00A4148F"/>
                      <w:p w14:paraId="62BBB55B" w14:textId="77777777" w:rsidR="00A4148F" w:rsidRPr="00643634" w:rsidRDefault="00CC5225" w:rsidP="00E00D64">
                        <w:r>
                          <w:t xml:space="preserve">                                                                                                                            </w:t>
                        </w:r>
                      </w:p>
                      <w:p w14:paraId="562943D1" w14:textId="77777777" w:rsidR="00A4148F" w:rsidRDefault="00A4148F"/>
                      <w:p w14:paraId="081B8803" w14:textId="77777777" w:rsidR="00A4148F" w:rsidRPr="00643634" w:rsidRDefault="00CC5225" w:rsidP="00E00D64">
                        <w:r>
                          <w:t xml:space="preserve">                                                                                                                            </w:t>
                        </w:r>
                      </w:p>
                      <w:p w14:paraId="233DA1D3" w14:textId="77777777" w:rsidR="00A4148F" w:rsidRDefault="00A4148F"/>
                      <w:p w14:paraId="0E75E11D" w14:textId="77777777" w:rsidR="00A4148F" w:rsidRPr="00643634" w:rsidRDefault="00CC5225" w:rsidP="00E00D64">
                        <w:r>
                          <w:t xml:space="preserve">                                                                                                                            </w:t>
                        </w:r>
                      </w:p>
                      <w:p w14:paraId="5B49D79F" w14:textId="77777777" w:rsidR="00A4148F" w:rsidRDefault="00A4148F"/>
                      <w:p w14:paraId="3AE1D08B" w14:textId="77777777" w:rsidR="00A4148F" w:rsidRPr="00643634" w:rsidRDefault="00CC5225" w:rsidP="00E00D64">
                        <w:r>
                          <w:t xml:space="preserve">                                                                                                                            </w:t>
                        </w:r>
                      </w:p>
                      <w:p w14:paraId="040A3FEA" w14:textId="77777777" w:rsidR="00A4148F" w:rsidRDefault="00A4148F"/>
                      <w:p w14:paraId="18429833" w14:textId="77777777" w:rsidR="00A4148F" w:rsidRPr="00643634" w:rsidRDefault="00CC5225" w:rsidP="00E00D64">
                        <w:r>
                          <w:t xml:space="preserve">                                                                                                                            </w:t>
                        </w:r>
                      </w:p>
                      <w:p w14:paraId="4DD5AC1A" w14:textId="77777777" w:rsidR="00A4148F" w:rsidRDefault="00A4148F"/>
                      <w:p w14:paraId="40BA5A9F" w14:textId="1938378A" w:rsidR="00A4148F" w:rsidRPr="00643634" w:rsidRDefault="00CC5225" w:rsidP="00E00D64">
                        <w:r>
                          <w:t xml:space="preserve">                                                                                                                            </w:t>
                        </w:r>
                      </w:p>
                      <w:p w14:paraId="483363CC" w14:textId="77777777" w:rsidR="00A4148F" w:rsidRDefault="00A4148F"/>
                      <w:p w14:paraId="7688615F" w14:textId="77777777" w:rsidR="00A4148F" w:rsidRPr="00643634" w:rsidRDefault="00CC5225" w:rsidP="00E00D64">
                        <w:r>
                          <w:t xml:space="preserve">                                                                                                                            </w:t>
                        </w:r>
                      </w:p>
                      <w:p w14:paraId="690C78AA" w14:textId="77777777" w:rsidR="00A4148F" w:rsidRDefault="00A4148F"/>
                      <w:p w14:paraId="1E7DF50A" w14:textId="77777777" w:rsidR="00A4148F" w:rsidRPr="00643634" w:rsidRDefault="00CC5225" w:rsidP="00E00D64">
                        <w:r>
                          <w:t xml:space="preserve">                                                                                                                            </w:t>
                        </w:r>
                      </w:p>
                      <w:p w14:paraId="612E4DF5" w14:textId="77777777" w:rsidR="00A4148F" w:rsidRDefault="00A4148F"/>
                      <w:p w14:paraId="48719B3A" w14:textId="77777777" w:rsidR="00A4148F" w:rsidRPr="00643634" w:rsidRDefault="00CC5225" w:rsidP="00E00D64">
                        <w:r>
                          <w:t xml:space="preserve">                                                                                                                            </w:t>
                        </w:r>
                      </w:p>
                      <w:p w14:paraId="495CD723" w14:textId="77777777" w:rsidR="00A4148F" w:rsidRDefault="00A4148F"/>
                      <w:p w14:paraId="0D6E714A" w14:textId="09B6361B" w:rsidR="00A4148F" w:rsidRPr="00643634" w:rsidRDefault="00CC5225" w:rsidP="00E00D64">
                        <w:r>
                          <w:t xml:space="preserve">                                                                                                                            </w:t>
                        </w:r>
                      </w:p>
                      <w:p w14:paraId="60FCE598" w14:textId="77777777" w:rsidR="00A4148F" w:rsidRDefault="00A4148F"/>
                      <w:p w14:paraId="6100DD85" w14:textId="77777777" w:rsidR="00A4148F" w:rsidRPr="00643634" w:rsidRDefault="00CC5225" w:rsidP="00E00D64">
                        <w:r>
                          <w:t xml:space="preserve">                                                                                                                            </w:t>
                        </w:r>
                      </w:p>
                      <w:p w14:paraId="793F2755" w14:textId="77777777" w:rsidR="00A4148F" w:rsidRDefault="00A4148F"/>
                      <w:p w14:paraId="44DDAFC8" w14:textId="06D4D6ED" w:rsidR="00A4148F" w:rsidRPr="00643634" w:rsidRDefault="00CC5225" w:rsidP="00E00D64">
                        <w:r>
                          <w:t xml:space="preserve">                                                                                                                            </w:t>
                        </w:r>
                      </w:p>
                      <w:p w14:paraId="07AD751F" w14:textId="77777777" w:rsidR="00A4148F" w:rsidRDefault="00A4148F"/>
                      <w:p w14:paraId="0F22EC27" w14:textId="2472DFCF" w:rsidR="00A4148F" w:rsidRPr="00643634" w:rsidRDefault="00CC5225" w:rsidP="00E00D64">
                        <w:r>
                          <w:t xml:space="preserve">                                                                                                                            </w:t>
                        </w:r>
                      </w:p>
                    </w:txbxContent>
                  </v:textbox>
                </v:rect>
                <v:shapetype id="_x0000_t202" coordsize="21600,21600" o:spt="202" path="m,l,21600r21600,l21600,xe">
                  <v:stroke joinstyle="miter"/>
                  <v:path gradientshapeok="t" o:connecttype="rect"/>
                </v:shapetype>
                <v:shape id="Text Box 7" o:spid="_x0000_s1029" type="#_x0000_t202" alt="Document Date" style="position:absolute;left:44005;top:27432;width:30004;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10C7099" w14:textId="1A927AA8" w:rsidR="00A4148F" w:rsidRPr="004D5F95" w:rsidRDefault="00B81561" w:rsidP="00A4148F">
                        <w:pPr>
                          <w:rPr>
                            <w:b/>
                            <w:bCs/>
                            <w:color w:val="FFFFFF" w:themeColor="background1"/>
                          </w:rPr>
                        </w:pPr>
                        <w:r>
                          <w:rPr>
                            <w:b/>
                            <w:color w:val="FFFFFF" w:themeColor="background1"/>
                          </w:rPr>
                          <w:t>Mars 2026</w:t>
                        </w:r>
                      </w:p>
                      <w:p w14:paraId="35489A7D" w14:textId="77777777" w:rsidR="002628A2" w:rsidRDefault="002628A2"/>
                      <w:p w14:paraId="3D5B7F62" w14:textId="77777777" w:rsidR="00A4148F" w:rsidRPr="004D5F95" w:rsidRDefault="00A4148F" w:rsidP="00A4148F">
                        <w:pPr>
                          <w:rPr>
                            <w:b/>
                            <w:bCs/>
                            <w:color w:val="FFFFFF" w:themeColor="background1"/>
                          </w:rPr>
                        </w:pPr>
                        <w:r>
                          <w:rPr>
                            <w:b/>
                            <w:color w:val="FFFFFF" w:themeColor="background1"/>
                          </w:rPr>
                          <w:t>JANVIER 2023</w:t>
                        </w:r>
                      </w:p>
                      <w:p w14:paraId="7A32A17F" w14:textId="77777777" w:rsidR="002628A2" w:rsidRDefault="002628A2"/>
                      <w:p w14:paraId="036A8F9C"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A13FA90" w14:textId="77777777" w:rsidR="002628A2" w:rsidRDefault="002628A2"/>
                      <w:p w14:paraId="5B802434" w14:textId="77777777" w:rsidR="00A4148F" w:rsidRPr="004D5F95" w:rsidRDefault="00A4148F" w:rsidP="00A4148F">
                        <w:pPr>
                          <w:rPr>
                            <w:b/>
                            <w:bCs/>
                            <w:color w:val="FFFFFF" w:themeColor="background1"/>
                          </w:rPr>
                        </w:pPr>
                        <w:r>
                          <w:rPr>
                            <w:b/>
                            <w:color w:val="FFFFFF" w:themeColor="background1"/>
                          </w:rPr>
                          <w:t>JANVIER 2023</w:t>
                        </w:r>
                      </w:p>
                      <w:p w14:paraId="5DF9BA14" w14:textId="77777777" w:rsidR="002628A2" w:rsidRDefault="002628A2"/>
                      <w:p w14:paraId="50646D47" w14:textId="77777777" w:rsidR="00A4148F" w:rsidRPr="00BD1F9F" w:rsidRDefault="00A4148F" w:rsidP="00E00D64">
                        <w:r>
                          <w:t>Ceci est le titre de votre document.</w:t>
                        </w:r>
                      </w:p>
                      <w:p w14:paraId="37C118BB" w14:textId="77777777" w:rsidR="002628A2" w:rsidRDefault="002628A2"/>
                      <w:p w14:paraId="05DE92E8" w14:textId="77777777" w:rsidR="00A4148F" w:rsidRPr="00BD1F9F" w:rsidRDefault="00A4148F" w:rsidP="00E00D64">
                        <w:r>
                          <w:t>Ceci est le titre de votre document.</w:t>
                        </w:r>
                      </w:p>
                      <w:p w14:paraId="46B68102" w14:textId="77777777" w:rsidR="002628A2" w:rsidRDefault="002628A2"/>
                      <w:p w14:paraId="62800271"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3EA8549" w14:textId="77777777" w:rsidR="002628A2" w:rsidRDefault="002628A2"/>
                      <w:p w14:paraId="3708325D" w14:textId="77777777" w:rsidR="00A4148F" w:rsidRPr="004D5F95" w:rsidRDefault="00A4148F" w:rsidP="00A4148F">
                        <w:pPr>
                          <w:rPr>
                            <w:b/>
                            <w:bCs/>
                            <w:color w:val="FFFFFF" w:themeColor="background1"/>
                          </w:rPr>
                        </w:pPr>
                        <w:r>
                          <w:rPr>
                            <w:b/>
                            <w:color w:val="FFFFFF" w:themeColor="background1"/>
                          </w:rPr>
                          <w:t>JANVIER 2023</w:t>
                        </w:r>
                      </w:p>
                      <w:p w14:paraId="5080E264" w14:textId="77777777" w:rsidR="002628A2" w:rsidRDefault="002628A2"/>
                      <w:p w14:paraId="7B79F08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00DD2A6" w14:textId="77777777" w:rsidR="002628A2" w:rsidRDefault="002628A2"/>
                      <w:p w14:paraId="7D56EF29" w14:textId="77777777" w:rsidR="00A4148F" w:rsidRPr="004D5F95" w:rsidRDefault="00A4148F" w:rsidP="00A4148F">
                        <w:pPr>
                          <w:rPr>
                            <w:b/>
                            <w:bCs/>
                            <w:color w:val="FFFFFF" w:themeColor="background1"/>
                          </w:rPr>
                        </w:pPr>
                        <w:r>
                          <w:rPr>
                            <w:b/>
                            <w:color w:val="FFFFFF" w:themeColor="background1"/>
                          </w:rPr>
                          <w:t>JANVIER 2023</w:t>
                        </w:r>
                      </w:p>
                      <w:p w14:paraId="0B21F554" w14:textId="77777777" w:rsidR="00A4148F" w:rsidRDefault="00A4148F"/>
                      <w:p w14:paraId="30CD4DB1"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4F2A3F4A" w14:textId="77777777" w:rsidR="002628A2" w:rsidRDefault="002628A2"/>
                      <w:p w14:paraId="22CAD85F" w14:textId="77777777" w:rsidR="00A4148F" w:rsidRPr="004D5F95" w:rsidRDefault="00A4148F" w:rsidP="00A4148F">
                        <w:pPr>
                          <w:rPr>
                            <w:b/>
                            <w:bCs/>
                            <w:color w:val="FFFFFF" w:themeColor="background1"/>
                          </w:rPr>
                        </w:pPr>
                        <w:r>
                          <w:rPr>
                            <w:b/>
                            <w:color w:val="FFFFFF" w:themeColor="background1"/>
                          </w:rPr>
                          <w:t>JANVIER 2023</w:t>
                        </w:r>
                      </w:p>
                      <w:p w14:paraId="5ADB69DC" w14:textId="77777777" w:rsidR="002628A2" w:rsidRDefault="002628A2"/>
                      <w:p w14:paraId="2E79035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38252C8" w14:textId="77777777" w:rsidR="002628A2" w:rsidRDefault="002628A2"/>
                      <w:p w14:paraId="69AEC09C" w14:textId="77777777" w:rsidR="00A4148F" w:rsidRPr="004D5F95" w:rsidRDefault="00A4148F" w:rsidP="00A4148F">
                        <w:pPr>
                          <w:rPr>
                            <w:b/>
                            <w:bCs/>
                            <w:color w:val="FFFFFF" w:themeColor="background1"/>
                          </w:rPr>
                        </w:pPr>
                        <w:r>
                          <w:rPr>
                            <w:b/>
                            <w:color w:val="FFFFFF" w:themeColor="background1"/>
                          </w:rPr>
                          <w:t>JANVIER 2023</w:t>
                        </w:r>
                      </w:p>
                      <w:p w14:paraId="7020078C" w14:textId="77777777" w:rsidR="002628A2" w:rsidRDefault="002628A2"/>
                      <w:p w14:paraId="17CE6EC3" w14:textId="77777777" w:rsidR="00A4148F" w:rsidRPr="00BD1F9F" w:rsidRDefault="00A4148F" w:rsidP="00E00D64">
                        <w:r>
                          <w:t>Ceci est le titre de votre document.</w:t>
                        </w:r>
                      </w:p>
                      <w:p w14:paraId="657BEDB4" w14:textId="77777777" w:rsidR="002628A2" w:rsidRDefault="002628A2"/>
                      <w:p w14:paraId="5E5AFB70" w14:textId="77777777" w:rsidR="00A4148F" w:rsidRPr="00BD1F9F" w:rsidRDefault="00A4148F" w:rsidP="00E00D64">
                        <w:r>
                          <w:t>Ceci est le titre de votre document.</w:t>
                        </w:r>
                      </w:p>
                      <w:p w14:paraId="636CEADA" w14:textId="77777777" w:rsidR="002628A2" w:rsidRDefault="002628A2"/>
                      <w:p w14:paraId="647A8E00"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CA689EA" w14:textId="77777777" w:rsidR="002628A2" w:rsidRDefault="002628A2"/>
                      <w:p w14:paraId="2C05AFC6" w14:textId="77777777" w:rsidR="00A4148F" w:rsidRPr="004D5F95" w:rsidRDefault="00A4148F" w:rsidP="00A4148F">
                        <w:pPr>
                          <w:rPr>
                            <w:b/>
                            <w:bCs/>
                            <w:color w:val="FFFFFF" w:themeColor="background1"/>
                          </w:rPr>
                        </w:pPr>
                        <w:r>
                          <w:rPr>
                            <w:b/>
                            <w:color w:val="FFFFFF" w:themeColor="background1"/>
                          </w:rPr>
                          <w:t>JANVIER 2023</w:t>
                        </w:r>
                      </w:p>
                      <w:p w14:paraId="713509A1" w14:textId="77777777" w:rsidR="002628A2" w:rsidRDefault="002628A2"/>
                      <w:p w14:paraId="1ABF695D"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C39E2A3" w14:textId="77777777" w:rsidR="002628A2" w:rsidRDefault="002628A2"/>
                      <w:p w14:paraId="13B8567E" w14:textId="77777777" w:rsidR="00A4148F" w:rsidRPr="004D5F95" w:rsidRDefault="00A4148F" w:rsidP="00A4148F">
                        <w:pPr>
                          <w:rPr>
                            <w:b/>
                            <w:bCs/>
                            <w:color w:val="FFFFFF" w:themeColor="background1"/>
                          </w:rPr>
                        </w:pPr>
                        <w:r>
                          <w:rPr>
                            <w:b/>
                            <w:color w:val="FFFFFF" w:themeColor="background1"/>
                          </w:rPr>
                          <w:t>JANVIER 2023</w:t>
                        </w:r>
                      </w:p>
                      <w:p w14:paraId="21DAD9FF" w14:textId="77777777" w:rsidR="00A4148F" w:rsidRDefault="00A4148F"/>
                      <w:p w14:paraId="63E9C448" w14:textId="77777777" w:rsidR="00A4148F" w:rsidRPr="00F120AC" w:rsidRDefault="00271781" w:rsidP="00F120AC">
                        <w:pPr>
                          <w:pStyle w:val="Heading1"/>
                        </w:pPr>
                        <w:bookmarkStart w:id="521" w:name="_Toc224723730"/>
                        <w:bookmarkStart w:id="522" w:name="_Toc224724270"/>
                        <w:r>
                          <w:t>Ébauche</w:t>
                        </w:r>
                        <w:r w:rsidR="00A24079">
                          <w:t> :</w:t>
                        </w:r>
                        <w:r>
                          <w:t xml:space="preserve"> </w:t>
                        </w:r>
                        <w:r w:rsidR="000F378D">
                          <w:t>n</w:t>
                        </w:r>
                        <w:r>
                          <w:t>orme de qualité sur le traitement en établissement</w:t>
                        </w:r>
                        <w:bookmarkEnd w:id="521"/>
                        <w:bookmarkEnd w:id="522"/>
                      </w:p>
                      <w:p w14:paraId="1A1BE449" w14:textId="77777777" w:rsidR="00A4148F" w:rsidRPr="004D5F95" w:rsidRDefault="00B81561" w:rsidP="00A4148F">
                        <w:pPr>
                          <w:rPr>
                            <w:b/>
                            <w:bCs/>
                            <w:color w:val="FFFFFF" w:themeColor="background1"/>
                          </w:rPr>
                        </w:pPr>
                        <w:r>
                          <w:rPr>
                            <w:b/>
                            <w:color w:val="FFFFFF" w:themeColor="background1"/>
                          </w:rPr>
                          <w:t>Mars 2026</w:t>
                        </w:r>
                      </w:p>
                      <w:p w14:paraId="3B118E1A" w14:textId="77777777" w:rsidR="002628A2" w:rsidRDefault="002628A2"/>
                      <w:p w14:paraId="2B853D29" w14:textId="77777777" w:rsidR="00A4148F" w:rsidRPr="004D5F95" w:rsidRDefault="00A4148F" w:rsidP="00A4148F">
                        <w:pPr>
                          <w:rPr>
                            <w:b/>
                            <w:bCs/>
                            <w:color w:val="FFFFFF" w:themeColor="background1"/>
                          </w:rPr>
                        </w:pPr>
                        <w:r>
                          <w:rPr>
                            <w:b/>
                            <w:color w:val="FFFFFF" w:themeColor="background1"/>
                          </w:rPr>
                          <w:t>JANVIER 2023</w:t>
                        </w:r>
                      </w:p>
                      <w:p w14:paraId="31880CD6" w14:textId="77777777" w:rsidR="002628A2" w:rsidRDefault="002628A2"/>
                      <w:p w14:paraId="4B61376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B970CBC" w14:textId="77777777" w:rsidR="002628A2" w:rsidRDefault="002628A2"/>
                      <w:p w14:paraId="1CD0697B" w14:textId="77777777" w:rsidR="00A4148F" w:rsidRPr="004D5F95" w:rsidRDefault="00A4148F" w:rsidP="00A4148F">
                        <w:pPr>
                          <w:rPr>
                            <w:b/>
                            <w:bCs/>
                            <w:color w:val="FFFFFF" w:themeColor="background1"/>
                          </w:rPr>
                        </w:pPr>
                        <w:r>
                          <w:rPr>
                            <w:b/>
                            <w:color w:val="FFFFFF" w:themeColor="background1"/>
                          </w:rPr>
                          <w:t>JANVIER 2023</w:t>
                        </w:r>
                      </w:p>
                      <w:p w14:paraId="026B5DCB" w14:textId="77777777" w:rsidR="002628A2" w:rsidRDefault="002628A2"/>
                      <w:p w14:paraId="6BF9DA82" w14:textId="77777777" w:rsidR="00A4148F" w:rsidRPr="00BD1F9F" w:rsidRDefault="00A4148F" w:rsidP="00E00D64">
                        <w:r>
                          <w:t>Ceci est le titre de votre document.</w:t>
                        </w:r>
                      </w:p>
                      <w:p w14:paraId="6B409C0C" w14:textId="77777777" w:rsidR="002628A2" w:rsidRDefault="002628A2"/>
                      <w:p w14:paraId="28AF5BA4" w14:textId="77777777" w:rsidR="00A4148F" w:rsidRPr="00BD1F9F" w:rsidRDefault="00A4148F" w:rsidP="00E00D64">
                        <w:r>
                          <w:t>Ceci est le titre de votre document.</w:t>
                        </w:r>
                      </w:p>
                      <w:p w14:paraId="6A5B6FFA" w14:textId="77777777" w:rsidR="002628A2" w:rsidRDefault="002628A2"/>
                      <w:p w14:paraId="50E3BC03"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BB09209" w14:textId="77777777" w:rsidR="002628A2" w:rsidRDefault="002628A2"/>
                      <w:p w14:paraId="4FDF4008" w14:textId="77777777" w:rsidR="00A4148F" w:rsidRPr="004D5F95" w:rsidRDefault="00A4148F" w:rsidP="00A4148F">
                        <w:pPr>
                          <w:rPr>
                            <w:b/>
                            <w:bCs/>
                            <w:color w:val="FFFFFF" w:themeColor="background1"/>
                          </w:rPr>
                        </w:pPr>
                        <w:r>
                          <w:rPr>
                            <w:b/>
                            <w:color w:val="FFFFFF" w:themeColor="background1"/>
                          </w:rPr>
                          <w:t>JANVIER 2023</w:t>
                        </w:r>
                      </w:p>
                      <w:p w14:paraId="42A847CD" w14:textId="77777777" w:rsidR="002628A2" w:rsidRDefault="002628A2"/>
                      <w:p w14:paraId="4CD7559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BFB850D" w14:textId="77777777" w:rsidR="002628A2" w:rsidRDefault="002628A2"/>
                      <w:p w14:paraId="7B2C45F2" w14:textId="77777777" w:rsidR="00A4148F" w:rsidRPr="004D5F95" w:rsidRDefault="00A4148F" w:rsidP="00A4148F">
                        <w:pPr>
                          <w:rPr>
                            <w:b/>
                            <w:bCs/>
                            <w:color w:val="FFFFFF" w:themeColor="background1"/>
                          </w:rPr>
                        </w:pPr>
                        <w:r>
                          <w:rPr>
                            <w:b/>
                            <w:color w:val="FFFFFF" w:themeColor="background1"/>
                          </w:rPr>
                          <w:t>JANVIER 2023</w:t>
                        </w:r>
                      </w:p>
                      <w:p w14:paraId="6C84496D" w14:textId="77777777" w:rsidR="00A4148F" w:rsidRDefault="00A4148F"/>
                      <w:p w14:paraId="2A01C5D2"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210EE06F" w14:textId="77777777" w:rsidR="002628A2" w:rsidRDefault="002628A2"/>
                      <w:p w14:paraId="52C4BF51" w14:textId="77777777" w:rsidR="00A4148F" w:rsidRPr="004D5F95" w:rsidRDefault="00A4148F" w:rsidP="00A4148F">
                        <w:pPr>
                          <w:rPr>
                            <w:b/>
                            <w:bCs/>
                            <w:color w:val="FFFFFF" w:themeColor="background1"/>
                          </w:rPr>
                        </w:pPr>
                        <w:r>
                          <w:rPr>
                            <w:b/>
                            <w:color w:val="FFFFFF" w:themeColor="background1"/>
                          </w:rPr>
                          <w:t>JANVIER 2023</w:t>
                        </w:r>
                      </w:p>
                      <w:p w14:paraId="60EC5AB8" w14:textId="77777777" w:rsidR="002628A2" w:rsidRDefault="002628A2"/>
                      <w:p w14:paraId="66612BF1"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8DFBA5B" w14:textId="77777777" w:rsidR="002628A2" w:rsidRDefault="002628A2"/>
                      <w:p w14:paraId="79FD0DEC" w14:textId="77777777" w:rsidR="00A4148F" w:rsidRPr="004D5F95" w:rsidRDefault="00A4148F" w:rsidP="00A4148F">
                        <w:pPr>
                          <w:rPr>
                            <w:b/>
                            <w:bCs/>
                            <w:color w:val="FFFFFF" w:themeColor="background1"/>
                          </w:rPr>
                        </w:pPr>
                        <w:r>
                          <w:rPr>
                            <w:b/>
                            <w:color w:val="FFFFFF" w:themeColor="background1"/>
                          </w:rPr>
                          <w:t>JANVIER 2023</w:t>
                        </w:r>
                      </w:p>
                      <w:p w14:paraId="7C0C00E8" w14:textId="77777777" w:rsidR="002628A2" w:rsidRDefault="002628A2"/>
                      <w:p w14:paraId="738BACF4" w14:textId="77777777" w:rsidR="00A4148F" w:rsidRPr="00BD1F9F" w:rsidRDefault="00A4148F" w:rsidP="00E00D64">
                        <w:r>
                          <w:t>Ceci est le titre de votre document.</w:t>
                        </w:r>
                      </w:p>
                      <w:p w14:paraId="50770367" w14:textId="77777777" w:rsidR="002628A2" w:rsidRDefault="002628A2"/>
                      <w:p w14:paraId="00CA5C84" w14:textId="77777777" w:rsidR="00A4148F" w:rsidRPr="00BD1F9F" w:rsidRDefault="00A4148F" w:rsidP="00E00D64">
                        <w:r>
                          <w:t>Ceci est le titre de votre document.</w:t>
                        </w:r>
                      </w:p>
                      <w:p w14:paraId="6E4BDC1D" w14:textId="77777777" w:rsidR="002628A2" w:rsidRDefault="002628A2"/>
                      <w:p w14:paraId="6F482C29"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3ED30E5D" w14:textId="77777777" w:rsidR="002628A2" w:rsidRDefault="002628A2"/>
                      <w:p w14:paraId="41DAEE29" w14:textId="77777777" w:rsidR="00A4148F" w:rsidRPr="004D5F95" w:rsidRDefault="00A4148F" w:rsidP="00A4148F">
                        <w:pPr>
                          <w:rPr>
                            <w:b/>
                            <w:bCs/>
                            <w:color w:val="FFFFFF" w:themeColor="background1"/>
                          </w:rPr>
                        </w:pPr>
                        <w:r>
                          <w:rPr>
                            <w:b/>
                            <w:color w:val="FFFFFF" w:themeColor="background1"/>
                          </w:rPr>
                          <w:t>JANVIER 2023</w:t>
                        </w:r>
                      </w:p>
                      <w:p w14:paraId="06EF75B6" w14:textId="77777777" w:rsidR="002628A2" w:rsidRDefault="002628A2"/>
                      <w:p w14:paraId="2B83804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EDD610F" w14:textId="77777777" w:rsidR="002628A2" w:rsidRDefault="002628A2"/>
                      <w:p w14:paraId="3DE175E9" w14:textId="77777777" w:rsidR="00A4148F" w:rsidRPr="004D5F95" w:rsidRDefault="00A4148F" w:rsidP="00A4148F">
                        <w:pPr>
                          <w:rPr>
                            <w:b/>
                            <w:bCs/>
                            <w:color w:val="FFFFFF" w:themeColor="background1"/>
                          </w:rPr>
                        </w:pPr>
                        <w:r>
                          <w:rPr>
                            <w:b/>
                            <w:color w:val="FFFFFF" w:themeColor="background1"/>
                          </w:rPr>
                          <w:t>JANVIER 2023</w:t>
                        </w:r>
                      </w:p>
                      <w:p w14:paraId="0D75300F" w14:textId="77777777" w:rsidR="00A4148F" w:rsidRDefault="00A4148F"/>
                      <w:p w14:paraId="63C15CB4" w14:textId="77777777" w:rsidR="00A4148F" w:rsidRPr="00F120AC" w:rsidRDefault="00271781" w:rsidP="00F120AC">
                        <w:pPr>
                          <w:pStyle w:val="Heading1"/>
                        </w:pPr>
                        <w:bookmarkStart w:id="523" w:name="_Toc224723731"/>
                        <w:bookmarkStart w:id="524" w:name="_Toc224724271"/>
                        <w:r>
                          <w:t>Ébauche</w:t>
                        </w:r>
                        <w:r w:rsidR="00A24079">
                          <w:t> :</w:t>
                        </w:r>
                        <w:r>
                          <w:t xml:space="preserve"> </w:t>
                        </w:r>
                        <w:r w:rsidR="000F378D">
                          <w:t>n</w:t>
                        </w:r>
                        <w:r>
                          <w:t>orme de qualité sur le traitement en établissement</w:t>
                        </w:r>
                        <w:bookmarkEnd w:id="523"/>
                        <w:bookmarkEnd w:id="524"/>
                      </w:p>
                      <w:p w14:paraId="0C0E5A82" w14:textId="77777777" w:rsidR="00A4148F" w:rsidRPr="00F120AC" w:rsidRDefault="00A4148F" w:rsidP="00F120AC">
                        <w:pPr>
                          <w:pStyle w:val="Heading1"/>
                        </w:pPr>
                      </w:p>
                      <w:p w14:paraId="1DB2DD09" w14:textId="77777777" w:rsidR="00A4148F" w:rsidRDefault="00A4148F"/>
                      <w:p w14:paraId="71D65166" w14:textId="77777777" w:rsidR="00A4148F" w:rsidRPr="00F120AC" w:rsidRDefault="00F120AC" w:rsidP="00F120AC">
                        <w:pPr>
                          <w:pStyle w:val="Heading1"/>
                        </w:pPr>
                        <w:bookmarkStart w:id="525" w:name="_Toc224723732"/>
                        <w:bookmarkStart w:id="526" w:name="_Toc22472427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25"/>
                        <w:bookmarkEnd w:id="526"/>
                      </w:p>
                      <w:p w14:paraId="45FD998F" w14:textId="77777777" w:rsidR="00A4148F" w:rsidRPr="004D5F95" w:rsidRDefault="00B81561" w:rsidP="00A4148F">
                        <w:pPr>
                          <w:rPr>
                            <w:b/>
                            <w:bCs/>
                            <w:color w:val="FFFFFF" w:themeColor="background1"/>
                          </w:rPr>
                        </w:pPr>
                        <w:r>
                          <w:rPr>
                            <w:b/>
                            <w:color w:val="FFFFFF" w:themeColor="background1"/>
                          </w:rPr>
                          <w:t>Mars 2026</w:t>
                        </w:r>
                      </w:p>
                      <w:p w14:paraId="2CF8E52F" w14:textId="77777777" w:rsidR="002628A2" w:rsidRDefault="002628A2"/>
                      <w:p w14:paraId="637CF491" w14:textId="77777777" w:rsidR="00A4148F" w:rsidRPr="004D5F95" w:rsidRDefault="00A4148F" w:rsidP="00A4148F">
                        <w:pPr>
                          <w:rPr>
                            <w:b/>
                            <w:bCs/>
                            <w:color w:val="FFFFFF" w:themeColor="background1"/>
                          </w:rPr>
                        </w:pPr>
                        <w:r>
                          <w:rPr>
                            <w:b/>
                            <w:color w:val="FFFFFF" w:themeColor="background1"/>
                          </w:rPr>
                          <w:t>JANVIER 2023</w:t>
                        </w:r>
                      </w:p>
                      <w:p w14:paraId="4BBF5D3B" w14:textId="77777777" w:rsidR="002628A2" w:rsidRDefault="002628A2"/>
                      <w:p w14:paraId="0768724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CF40EF0" w14:textId="77777777" w:rsidR="002628A2" w:rsidRDefault="002628A2"/>
                      <w:p w14:paraId="49EDF989" w14:textId="77777777" w:rsidR="00A4148F" w:rsidRPr="004D5F95" w:rsidRDefault="00A4148F" w:rsidP="00A4148F">
                        <w:pPr>
                          <w:rPr>
                            <w:b/>
                            <w:bCs/>
                            <w:color w:val="FFFFFF" w:themeColor="background1"/>
                          </w:rPr>
                        </w:pPr>
                        <w:r>
                          <w:rPr>
                            <w:b/>
                            <w:color w:val="FFFFFF" w:themeColor="background1"/>
                          </w:rPr>
                          <w:t>JANVIER 2023</w:t>
                        </w:r>
                      </w:p>
                      <w:p w14:paraId="498AC945" w14:textId="77777777" w:rsidR="002628A2" w:rsidRDefault="002628A2"/>
                      <w:p w14:paraId="6C58475D" w14:textId="77777777" w:rsidR="00A4148F" w:rsidRPr="00BD1F9F" w:rsidRDefault="00A4148F" w:rsidP="00E00D64">
                        <w:r>
                          <w:t>Ceci est le titre de votre document.</w:t>
                        </w:r>
                      </w:p>
                      <w:p w14:paraId="11B698D3" w14:textId="77777777" w:rsidR="002628A2" w:rsidRDefault="002628A2"/>
                      <w:p w14:paraId="251188A2" w14:textId="77777777" w:rsidR="00A4148F" w:rsidRPr="00BD1F9F" w:rsidRDefault="00A4148F" w:rsidP="00E00D64">
                        <w:r>
                          <w:t>Ceci est le titre de votre document.</w:t>
                        </w:r>
                      </w:p>
                      <w:p w14:paraId="2CB36840" w14:textId="77777777" w:rsidR="002628A2" w:rsidRDefault="002628A2"/>
                      <w:p w14:paraId="79B317F8"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6AB7230" w14:textId="77777777" w:rsidR="002628A2" w:rsidRDefault="002628A2"/>
                      <w:p w14:paraId="5A488742" w14:textId="77777777" w:rsidR="00A4148F" w:rsidRPr="004D5F95" w:rsidRDefault="00A4148F" w:rsidP="00A4148F">
                        <w:pPr>
                          <w:rPr>
                            <w:b/>
                            <w:bCs/>
                            <w:color w:val="FFFFFF" w:themeColor="background1"/>
                          </w:rPr>
                        </w:pPr>
                        <w:r>
                          <w:rPr>
                            <w:b/>
                            <w:color w:val="FFFFFF" w:themeColor="background1"/>
                          </w:rPr>
                          <w:t>JANVIER 2023</w:t>
                        </w:r>
                      </w:p>
                      <w:p w14:paraId="2B79D76E" w14:textId="77777777" w:rsidR="002628A2" w:rsidRDefault="002628A2"/>
                      <w:p w14:paraId="7C4A526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A472EA7" w14:textId="77777777" w:rsidR="002628A2" w:rsidRDefault="002628A2"/>
                      <w:p w14:paraId="27D58739" w14:textId="77777777" w:rsidR="00A4148F" w:rsidRPr="004D5F95" w:rsidRDefault="00A4148F" w:rsidP="00A4148F">
                        <w:pPr>
                          <w:rPr>
                            <w:b/>
                            <w:bCs/>
                            <w:color w:val="FFFFFF" w:themeColor="background1"/>
                          </w:rPr>
                        </w:pPr>
                        <w:r>
                          <w:rPr>
                            <w:b/>
                            <w:color w:val="FFFFFF" w:themeColor="background1"/>
                          </w:rPr>
                          <w:t>JANVIER 2023</w:t>
                        </w:r>
                      </w:p>
                      <w:p w14:paraId="45B16548" w14:textId="77777777" w:rsidR="00A4148F" w:rsidRDefault="00A4148F"/>
                      <w:p w14:paraId="41875140"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7F44D2C5" w14:textId="77777777" w:rsidR="002628A2" w:rsidRDefault="002628A2"/>
                      <w:p w14:paraId="0E56DD8F" w14:textId="77777777" w:rsidR="00A4148F" w:rsidRPr="004D5F95" w:rsidRDefault="00A4148F" w:rsidP="00A4148F">
                        <w:pPr>
                          <w:rPr>
                            <w:b/>
                            <w:bCs/>
                            <w:color w:val="FFFFFF" w:themeColor="background1"/>
                          </w:rPr>
                        </w:pPr>
                        <w:r>
                          <w:rPr>
                            <w:b/>
                            <w:color w:val="FFFFFF" w:themeColor="background1"/>
                          </w:rPr>
                          <w:t>JANVIER 2023</w:t>
                        </w:r>
                      </w:p>
                      <w:p w14:paraId="357E7285" w14:textId="77777777" w:rsidR="002628A2" w:rsidRDefault="002628A2"/>
                      <w:p w14:paraId="4EFC1B4D"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8B041A6" w14:textId="77777777" w:rsidR="002628A2" w:rsidRDefault="002628A2"/>
                      <w:p w14:paraId="5CD34DA0" w14:textId="77777777" w:rsidR="00A4148F" w:rsidRPr="004D5F95" w:rsidRDefault="00A4148F" w:rsidP="00A4148F">
                        <w:pPr>
                          <w:rPr>
                            <w:b/>
                            <w:bCs/>
                            <w:color w:val="FFFFFF" w:themeColor="background1"/>
                          </w:rPr>
                        </w:pPr>
                        <w:r>
                          <w:rPr>
                            <w:b/>
                            <w:color w:val="FFFFFF" w:themeColor="background1"/>
                          </w:rPr>
                          <w:t>JANVIER 2023</w:t>
                        </w:r>
                      </w:p>
                      <w:p w14:paraId="3155E88A" w14:textId="77777777" w:rsidR="002628A2" w:rsidRDefault="002628A2"/>
                      <w:p w14:paraId="47C6C1CF" w14:textId="77777777" w:rsidR="00A4148F" w:rsidRPr="00BD1F9F" w:rsidRDefault="00A4148F" w:rsidP="00E00D64">
                        <w:r>
                          <w:t>Ceci est le titre de votre document.</w:t>
                        </w:r>
                      </w:p>
                      <w:p w14:paraId="2F060D93" w14:textId="77777777" w:rsidR="002628A2" w:rsidRDefault="002628A2"/>
                      <w:p w14:paraId="16437F0C" w14:textId="77777777" w:rsidR="00A4148F" w:rsidRPr="00BD1F9F" w:rsidRDefault="00A4148F" w:rsidP="00E00D64">
                        <w:r>
                          <w:t>Ceci est le titre de votre document.</w:t>
                        </w:r>
                      </w:p>
                      <w:p w14:paraId="366D9D24" w14:textId="77777777" w:rsidR="002628A2" w:rsidRDefault="002628A2"/>
                      <w:p w14:paraId="2632473F"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71E3F534" w14:textId="77777777" w:rsidR="002628A2" w:rsidRDefault="002628A2"/>
                      <w:p w14:paraId="5142CA5E" w14:textId="77777777" w:rsidR="00A4148F" w:rsidRPr="004D5F95" w:rsidRDefault="00A4148F" w:rsidP="00A4148F">
                        <w:pPr>
                          <w:rPr>
                            <w:b/>
                            <w:bCs/>
                            <w:color w:val="FFFFFF" w:themeColor="background1"/>
                          </w:rPr>
                        </w:pPr>
                        <w:r>
                          <w:rPr>
                            <w:b/>
                            <w:color w:val="FFFFFF" w:themeColor="background1"/>
                          </w:rPr>
                          <w:t>JANVIER 2023</w:t>
                        </w:r>
                      </w:p>
                      <w:p w14:paraId="0A5A695E" w14:textId="77777777" w:rsidR="002628A2" w:rsidRDefault="002628A2"/>
                      <w:p w14:paraId="4989003B"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7DAC368" w14:textId="77777777" w:rsidR="002628A2" w:rsidRDefault="002628A2"/>
                      <w:p w14:paraId="0E873CCF" w14:textId="77777777" w:rsidR="00A4148F" w:rsidRPr="004D5F95" w:rsidRDefault="00A4148F" w:rsidP="00A4148F">
                        <w:pPr>
                          <w:rPr>
                            <w:b/>
                            <w:bCs/>
                            <w:color w:val="FFFFFF" w:themeColor="background1"/>
                          </w:rPr>
                        </w:pPr>
                        <w:r>
                          <w:rPr>
                            <w:b/>
                            <w:color w:val="FFFFFF" w:themeColor="background1"/>
                          </w:rPr>
                          <w:t>JANVIER 2023</w:t>
                        </w:r>
                      </w:p>
                      <w:p w14:paraId="7534845F" w14:textId="77777777" w:rsidR="00A4148F" w:rsidRDefault="00A4148F"/>
                      <w:p w14:paraId="7AC73309" w14:textId="77777777" w:rsidR="00A4148F" w:rsidRPr="00F120AC" w:rsidRDefault="00271781" w:rsidP="00F120AC">
                        <w:pPr>
                          <w:pStyle w:val="Heading1"/>
                        </w:pPr>
                        <w:bookmarkStart w:id="527" w:name="_Toc224723733"/>
                        <w:bookmarkStart w:id="528" w:name="_Toc224724273"/>
                        <w:r>
                          <w:t>Ébauche</w:t>
                        </w:r>
                        <w:r w:rsidR="00A24079">
                          <w:t> :</w:t>
                        </w:r>
                        <w:r>
                          <w:t xml:space="preserve"> </w:t>
                        </w:r>
                        <w:r w:rsidR="000F378D">
                          <w:t>n</w:t>
                        </w:r>
                        <w:r>
                          <w:t>orme de qualité sur le traitement en établissement</w:t>
                        </w:r>
                        <w:bookmarkEnd w:id="527"/>
                        <w:bookmarkEnd w:id="528"/>
                      </w:p>
                      <w:p w14:paraId="46FDCA4B" w14:textId="77777777" w:rsidR="00A4148F" w:rsidRPr="004D5F95" w:rsidRDefault="00B81561" w:rsidP="00A4148F">
                        <w:pPr>
                          <w:rPr>
                            <w:b/>
                            <w:bCs/>
                            <w:color w:val="FFFFFF" w:themeColor="background1"/>
                          </w:rPr>
                        </w:pPr>
                        <w:r>
                          <w:rPr>
                            <w:b/>
                            <w:color w:val="FFFFFF" w:themeColor="background1"/>
                          </w:rPr>
                          <w:t>Mars 2026</w:t>
                        </w:r>
                      </w:p>
                      <w:p w14:paraId="114679FD" w14:textId="77777777" w:rsidR="002628A2" w:rsidRDefault="002628A2"/>
                      <w:p w14:paraId="57C2911C" w14:textId="77777777" w:rsidR="00A4148F" w:rsidRPr="004D5F95" w:rsidRDefault="00A4148F" w:rsidP="00A4148F">
                        <w:pPr>
                          <w:rPr>
                            <w:b/>
                            <w:bCs/>
                            <w:color w:val="FFFFFF" w:themeColor="background1"/>
                          </w:rPr>
                        </w:pPr>
                        <w:r>
                          <w:rPr>
                            <w:b/>
                            <w:color w:val="FFFFFF" w:themeColor="background1"/>
                          </w:rPr>
                          <w:t>JANVIER 2023</w:t>
                        </w:r>
                      </w:p>
                      <w:p w14:paraId="5E45D3D5" w14:textId="77777777" w:rsidR="002628A2" w:rsidRDefault="002628A2"/>
                      <w:p w14:paraId="37DC8B7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2DF1C17" w14:textId="77777777" w:rsidR="002628A2" w:rsidRDefault="002628A2"/>
                      <w:p w14:paraId="6445593F" w14:textId="77777777" w:rsidR="00A4148F" w:rsidRPr="004D5F95" w:rsidRDefault="00A4148F" w:rsidP="00A4148F">
                        <w:pPr>
                          <w:rPr>
                            <w:b/>
                            <w:bCs/>
                            <w:color w:val="FFFFFF" w:themeColor="background1"/>
                          </w:rPr>
                        </w:pPr>
                        <w:r>
                          <w:rPr>
                            <w:b/>
                            <w:color w:val="FFFFFF" w:themeColor="background1"/>
                          </w:rPr>
                          <w:t>JANVIER 2023</w:t>
                        </w:r>
                      </w:p>
                      <w:p w14:paraId="537DBD3F" w14:textId="77777777" w:rsidR="002628A2" w:rsidRDefault="002628A2"/>
                      <w:p w14:paraId="19D2014A" w14:textId="77777777" w:rsidR="00A4148F" w:rsidRPr="00BD1F9F" w:rsidRDefault="00A4148F" w:rsidP="00E00D64">
                        <w:r>
                          <w:t>Ceci est le titre de votre document.</w:t>
                        </w:r>
                      </w:p>
                      <w:p w14:paraId="288840D6" w14:textId="77777777" w:rsidR="002628A2" w:rsidRDefault="002628A2"/>
                      <w:p w14:paraId="0E2C1A20" w14:textId="77777777" w:rsidR="00A4148F" w:rsidRPr="00BD1F9F" w:rsidRDefault="00A4148F" w:rsidP="00E00D64">
                        <w:r>
                          <w:t>Ceci est le titre de votre document.</w:t>
                        </w:r>
                      </w:p>
                      <w:p w14:paraId="4CF302EF" w14:textId="77777777" w:rsidR="002628A2" w:rsidRDefault="002628A2"/>
                      <w:p w14:paraId="21C46557"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6707E45" w14:textId="77777777" w:rsidR="002628A2" w:rsidRDefault="002628A2"/>
                      <w:p w14:paraId="24A8D15E" w14:textId="77777777" w:rsidR="00A4148F" w:rsidRPr="004D5F95" w:rsidRDefault="00A4148F" w:rsidP="00A4148F">
                        <w:pPr>
                          <w:rPr>
                            <w:b/>
                            <w:bCs/>
                            <w:color w:val="FFFFFF" w:themeColor="background1"/>
                          </w:rPr>
                        </w:pPr>
                        <w:r>
                          <w:rPr>
                            <w:b/>
                            <w:color w:val="FFFFFF" w:themeColor="background1"/>
                          </w:rPr>
                          <w:t>JANVIER 2023</w:t>
                        </w:r>
                      </w:p>
                      <w:p w14:paraId="7B74D4BE" w14:textId="77777777" w:rsidR="002628A2" w:rsidRDefault="002628A2"/>
                      <w:p w14:paraId="4C1275C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B3E588B" w14:textId="77777777" w:rsidR="002628A2" w:rsidRDefault="002628A2"/>
                      <w:p w14:paraId="21D7BE3D" w14:textId="77777777" w:rsidR="00A4148F" w:rsidRPr="004D5F95" w:rsidRDefault="00A4148F" w:rsidP="00A4148F">
                        <w:pPr>
                          <w:rPr>
                            <w:b/>
                            <w:bCs/>
                            <w:color w:val="FFFFFF" w:themeColor="background1"/>
                          </w:rPr>
                        </w:pPr>
                        <w:r>
                          <w:rPr>
                            <w:b/>
                            <w:color w:val="FFFFFF" w:themeColor="background1"/>
                          </w:rPr>
                          <w:t>JANVIER 2023</w:t>
                        </w:r>
                      </w:p>
                      <w:p w14:paraId="6CA9F9CE" w14:textId="77777777" w:rsidR="00A4148F" w:rsidRDefault="00A4148F"/>
                      <w:p w14:paraId="4FE15742"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12DD6FE6" w14:textId="77777777" w:rsidR="002628A2" w:rsidRDefault="002628A2"/>
                      <w:p w14:paraId="541A73C4" w14:textId="77777777" w:rsidR="00A4148F" w:rsidRPr="004D5F95" w:rsidRDefault="00A4148F" w:rsidP="00A4148F">
                        <w:pPr>
                          <w:rPr>
                            <w:b/>
                            <w:bCs/>
                            <w:color w:val="FFFFFF" w:themeColor="background1"/>
                          </w:rPr>
                        </w:pPr>
                        <w:r>
                          <w:rPr>
                            <w:b/>
                            <w:color w:val="FFFFFF" w:themeColor="background1"/>
                          </w:rPr>
                          <w:t>JANVIER 2023</w:t>
                        </w:r>
                      </w:p>
                      <w:p w14:paraId="15D7FC4C" w14:textId="77777777" w:rsidR="002628A2" w:rsidRDefault="002628A2"/>
                      <w:p w14:paraId="19F6BE23"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9E905FB" w14:textId="77777777" w:rsidR="002628A2" w:rsidRDefault="002628A2"/>
                      <w:p w14:paraId="6B9729AD" w14:textId="77777777" w:rsidR="00A4148F" w:rsidRPr="004D5F95" w:rsidRDefault="00A4148F" w:rsidP="00A4148F">
                        <w:pPr>
                          <w:rPr>
                            <w:b/>
                            <w:bCs/>
                            <w:color w:val="FFFFFF" w:themeColor="background1"/>
                          </w:rPr>
                        </w:pPr>
                        <w:r>
                          <w:rPr>
                            <w:b/>
                            <w:color w:val="FFFFFF" w:themeColor="background1"/>
                          </w:rPr>
                          <w:t>JANVIER 2023</w:t>
                        </w:r>
                      </w:p>
                      <w:p w14:paraId="2126B43B" w14:textId="77777777" w:rsidR="002628A2" w:rsidRDefault="002628A2"/>
                      <w:p w14:paraId="64DD01F0" w14:textId="77777777" w:rsidR="00A4148F" w:rsidRPr="00BD1F9F" w:rsidRDefault="00A4148F" w:rsidP="00E00D64">
                        <w:r>
                          <w:t>Ceci est le titre de votre document.</w:t>
                        </w:r>
                      </w:p>
                      <w:p w14:paraId="0DA05179" w14:textId="77777777" w:rsidR="002628A2" w:rsidRDefault="002628A2"/>
                      <w:p w14:paraId="5A62370B" w14:textId="77777777" w:rsidR="00A4148F" w:rsidRPr="00BD1F9F" w:rsidRDefault="00A4148F" w:rsidP="00E00D64">
                        <w:r>
                          <w:t>Ceci est le titre de votre document.</w:t>
                        </w:r>
                      </w:p>
                      <w:p w14:paraId="04E681A8" w14:textId="77777777" w:rsidR="002628A2" w:rsidRDefault="002628A2"/>
                      <w:p w14:paraId="1A08C9A6"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5E2CA0F2" w14:textId="77777777" w:rsidR="002628A2" w:rsidRDefault="002628A2"/>
                      <w:p w14:paraId="7127543B" w14:textId="77777777" w:rsidR="00A4148F" w:rsidRPr="004D5F95" w:rsidRDefault="00A4148F" w:rsidP="00A4148F">
                        <w:pPr>
                          <w:rPr>
                            <w:b/>
                            <w:bCs/>
                            <w:color w:val="FFFFFF" w:themeColor="background1"/>
                          </w:rPr>
                        </w:pPr>
                        <w:r>
                          <w:rPr>
                            <w:b/>
                            <w:color w:val="FFFFFF" w:themeColor="background1"/>
                          </w:rPr>
                          <w:t>JANVIER 2023</w:t>
                        </w:r>
                      </w:p>
                      <w:p w14:paraId="0CD73FFE" w14:textId="77777777" w:rsidR="002628A2" w:rsidRDefault="002628A2"/>
                      <w:p w14:paraId="38BE9DC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3B6F4F2" w14:textId="77777777" w:rsidR="002628A2" w:rsidRDefault="002628A2"/>
                      <w:p w14:paraId="1CDF96BF" w14:textId="77777777" w:rsidR="00A4148F" w:rsidRPr="004D5F95" w:rsidRDefault="00A4148F" w:rsidP="00A4148F">
                        <w:pPr>
                          <w:rPr>
                            <w:b/>
                            <w:bCs/>
                            <w:color w:val="FFFFFF" w:themeColor="background1"/>
                          </w:rPr>
                        </w:pPr>
                        <w:r>
                          <w:rPr>
                            <w:b/>
                            <w:color w:val="FFFFFF" w:themeColor="background1"/>
                          </w:rPr>
                          <w:t>JANVIER 2023</w:t>
                        </w:r>
                      </w:p>
                      <w:p w14:paraId="48A6E505" w14:textId="77777777" w:rsidR="00A4148F" w:rsidRDefault="00A4148F"/>
                      <w:p w14:paraId="45ACBD2B" w14:textId="77777777" w:rsidR="00A4148F" w:rsidRPr="00F120AC" w:rsidRDefault="00271781" w:rsidP="00F120AC">
                        <w:pPr>
                          <w:pStyle w:val="Heading1"/>
                        </w:pPr>
                        <w:bookmarkStart w:id="529" w:name="_Toc224723734"/>
                        <w:bookmarkStart w:id="530" w:name="_Toc224724274"/>
                        <w:r>
                          <w:t>Ébauche</w:t>
                        </w:r>
                        <w:r w:rsidR="00A24079">
                          <w:t> :</w:t>
                        </w:r>
                        <w:r>
                          <w:t xml:space="preserve"> </w:t>
                        </w:r>
                        <w:r w:rsidR="000F378D">
                          <w:t>n</w:t>
                        </w:r>
                        <w:r>
                          <w:t>orme de qualité sur le traitement en établissement</w:t>
                        </w:r>
                        <w:bookmarkEnd w:id="529"/>
                        <w:bookmarkEnd w:id="530"/>
                      </w:p>
                      <w:p w14:paraId="0EE1F7FC" w14:textId="77777777" w:rsidR="00A4148F" w:rsidRPr="00F120AC" w:rsidRDefault="00A4148F" w:rsidP="00F120AC">
                        <w:pPr>
                          <w:pStyle w:val="Heading1"/>
                        </w:pPr>
                      </w:p>
                      <w:p w14:paraId="0DF33E77" w14:textId="77777777" w:rsidR="00A4148F" w:rsidRDefault="00A4148F"/>
                      <w:p w14:paraId="47B00C62" w14:textId="77777777" w:rsidR="00A4148F" w:rsidRPr="00F120AC" w:rsidRDefault="00F120AC" w:rsidP="00F120AC">
                        <w:pPr>
                          <w:pStyle w:val="Heading1"/>
                        </w:pPr>
                        <w:bookmarkStart w:id="531" w:name="_Toc224723735"/>
                        <w:bookmarkStart w:id="532" w:name="_Toc22472427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31"/>
                        <w:bookmarkEnd w:id="532"/>
                      </w:p>
                      <w:p w14:paraId="47D7EB6F" w14:textId="77777777" w:rsidR="00A4148F" w:rsidRPr="00F120AC" w:rsidRDefault="00A4148F" w:rsidP="00F120AC">
                        <w:pPr>
                          <w:pStyle w:val="Heading1"/>
                        </w:pPr>
                      </w:p>
                      <w:p w14:paraId="416FE760" w14:textId="77777777" w:rsidR="00A4148F" w:rsidRDefault="00A4148F"/>
                      <w:p w14:paraId="7D0C36D9" w14:textId="77777777" w:rsidR="00A4148F" w:rsidRPr="00F120AC" w:rsidRDefault="00F120AC" w:rsidP="00F120AC">
                        <w:pPr>
                          <w:pStyle w:val="Heading1"/>
                        </w:pPr>
                        <w:bookmarkStart w:id="533" w:name="_Toc224723736"/>
                        <w:bookmarkStart w:id="534" w:name="_Toc22472427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33"/>
                        <w:bookmarkEnd w:id="534"/>
                      </w:p>
                      <w:p w14:paraId="58A10F07" w14:textId="77777777" w:rsidR="00A4148F" w:rsidRPr="00F120AC" w:rsidRDefault="00A4148F" w:rsidP="00F120AC">
                        <w:pPr>
                          <w:pStyle w:val="Heading1"/>
                        </w:pPr>
                      </w:p>
                      <w:p w14:paraId="35CA6479" w14:textId="77777777" w:rsidR="00A4148F" w:rsidRDefault="00A4148F"/>
                      <w:p w14:paraId="307D4322" w14:textId="77777777" w:rsidR="00A4148F" w:rsidRPr="00F120AC" w:rsidRDefault="00F120AC" w:rsidP="00F120AC">
                        <w:pPr>
                          <w:pStyle w:val="Heading1"/>
                        </w:pPr>
                        <w:bookmarkStart w:id="535" w:name="_Toc224723737"/>
                        <w:bookmarkStart w:id="536" w:name="_Toc22472427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35"/>
                        <w:bookmarkEnd w:id="536"/>
                      </w:p>
                      <w:p w14:paraId="50854CA3" w14:textId="77777777" w:rsidR="00A4148F" w:rsidRPr="004D5F95" w:rsidRDefault="00B81561" w:rsidP="00A4148F">
                        <w:pPr>
                          <w:rPr>
                            <w:b/>
                            <w:bCs/>
                            <w:color w:val="FFFFFF" w:themeColor="background1"/>
                          </w:rPr>
                        </w:pPr>
                        <w:r>
                          <w:rPr>
                            <w:b/>
                            <w:color w:val="FFFFFF" w:themeColor="background1"/>
                          </w:rPr>
                          <w:t>Mars 2026</w:t>
                        </w:r>
                      </w:p>
                      <w:p w14:paraId="24D9E887" w14:textId="77777777" w:rsidR="002628A2" w:rsidRDefault="002628A2"/>
                      <w:p w14:paraId="56BA3851" w14:textId="77777777" w:rsidR="00A4148F" w:rsidRPr="004D5F95" w:rsidRDefault="00A4148F" w:rsidP="00A4148F">
                        <w:pPr>
                          <w:rPr>
                            <w:b/>
                            <w:bCs/>
                            <w:color w:val="FFFFFF" w:themeColor="background1"/>
                          </w:rPr>
                        </w:pPr>
                        <w:r>
                          <w:rPr>
                            <w:b/>
                            <w:color w:val="FFFFFF" w:themeColor="background1"/>
                          </w:rPr>
                          <w:t>JANVIER 2023</w:t>
                        </w:r>
                      </w:p>
                      <w:p w14:paraId="410F5AE2" w14:textId="77777777" w:rsidR="002628A2" w:rsidRDefault="002628A2"/>
                      <w:p w14:paraId="051E79A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D2EB910" w14:textId="77777777" w:rsidR="002628A2" w:rsidRDefault="002628A2"/>
                      <w:p w14:paraId="047E8524" w14:textId="77777777" w:rsidR="00A4148F" w:rsidRPr="004D5F95" w:rsidRDefault="00A4148F" w:rsidP="00A4148F">
                        <w:pPr>
                          <w:rPr>
                            <w:b/>
                            <w:bCs/>
                            <w:color w:val="FFFFFF" w:themeColor="background1"/>
                          </w:rPr>
                        </w:pPr>
                        <w:r>
                          <w:rPr>
                            <w:b/>
                            <w:color w:val="FFFFFF" w:themeColor="background1"/>
                          </w:rPr>
                          <w:t>JANVIER 2023</w:t>
                        </w:r>
                      </w:p>
                      <w:p w14:paraId="04C65FF8" w14:textId="77777777" w:rsidR="002628A2" w:rsidRDefault="002628A2"/>
                      <w:p w14:paraId="495C4ED0" w14:textId="77777777" w:rsidR="00A4148F" w:rsidRPr="00BD1F9F" w:rsidRDefault="00A4148F" w:rsidP="00E00D64">
                        <w:r>
                          <w:t>Ceci est le titre de votre document.</w:t>
                        </w:r>
                      </w:p>
                      <w:p w14:paraId="7548515C" w14:textId="77777777" w:rsidR="002628A2" w:rsidRDefault="002628A2"/>
                      <w:p w14:paraId="7266216B" w14:textId="77777777" w:rsidR="00A4148F" w:rsidRPr="00BD1F9F" w:rsidRDefault="00A4148F" w:rsidP="00E00D64">
                        <w:r>
                          <w:t>Ceci est le titre de votre document.</w:t>
                        </w:r>
                      </w:p>
                      <w:p w14:paraId="531CEE65" w14:textId="77777777" w:rsidR="002628A2" w:rsidRDefault="002628A2"/>
                      <w:p w14:paraId="17F28185"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D5F8336" w14:textId="77777777" w:rsidR="002628A2" w:rsidRDefault="002628A2"/>
                      <w:p w14:paraId="64399BC9" w14:textId="77777777" w:rsidR="00A4148F" w:rsidRPr="004D5F95" w:rsidRDefault="00A4148F" w:rsidP="00A4148F">
                        <w:pPr>
                          <w:rPr>
                            <w:b/>
                            <w:bCs/>
                            <w:color w:val="FFFFFF" w:themeColor="background1"/>
                          </w:rPr>
                        </w:pPr>
                        <w:r>
                          <w:rPr>
                            <w:b/>
                            <w:color w:val="FFFFFF" w:themeColor="background1"/>
                          </w:rPr>
                          <w:t>JANVIER 2023</w:t>
                        </w:r>
                      </w:p>
                      <w:p w14:paraId="111A60D0" w14:textId="77777777" w:rsidR="002628A2" w:rsidRDefault="002628A2"/>
                      <w:p w14:paraId="3C00C98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5402234" w14:textId="77777777" w:rsidR="002628A2" w:rsidRDefault="002628A2"/>
                      <w:p w14:paraId="086CD66C" w14:textId="77777777" w:rsidR="00A4148F" w:rsidRPr="004D5F95" w:rsidRDefault="00A4148F" w:rsidP="00A4148F">
                        <w:pPr>
                          <w:rPr>
                            <w:b/>
                            <w:bCs/>
                            <w:color w:val="FFFFFF" w:themeColor="background1"/>
                          </w:rPr>
                        </w:pPr>
                        <w:r>
                          <w:rPr>
                            <w:b/>
                            <w:color w:val="FFFFFF" w:themeColor="background1"/>
                          </w:rPr>
                          <w:t>JANVIER 2023</w:t>
                        </w:r>
                      </w:p>
                      <w:p w14:paraId="526AA32F" w14:textId="77777777" w:rsidR="00A4148F" w:rsidRDefault="00A4148F"/>
                      <w:p w14:paraId="60031385"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7110C029" w14:textId="77777777" w:rsidR="002628A2" w:rsidRDefault="002628A2"/>
                      <w:p w14:paraId="2AA8E5D9" w14:textId="77777777" w:rsidR="00A4148F" w:rsidRPr="004D5F95" w:rsidRDefault="00A4148F" w:rsidP="00A4148F">
                        <w:pPr>
                          <w:rPr>
                            <w:b/>
                            <w:bCs/>
                            <w:color w:val="FFFFFF" w:themeColor="background1"/>
                          </w:rPr>
                        </w:pPr>
                        <w:r>
                          <w:rPr>
                            <w:b/>
                            <w:color w:val="FFFFFF" w:themeColor="background1"/>
                          </w:rPr>
                          <w:t>JANVIER 2023</w:t>
                        </w:r>
                      </w:p>
                      <w:p w14:paraId="2C868089" w14:textId="77777777" w:rsidR="002628A2" w:rsidRDefault="002628A2"/>
                      <w:p w14:paraId="3EFDE54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D51C902" w14:textId="77777777" w:rsidR="002628A2" w:rsidRDefault="002628A2"/>
                      <w:p w14:paraId="35992100" w14:textId="77777777" w:rsidR="00A4148F" w:rsidRPr="004D5F95" w:rsidRDefault="00A4148F" w:rsidP="00A4148F">
                        <w:pPr>
                          <w:rPr>
                            <w:b/>
                            <w:bCs/>
                            <w:color w:val="FFFFFF" w:themeColor="background1"/>
                          </w:rPr>
                        </w:pPr>
                        <w:r>
                          <w:rPr>
                            <w:b/>
                            <w:color w:val="FFFFFF" w:themeColor="background1"/>
                          </w:rPr>
                          <w:t>JANVIER 2023</w:t>
                        </w:r>
                      </w:p>
                      <w:p w14:paraId="4E93DD95" w14:textId="77777777" w:rsidR="002628A2" w:rsidRDefault="002628A2"/>
                      <w:p w14:paraId="19A87C24" w14:textId="77777777" w:rsidR="00A4148F" w:rsidRPr="00BD1F9F" w:rsidRDefault="00A4148F" w:rsidP="00E00D64">
                        <w:r>
                          <w:t>Ceci est le titre de votre document.</w:t>
                        </w:r>
                      </w:p>
                      <w:p w14:paraId="6FAF30D7" w14:textId="77777777" w:rsidR="002628A2" w:rsidRDefault="002628A2"/>
                      <w:p w14:paraId="2EF1980D" w14:textId="77777777" w:rsidR="00A4148F" w:rsidRPr="00BD1F9F" w:rsidRDefault="00A4148F" w:rsidP="00E00D64">
                        <w:r>
                          <w:t>Ceci est le titre de votre document.</w:t>
                        </w:r>
                      </w:p>
                      <w:p w14:paraId="0562EC97" w14:textId="77777777" w:rsidR="002628A2" w:rsidRDefault="002628A2"/>
                      <w:p w14:paraId="3F1B035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A5D14ED" w14:textId="77777777" w:rsidR="002628A2" w:rsidRDefault="002628A2"/>
                      <w:p w14:paraId="2FF89187" w14:textId="77777777" w:rsidR="00A4148F" w:rsidRPr="004D5F95" w:rsidRDefault="00A4148F" w:rsidP="00A4148F">
                        <w:pPr>
                          <w:rPr>
                            <w:b/>
                            <w:bCs/>
                            <w:color w:val="FFFFFF" w:themeColor="background1"/>
                          </w:rPr>
                        </w:pPr>
                        <w:r>
                          <w:rPr>
                            <w:b/>
                            <w:color w:val="FFFFFF" w:themeColor="background1"/>
                          </w:rPr>
                          <w:t>JANVIER 2023</w:t>
                        </w:r>
                      </w:p>
                      <w:p w14:paraId="6DF3C22E" w14:textId="77777777" w:rsidR="002628A2" w:rsidRDefault="002628A2"/>
                      <w:p w14:paraId="3B6D4C4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B134908" w14:textId="77777777" w:rsidR="002628A2" w:rsidRDefault="002628A2"/>
                      <w:p w14:paraId="5DE59591" w14:textId="77777777" w:rsidR="00A4148F" w:rsidRPr="004D5F95" w:rsidRDefault="00A4148F" w:rsidP="00A4148F">
                        <w:pPr>
                          <w:rPr>
                            <w:b/>
                            <w:bCs/>
                            <w:color w:val="FFFFFF" w:themeColor="background1"/>
                          </w:rPr>
                        </w:pPr>
                        <w:r>
                          <w:rPr>
                            <w:b/>
                            <w:color w:val="FFFFFF" w:themeColor="background1"/>
                          </w:rPr>
                          <w:t>JANVIER 2023</w:t>
                        </w:r>
                      </w:p>
                      <w:p w14:paraId="4BA7B79D" w14:textId="77777777" w:rsidR="00A4148F" w:rsidRDefault="00A4148F"/>
                      <w:p w14:paraId="7C3BD700" w14:textId="77777777" w:rsidR="00A4148F" w:rsidRPr="00F120AC" w:rsidRDefault="00271781" w:rsidP="00F120AC">
                        <w:pPr>
                          <w:pStyle w:val="Heading1"/>
                        </w:pPr>
                        <w:bookmarkStart w:id="537" w:name="_Toc224723738"/>
                        <w:bookmarkStart w:id="538" w:name="_Toc224724278"/>
                        <w:r>
                          <w:t>Ébauche</w:t>
                        </w:r>
                        <w:r w:rsidR="00A24079">
                          <w:t> :</w:t>
                        </w:r>
                        <w:r>
                          <w:t xml:space="preserve"> </w:t>
                        </w:r>
                        <w:r w:rsidR="000F378D">
                          <w:t>n</w:t>
                        </w:r>
                        <w:r>
                          <w:t>orme de qualité sur le traitement en établissement</w:t>
                        </w:r>
                        <w:bookmarkEnd w:id="537"/>
                        <w:bookmarkEnd w:id="538"/>
                      </w:p>
                      <w:p w14:paraId="1EB41A75" w14:textId="77777777" w:rsidR="00A4148F" w:rsidRPr="004D5F95" w:rsidRDefault="00B81561" w:rsidP="00A4148F">
                        <w:pPr>
                          <w:rPr>
                            <w:b/>
                            <w:bCs/>
                            <w:color w:val="FFFFFF" w:themeColor="background1"/>
                          </w:rPr>
                        </w:pPr>
                        <w:r>
                          <w:rPr>
                            <w:b/>
                            <w:color w:val="FFFFFF" w:themeColor="background1"/>
                          </w:rPr>
                          <w:t>Mars 2026</w:t>
                        </w:r>
                      </w:p>
                      <w:p w14:paraId="7E67ACED" w14:textId="77777777" w:rsidR="002628A2" w:rsidRDefault="002628A2"/>
                      <w:p w14:paraId="6A6209AA" w14:textId="77777777" w:rsidR="00A4148F" w:rsidRPr="004D5F95" w:rsidRDefault="00A4148F" w:rsidP="00A4148F">
                        <w:pPr>
                          <w:rPr>
                            <w:b/>
                            <w:bCs/>
                            <w:color w:val="FFFFFF" w:themeColor="background1"/>
                          </w:rPr>
                        </w:pPr>
                        <w:r>
                          <w:rPr>
                            <w:b/>
                            <w:color w:val="FFFFFF" w:themeColor="background1"/>
                          </w:rPr>
                          <w:t>JANVIER 2023</w:t>
                        </w:r>
                      </w:p>
                      <w:p w14:paraId="4E19AB7A" w14:textId="77777777" w:rsidR="002628A2" w:rsidRDefault="002628A2"/>
                      <w:p w14:paraId="49D456A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20D8E72" w14:textId="77777777" w:rsidR="002628A2" w:rsidRDefault="002628A2"/>
                      <w:p w14:paraId="0D1EB1B0" w14:textId="77777777" w:rsidR="00A4148F" w:rsidRPr="004D5F95" w:rsidRDefault="00A4148F" w:rsidP="00A4148F">
                        <w:pPr>
                          <w:rPr>
                            <w:b/>
                            <w:bCs/>
                            <w:color w:val="FFFFFF" w:themeColor="background1"/>
                          </w:rPr>
                        </w:pPr>
                        <w:r>
                          <w:rPr>
                            <w:b/>
                            <w:color w:val="FFFFFF" w:themeColor="background1"/>
                          </w:rPr>
                          <w:t>JANVIER 2023</w:t>
                        </w:r>
                      </w:p>
                      <w:p w14:paraId="6D937398" w14:textId="77777777" w:rsidR="002628A2" w:rsidRDefault="002628A2"/>
                      <w:p w14:paraId="4CC67312" w14:textId="77777777" w:rsidR="00A4148F" w:rsidRPr="00BD1F9F" w:rsidRDefault="00A4148F" w:rsidP="00E00D64">
                        <w:r>
                          <w:t>Ceci est le titre de votre document.</w:t>
                        </w:r>
                      </w:p>
                      <w:p w14:paraId="74396642" w14:textId="77777777" w:rsidR="002628A2" w:rsidRDefault="002628A2"/>
                      <w:p w14:paraId="5914E152" w14:textId="77777777" w:rsidR="00A4148F" w:rsidRPr="00BD1F9F" w:rsidRDefault="00A4148F" w:rsidP="00E00D64">
                        <w:r>
                          <w:t>Ceci est le titre de votre document.</w:t>
                        </w:r>
                      </w:p>
                      <w:p w14:paraId="1114DDA2" w14:textId="77777777" w:rsidR="002628A2" w:rsidRDefault="002628A2"/>
                      <w:p w14:paraId="68875755"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B2E3CA9" w14:textId="77777777" w:rsidR="002628A2" w:rsidRDefault="002628A2"/>
                      <w:p w14:paraId="27D9DEA3" w14:textId="77777777" w:rsidR="00A4148F" w:rsidRPr="004D5F95" w:rsidRDefault="00A4148F" w:rsidP="00A4148F">
                        <w:pPr>
                          <w:rPr>
                            <w:b/>
                            <w:bCs/>
                            <w:color w:val="FFFFFF" w:themeColor="background1"/>
                          </w:rPr>
                        </w:pPr>
                        <w:r>
                          <w:rPr>
                            <w:b/>
                            <w:color w:val="FFFFFF" w:themeColor="background1"/>
                          </w:rPr>
                          <w:t>JANVIER 2023</w:t>
                        </w:r>
                      </w:p>
                      <w:p w14:paraId="6C3ED261" w14:textId="77777777" w:rsidR="002628A2" w:rsidRDefault="002628A2"/>
                      <w:p w14:paraId="4119B1CC"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1C6C1F1" w14:textId="77777777" w:rsidR="002628A2" w:rsidRDefault="002628A2"/>
                      <w:p w14:paraId="110B046F" w14:textId="77777777" w:rsidR="00A4148F" w:rsidRPr="004D5F95" w:rsidRDefault="00A4148F" w:rsidP="00A4148F">
                        <w:pPr>
                          <w:rPr>
                            <w:b/>
                            <w:bCs/>
                            <w:color w:val="FFFFFF" w:themeColor="background1"/>
                          </w:rPr>
                        </w:pPr>
                        <w:r>
                          <w:rPr>
                            <w:b/>
                            <w:color w:val="FFFFFF" w:themeColor="background1"/>
                          </w:rPr>
                          <w:t>JANVIER 2023</w:t>
                        </w:r>
                      </w:p>
                      <w:p w14:paraId="6EB5CD8B" w14:textId="77777777" w:rsidR="00A4148F" w:rsidRDefault="00A4148F"/>
                      <w:p w14:paraId="4F9B48AD"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1340065E" w14:textId="77777777" w:rsidR="002628A2" w:rsidRDefault="002628A2"/>
                      <w:p w14:paraId="1A40FEBF" w14:textId="77777777" w:rsidR="00A4148F" w:rsidRPr="004D5F95" w:rsidRDefault="00A4148F" w:rsidP="00A4148F">
                        <w:pPr>
                          <w:rPr>
                            <w:b/>
                            <w:bCs/>
                            <w:color w:val="FFFFFF" w:themeColor="background1"/>
                          </w:rPr>
                        </w:pPr>
                        <w:r>
                          <w:rPr>
                            <w:b/>
                            <w:color w:val="FFFFFF" w:themeColor="background1"/>
                          </w:rPr>
                          <w:t>JANVIER 2023</w:t>
                        </w:r>
                      </w:p>
                      <w:p w14:paraId="4A799A83" w14:textId="77777777" w:rsidR="002628A2" w:rsidRDefault="002628A2"/>
                      <w:p w14:paraId="3629651D"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D18D4FC" w14:textId="77777777" w:rsidR="002628A2" w:rsidRDefault="002628A2"/>
                      <w:p w14:paraId="6CAFC460" w14:textId="77777777" w:rsidR="00A4148F" w:rsidRPr="004D5F95" w:rsidRDefault="00A4148F" w:rsidP="00A4148F">
                        <w:pPr>
                          <w:rPr>
                            <w:b/>
                            <w:bCs/>
                            <w:color w:val="FFFFFF" w:themeColor="background1"/>
                          </w:rPr>
                        </w:pPr>
                        <w:r>
                          <w:rPr>
                            <w:b/>
                            <w:color w:val="FFFFFF" w:themeColor="background1"/>
                          </w:rPr>
                          <w:t>JANVIER 2023</w:t>
                        </w:r>
                      </w:p>
                      <w:p w14:paraId="2E0D8865" w14:textId="77777777" w:rsidR="002628A2" w:rsidRDefault="002628A2"/>
                      <w:p w14:paraId="5836455C" w14:textId="77777777" w:rsidR="00A4148F" w:rsidRPr="00BD1F9F" w:rsidRDefault="00A4148F" w:rsidP="00E00D64">
                        <w:r>
                          <w:t>Ceci est le titre de votre document.</w:t>
                        </w:r>
                      </w:p>
                      <w:p w14:paraId="350FBCE1" w14:textId="77777777" w:rsidR="002628A2" w:rsidRDefault="002628A2"/>
                      <w:p w14:paraId="37CDD124" w14:textId="77777777" w:rsidR="00A4148F" w:rsidRPr="00BD1F9F" w:rsidRDefault="00A4148F" w:rsidP="00E00D64">
                        <w:r>
                          <w:t>Ceci est le titre de votre document.</w:t>
                        </w:r>
                      </w:p>
                      <w:p w14:paraId="6DDD1DE7" w14:textId="77777777" w:rsidR="002628A2" w:rsidRDefault="002628A2"/>
                      <w:p w14:paraId="56D1203A"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FCE2DE8" w14:textId="77777777" w:rsidR="002628A2" w:rsidRDefault="002628A2"/>
                      <w:p w14:paraId="13C3F925" w14:textId="77777777" w:rsidR="00A4148F" w:rsidRPr="004D5F95" w:rsidRDefault="00A4148F" w:rsidP="00A4148F">
                        <w:pPr>
                          <w:rPr>
                            <w:b/>
                            <w:bCs/>
                            <w:color w:val="FFFFFF" w:themeColor="background1"/>
                          </w:rPr>
                        </w:pPr>
                        <w:r>
                          <w:rPr>
                            <w:b/>
                            <w:color w:val="FFFFFF" w:themeColor="background1"/>
                          </w:rPr>
                          <w:t>JANVIER 2023</w:t>
                        </w:r>
                      </w:p>
                      <w:p w14:paraId="6039CE71" w14:textId="77777777" w:rsidR="002628A2" w:rsidRDefault="002628A2"/>
                      <w:p w14:paraId="24B1A243"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DAABCAE" w14:textId="77777777" w:rsidR="002628A2" w:rsidRDefault="002628A2"/>
                      <w:p w14:paraId="2A153EF9" w14:textId="77777777" w:rsidR="00A4148F" w:rsidRPr="004D5F95" w:rsidRDefault="00A4148F" w:rsidP="00A4148F">
                        <w:pPr>
                          <w:rPr>
                            <w:b/>
                            <w:bCs/>
                            <w:color w:val="FFFFFF" w:themeColor="background1"/>
                          </w:rPr>
                        </w:pPr>
                        <w:r>
                          <w:rPr>
                            <w:b/>
                            <w:color w:val="FFFFFF" w:themeColor="background1"/>
                          </w:rPr>
                          <w:t>JANVIER 2023</w:t>
                        </w:r>
                      </w:p>
                      <w:p w14:paraId="0C1D8F2E" w14:textId="77777777" w:rsidR="00A4148F" w:rsidRDefault="00A4148F"/>
                      <w:p w14:paraId="650A9E71" w14:textId="77777777" w:rsidR="00A4148F" w:rsidRPr="00F120AC" w:rsidRDefault="00271781" w:rsidP="00F120AC">
                        <w:pPr>
                          <w:pStyle w:val="Heading1"/>
                        </w:pPr>
                        <w:bookmarkStart w:id="539" w:name="_Toc224723739"/>
                        <w:bookmarkStart w:id="540" w:name="_Toc224724279"/>
                        <w:r>
                          <w:t>Ébauche</w:t>
                        </w:r>
                        <w:r w:rsidR="00A24079">
                          <w:t> :</w:t>
                        </w:r>
                        <w:r>
                          <w:t xml:space="preserve"> </w:t>
                        </w:r>
                        <w:r w:rsidR="000F378D">
                          <w:t>n</w:t>
                        </w:r>
                        <w:r>
                          <w:t>orme de qualité sur le traitement en établissement</w:t>
                        </w:r>
                        <w:bookmarkEnd w:id="539"/>
                        <w:bookmarkEnd w:id="540"/>
                      </w:p>
                      <w:p w14:paraId="636D40DF" w14:textId="77777777" w:rsidR="00A4148F" w:rsidRPr="00F120AC" w:rsidRDefault="00A4148F" w:rsidP="00F120AC">
                        <w:pPr>
                          <w:pStyle w:val="Heading1"/>
                        </w:pPr>
                      </w:p>
                      <w:p w14:paraId="715E9376" w14:textId="77777777" w:rsidR="00A4148F" w:rsidRDefault="00A4148F"/>
                      <w:p w14:paraId="544BF7A6" w14:textId="77777777" w:rsidR="00A4148F" w:rsidRPr="00F120AC" w:rsidRDefault="00F120AC" w:rsidP="00F120AC">
                        <w:pPr>
                          <w:pStyle w:val="Heading1"/>
                        </w:pPr>
                        <w:bookmarkStart w:id="541" w:name="_Toc224723740"/>
                        <w:bookmarkStart w:id="542" w:name="_Toc22472428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41"/>
                        <w:bookmarkEnd w:id="542"/>
                      </w:p>
                      <w:p w14:paraId="016876CC" w14:textId="77777777" w:rsidR="00A4148F" w:rsidRPr="004D5F95" w:rsidRDefault="00B81561" w:rsidP="00A4148F">
                        <w:pPr>
                          <w:rPr>
                            <w:b/>
                            <w:bCs/>
                            <w:color w:val="FFFFFF" w:themeColor="background1"/>
                          </w:rPr>
                        </w:pPr>
                        <w:r>
                          <w:rPr>
                            <w:b/>
                            <w:color w:val="FFFFFF" w:themeColor="background1"/>
                          </w:rPr>
                          <w:t>Mars 2026</w:t>
                        </w:r>
                      </w:p>
                      <w:p w14:paraId="1FA21B45" w14:textId="77777777" w:rsidR="002628A2" w:rsidRDefault="002628A2"/>
                      <w:p w14:paraId="28FCF186" w14:textId="77777777" w:rsidR="00A4148F" w:rsidRPr="004D5F95" w:rsidRDefault="00A4148F" w:rsidP="00A4148F">
                        <w:pPr>
                          <w:rPr>
                            <w:b/>
                            <w:bCs/>
                            <w:color w:val="FFFFFF" w:themeColor="background1"/>
                          </w:rPr>
                        </w:pPr>
                        <w:r>
                          <w:rPr>
                            <w:b/>
                            <w:color w:val="FFFFFF" w:themeColor="background1"/>
                          </w:rPr>
                          <w:t>JANVIER 2023</w:t>
                        </w:r>
                      </w:p>
                      <w:p w14:paraId="0ACA5D4A" w14:textId="77777777" w:rsidR="002628A2" w:rsidRDefault="002628A2"/>
                      <w:p w14:paraId="1069932D"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D3FD26B" w14:textId="77777777" w:rsidR="002628A2" w:rsidRDefault="002628A2"/>
                      <w:p w14:paraId="54782361" w14:textId="77777777" w:rsidR="00A4148F" w:rsidRPr="004D5F95" w:rsidRDefault="00A4148F" w:rsidP="00A4148F">
                        <w:pPr>
                          <w:rPr>
                            <w:b/>
                            <w:bCs/>
                            <w:color w:val="FFFFFF" w:themeColor="background1"/>
                          </w:rPr>
                        </w:pPr>
                        <w:r>
                          <w:rPr>
                            <w:b/>
                            <w:color w:val="FFFFFF" w:themeColor="background1"/>
                          </w:rPr>
                          <w:t>JANVIER 2023</w:t>
                        </w:r>
                      </w:p>
                      <w:p w14:paraId="1FF233EE" w14:textId="77777777" w:rsidR="002628A2" w:rsidRDefault="002628A2"/>
                      <w:p w14:paraId="29BEF652" w14:textId="77777777" w:rsidR="00A4148F" w:rsidRPr="00BD1F9F" w:rsidRDefault="00A4148F" w:rsidP="00E00D64">
                        <w:r>
                          <w:t>Ceci est le titre de votre document.</w:t>
                        </w:r>
                      </w:p>
                      <w:p w14:paraId="1DFC7EDC" w14:textId="77777777" w:rsidR="002628A2" w:rsidRDefault="002628A2"/>
                      <w:p w14:paraId="7A9B73F1" w14:textId="77777777" w:rsidR="00A4148F" w:rsidRPr="00BD1F9F" w:rsidRDefault="00A4148F" w:rsidP="00E00D64">
                        <w:r>
                          <w:t>Ceci est le titre de votre document.</w:t>
                        </w:r>
                      </w:p>
                      <w:p w14:paraId="38BBE355" w14:textId="77777777" w:rsidR="002628A2" w:rsidRDefault="002628A2"/>
                      <w:p w14:paraId="1B0CF43F"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5B02C97C" w14:textId="77777777" w:rsidR="002628A2" w:rsidRDefault="002628A2"/>
                      <w:p w14:paraId="14F88785" w14:textId="77777777" w:rsidR="00A4148F" w:rsidRPr="004D5F95" w:rsidRDefault="00A4148F" w:rsidP="00A4148F">
                        <w:pPr>
                          <w:rPr>
                            <w:b/>
                            <w:bCs/>
                            <w:color w:val="FFFFFF" w:themeColor="background1"/>
                          </w:rPr>
                        </w:pPr>
                        <w:r>
                          <w:rPr>
                            <w:b/>
                            <w:color w:val="FFFFFF" w:themeColor="background1"/>
                          </w:rPr>
                          <w:t>JANVIER 2023</w:t>
                        </w:r>
                      </w:p>
                      <w:p w14:paraId="1D73BB41" w14:textId="77777777" w:rsidR="002628A2" w:rsidRDefault="002628A2"/>
                      <w:p w14:paraId="7BE3807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1C3EC28" w14:textId="77777777" w:rsidR="002628A2" w:rsidRDefault="002628A2"/>
                      <w:p w14:paraId="3447AADA" w14:textId="77777777" w:rsidR="00A4148F" w:rsidRPr="004D5F95" w:rsidRDefault="00A4148F" w:rsidP="00A4148F">
                        <w:pPr>
                          <w:rPr>
                            <w:b/>
                            <w:bCs/>
                            <w:color w:val="FFFFFF" w:themeColor="background1"/>
                          </w:rPr>
                        </w:pPr>
                        <w:r>
                          <w:rPr>
                            <w:b/>
                            <w:color w:val="FFFFFF" w:themeColor="background1"/>
                          </w:rPr>
                          <w:t>JANVIER 2023</w:t>
                        </w:r>
                      </w:p>
                      <w:p w14:paraId="3C722B63" w14:textId="77777777" w:rsidR="00A4148F" w:rsidRDefault="00A4148F"/>
                      <w:p w14:paraId="02F745AB"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63385649" w14:textId="77777777" w:rsidR="002628A2" w:rsidRDefault="002628A2"/>
                      <w:p w14:paraId="03530BF6" w14:textId="77777777" w:rsidR="00A4148F" w:rsidRPr="004D5F95" w:rsidRDefault="00A4148F" w:rsidP="00A4148F">
                        <w:pPr>
                          <w:rPr>
                            <w:b/>
                            <w:bCs/>
                            <w:color w:val="FFFFFF" w:themeColor="background1"/>
                          </w:rPr>
                        </w:pPr>
                        <w:r>
                          <w:rPr>
                            <w:b/>
                            <w:color w:val="FFFFFF" w:themeColor="background1"/>
                          </w:rPr>
                          <w:t>JANVIER 2023</w:t>
                        </w:r>
                      </w:p>
                      <w:p w14:paraId="23FE93E4" w14:textId="77777777" w:rsidR="002628A2" w:rsidRDefault="002628A2"/>
                      <w:p w14:paraId="787C5C2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5E86291" w14:textId="77777777" w:rsidR="002628A2" w:rsidRDefault="002628A2"/>
                      <w:p w14:paraId="4F1A2E37" w14:textId="77777777" w:rsidR="00A4148F" w:rsidRPr="004D5F95" w:rsidRDefault="00A4148F" w:rsidP="00A4148F">
                        <w:pPr>
                          <w:rPr>
                            <w:b/>
                            <w:bCs/>
                            <w:color w:val="FFFFFF" w:themeColor="background1"/>
                          </w:rPr>
                        </w:pPr>
                        <w:r>
                          <w:rPr>
                            <w:b/>
                            <w:color w:val="FFFFFF" w:themeColor="background1"/>
                          </w:rPr>
                          <w:t>JANVIER 2023</w:t>
                        </w:r>
                      </w:p>
                      <w:p w14:paraId="3A6BD025" w14:textId="77777777" w:rsidR="002628A2" w:rsidRDefault="002628A2"/>
                      <w:p w14:paraId="551CDEF3" w14:textId="77777777" w:rsidR="00A4148F" w:rsidRPr="00BD1F9F" w:rsidRDefault="00A4148F" w:rsidP="00E00D64">
                        <w:r>
                          <w:t>Ceci est le titre de votre document.</w:t>
                        </w:r>
                      </w:p>
                      <w:p w14:paraId="4FA2035E" w14:textId="77777777" w:rsidR="002628A2" w:rsidRDefault="002628A2"/>
                      <w:p w14:paraId="156806FE" w14:textId="77777777" w:rsidR="00A4148F" w:rsidRPr="00BD1F9F" w:rsidRDefault="00A4148F" w:rsidP="00E00D64">
                        <w:r>
                          <w:t>Ceci est le titre de votre document.</w:t>
                        </w:r>
                      </w:p>
                      <w:p w14:paraId="52E0E995" w14:textId="77777777" w:rsidR="002628A2" w:rsidRDefault="002628A2"/>
                      <w:p w14:paraId="196DD285"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532068B" w14:textId="77777777" w:rsidR="002628A2" w:rsidRDefault="002628A2"/>
                      <w:p w14:paraId="0B31CE41" w14:textId="77777777" w:rsidR="00A4148F" w:rsidRPr="004D5F95" w:rsidRDefault="00A4148F" w:rsidP="00A4148F">
                        <w:pPr>
                          <w:rPr>
                            <w:b/>
                            <w:bCs/>
                            <w:color w:val="FFFFFF" w:themeColor="background1"/>
                          </w:rPr>
                        </w:pPr>
                        <w:r>
                          <w:rPr>
                            <w:b/>
                            <w:color w:val="FFFFFF" w:themeColor="background1"/>
                          </w:rPr>
                          <w:t>JANVIER 2023</w:t>
                        </w:r>
                      </w:p>
                      <w:p w14:paraId="10C2393B" w14:textId="77777777" w:rsidR="002628A2" w:rsidRDefault="002628A2"/>
                      <w:p w14:paraId="061A46F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920D329" w14:textId="77777777" w:rsidR="002628A2" w:rsidRDefault="002628A2"/>
                      <w:p w14:paraId="3B51A18A" w14:textId="77777777" w:rsidR="00A4148F" w:rsidRPr="004D5F95" w:rsidRDefault="00A4148F" w:rsidP="00A4148F">
                        <w:pPr>
                          <w:rPr>
                            <w:b/>
                            <w:bCs/>
                            <w:color w:val="FFFFFF" w:themeColor="background1"/>
                          </w:rPr>
                        </w:pPr>
                        <w:r>
                          <w:rPr>
                            <w:b/>
                            <w:color w:val="FFFFFF" w:themeColor="background1"/>
                          </w:rPr>
                          <w:t>JANVIER 2023</w:t>
                        </w:r>
                      </w:p>
                      <w:p w14:paraId="45AEF636" w14:textId="77777777" w:rsidR="00A4148F" w:rsidRDefault="00A4148F"/>
                      <w:p w14:paraId="64284F9B" w14:textId="77777777" w:rsidR="00A4148F" w:rsidRPr="00F120AC" w:rsidRDefault="00271781" w:rsidP="00F120AC">
                        <w:pPr>
                          <w:pStyle w:val="Heading1"/>
                        </w:pPr>
                        <w:bookmarkStart w:id="543" w:name="_Toc224723741"/>
                        <w:bookmarkStart w:id="544" w:name="_Toc224724281"/>
                        <w:r>
                          <w:t>Ébauche</w:t>
                        </w:r>
                        <w:r w:rsidR="00A24079">
                          <w:t> :</w:t>
                        </w:r>
                        <w:r>
                          <w:t xml:space="preserve"> </w:t>
                        </w:r>
                        <w:r w:rsidR="000F378D">
                          <w:t>n</w:t>
                        </w:r>
                        <w:r>
                          <w:t>orme de qualité sur le traitement en établissement</w:t>
                        </w:r>
                        <w:bookmarkEnd w:id="543"/>
                        <w:bookmarkEnd w:id="544"/>
                      </w:p>
                      <w:p w14:paraId="7982CCEA" w14:textId="77777777" w:rsidR="00A4148F" w:rsidRPr="004D5F95" w:rsidRDefault="00B81561" w:rsidP="00A4148F">
                        <w:pPr>
                          <w:rPr>
                            <w:b/>
                            <w:bCs/>
                            <w:color w:val="FFFFFF" w:themeColor="background1"/>
                          </w:rPr>
                        </w:pPr>
                        <w:r>
                          <w:rPr>
                            <w:b/>
                            <w:color w:val="FFFFFF" w:themeColor="background1"/>
                          </w:rPr>
                          <w:t>Mars 2026</w:t>
                        </w:r>
                      </w:p>
                      <w:p w14:paraId="29FC2485" w14:textId="77777777" w:rsidR="002628A2" w:rsidRDefault="002628A2"/>
                      <w:p w14:paraId="4911D15E" w14:textId="77777777" w:rsidR="00A4148F" w:rsidRPr="004D5F95" w:rsidRDefault="00A4148F" w:rsidP="00A4148F">
                        <w:pPr>
                          <w:rPr>
                            <w:b/>
                            <w:bCs/>
                            <w:color w:val="FFFFFF" w:themeColor="background1"/>
                          </w:rPr>
                        </w:pPr>
                        <w:r>
                          <w:rPr>
                            <w:b/>
                            <w:color w:val="FFFFFF" w:themeColor="background1"/>
                          </w:rPr>
                          <w:t>JANVIER 2023</w:t>
                        </w:r>
                      </w:p>
                      <w:p w14:paraId="4B99CED3" w14:textId="77777777" w:rsidR="002628A2" w:rsidRDefault="002628A2"/>
                      <w:p w14:paraId="66A06006"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190AB2F" w14:textId="77777777" w:rsidR="002628A2" w:rsidRDefault="002628A2"/>
                      <w:p w14:paraId="1603FE39" w14:textId="77777777" w:rsidR="00A4148F" w:rsidRPr="004D5F95" w:rsidRDefault="00A4148F" w:rsidP="00A4148F">
                        <w:pPr>
                          <w:rPr>
                            <w:b/>
                            <w:bCs/>
                            <w:color w:val="FFFFFF" w:themeColor="background1"/>
                          </w:rPr>
                        </w:pPr>
                        <w:r>
                          <w:rPr>
                            <w:b/>
                            <w:color w:val="FFFFFF" w:themeColor="background1"/>
                          </w:rPr>
                          <w:t>JANVIER 2023</w:t>
                        </w:r>
                      </w:p>
                      <w:p w14:paraId="323C8382" w14:textId="77777777" w:rsidR="002628A2" w:rsidRDefault="002628A2"/>
                      <w:p w14:paraId="568DF1E9" w14:textId="77777777" w:rsidR="00A4148F" w:rsidRPr="00BD1F9F" w:rsidRDefault="00A4148F" w:rsidP="00E00D64">
                        <w:r>
                          <w:t>Ceci est le titre de votre document.</w:t>
                        </w:r>
                      </w:p>
                      <w:p w14:paraId="1E864FC3" w14:textId="77777777" w:rsidR="002628A2" w:rsidRDefault="002628A2"/>
                      <w:p w14:paraId="21AEB6B2" w14:textId="77777777" w:rsidR="00A4148F" w:rsidRPr="00BD1F9F" w:rsidRDefault="00A4148F" w:rsidP="00E00D64">
                        <w:r>
                          <w:t>Ceci est le titre de votre document.</w:t>
                        </w:r>
                      </w:p>
                      <w:p w14:paraId="46A38FBF" w14:textId="77777777" w:rsidR="002628A2" w:rsidRDefault="002628A2"/>
                      <w:p w14:paraId="0BCE7E5D"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BD25F73" w14:textId="77777777" w:rsidR="002628A2" w:rsidRDefault="002628A2"/>
                      <w:p w14:paraId="20A471F5" w14:textId="77777777" w:rsidR="00A4148F" w:rsidRPr="004D5F95" w:rsidRDefault="00A4148F" w:rsidP="00A4148F">
                        <w:pPr>
                          <w:rPr>
                            <w:b/>
                            <w:bCs/>
                            <w:color w:val="FFFFFF" w:themeColor="background1"/>
                          </w:rPr>
                        </w:pPr>
                        <w:r>
                          <w:rPr>
                            <w:b/>
                            <w:color w:val="FFFFFF" w:themeColor="background1"/>
                          </w:rPr>
                          <w:t>JANVIER 2023</w:t>
                        </w:r>
                      </w:p>
                      <w:p w14:paraId="5FB479CD" w14:textId="77777777" w:rsidR="002628A2" w:rsidRDefault="002628A2"/>
                      <w:p w14:paraId="29B1975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D07FE10" w14:textId="77777777" w:rsidR="002628A2" w:rsidRDefault="002628A2"/>
                      <w:p w14:paraId="56AA5F4A" w14:textId="77777777" w:rsidR="00A4148F" w:rsidRPr="004D5F95" w:rsidRDefault="00A4148F" w:rsidP="00A4148F">
                        <w:pPr>
                          <w:rPr>
                            <w:b/>
                            <w:bCs/>
                            <w:color w:val="FFFFFF" w:themeColor="background1"/>
                          </w:rPr>
                        </w:pPr>
                        <w:r>
                          <w:rPr>
                            <w:b/>
                            <w:color w:val="FFFFFF" w:themeColor="background1"/>
                          </w:rPr>
                          <w:t>JANVIER 2023</w:t>
                        </w:r>
                      </w:p>
                      <w:p w14:paraId="61166B8E" w14:textId="77777777" w:rsidR="00A4148F" w:rsidRDefault="00A4148F"/>
                      <w:p w14:paraId="3428FFFA"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23F0E80C" w14:textId="77777777" w:rsidR="002628A2" w:rsidRDefault="002628A2"/>
                      <w:p w14:paraId="6C02E01C" w14:textId="77777777" w:rsidR="00A4148F" w:rsidRPr="004D5F95" w:rsidRDefault="00A4148F" w:rsidP="00A4148F">
                        <w:pPr>
                          <w:rPr>
                            <w:b/>
                            <w:bCs/>
                            <w:color w:val="FFFFFF" w:themeColor="background1"/>
                          </w:rPr>
                        </w:pPr>
                        <w:r>
                          <w:rPr>
                            <w:b/>
                            <w:color w:val="FFFFFF" w:themeColor="background1"/>
                          </w:rPr>
                          <w:t>JANVIER 2023</w:t>
                        </w:r>
                      </w:p>
                      <w:p w14:paraId="455C8483" w14:textId="77777777" w:rsidR="002628A2" w:rsidRDefault="002628A2"/>
                      <w:p w14:paraId="095476A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8579439" w14:textId="77777777" w:rsidR="002628A2" w:rsidRDefault="002628A2"/>
                      <w:p w14:paraId="22DDF5BF" w14:textId="77777777" w:rsidR="00A4148F" w:rsidRPr="004D5F95" w:rsidRDefault="00A4148F" w:rsidP="00A4148F">
                        <w:pPr>
                          <w:rPr>
                            <w:b/>
                            <w:bCs/>
                            <w:color w:val="FFFFFF" w:themeColor="background1"/>
                          </w:rPr>
                        </w:pPr>
                        <w:r>
                          <w:rPr>
                            <w:b/>
                            <w:color w:val="FFFFFF" w:themeColor="background1"/>
                          </w:rPr>
                          <w:t>JANVIER 2023</w:t>
                        </w:r>
                      </w:p>
                      <w:p w14:paraId="38296C37" w14:textId="77777777" w:rsidR="002628A2" w:rsidRDefault="002628A2"/>
                      <w:p w14:paraId="28294CEE" w14:textId="77777777" w:rsidR="00A4148F" w:rsidRPr="00BD1F9F" w:rsidRDefault="00A4148F" w:rsidP="00E00D64">
                        <w:r>
                          <w:t>Ceci est le titre de votre document.</w:t>
                        </w:r>
                      </w:p>
                      <w:p w14:paraId="5378FCDC" w14:textId="77777777" w:rsidR="002628A2" w:rsidRDefault="002628A2"/>
                      <w:p w14:paraId="638958D0" w14:textId="77777777" w:rsidR="00A4148F" w:rsidRPr="00BD1F9F" w:rsidRDefault="00A4148F" w:rsidP="00E00D64">
                        <w:r>
                          <w:t>Ceci est le titre de votre document.</w:t>
                        </w:r>
                      </w:p>
                      <w:p w14:paraId="27211C0D" w14:textId="77777777" w:rsidR="002628A2" w:rsidRDefault="002628A2"/>
                      <w:p w14:paraId="3C3DD532"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B28BB07" w14:textId="77777777" w:rsidR="002628A2" w:rsidRDefault="002628A2"/>
                      <w:p w14:paraId="549BC98B" w14:textId="77777777" w:rsidR="00A4148F" w:rsidRPr="004D5F95" w:rsidRDefault="00A4148F" w:rsidP="00A4148F">
                        <w:pPr>
                          <w:rPr>
                            <w:b/>
                            <w:bCs/>
                            <w:color w:val="FFFFFF" w:themeColor="background1"/>
                          </w:rPr>
                        </w:pPr>
                        <w:r>
                          <w:rPr>
                            <w:b/>
                            <w:color w:val="FFFFFF" w:themeColor="background1"/>
                          </w:rPr>
                          <w:t>JANVIER 2023</w:t>
                        </w:r>
                      </w:p>
                      <w:p w14:paraId="778FB6B4" w14:textId="77777777" w:rsidR="002628A2" w:rsidRDefault="002628A2"/>
                      <w:p w14:paraId="5F61161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A99768E" w14:textId="77777777" w:rsidR="002628A2" w:rsidRDefault="002628A2"/>
                      <w:p w14:paraId="5C65E546" w14:textId="77777777" w:rsidR="00A4148F" w:rsidRPr="004D5F95" w:rsidRDefault="00A4148F" w:rsidP="00A4148F">
                        <w:pPr>
                          <w:rPr>
                            <w:b/>
                            <w:bCs/>
                            <w:color w:val="FFFFFF" w:themeColor="background1"/>
                          </w:rPr>
                        </w:pPr>
                        <w:r>
                          <w:rPr>
                            <w:b/>
                            <w:color w:val="FFFFFF" w:themeColor="background1"/>
                          </w:rPr>
                          <w:t>JANVIER 2023</w:t>
                        </w:r>
                      </w:p>
                      <w:p w14:paraId="4C199767" w14:textId="77777777" w:rsidR="00A4148F" w:rsidRDefault="00A4148F"/>
                      <w:p w14:paraId="0CD2369E" w14:textId="77777777" w:rsidR="00A4148F" w:rsidRPr="00F120AC" w:rsidRDefault="00271781" w:rsidP="00F120AC">
                        <w:pPr>
                          <w:pStyle w:val="Heading1"/>
                        </w:pPr>
                        <w:bookmarkStart w:id="545" w:name="_Toc224723742"/>
                        <w:bookmarkStart w:id="546" w:name="_Toc224724282"/>
                        <w:r>
                          <w:t>Ébauche</w:t>
                        </w:r>
                        <w:r w:rsidR="00A24079">
                          <w:t> :</w:t>
                        </w:r>
                        <w:r>
                          <w:t xml:space="preserve"> </w:t>
                        </w:r>
                        <w:r w:rsidR="000F378D">
                          <w:t>n</w:t>
                        </w:r>
                        <w:r>
                          <w:t>orme de qualité sur le traitement en établissement</w:t>
                        </w:r>
                        <w:bookmarkEnd w:id="545"/>
                        <w:bookmarkEnd w:id="546"/>
                      </w:p>
                      <w:p w14:paraId="778609F6" w14:textId="77777777" w:rsidR="00A4148F" w:rsidRPr="00F120AC" w:rsidRDefault="00A4148F" w:rsidP="00F120AC">
                        <w:pPr>
                          <w:pStyle w:val="Heading1"/>
                        </w:pPr>
                      </w:p>
                      <w:p w14:paraId="6C3915E7" w14:textId="77777777" w:rsidR="00A4148F" w:rsidRDefault="00A4148F"/>
                      <w:p w14:paraId="650A42B7" w14:textId="77777777" w:rsidR="00A4148F" w:rsidRPr="00F120AC" w:rsidRDefault="00F120AC" w:rsidP="00F120AC">
                        <w:pPr>
                          <w:pStyle w:val="Heading1"/>
                        </w:pPr>
                        <w:bookmarkStart w:id="547" w:name="_Toc224723743"/>
                        <w:bookmarkStart w:id="548" w:name="_Toc22472428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47"/>
                        <w:bookmarkEnd w:id="548"/>
                      </w:p>
                      <w:p w14:paraId="55AE53CD" w14:textId="77777777" w:rsidR="00A4148F" w:rsidRPr="00F120AC" w:rsidRDefault="00A4148F" w:rsidP="00F120AC">
                        <w:pPr>
                          <w:pStyle w:val="Heading1"/>
                        </w:pPr>
                      </w:p>
                      <w:p w14:paraId="1BD1B9D7" w14:textId="77777777" w:rsidR="00A4148F" w:rsidRDefault="00A4148F"/>
                      <w:p w14:paraId="57D322D4" w14:textId="77777777" w:rsidR="00A4148F" w:rsidRPr="00F120AC" w:rsidRDefault="00F120AC" w:rsidP="00F120AC">
                        <w:pPr>
                          <w:pStyle w:val="Heading1"/>
                        </w:pPr>
                        <w:bookmarkStart w:id="549" w:name="_Toc224723744"/>
                        <w:bookmarkStart w:id="550" w:name="_Toc22472428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49"/>
                        <w:bookmarkEnd w:id="550"/>
                      </w:p>
                      <w:p w14:paraId="59EC01EB" w14:textId="77777777" w:rsidR="00A4148F" w:rsidRPr="00F120AC" w:rsidRDefault="00A4148F" w:rsidP="00F120AC">
                        <w:pPr>
                          <w:pStyle w:val="Heading1"/>
                        </w:pPr>
                      </w:p>
                      <w:p w14:paraId="4E128B95" w14:textId="77777777" w:rsidR="00A4148F" w:rsidRDefault="00A4148F"/>
                      <w:p w14:paraId="3881AC98" w14:textId="77777777" w:rsidR="00A4148F" w:rsidRPr="00F120AC" w:rsidRDefault="00F120AC" w:rsidP="00F120AC">
                        <w:pPr>
                          <w:pStyle w:val="Heading1"/>
                        </w:pPr>
                        <w:bookmarkStart w:id="551" w:name="_Toc224723745"/>
                        <w:bookmarkStart w:id="552" w:name="_Toc22472428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51"/>
                        <w:bookmarkEnd w:id="552"/>
                      </w:p>
                      <w:p w14:paraId="61C71869" w14:textId="77777777" w:rsidR="00A4148F" w:rsidRPr="00F120AC" w:rsidRDefault="00A4148F" w:rsidP="00F120AC">
                        <w:pPr>
                          <w:pStyle w:val="Heading1"/>
                        </w:pPr>
                      </w:p>
                      <w:p w14:paraId="2E006224" w14:textId="77777777" w:rsidR="00A4148F" w:rsidRDefault="00A4148F"/>
                      <w:p w14:paraId="5FC1CB6E" w14:textId="77777777" w:rsidR="00A4148F" w:rsidRPr="00F120AC" w:rsidRDefault="00F120AC" w:rsidP="00F120AC">
                        <w:pPr>
                          <w:pStyle w:val="Heading1"/>
                        </w:pPr>
                        <w:bookmarkStart w:id="553" w:name="_Toc224723746"/>
                        <w:bookmarkStart w:id="554" w:name="_Toc22472428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53"/>
                        <w:bookmarkEnd w:id="554"/>
                      </w:p>
                      <w:p w14:paraId="28A61853" w14:textId="77777777" w:rsidR="00A4148F" w:rsidRPr="00F120AC" w:rsidRDefault="00A4148F" w:rsidP="00F120AC">
                        <w:pPr>
                          <w:pStyle w:val="Heading1"/>
                        </w:pPr>
                      </w:p>
                      <w:p w14:paraId="06FFE812" w14:textId="77777777" w:rsidR="00A4148F" w:rsidRDefault="00A4148F"/>
                      <w:p w14:paraId="2276ABB2" w14:textId="77777777" w:rsidR="00A4148F" w:rsidRPr="00F120AC" w:rsidRDefault="00F120AC" w:rsidP="00F120AC">
                        <w:pPr>
                          <w:pStyle w:val="Heading1"/>
                        </w:pPr>
                        <w:bookmarkStart w:id="555" w:name="_Toc224723747"/>
                        <w:bookmarkStart w:id="556" w:name="_Toc22472428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55"/>
                        <w:bookmarkEnd w:id="556"/>
                      </w:p>
                      <w:p w14:paraId="3DA58522" w14:textId="77777777" w:rsidR="00A4148F" w:rsidRPr="00F120AC" w:rsidRDefault="00A4148F" w:rsidP="00F120AC">
                        <w:pPr>
                          <w:pStyle w:val="Heading1"/>
                        </w:pPr>
                      </w:p>
                      <w:p w14:paraId="11F14F68" w14:textId="77777777" w:rsidR="00A4148F" w:rsidRDefault="00A4148F"/>
                      <w:p w14:paraId="71800B64" w14:textId="77777777" w:rsidR="00A4148F" w:rsidRPr="00F120AC" w:rsidRDefault="00F120AC" w:rsidP="00F120AC">
                        <w:pPr>
                          <w:pStyle w:val="Heading1"/>
                        </w:pPr>
                        <w:bookmarkStart w:id="557" w:name="_Toc224723748"/>
                        <w:bookmarkStart w:id="558" w:name="_Toc22472428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57"/>
                        <w:bookmarkEnd w:id="558"/>
                      </w:p>
                      <w:p w14:paraId="5841E786" w14:textId="77777777" w:rsidR="00A4148F" w:rsidRPr="00F120AC" w:rsidRDefault="00A4148F" w:rsidP="00F120AC">
                        <w:pPr>
                          <w:pStyle w:val="Heading1"/>
                        </w:pPr>
                      </w:p>
                      <w:p w14:paraId="735BE49B" w14:textId="77777777" w:rsidR="00A4148F" w:rsidRDefault="00A4148F"/>
                      <w:p w14:paraId="275E01DA" w14:textId="77777777" w:rsidR="00A4148F" w:rsidRPr="00F120AC" w:rsidRDefault="00F120AC" w:rsidP="00F120AC">
                        <w:pPr>
                          <w:pStyle w:val="Heading1"/>
                        </w:pPr>
                        <w:bookmarkStart w:id="559" w:name="_Toc224723749"/>
                        <w:bookmarkStart w:id="560" w:name="_Toc22472428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59"/>
                        <w:bookmarkEnd w:id="560"/>
                      </w:p>
                      <w:p w14:paraId="5C79BF44" w14:textId="77777777" w:rsidR="00A4148F" w:rsidRPr="004D5F95" w:rsidRDefault="00B81561" w:rsidP="00A4148F">
                        <w:pPr>
                          <w:rPr>
                            <w:b/>
                            <w:bCs/>
                            <w:color w:val="FFFFFF" w:themeColor="background1"/>
                          </w:rPr>
                        </w:pPr>
                        <w:r>
                          <w:rPr>
                            <w:b/>
                            <w:color w:val="FFFFFF" w:themeColor="background1"/>
                          </w:rPr>
                          <w:t>Mars 2026</w:t>
                        </w:r>
                      </w:p>
                      <w:p w14:paraId="45AB80F3" w14:textId="77777777" w:rsidR="002628A2" w:rsidRDefault="002628A2"/>
                      <w:p w14:paraId="5F7EBDAC" w14:textId="77777777" w:rsidR="00A4148F" w:rsidRPr="004D5F95" w:rsidRDefault="00A4148F" w:rsidP="00A4148F">
                        <w:pPr>
                          <w:rPr>
                            <w:b/>
                            <w:bCs/>
                            <w:color w:val="FFFFFF" w:themeColor="background1"/>
                          </w:rPr>
                        </w:pPr>
                        <w:r>
                          <w:rPr>
                            <w:b/>
                            <w:color w:val="FFFFFF" w:themeColor="background1"/>
                          </w:rPr>
                          <w:t>JANVIER 2023</w:t>
                        </w:r>
                      </w:p>
                      <w:p w14:paraId="1C3F4FB2" w14:textId="77777777" w:rsidR="002628A2" w:rsidRDefault="002628A2"/>
                      <w:p w14:paraId="43E11BD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DF58EC0" w14:textId="77777777" w:rsidR="002628A2" w:rsidRDefault="002628A2"/>
                      <w:p w14:paraId="40722375" w14:textId="77777777" w:rsidR="00A4148F" w:rsidRPr="004D5F95" w:rsidRDefault="00A4148F" w:rsidP="00A4148F">
                        <w:pPr>
                          <w:rPr>
                            <w:b/>
                            <w:bCs/>
                            <w:color w:val="FFFFFF" w:themeColor="background1"/>
                          </w:rPr>
                        </w:pPr>
                        <w:r>
                          <w:rPr>
                            <w:b/>
                            <w:color w:val="FFFFFF" w:themeColor="background1"/>
                          </w:rPr>
                          <w:t>JANVIER 2023</w:t>
                        </w:r>
                      </w:p>
                      <w:p w14:paraId="75C712D2" w14:textId="77777777" w:rsidR="002628A2" w:rsidRDefault="002628A2"/>
                      <w:p w14:paraId="712A01E4" w14:textId="77777777" w:rsidR="00A4148F" w:rsidRPr="00BD1F9F" w:rsidRDefault="00A4148F" w:rsidP="00E00D64">
                        <w:r>
                          <w:t>Ceci est le titre de votre document.</w:t>
                        </w:r>
                      </w:p>
                      <w:p w14:paraId="73976E8D" w14:textId="77777777" w:rsidR="002628A2" w:rsidRDefault="002628A2"/>
                      <w:p w14:paraId="137918A0" w14:textId="77777777" w:rsidR="00A4148F" w:rsidRPr="00BD1F9F" w:rsidRDefault="00A4148F" w:rsidP="00E00D64">
                        <w:r>
                          <w:t>Ceci est le titre de votre document.</w:t>
                        </w:r>
                      </w:p>
                      <w:p w14:paraId="27B28047" w14:textId="77777777" w:rsidR="002628A2" w:rsidRDefault="002628A2"/>
                      <w:p w14:paraId="05EFE895"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5FBA45DD" w14:textId="77777777" w:rsidR="002628A2" w:rsidRDefault="002628A2"/>
                      <w:p w14:paraId="08170FCC" w14:textId="77777777" w:rsidR="00A4148F" w:rsidRPr="004D5F95" w:rsidRDefault="00A4148F" w:rsidP="00A4148F">
                        <w:pPr>
                          <w:rPr>
                            <w:b/>
                            <w:bCs/>
                            <w:color w:val="FFFFFF" w:themeColor="background1"/>
                          </w:rPr>
                        </w:pPr>
                        <w:r>
                          <w:rPr>
                            <w:b/>
                            <w:color w:val="FFFFFF" w:themeColor="background1"/>
                          </w:rPr>
                          <w:t>JANVIER 2023</w:t>
                        </w:r>
                      </w:p>
                      <w:p w14:paraId="77C5B6C9" w14:textId="77777777" w:rsidR="002628A2" w:rsidRDefault="002628A2"/>
                      <w:p w14:paraId="7702274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8A94B6C" w14:textId="77777777" w:rsidR="002628A2" w:rsidRDefault="002628A2"/>
                      <w:p w14:paraId="01BF417C" w14:textId="77777777" w:rsidR="00A4148F" w:rsidRPr="004D5F95" w:rsidRDefault="00A4148F" w:rsidP="00A4148F">
                        <w:pPr>
                          <w:rPr>
                            <w:b/>
                            <w:bCs/>
                            <w:color w:val="FFFFFF" w:themeColor="background1"/>
                          </w:rPr>
                        </w:pPr>
                        <w:r>
                          <w:rPr>
                            <w:b/>
                            <w:color w:val="FFFFFF" w:themeColor="background1"/>
                          </w:rPr>
                          <w:t>JANVIER 2023</w:t>
                        </w:r>
                      </w:p>
                      <w:p w14:paraId="213FDDF5" w14:textId="77777777" w:rsidR="00A4148F" w:rsidRDefault="00A4148F"/>
                      <w:p w14:paraId="2A32C46B"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78A60121" w14:textId="77777777" w:rsidR="002628A2" w:rsidRDefault="002628A2"/>
                      <w:p w14:paraId="13863B0A" w14:textId="77777777" w:rsidR="00A4148F" w:rsidRPr="004D5F95" w:rsidRDefault="00A4148F" w:rsidP="00A4148F">
                        <w:pPr>
                          <w:rPr>
                            <w:b/>
                            <w:bCs/>
                            <w:color w:val="FFFFFF" w:themeColor="background1"/>
                          </w:rPr>
                        </w:pPr>
                        <w:r>
                          <w:rPr>
                            <w:b/>
                            <w:color w:val="FFFFFF" w:themeColor="background1"/>
                          </w:rPr>
                          <w:t>JANVIER 2023</w:t>
                        </w:r>
                      </w:p>
                      <w:p w14:paraId="1F939F6A" w14:textId="77777777" w:rsidR="002628A2" w:rsidRDefault="002628A2"/>
                      <w:p w14:paraId="7D57627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C6A9CCC" w14:textId="77777777" w:rsidR="002628A2" w:rsidRDefault="002628A2"/>
                      <w:p w14:paraId="410DFEEC" w14:textId="77777777" w:rsidR="00A4148F" w:rsidRPr="004D5F95" w:rsidRDefault="00A4148F" w:rsidP="00A4148F">
                        <w:pPr>
                          <w:rPr>
                            <w:b/>
                            <w:bCs/>
                            <w:color w:val="FFFFFF" w:themeColor="background1"/>
                          </w:rPr>
                        </w:pPr>
                        <w:r>
                          <w:rPr>
                            <w:b/>
                            <w:color w:val="FFFFFF" w:themeColor="background1"/>
                          </w:rPr>
                          <w:t>JANVIER 2023</w:t>
                        </w:r>
                      </w:p>
                      <w:p w14:paraId="50F98225" w14:textId="77777777" w:rsidR="002628A2" w:rsidRDefault="002628A2"/>
                      <w:p w14:paraId="0F029A30" w14:textId="77777777" w:rsidR="00A4148F" w:rsidRPr="00BD1F9F" w:rsidRDefault="00A4148F" w:rsidP="00E00D64">
                        <w:r>
                          <w:t>Ceci est le titre de votre document.</w:t>
                        </w:r>
                      </w:p>
                      <w:p w14:paraId="71E1E79F" w14:textId="77777777" w:rsidR="002628A2" w:rsidRDefault="002628A2"/>
                      <w:p w14:paraId="027FA3D8" w14:textId="77777777" w:rsidR="00A4148F" w:rsidRPr="00BD1F9F" w:rsidRDefault="00A4148F" w:rsidP="00E00D64">
                        <w:r>
                          <w:t>Ceci est le titre de votre document.</w:t>
                        </w:r>
                      </w:p>
                      <w:p w14:paraId="75BD4A4A" w14:textId="77777777" w:rsidR="002628A2" w:rsidRDefault="002628A2"/>
                      <w:p w14:paraId="79D7FB42"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DCF05FD" w14:textId="77777777" w:rsidR="002628A2" w:rsidRDefault="002628A2"/>
                      <w:p w14:paraId="3A25B438" w14:textId="77777777" w:rsidR="00A4148F" w:rsidRPr="004D5F95" w:rsidRDefault="00A4148F" w:rsidP="00A4148F">
                        <w:pPr>
                          <w:rPr>
                            <w:b/>
                            <w:bCs/>
                            <w:color w:val="FFFFFF" w:themeColor="background1"/>
                          </w:rPr>
                        </w:pPr>
                        <w:r>
                          <w:rPr>
                            <w:b/>
                            <w:color w:val="FFFFFF" w:themeColor="background1"/>
                          </w:rPr>
                          <w:t>JANVIER 2023</w:t>
                        </w:r>
                      </w:p>
                      <w:p w14:paraId="537FA52E" w14:textId="77777777" w:rsidR="002628A2" w:rsidRDefault="002628A2"/>
                      <w:p w14:paraId="62F0B19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6D92267" w14:textId="77777777" w:rsidR="002628A2" w:rsidRDefault="002628A2"/>
                      <w:p w14:paraId="1309A6A2" w14:textId="77777777" w:rsidR="00A4148F" w:rsidRPr="004D5F95" w:rsidRDefault="00A4148F" w:rsidP="00A4148F">
                        <w:pPr>
                          <w:rPr>
                            <w:b/>
                            <w:bCs/>
                            <w:color w:val="FFFFFF" w:themeColor="background1"/>
                          </w:rPr>
                        </w:pPr>
                        <w:r>
                          <w:rPr>
                            <w:b/>
                            <w:color w:val="FFFFFF" w:themeColor="background1"/>
                          </w:rPr>
                          <w:t>JANVIER 2023</w:t>
                        </w:r>
                      </w:p>
                      <w:p w14:paraId="744A46D3" w14:textId="77777777" w:rsidR="00A4148F" w:rsidRDefault="00A4148F"/>
                      <w:p w14:paraId="608C12C6" w14:textId="77777777" w:rsidR="00A4148F" w:rsidRPr="00F120AC" w:rsidRDefault="00271781" w:rsidP="00F120AC">
                        <w:pPr>
                          <w:pStyle w:val="Heading1"/>
                        </w:pPr>
                        <w:bookmarkStart w:id="561" w:name="_Toc224723750"/>
                        <w:bookmarkStart w:id="562" w:name="_Toc224724290"/>
                        <w:r>
                          <w:t>Ébauche</w:t>
                        </w:r>
                        <w:r w:rsidR="00A24079">
                          <w:t> :</w:t>
                        </w:r>
                        <w:r>
                          <w:t xml:space="preserve"> </w:t>
                        </w:r>
                        <w:r w:rsidR="000F378D">
                          <w:t>n</w:t>
                        </w:r>
                        <w:r>
                          <w:t>orme de qualité sur le traitement en établissement</w:t>
                        </w:r>
                        <w:bookmarkEnd w:id="561"/>
                        <w:bookmarkEnd w:id="562"/>
                      </w:p>
                      <w:p w14:paraId="78B91529" w14:textId="77777777" w:rsidR="00A4148F" w:rsidRPr="004D5F95" w:rsidRDefault="00B81561" w:rsidP="00A4148F">
                        <w:pPr>
                          <w:rPr>
                            <w:b/>
                            <w:bCs/>
                            <w:color w:val="FFFFFF" w:themeColor="background1"/>
                          </w:rPr>
                        </w:pPr>
                        <w:r>
                          <w:rPr>
                            <w:b/>
                            <w:color w:val="FFFFFF" w:themeColor="background1"/>
                          </w:rPr>
                          <w:t>Mars 2026</w:t>
                        </w:r>
                      </w:p>
                      <w:p w14:paraId="6F6DC0ED" w14:textId="77777777" w:rsidR="002628A2" w:rsidRDefault="002628A2"/>
                      <w:p w14:paraId="608F27D3" w14:textId="77777777" w:rsidR="00A4148F" w:rsidRPr="004D5F95" w:rsidRDefault="00A4148F" w:rsidP="00A4148F">
                        <w:pPr>
                          <w:rPr>
                            <w:b/>
                            <w:bCs/>
                            <w:color w:val="FFFFFF" w:themeColor="background1"/>
                          </w:rPr>
                        </w:pPr>
                        <w:r>
                          <w:rPr>
                            <w:b/>
                            <w:color w:val="FFFFFF" w:themeColor="background1"/>
                          </w:rPr>
                          <w:t>JANVIER 2023</w:t>
                        </w:r>
                      </w:p>
                      <w:p w14:paraId="6EF7C0DC" w14:textId="77777777" w:rsidR="002628A2" w:rsidRDefault="002628A2"/>
                      <w:p w14:paraId="31AEB7C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6CC1619" w14:textId="77777777" w:rsidR="002628A2" w:rsidRDefault="002628A2"/>
                      <w:p w14:paraId="2E786C4A" w14:textId="77777777" w:rsidR="00A4148F" w:rsidRPr="004D5F95" w:rsidRDefault="00A4148F" w:rsidP="00A4148F">
                        <w:pPr>
                          <w:rPr>
                            <w:b/>
                            <w:bCs/>
                            <w:color w:val="FFFFFF" w:themeColor="background1"/>
                          </w:rPr>
                        </w:pPr>
                        <w:r>
                          <w:rPr>
                            <w:b/>
                            <w:color w:val="FFFFFF" w:themeColor="background1"/>
                          </w:rPr>
                          <w:t>JANVIER 2023</w:t>
                        </w:r>
                      </w:p>
                      <w:p w14:paraId="5CDF16FE" w14:textId="77777777" w:rsidR="002628A2" w:rsidRDefault="002628A2"/>
                      <w:p w14:paraId="7581EC61" w14:textId="77777777" w:rsidR="00A4148F" w:rsidRPr="00BD1F9F" w:rsidRDefault="00A4148F" w:rsidP="00E00D64">
                        <w:r>
                          <w:t>Ceci est le titre de votre document.</w:t>
                        </w:r>
                      </w:p>
                      <w:p w14:paraId="14564AD7" w14:textId="77777777" w:rsidR="002628A2" w:rsidRDefault="002628A2"/>
                      <w:p w14:paraId="4D81C87C" w14:textId="77777777" w:rsidR="00A4148F" w:rsidRPr="00BD1F9F" w:rsidRDefault="00A4148F" w:rsidP="00E00D64">
                        <w:r>
                          <w:t>Ceci est le titre de votre document.</w:t>
                        </w:r>
                      </w:p>
                      <w:p w14:paraId="06F52799" w14:textId="77777777" w:rsidR="002628A2" w:rsidRDefault="002628A2"/>
                      <w:p w14:paraId="05FCD74D"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FDC59B9" w14:textId="77777777" w:rsidR="002628A2" w:rsidRDefault="002628A2"/>
                      <w:p w14:paraId="536AE340" w14:textId="77777777" w:rsidR="00A4148F" w:rsidRPr="004D5F95" w:rsidRDefault="00A4148F" w:rsidP="00A4148F">
                        <w:pPr>
                          <w:rPr>
                            <w:b/>
                            <w:bCs/>
                            <w:color w:val="FFFFFF" w:themeColor="background1"/>
                          </w:rPr>
                        </w:pPr>
                        <w:r>
                          <w:rPr>
                            <w:b/>
                            <w:color w:val="FFFFFF" w:themeColor="background1"/>
                          </w:rPr>
                          <w:t>JANVIER 2023</w:t>
                        </w:r>
                      </w:p>
                      <w:p w14:paraId="469CEE4F" w14:textId="77777777" w:rsidR="002628A2" w:rsidRDefault="002628A2"/>
                      <w:p w14:paraId="0D6F214C"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B5D16DB" w14:textId="77777777" w:rsidR="002628A2" w:rsidRDefault="002628A2"/>
                      <w:p w14:paraId="3D42BCE1" w14:textId="77777777" w:rsidR="00A4148F" w:rsidRPr="004D5F95" w:rsidRDefault="00A4148F" w:rsidP="00A4148F">
                        <w:pPr>
                          <w:rPr>
                            <w:b/>
                            <w:bCs/>
                            <w:color w:val="FFFFFF" w:themeColor="background1"/>
                          </w:rPr>
                        </w:pPr>
                        <w:r>
                          <w:rPr>
                            <w:b/>
                            <w:color w:val="FFFFFF" w:themeColor="background1"/>
                          </w:rPr>
                          <w:t>JANVIER 2023</w:t>
                        </w:r>
                      </w:p>
                      <w:p w14:paraId="4454DE2D" w14:textId="77777777" w:rsidR="00A4148F" w:rsidRDefault="00A4148F"/>
                      <w:p w14:paraId="06DC4768"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4BAC1934" w14:textId="77777777" w:rsidR="002628A2" w:rsidRDefault="002628A2"/>
                      <w:p w14:paraId="244FB11D" w14:textId="77777777" w:rsidR="00A4148F" w:rsidRPr="004D5F95" w:rsidRDefault="00A4148F" w:rsidP="00A4148F">
                        <w:pPr>
                          <w:rPr>
                            <w:b/>
                            <w:bCs/>
                            <w:color w:val="FFFFFF" w:themeColor="background1"/>
                          </w:rPr>
                        </w:pPr>
                        <w:r>
                          <w:rPr>
                            <w:b/>
                            <w:color w:val="FFFFFF" w:themeColor="background1"/>
                          </w:rPr>
                          <w:t>JANVIER 2023</w:t>
                        </w:r>
                      </w:p>
                      <w:p w14:paraId="204A7B7B" w14:textId="77777777" w:rsidR="002628A2" w:rsidRDefault="002628A2"/>
                      <w:p w14:paraId="646FDE4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2AEECEF" w14:textId="77777777" w:rsidR="002628A2" w:rsidRDefault="002628A2"/>
                      <w:p w14:paraId="7BC46DEE" w14:textId="77777777" w:rsidR="00A4148F" w:rsidRPr="004D5F95" w:rsidRDefault="00A4148F" w:rsidP="00A4148F">
                        <w:pPr>
                          <w:rPr>
                            <w:b/>
                            <w:bCs/>
                            <w:color w:val="FFFFFF" w:themeColor="background1"/>
                          </w:rPr>
                        </w:pPr>
                        <w:r>
                          <w:rPr>
                            <w:b/>
                            <w:color w:val="FFFFFF" w:themeColor="background1"/>
                          </w:rPr>
                          <w:t>JANVIER 2023</w:t>
                        </w:r>
                      </w:p>
                      <w:p w14:paraId="39BA2CE3" w14:textId="77777777" w:rsidR="002628A2" w:rsidRDefault="002628A2"/>
                      <w:p w14:paraId="3658C9D2" w14:textId="77777777" w:rsidR="00A4148F" w:rsidRPr="00BD1F9F" w:rsidRDefault="00A4148F" w:rsidP="00E00D64">
                        <w:r>
                          <w:t>Ceci est le titre de votre document.</w:t>
                        </w:r>
                      </w:p>
                      <w:p w14:paraId="07435077" w14:textId="77777777" w:rsidR="002628A2" w:rsidRDefault="002628A2"/>
                      <w:p w14:paraId="3C728A2C" w14:textId="77777777" w:rsidR="00A4148F" w:rsidRPr="00BD1F9F" w:rsidRDefault="00A4148F" w:rsidP="00E00D64">
                        <w:r>
                          <w:t>Ceci est le titre de votre document.</w:t>
                        </w:r>
                      </w:p>
                      <w:p w14:paraId="112B8285" w14:textId="77777777" w:rsidR="002628A2" w:rsidRDefault="002628A2"/>
                      <w:p w14:paraId="4D3AD533"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511D7CC" w14:textId="77777777" w:rsidR="002628A2" w:rsidRDefault="002628A2"/>
                      <w:p w14:paraId="789097E1" w14:textId="77777777" w:rsidR="00A4148F" w:rsidRPr="004D5F95" w:rsidRDefault="00A4148F" w:rsidP="00A4148F">
                        <w:pPr>
                          <w:rPr>
                            <w:b/>
                            <w:bCs/>
                            <w:color w:val="FFFFFF" w:themeColor="background1"/>
                          </w:rPr>
                        </w:pPr>
                        <w:r>
                          <w:rPr>
                            <w:b/>
                            <w:color w:val="FFFFFF" w:themeColor="background1"/>
                          </w:rPr>
                          <w:t>JANVIER 2023</w:t>
                        </w:r>
                      </w:p>
                      <w:p w14:paraId="5E1F8CB8" w14:textId="77777777" w:rsidR="002628A2" w:rsidRDefault="002628A2"/>
                      <w:p w14:paraId="7B6663F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215842C" w14:textId="77777777" w:rsidR="002628A2" w:rsidRDefault="002628A2"/>
                      <w:p w14:paraId="2E7C61A1" w14:textId="77777777" w:rsidR="00A4148F" w:rsidRPr="004D5F95" w:rsidRDefault="00A4148F" w:rsidP="00A4148F">
                        <w:pPr>
                          <w:rPr>
                            <w:b/>
                            <w:bCs/>
                            <w:color w:val="FFFFFF" w:themeColor="background1"/>
                          </w:rPr>
                        </w:pPr>
                        <w:r>
                          <w:rPr>
                            <w:b/>
                            <w:color w:val="FFFFFF" w:themeColor="background1"/>
                          </w:rPr>
                          <w:t>JANVIER 2023</w:t>
                        </w:r>
                      </w:p>
                      <w:p w14:paraId="74BA2890" w14:textId="77777777" w:rsidR="00A4148F" w:rsidRDefault="00A4148F"/>
                      <w:p w14:paraId="24B31CAB" w14:textId="77777777" w:rsidR="00A4148F" w:rsidRPr="00F120AC" w:rsidRDefault="00271781" w:rsidP="00F120AC">
                        <w:pPr>
                          <w:pStyle w:val="Heading1"/>
                        </w:pPr>
                        <w:bookmarkStart w:id="563" w:name="_Toc224723751"/>
                        <w:bookmarkStart w:id="564" w:name="_Toc224724291"/>
                        <w:r>
                          <w:t>Ébauche</w:t>
                        </w:r>
                        <w:r w:rsidR="00A24079">
                          <w:t> :</w:t>
                        </w:r>
                        <w:r>
                          <w:t xml:space="preserve"> </w:t>
                        </w:r>
                        <w:r w:rsidR="000F378D">
                          <w:t>n</w:t>
                        </w:r>
                        <w:r>
                          <w:t>orme de qualité sur le traitement en établissement</w:t>
                        </w:r>
                        <w:bookmarkEnd w:id="563"/>
                        <w:bookmarkEnd w:id="564"/>
                      </w:p>
                      <w:p w14:paraId="065F8572" w14:textId="77777777" w:rsidR="00A4148F" w:rsidRPr="00F120AC" w:rsidRDefault="00A4148F" w:rsidP="00F120AC">
                        <w:pPr>
                          <w:pStyle w:val="Heading1"/>
                        </w:pPr>
                      </w:p>
                      <w:p w14:paraId="198F182B" w14:textId="77777777" w:rsidR="00A4148F" w:rsidRDefault="00A4148F"/>
                      <w:p w14:paraId="219EF47A" w14:textId="77777777" w:rsidR="00A4148F" w:rsidRPr="00F120AC" w:rsidRDefault="00F120AC" w:rsidP="00F120AC">
                        <w:pPr>
                          <w:pStyle w:val="Heading1"/>
                        </w:pPr>
                        <w:bookmarkStart w:id="565" w:name="_Toc224723752"/>
                        <w:bookmarkStart w:id="566" w:name="_Toc22472429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65"/>
                        <w:bookmarkEnd w:id="566"/>
                      </w:p>
                      <w:p w14:paraId="6A15B167" w14:textId="77777777" w:rsidR="00A4148F" w:rsidRPr="004D5F95" w:rsidRDefault="00B81561" w:rsidP="00A4148F">
                        <w:pPr>
                          <w:rPr>
                            <w:b/>
                            <w:bCs/>
                            <w:color w:val="FFFFFF" w:themeColor="background1"/>
                          </w:rPr>
                        </w:pPr>
                        <w:r>
                          <w:rPr>
                            <w:b/>
                            <w:color w:val="FFFFFF" w:themeColor="background1"/>
                          </w:rPr>
                          <w:t>Mars 2026</w:t>
                        </w:r>
                      </w:p>
                      <w:p w14:paraId="5D43A863" w14:textId="77777777" w:rsidR="002628A2" w:rsidRDefault="002628A2"/>
                      <w:p w14:paraId="079FD45B" w14:textId="77777777" w:rsidR="00A4148F" w:rsidRPr="004D5F95" w:rsidRDefault="00A4148F" w:rsidP="00A4148F">
                        <w:pPr>
                          <w:rPr>
                            <w:b/>
                            <w:bCs/>
                            <w:color w:val="FFFFFF" w:themeColor="background1"/>
                          </w:rPr>
                        </w:pPr>
                        <w:r>
                          <w:rPr>
                            <w:b/>
                            <w:color w:val="FFFFFF" w:themeColor="background1"/>
                          </w:rPr>
                          <w:t>JANVIER 2023</w:t>
                        </w:r>
                      </w:p>
                      <w:p w14:paraId="19A25A3D" w14:textId="77777777" w:rsidR="002628A2" w:rsidRDefault="002628A2"/>
                      <w:p w14:paraId="046C8BF6"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3421FE0" w14:textId="77777777" w:rsidR="002628A2" w:rsidRDefault="002628A2"/>
                      <w:p w14:paraId="2ACDC777" w14:textId="77777777" w:rsidR="00A4148F" w:rsidRPr="004D5F95" w:rsidRDefault="00A4148F" w:rsidP="00A4148F">
                        <w:pPr>
                          <w:rPr>
                            <w:b/>
                            <w:bCs/>
                            <w:color w:val="FFFFFF" w:themeColor="background1"/>
                          </w:rPr>
                        </w:pPr>
                        <w:r>
                          <w:rPr>
                            <w:b/>
                            <w:color w:val="FFFFFF" w:themeColor="background1"/>
                          </w:rPr>
                          <w:t>JANVIER 2023</w:t>
                        </w:r>
                      </w:p>
                      <w:p w14:paraId="3369FA12" w14:textId="77777777" w:rsidR="002628A2" w:rsidRDefault="002628A2"/>
                      <w:p w14:paraId="03AB5637" w14:textId="77777777" w:rsidR="00A4148F" w:rsidRPr="00BD1F9F" w:rsidRDefault="00A4148F" w:rsidP="00E00D64">
                        <w:r>
                          <w:t>Ceci est le titre de votre document.</w:t>
                        </w:r>
                      </w:p>
                      <w:p w14:paraId="5F172F01" w14:textId="77777777" w:rsidR="002628A2" w:rsidRDefault="002628A2"/>
                      <w:p w14:paraId="17732DF4" w14:textId="77777777" w:rsidR="00A4148F" w:rsidRPr="00BD1F9F" w:rsidRDefault="00A4148F" w:rsidP="00E00D64">
                        <w:r>
                          <w:t>Ceci est le titre de votre document.</w:t>
                        </w:r>
                      </w:p>
                      <w:p w14:paraId="38B6B565" w14:textId="77777777" w:rsidR="002628A2" w:rsidRDefault="002628A2"/>
                      <w:p w14:paraId="5459AFAB"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FB51402" w14:textId="77777777" w:rsidR="002628A2" w:rsidRDefault="002628A2"/>
                      <w:p w14:paraId="30CD3EE2" w14:textId="77777777" w:rsidR="00A4148F" w:rsidRPr="004D5F95" w:rsidRDefault="00A4148F" w:rsidP="00A4148F">
                        <w:pPr>
                          <w:rPr>
                            <w:b/>
                            <w:bCs/>
                            <w:color w:val="FFFFFF" w:themeColor="background1"/>
                          </w:rPr>
                        </w:pPr>
                        <w:r>
                          <w:rPr>
                            <w:b/>
                            <w:color w:val="FFFFFF" w:themeColor="background1"/>
                          </w:rPr>
                          <w:t>JANVIER 2023</w:t>
                        </w:r>
                      </w:p>
                      <w:p w14:paraId="4CF239BE" w14:textId="77777777" w:rsidR="002628A2" w:rsidRDefault="002628A2"/>
                      <w:p w14:paraId="039E1F7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429F238" w14:textId="77777777" w:rsidR="002628A2" w:rsidRDefault="002628A2"/>
                      <w:p w14:paraId="383E2DF4" w14:textId="77777777" w:rsidR="00A4148F" w:rsidRPr="004D5F95" w:rsidRDefault="00A4148F" w:rsidP="00A4148F">
                        <w:pPr>
                          <w:rPr>
                            <w:b/>
                            <w:bCs/>
                            <w:color w:val="FFFFFF" w:themeColor="background1"/>
                          </w:rPr>
                        </w:pPr>
                        <w:r>
                          <w:rPr>
                            <w:b/>
                            <w:color w:val="FFFFFF" w:themeColor="background1"/>
                          </w:rPr>
                          <w:t>JANVIER 2023</w:t>
                        </w:r>
                      </w:p>
                      <w:p w14:paraId="4475BACA" w14:textId="77777777" w:rsidR="00A4148F" w:rsidRDefault="00A4148F"/>
                      <w:p w14:paraId="738BA65B"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4F79DC21" w14:textId="77777777" w:rsidR="002628A2" w:rsidRDefault="002628A2"/>
                      <w:p w14:paraId="10FECD8F" w14:textId="77777777" w:rsidR="00A4148F" w:rsidRPr="004D5F95" w:rsidRDefault="00A4148F" w:rsidP="00A4148F">
                        <w:pPr>
                          <w:rPr>
                            <w:b/>
                            <w:bCs/>
                            <w:color w:val="FFFFFF" w:themeColor="background1"/>
                          </w:rPr>
                        </w:pPr>
                        <w:r>
                          <w:rPr>
                            <w:b/>
                            <w:color w:val="FFFFFF" w:themeColor="background1"/>
                          </w:rPr>
                          <w:t>JANVIER 2023</w:t>
                        </w:r>
                      </w:p>
                      <w:p w14:paraId="1A20AC30" w14:textId="77777777" w:rsidR="002628A2" w:rsidRDefault="002628A2"/>
                      <w:p w14:paraId="727A5A9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AF34D8B" w14:textId="77777777" w:rsidR="002628A2" w:rsidRDefault="002628A2"/>
                      <w:p w14:paraId="42F2A7EF" w14:textId="77777777" w:rsidR="00A4148F" w:rsidRPr="004D5F95" w:rsidRDefault="00A4148F" w:rsidP="00A4148F">
                        <w:pPr>
                          <w:rPr>
                            <w:b/>
                            <w:bCs/>
                            <w:color w:val="FFFFFF" w:themeColor="background1"/>
                          </w:rPr>
                        </w:pPr>
                        <w:r>
                          <w:rPr>
                            <w:b/>
                            <w:color w:val="FFFFFF" w:themeColor="background1"/>
                          </w:rPr>
                          <w:t>JANVIER 2023</w:t>
                        </w:r>
                      </w:p>
                      <w:p w14:paraId="72215EE0" w14:textId="77777777" w:rsidR="002628A2" w:rsidRDefault="002628A2"/>
                      <w:p w14:paraId="0541BC87" w14:textId="77777777" w:rsidR="00A4148F" w:rsidRPr="00BD1F9F" w:rsidRDefault="00A4148F" w:rsidP="00E00D64">
                        <w:r>
                          <w:t>Ceci est le titre de votre document.</w:t>
                        </w:r>
                      </w:p>
                      <w:p w14:paraId="45EA31FA" w14:textId="77777777" w:rsidR="002628A2" w:rsidRDefault="002628A2"/>
                      <w:p w14:paraId="448C20BB" w14:textId="77777777" w:rsidR="00A4148F" w:rsidRPr="00BD1F9F" w:rsidRDefault="00A4148F" w:rsidP="00E00D64">
                        <w:r>
                          <w:t>Ceci est le titre de votre document.</w:t>
                        </w:r>
                      </w:p>
                      <w:p w14:paraId="4ED088C3" w14:textId="77777777" w:rsidR="002628A2" w:rsidRDefault="002628A2"/>
                      <w:p w14:paraId="311B9115"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999B038" w14:textId="77777777" w:rsidR="002628A2" w:rsidRDefault="002628A2"/>
                      <w:p w14:paraId="680A02CC" w14:textId="77777777" w:rsidR="00A4148F" w:rsidRPr="004D5F95" w:rsidRDefault="00A4148F" w:rsidP="00A4148F">
                        <w:pPr>
                          <w:rPr>
                            <w:b/>
                            <w:bCs/>
                            <w:color w:val="FFFFFF" w:themeColor="background1"/>
                          </w:rPr>
                        </w:pPr>
                        <w:r>
                          <w:rPr>
                            <w:b/>
                            <w:color w:val="FFFFFF" w:themeColor="background1"/>
                          </w:rPr>
                          <w:t>JANVIER 2023</w:t>
                        </w:r>
                      </w:p>
                      <w:p w14:paraId="631A3DA0" w14:textId="77777777" w:rsidR="002628A2" w:rsidRDefault="002628A2"/>
                      <w:p w14:paraId="00BB0416"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198751E" w14:textId="77777777" w:rsidR="002628A2" w:rsidRDefault="002628A2"/>
                      <w:p w14:paraId="70D1D16B" w14:textId="77777777" w:rsidR="00A4148F" w:rsidRPr="004D5F95" w:rsidRDefault="00A4148F" w:rsidP="00A4148F">
                        <w:pPr>
                          <w:rPr>
                            <w:b/>
                            <w:bCs/>
                            <w:color w:val="FFFFFF" w:themeColor="background1"/>
                          </w:rPr>
                        </w:pPr>
                        <w:r>
                          <w:rPr>
                            <w:b/>
                            <w:color w:val="FFFFFF" w:themeColor="background1"/>
                          </w:rPr>
                          <w:t>JANVIER 2023</w:t>
                        </w:r>
                      </w:p>
                      <w:p w14:paraId="3C5BF330" w14:textId="77777777" w:rsidR="00A4148F" w:rsidRDefault="00A4148F"/>
                      <w:p w14:paraId="2E8D5DAB" w14:textId="77777777" w:rsidR="00A4148F" w:rsidRPr="00F120AC" w:rsidRDefault="00271781" w:rsidP="00F120AC">
                        <w:pPr>
                          <w:pStyle w:val="Heading1"/>
                        </w:pPr>
                        <w:bookmarkStart w:id="567" w:name="_Toc224723753"/>
                        <w:bookmarkStart w:id="568" w:name="_Toc224724293"/>
                        <w:r>
                          <w:t>Ébauche</w:t>
                        </w:r>
                        <w:r w:rsidR="00A24079">
                          <w:t> :</w:t>
                        </w:r>
                        <w:r>
                          <w:t xml:space="preserve"> </w:t>
                        </w:r>
                        <w:r w:rsidR="000F378D">
                          <w:t>n</w:t>
                        </w:r>
                        <w:r>
                          <w:t>orme de qualité sur le traitement en établissement</w:t>
                        </w:r>
                        <w:bookmarkEnd w:id="567"/>
                        <w:bookmarkEnd w:id="568"/>
                      </w:p>
                      <w:p w14:paraId="004F2BD0" w14:textId="77777777" w:rsidR="00A4148F" w:rsidRPr="004D5F95" w:rsidRDefault="00B81561" w:rsidP="00A4148F">
                        <w:pPr>
                          <w:rPr>
                            <w:b/>
                            <w:bCs/>
                            <w:color w:val="FFFFFF" w:themeColor="background1"/>
                          </w:rPr>
                        </w:pPr>
                        <w:r>
                          <w:rPr>
                            <w:b/>
                            <w:color w:val="FFFFFF" w:themeColor="background1"/>
                          </w:rPr>
                          <w:t>Mars 2026</w:t>
                        </w:r>
                      </w:p>
                      <w:p w14:paraId="785070FF" w14:textId="77777777" w:rsidR="002628A2" w:rsidRDefault="002628A2"/>
                      <w:p w14:paraId="410BEDCF" w14:textId="77777777" w:rsidR="00A4148F" w:rsidRPr="004D5F95" w:rsidRDefault="00A4148F" w:rsidP="00A4148F">
                        <w:pPr>
                          <w:rPr>
                            <w:b/>
                            <w:bCs/>
                            <w:color w:val="FFFFFF" w:themeColor="background1"/>
                          </w:rPr>
                        </w:pPr>
                        <w:r>
                          <w:rPr>
                            <w:b/>
                            <w:color w:val="FFFFFF" w:themeColor="background1"/>
                          </w:rPr>
                          <w:t>JANVIER 2023</w:t>
                        </w:r>
                      </w:p>
                      <w:p w14:paraId="01AEFA24" w14:textId="77777777" w:rsidR="002628A2" w:rsidRDefault="002628A2"/>
                      <w:p w14:paraId="30BEE5A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67E43AB" w14:textId="77777777" w:rsidR="002628A2" w:rsidRDefault="002628A2"/>
                      <w:p w14:paraId="54F6C07A" w14:textId="77777777" w:rsidR="00A4148F" w:rsidRPr="004D5F95" w:rsidRDefault="00A4148F" w:rsidP="00A4148F">
                        <w:pPr>
                          <w:rPr>
                            <w:b/>
                            <w:bCs/>
                            <w:color w:val="FFFFFF" w:themeColor="background1"/>
                          </w:rPr>
                        </w:pPr>
                        <w:r>
                          <w:rPr>
                            <w:b/>
                            <w:color w:val="FFFFFF" w:themeColor="background1"/>
                          </w:rPr>
                          <w:t>JANVIER 2023</w:t>
                        </w:r>
                      </w:p>
                      <w:p w14:paraId="1942DB7E" w14:textId="77777777" w:rsidR="002628A2" w:rsidRDefault="002628A2"/>
                      <w:p w14:paraId="34EB3C14" w14:textId="77777777" w:rsidR="00A4148F" w:rsidRPr="00BD1F9F" w:rsidRDefault="00A4148F" w:rsidP="00E00D64">
                        <w:r>
                          <w:t>Ceci est le titre de votre document.</w:t>
                        </w:r>
                      </w:p>
                      <w:p w14:paraId="3F6C93CC" w14:textId="77777777" w:rsidR="002628A2" w:rsidRDefault="002628A2"/>
                      <w:p w14:paraId="436ECC5B" w14:textId="77777777" w:rsidR="00A4148F" w:rsidRPr="00BD1F9F" w:rsidRDefault="00A4148F" w:rsidP="00E00D64">
                        <w:r>
                          <w:t>Ceci est le titre de votre document.</w:t>
                        </w:r>
                      </w:p>
                      <w:p w14:paraId="0CA29155" w14:textId="77777777" w:rsidR="002628A2" w:rsidRDefault="002628A2"/>
                      <w:p w14:paraId="53AE2E4A"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5C32A080" w14:textId="77777777" w:rsidR="002628A2" w:rsidRDefault="002628A2"/>
                      <w:p w14:paraId="1D44439E" w14:textId="77777777" w:rsidR="00A4148F" w:rsidRPr="004D5F95" w:rsidRDefault="00A4148F" w:rsidP="00A4148F">
                        <w:pPr>
                          <w:rPr>
                            <w:b/>
                            <w:bCs/>
                            <w:color w:val="FFFFFF" w:themeColor="background1"/>
                          </w:rPr>
                        </w:pPr>
                        <w:r>
                          <w:rPr>
                            <w:b/>
                            <w:color w:val="FFFFFF" w:themeColor="background1"/>
                          </w:rPr>
                          <w:t>JANVIER 2023</w:t>
                        </w:r>
                      </w:p>
                      <w:p w14:paraId="5EE2B433" w14:textId="77777777" w:rsidR="002628A2" w:rsidRDefault="002628A2"/>
                      <w:p w14:paraId="3A28046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C3D071C" w14:textId="77777777" w:rsidR="002628A2" w:rsidRDefault="002628A2"/>
                      <w:p w14:paraId="3C46790A" w14:textId="77777777" w:rsidR="00A4148F" w:rsidRPr="004D5F95" w:rsidRDefault="00A4148F" w:rsidP="00A4148F">
                        <w:pPr>
                          <w:rPr>
                            <w:b/>
                            <w:bCs/>
                            <w:color w:val="FFFFFF" w:themeColor="background1"/>
                          </w:rPr>
                        </w:pPr>
                        <w:r>
                          <w:rPr>
                            <w:b/>
                            <w:color w:val="FFFFFF" w:themeColor="background1"/>
                          </w:rPr>
                          <w:t>JANVIER 2023</w:t>
                        </w:r>
                      </w:p>
                      <w:p w14:paraId="769E537D" w14:textId="77777777" w:rsidR="00A4148F" w:rsidRDefault="00A4148F"/>
                      <w:p w14:paraId="32F5E0F7"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1DC435A1" w14:textId="77777777" w:rsidR="002628A2" w:rsidRDefault="002628A2"/>
                      <w:p w14:paraId="0B4A296C" w14:textId="77777777" w:rsidR="00A4148F" w:rsidRPr="004D5F95" w:rsidRDefault="00A4148F" w:rsidP="00A4148F">
                        <w:pPr>
                          <w:rPr>
                            <w:b/>
                            <w:bCs/>
                            <w:color w:val="FFFFFF" w:themeColor="background1"/>
                          </w:rPr>
                        </w:pPr>
                        <w:r>
                          <w:rPr>
                            <w:b/>
                            <w:color w:val="FFFFFF" w:themeColor="background1"/>
                          </w:rPr>
                          <w:t>JANVIER 2023</w:t>
                        </w:r>
                      </w:p>
                      <w:p w14:paraId="3723D619" w14:textId="77777777" w:rsidR="002628A2" w:rsidRDefault="002628A2"/>
                      <w:p w14:paraId="74D949F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EF723C7" w14:textId="77777777" w:rsidR="002628A2" w:rsidRDefault="002628A2"/>
                      <w:p w14:paraId="7A247928" w14:textId="77777777" w:rsidR="00A4148F" w:rsidRPr="004D5F95" w:rsidRDefault="00A4148F" w:rsidP="00A4148F">
                        <w:pPr>
                          <w:rPr>
                            <w:b/>
                            <w:bCs/>
                            <w:color w:val="FFFFFF" w:themeColor="background1"/>
                          </w:rPr>
                        </w:pPr>
                        <w:r>
                          <w:rPr>
                            <w:b/>
                            <w:color w:val="FFFFFF" w:themeColor="background1"/>
                          </w:rPr>
                          <w:t>JANVIER 2023</w:t>
                        </w:r>
                      </w:p>
                      <w:p w14:paraId="6448FB00" w14:textId="77777777" w:rsidR="002628A2" w:rsidRDefault="002628A2"/>
                      <w:p w14:paraId="5ED2186C" w14:textId="77777777" w:rsidR="00A4148F" w:rsidRPr="00BD1F9F" w:rsidRDefault="00A4148F" w:rsidP="00E00D64">
                        <w:r>
                          <w:t>Ceci est le titre de votre document.</w:t>
                        </w:r>
                      </w:p>
                      <w:p w14:paraId="3CFFD6E1" w14:textId="77777777" w:rsidR="002628A2" w:rsidRDefault="002628A2"/>
                      <w:p w14:paraId="3DE341F1" w14:textId="77777777" w:rsidR="00A4148F" w:rsidRPr="00BD1F9F" w:rsidRDefault="00A4148F" w:rsidP="00E00D64">
                        <w:r>
                          <w:t>Ceci est le titre de votre document.</w:t>
                        </w:r>
                      </w:p>
                      <w:p w14:paraId="526589F9" w14:textId="77777777" w:rsidR="002628A2" w:rsidRDefault="002628A2"/>
                      <w:p w14:paraId="1C6B03FB"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50846496" w14:textId="77777777" w:rsidR="002628A2" w:rsidRDefault="002628A2"/>
                      <w:p w14:paraId="0213B55F" w14:textId="77777777" w:rsidR="00A4148F" w:rsidRPr="004D5F95" w:rsidRDefault="00A4148F" w:rsidP="00A4148F">
                        <w:pPr>
                          <w:rPr>
                            <w:b/>
                            <w:bCs/>
                            <w:color w:val="FFFFFF" w:themeColor="background1"/>
                          </w:rPr>
                        </w:pPr>
                        <w:r>
                          <w:rPr>
                            <w:b/>
                            <w:color w:val="FFFFFF" w:themeColor="background1"/>
                          </w:rPr>
                          <w:t>JANVIER 2023</w:t>
                        </w:r>
                      </w:p>
                      <w:p w14:paraId="4921C00C" w14:textId="77777777" w:rsidR="002628A2" w:rsidRDefault="002628A2"/>
                      <w:p w14:paraId="2ED1719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3FF878C" w14:textId="77777777" w:rsidR="002628A2" w:rsidRDefault="002628A2"/>
                      <w:p w14:paraId="6CFFC998" w14:textId="77777777" w:rsidR="00A4148F" w:rsidRPr="004D5F95" w:rsidRDefault="00A4148F" w:rsidP="00A4148F">
                        <w:pPr>
                          <w:rPr>
                            <w:b/>
                            <w:bCs/>
                            <w:color w:val="FFFFFF" w:themeColor="background1"/>
                          </w:rPr>
                        </w:pPr>
                        <w:r>
                          <w:rPr>
                            <w:b/>
                            <w:color w:val="FFFFFF" w:themeColor="background1"/>
                          </w:rPr>
                          <w:t>JANVIER 2023</w:t>
                        </w:r>
                      </w:p>
                      <w:p w14:paraId="2BE5ADDA" w14:textId="77777777" w:rsidR="00A4148F" w:rsidRDefault="00A4148F"/>
                      <w:p w14:paraId="254B51C0" w14:textId="77777777" w:rsidR="00A4148F" w:rsidRPr="00F120AC" w:rsidRDefault="00271781" w:rsidP="00F120AC">
                        <w:pPr>
                          <w:pStyle w:val="Heading1"/>
                        </w:pPr>
                        <w:bookmarkStart w:id="569" w:name="_Toc224723754"/>
                        <w:bookmarkStart w:id="570" w:name="_Toc224724294"/>
                        <w:r>
                          <w:t>Ébauche</w:t>
                        </w:r>
                        <w:r w:rsidR="00A24079">
                          <w:t> :</w:t>
                        </w:r>
                        <w:r>
                          <w:t xml:space="preserve"> </w:t>
                        </w:r>
                        <w:r w:rsidR="000F378D">
                          <w:t>n</w:t>
                        </w:r>
                        <w:r>
                          <w:t>orme de qualité sur le traitement en établissement</w:t>
                        </w:r>
                        <w:bookmarkEnd w:id="569"/>
                        <w:bookmarkEnd w:id="570"/>
                      </w:p>
                      <w:p w14:paraId="558BE626" w14:textId="77777777" w:rsidR="00A4148F" w:rsidRPr="00F120AC" w:rsidRDefault="00A4148F" w:rsidP="00F120AC">
                        <w:pPr>
                          <w:pStyle w:val="Heading1"/>
                        </w:pPr>
                      </w:p>
                      <w:p w14:paraId="730930DE" w14:textId="77777777" w:rsidR="00A4148F" w:rsidRDefault="00A4148F"/>
                      <w:p w14:paraId="42A4B886" w14:textId="77777777" w:rsidR="00A4148F" w:rsidRPr="00F120AC" w:rsidRDefault="00F120AC" w:rsidP="00F120AC">
                        <w:pPr>
                          <w:pStyle w:val="Heading1"/>
                        </w:pPr>
                        <w:bookmarkStart w:id="571" w:name="_Toc224723755"/>
                        <w:bookmarkStart w:id="572" w:name="_Toc22472429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71"/>
                        <w:bookmarkEnd w:id="572"/>
                      </w:p>
                      <w:p w14:paraId="4447BA88" w14:textId="77777777" w:rsidR="00A4148F" w:rsidRPr="00F120AC" w:rsidRDefault="00A4148F" w:rsidP="00F120AC">
                        <w:pPr>
                          <w:pStyle w:val="Heading1"/>
                        </w:pPr>
                      </w:p>
                      <w:p w14:paraId="0ECBC2AF" w14:textId="77777777" w:rsidR="00A4148F" w:rsidRDefault="00A4148F"/>
                      <w:p w14:paraId="39F86DCB" w14:textId="77777777" w:rsidR="00A4148F" w:rsidRPr="00F120AC" w:rsidRDefault="00F120AC" w:rsidP="00F120AC">
                        <w:pPr>
                          <w:pStyle w:val="Heading1"/>
                        </w:pPr>
                        <w:bookmarkStart w:id="573" w:name="_Toc224723756"/>
                        <w:bookmarkStart w:id="574" w:name="_Toc22472429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73"/>
                        <w:bookmarkEnd w:id="574"/>
                      </w:p>
                      <w:p w14:paraId="0A98E3C2" w14:textId="77777777" w:rsidR="00A4148F" w:rsidRPr="00F120AC" w:rsidRDefault="00A4148F" w:rsidP="00F120AC">
                        <w:pPr>
                          <w:pStyle w:val="Heading1"/>
                        </w:pPr>
                      </w:p>
                      <w:p w14:paraId="2666493E" w14:textId="77777777" w:rsidR="00A4148F" w:rsidRDefault="00A4148F"/>
                      <w:p w14:paraId="3D14991B" w14:textId="77777777" w:rsidR="00A4148F" w:rsidRPr="00F120AC" w:rsidRDefault="00F120AC" w:rsidP="00F120AC">
                        <w:pPr>
                          <w:pStyle w:val="Heading1"/>
                        </w:pPr>
                        <w:bookmarkStart w:id="575" w:name="_Toc224723757"/>
                        <w:bookmarkStart w:id="576" w:name="_Toc22472429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75"/>
                        <w:bookmarkEnd w:id="576"/>
                      </w:p>
                      <w:p w14:paraId="5A426285" w14:textId="77777777" w:rsidR="00A4148F" w:rsidRPr="004D5F95" w:rsidRDefault="00B81561" w:rsidP="00A4148F">
                        <w:pPr>
                          <w:rPr>
                            <w:b/>
                            <w:bCs/>
                            <w:color w:val="FFFFFF" w:themeColor="background1"/>
                          </w:rPr>
                        </w:pPr>
                        <w:r>
                          <w:rPr>
                            <w:b/>
                            <w:color w:val="FFFFFF" w:themeColor="background1"/>
                          </w:rPr>
                          <w:t>Mars 2026</w:t>
                        </w:r>
                      </w:p>
                      <w:p w14:paraId="3FCA6D9F" w14:textId="77777777" w:rsidR="002628A2" w:rsidRDefault="002628A2"/>
                      <w:p w14:paraId="53DC366A" w14:textId="77777777" w:rsidR="00A4148F" w:rsidRPr="004D5F95" w:rsidRDefault="00A4148F" w:rsidP="00A4148F">
                        <w:pPr>
                          <w:rPr>
                            <w:b/>
                            <w:bCs/>
                            <w:color w:val="FFFFFF" w:themeColor="background1"/>
                          </w:rPr>
                        </w:pPr>
                        <w:r>
                          <w:rPr>
                            <w:b/>
                            <w:color w:val="FFFFFF" w:themeColor="background1"/>
                          </w:rPr>
                          <w:t>JANVIER 2023</w:t>
                        </w:r>
                      </w:p>
                      <w:p w14:paraId="42206F8D" w14:textId="77777777" w:rsidR="002628A2" w:rsidRDefault="002628A2"/>
                      <w:p w14:paraId="7164556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12D40D0" w14:textId="77777777" w:rsidR="002628A2" w:rsidRDefault="002628A2"/>
                      <w:p w14:paraId="301C30B9" w14:textId="77777777" w:rsidR="00A4148F" w:rsidRPr="004D5F95" w:rsidRDefault="00A4148F" w:rsidP="00A4148F">
                        <w:pPr>
                          <w:rPr>
                            <w:b/>
                            <w:bCs/>
                            <w:color w:val="FFFFFF" w:themeColor="background1"/>
                          </w:rPr>
                        </w:pPr>
                        <w:r>
                          <w:rPr>
                            <w:b/>
                            <w:color w:val="FFFFFF" w:themeColor="background1"/>
                          </w:rPr>
                          <w:t>JANVIER 2023</w:t>
                        </w:r>
                      </w:p>
                      <w:p w14:paraId="4485F5C9" w14:textId="77777777" w:rsidR="002628A2" w:rsidRDefault="002628A2"/>
                      <w:p w14:paraId="6232EBEC" w14:textId="77777777" w:rsidR="00A4148F" w:rsidRPr="00BD1F9F" w:rsidRDefault="00A4148F" w:rsidP="00E00D64">
                        <w:r>
                          <w:t>Ceci est le titre de votre document.</w:t>
                        </w:r>
                      </w:p>
                      <w:p w14:paraId="569196A6" w14:textId="77777777" w:rsidR="002628A2" w:rsidRDefault="002628A2"/>
                      <w:p w14:paraId="2A4D36F2" w14:textId="77777777" w:rsidR="00A4148F" w:rsidRPr="00BD1F9F" w:rsidRDefault="00A4148F" w:rsidP="00E00D64">
                        <w:r>
                          <w:t>Ceci est le titre de votre document.</w:t>
                        </w:r>
                      </w:p>
                      <w:p w14:paraId="6F41B72E" w14:textId="77777777" w:rsidR="002628A2" w:rsidRDefault="002628A2"/>
                      <w:p w14:paraId="471D54AD"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B463927" w14:textId="77777777" w:rsidR="002628A2" w:rsidRDefault="002628A2"/>
                      <w:p w14:paraId="600B71DF" w14:textId="77777777" w:rsidR="00A4148F" w:rsidRPr="004D5F95" w:rsidRDefault="00A4148F" w:rsidP="00A4148F">
                        <w:pPr>
                          <w:rPr>
                            <w:b/>
                            <w:bCs/>
                            <w:color w:val="FFFFFF" w:themeColor="background1"/>
                          </w:rPr>
                        </w:pPr>
                        <w:r>
                          <w:rPr>
                            <w:b/>
                            <w:color w:val="FFFFFF" w:themeColor="background1"/>
                          </w:rPr>
                          <w:t>JANVIER 2023</w:t>
                        </w:r>
                      </w:p>
                      <w:p w14:paraId="321C56A6" w14:textId="77777777" w:rsidR="002628A2" w:rsidRDefault="002628A2"/>
                      <w:p w14:paraId="0434E19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BBF3C09" w14:textId="77777777" w:rsidR="002628A2" w:rsidRDefault="002628A2"/>
                      <w:p w14:paraId="726F31D5" w14:textId="77777777" w:rsidR="00A4148F" w:rsidRPr="004D5F95" w:rsidRDefault="00A4148F" w:rsidP="00A4148F">
                        <w:pPr>
                          <w:rPr>
                            <w:b/>
                            <w:bCs/>
                            <w:color w:val="FFFFFF" w:themeColor="background1"/>
                          </w:rPr>
                        </w:pPr>
                        <w:r>
                          <w:rPr>
                            <w:b/>
                            <w:color w:val="FFFFFF" w:themeColor="background1"/>
                          </w:rPr>
                          <w:t>JANVIER 2023</w:t>
                        </w:r>
                      </w:p>
                      <w:p w14:paraId="2ED7AF4B" w14:textId="77777777" w:rsidR="00A4148F" w:rsidRDefault="00A4148F"/>
                      <w:p w14:paraId="236C8DEA"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168D104B" w14:textId="77777777" w:rsidR="002628A2" w:rsidRDefault="002628A2"/>
                      <w:p w14:paraId="3CB6CF42" w14:textId="77777777" w:rsidR="00A4148F" w:rsidRPr="004D5F95" w:rsidRDefault="00A4148F" w:rsidP="00A4148F">
                        <w:pPr>
                          <w:rPr>
                            <w:b/>
                            <w:bCs/>
                            <w:color w:val="FFFFFF" w:themeColor="background1"/>
                          </w:rPr>
                        </w:pPr>
                        <w:r>
                          <w:rPr>
                            <w:b/>
                            <w:color w:val="FFFFFF" w:themeColor="background1"/>
                          </w:rPr>
                          <w:t>JANVIER 2023</w:t>
                        </w:r>
                      </w:p>
                      <w:p w14:paraId="4C39F1CA" w14:textId="77777777" w:rsidR="002628A2" w:rsidRDefault="002628A2"/>
                      <w:p w14:paraId="65FDB1E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09F4E8D" w14:textId="77777777" w:rsidR="002628A2" w:rsidRDefault="002628A2"/>
                      <w:p w14:paraId="0A954A52" w14:textId="77777777" w:rsidR="00A4148F" w:rsidRPr="004D5F95" w:rsidRDefault="00A4148F" w:rsidP="00A4148F">
                        <w:pPr>
                          <w:rPr>
                            <w:b/>
                            <w:bCs/>
                            <w:color w:val="FFFFFF" w:themeColor="background1"/>
                          </w:rPr>
                        </w:pPr>
                        <w:r>
                          <w:rPr>
                            <w:b/>
                            <w:color w:val="FFFFFF" w:themeColor="background1"/>
                          </w:rPr>
                          <w:t>JANVIER 2023</w:t>
                        </w:r>
                      </w:p>
                      <w:p w14:paraId="1C50F020" w14:textId="77777777" w:rsidR="002628A2" w:rsidRDefault="002628A2"/>
                      <w:p w14:paraId="6818C846" w14:textId="77777777" w:rsidR="00A4148F" w:rsidRPr="00BD1F9F" w:rsidRDefault="00A4148F" w:rsidP="00E00D64">
                        <w:r>
                          <w:t>Ceci est le titre de votre document.</w:t>
                        </w:r>
                      </w:p>
                      <w:p w14:paraId="19C81EAB" w14:textId="77777777" w:rsidR="002628A2" w:rsidRDefault="002628A2"/>
                      <w:p w14:paraId="2D4D358D" w14:textId="77777777" w:rsidR="00A4148F" w:rsidRPr="00BD1F9F" w:rsidRDefault="00A4148F" w:rsidP="00E00D64">
                        <w:r>
                          <w:t>Ceci est le titre de votre document.</w:t>
                        </w:r>
                      </w:p>
                      <w:p w14:paraId="060C3B3E" w14:textId="77777777" w:rsidR="002628A2" w:rsidRDefault="002628A2"/>
                      <w:p w14:paraId="1E4964E9"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0B0F8A5" w14:textId="77777777" w:rsidR="002628A2" w:rsidRDefault="002628A2"/>
                      <w:p w14:paraId="203F75AF" w14:textId="77777777" w:rsidR="00A4148F" w:rsidRPr="004D5F95" w:rsidRDefault="00A4148F" w:rsidP="00A4148F">
                        <w:pPr>
                          <w:rPr>
                            <w:b/>
                            <w:bCs/>
                            <w:color w:val="FFFFFF" w:themeColor="background1"/>
                          </w:rPr>
                        </w:pPr>
                        <w:r>
                          <w:rPr>
                            <w:b/>
                            <w:color w:val="FFFFFF" w:themeColor="background1"/>
                          </w:rPr>
                          <w:t>JANVIER 2023</w:t>
                        </w:r>
                      </w:p>
                      <w:p w14:paraId="3D9286B4" w14:textId="77777777" w:rsidR="002628A2" w:rsidRDefault="002628A2"/>
                      <w:p w14:paraId="39467B5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FF6E04B" w14:textId="77777777" w:rsidR="002628A2" w:rsidRDefault="002628A2"/>
                      <w:p w14:paraId="1D078AB8" w14:textId="77777777" w:rsidR="00A4148F" w:rsidRPr="004D5F95" w:rsidRDefault="00A4148F" w:rsidP="00A4148F">
                        <w:pPr>
                          <w:rPr>
                            <w:b/>
                            <w:bCs/>
                            <w:color w:val="FFFFFF" w:themeColor="background1"/>
                          </w:rPr>
                        </w:pPr>
                        <w:r>
                          <w:rPr>
                            <w:b/>
                            <w:color w:val="FFFFFF" w:themeColor="background1"/>
                          </w:rPr>
                          <w:t>JANVIER 2023</w:t>
                        </w:r>
                      </w:p>
                      <w:p w14:paraId="456176C8" w14:textId="77777777" w:rsidR="00A4148F" w:rsidRDefault="00A4148F"/>
                      <w:p w14:paraId="4716AA80" w14:textId="77777777" w:rsidR="00A4148F" w:rsidRPr="00F120AC" w:rsidRDefault="00271781" w:rsidP="00F120AC">
                        <w:pPr>
                          <w:pStyle w:val="Heading1"/>
                        </w:pPr>
                        <w:bookmarkStart w:id="577" w:name="_Toc224723758"/>
                        <w:bookmarkStart w:id="578" w:name="_Toc224724298"/>
                        <w:r>
                          <w:t>Ébauche</w:t>
                        </w:r>
                        <w:r w:rsidR="00A24079">
                          <w:t> :</w:t>
                        </w:r>
                        <w:r>
                          <w:t xml:space="preserve"> </w:t>
                        </w:r>
                        <w:r w:rsidR="000F378D">
                          <w:t>n</w:t>
                        </w:r>
                        <w:r>
                          <w:t>orme de qualité sur le traitement en établissement</w:t>
                        </w:r>
                        <w:bookmarkEnd w:id="577"/>
                        <w:bookmarkEnd w:id="578"/>
                      </w:p>
                      <w:p w14:paraId="4B97D427" w14:textId="77777777" w:rsidR="00A4148F" w:rsidRPr="004D5F95" w:rsidRDefault="00B81561" w:rsidP="00A4148F">
                        <w:pPr>
                          <w:rPr>
                            <w:b/>
                            <w:bCs/>
                            <w:color w:val="FFFFFF" w:themeColor="background1"/>
                          </w:rPr>
                        </w:pPr>
                        <w:r>
                          <w:rPr>
                            <w:b/>
                            <w:color w:val="FFFFFF" w:themeColor="background1"/>
                          </w:rPr>
                          <w:t>Mars 2026</w:t>
                        </w:r>
                      </w:p>
                      <w:p w14:paraId="1AB2CC57" w14:textId="77777777" w:rsidR="002628A2" w:rsidRDefault="002628A2"/>
                      <w:p w14:paraId="5855D5DC" w14:textId="77777777" w:rsidR="00A4148F" w:rsidRPr="004D5F95" w:rsidRDefault="00A4148F" w:rsidP="00A4148F">
                        <w:pPr>
                          <w:rPr>
                            <w:b/>
                            <w:bCs/>
                            <w:color w:val="FFFFFF" w:themeColor="background1"/>
                          </w:rPr>
                        </w:pPr>
                        <w:r>
                          <w:rPr>
                            <w:b/>
                            <w:color w:val="FFFFFF" w:themeColor="background1"/>
                          </w:rPr>
                          <w:t>JANVIER 2023</w:t>
                        </w:r>
                      </w:p>
                      <w:p w14:paraId="6FFA31DC" w14:textId="77777777" w:rsidR="002628A2" w:rsidRDefault="002628A2"/>
                      <w:p w14:paraId="6C57B61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BF06870" w14:textId="77777777" w:rsidR="002628A2" w:rsidRDefault="002628A2"/>
                      <w:p w14:paraId="50E38ECB" w14:textId="77777777" w:rsidR="00A4148F" w:rsidRPr="004D5F95" w:rsidRDefault="00A4148F" w:rsidP="00A4148F">
                        <w:pPr>
                          <w:rPr>
                            <w:b/>
                            <w:bCs/>
                            <w:color w:val="FFFFFF" w:themeColor="background1"/>
                          </w:rPr>
                        </w:pPr>
                        <w:r>
                          <w:rPr>
                            <w:b/>
                            <w:color w:val="FFFFFF" w:themeColor="background1"/>
                          </w:rPr>
                          <w:t>JANVIER 2023</w:t>
                        </w:r>
                      </w:p>
                      <w:p w14:paraId="44E9D032" w14:textId="77777777" w:rsidR="002628A2" w:rsidRDefault="002628A2"/>
                      <w:p w14:paraId="58E4EED2" w14:textId="77777777" w:rsidR="00A4148F" w:rsidRPr="00BD1F9F" w:rsidRDefault="00A4148F" w:rsidP="00E00D64">
                        <w:r>
                          <w:t>Ceci est le titre de votre document.</w:t>
                        </w:r>
                      </w:p>
                      <w:p w14:paraId="61AAD444" w14:textId="77777777" w:rsidR="002628A2" w:rsidRDefault="002628A2"/>
                      <w:p w14:paraId="719E16B5" w14:textId="77777777" w:rsidR="00A4148F" w:rsidRPr="00BD1F9F" w:rsidRDefault="00A4148F" w:rsidP="00E00D64">
                        <w:r>
                          <w:t>Ceci est le titre de votre document.</w:t>
                        </w:r>
                      </w:p>
                      <w:p w14:paraId="58DA0E12" w14:textId="77777777" w:rsidR="002628A2" w:rsidRDefault="002628A2"/>
                      <w:p w14:paraId="405AAD2B"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71B22249" w14:textId="77777777" w:rsidR="002628A2" w:rsidRDefault="002628A2"/>
                      <w:p w14:paraId="59DA384A" w14:textId="77777777" w:rsidR="00A4148F" w:rsidRPr="004D5F95" w:rsidRDefault="00A4148F" w:rsidP="00A4148F">
                        <w:pPr>
                          <w:rPr>
                            <w:b/>
                            <w:bCs/>
                            <w:color w:val="FFFFFF" w:themeColor="background1"/>
                          </w:rPr>
                        </w:pPr>
                        <w:r>
                          <w:rPr>
                            <w:b/>
                            <w:color w:val="FFFFFF" w:themeColor="background1"/>
                          </w:rPr>
                          <w:t>JANVIER 2023</w:t>
                        </w:r>
                      </w:p>
                      <w:p w14:paraId="23AE4CC5" w14:textId="77777777" w:rsidR="002628A2" w:rsidRDefault="002628A2"/>
                      <w:p w14:paraId="70C3EBE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73D913A" w14:textId="77777777" w:rsidR="002628A2" w:rsidRDefault="002628A2"/>
                      <w:p w14:paraId="7FF91A3C" w14:textId="77777777" w:rsidR="00A4148F" w:rsidRPr="004D5F95" w:rsidRDefault="00A4148F" w:rsidP="00A4148F">
                        <w:pPr>
                          <w:rPr>
                            <w:b/>
                            <w:bCs/>
                            <w:color w:val="FFFFFF" w:themeColor="background1"/>
                          </w:rPr>
                        </w:pPr>
                        <w:r>
                          <w:rPr>
                            <w:b/>
                            <w:color w:val="FFFFFF" w:themeColor="background1"/>
                          </w:rPr>
                          <w:t>JANVIER 2023</w:t>
                        </w:r>
                      </w:p>
                      <w:p w14:paraId="12706A88" w14:textId="77777777" w:rsidR="00A4148F" w:rsidRDefault="00A4148F"/>
                      <w:p w14:paraId="7DB3AB42"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70BE0A98" w14:textId="77777777" w:rsidR="002628A2" w:rsidRDefault="002628A2"/>
                      <w:p w14:paraId="45A960BB" w14:textId="77777777" w:rsidR="00A4148F" w:rsidRPr="004D5F95" w:rsidRDefault="00A4148F" w:rsidP="00A4148F">
                        <w:pPr>
                          <w:rPr>
                            <w:b/>
                            <w:bCs/>
                            <w:color w:val="FFFFFF" w:themeColor="background1"/>
                          </w:rPr>
                        </w:pPr>
                        <w:r>
                          <w:rPr>
                            <w:b/>
                            <w:color w:val="FFFFFF" w:themeColor="background1"/>
                          </w:rPr>
                          <w:t>JANVIER 2023</w:t>
                        </w:r>
                      </w:p>
                      <w:p w14:paraId="0DF0B4FC" w14:textId="77777777" w:rsidR="002628A2" w:rsidRDefault="002628A2"/>
                      <w:p w14:paraId="665BF33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08EBD14" w14:textId="77777777" w:rsidR="002628A2" w:rsidRDefault="002628A2"/>
                      <w:p w14:paraId="2EF88D45" w14:textId="77777777" w:rsidR="00A4148F" w:rsidRPr="004D5F95" w:rsidRDefault="00A4148F" w:rsidP="00A4148F">
                        <w:pPr>
                          <w:rPr>
                            <w:b/>
                            <w:bCs/>
                            <w:color w:val="FFFFFF" w:themeColor="background1"/>
                          </w:rPr>
                        </w:pPr>
                        <w:r>
                          <w:rPr>
                            <w:b/>
                            <w:color w:val="FFFFFF" w:themeColor="background1"/>
                          </w:rPr>
                          <w:t>JANVIER 2023</w:t>
                        </w:r>
                      </w:p>
                      <w:p w14:paraId="10506437" w14:textId="77777777" w:rsidR="002628A2" w:rsidRDefault="002628A2"/>
                      <w:p w14:paraId="772144C7" w14:textId="77777777" w:rsidR="00A4148F" w:rsidRPr="00BD1F9F" w:rsidRDefault="00A4148F" w:rsidP="00E00D64">
                        <w:r>
                          <w:t>Ceci est le titre de votre document.</w:t>
                        </w:r>
                      </w:p>
                      <w:p w14:paraId="52588C57" w14:textId="77777777" w:rsidR="002628A2" w:rsidRDefault="002628A2"/>
                      <w:p w14:paraId="2A0CBDCC" w14:textId="77777777" w:rsidR="00A4148F" w:rsidRPr="00BD1F9F" w:rsidRDefault="00A4148F" w:rsidP="00E00D64">
                        <w:r>
                          <w:t>Ceci est le titre de votre document.</w:t>
                        </w:r>
                      </w:p>
                      <w:p w14:paraId="45DA0CEE" w14:textId="77777777" w:rsidR="002628A2" w:rsidRDefault="002628A2"/>
                      <w:p w14:paraId="592EEDC9"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7865245D" w14:textId="77777777" w:rsidR="002628A2" w:rsidRDefault="002628A2"/>
                      <w:p w14:paraId="5B30F6A6" w14:textId="77777777" w:rsidR="00A4148F" w:rsidRPr="004D5F95" w:rsidRDefault="00A4148F" w:rsidP="00A4148F">
                        <w:pPr>
                          <w:rPr>
                            <w:b/>
                            <w:bCs/>
                            <w:color w:val="FFFFFF" w:themeColor="background1"/>
                          </w:rPr>
                        </w:pPr>
                        <w:r>
                          <w:rPr>
                            <w:b/>
                            <w:color w:val="FFFFFF" w:themeColor="background1"/>
                          </w:rPr>
                          <w:t>JANVIER 2023</w:t>
                        </w:r>
                      </w:p>
                      <w:p w14:paraId="007329AE" w14:textId="77777777" w:rsidR="002628A2" w:rsidRDefault="002628A2"/>
                      <w:p w14:paraId="5D12B6D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1FD9D58" w14:textId="77777777" w:rsidR="002628A2" w:rsidRDefault="002628A2"/>
                      <w:p w14:paraId="6989F73B" w14:textId="77777777" w:rsidR="00A4148F" w:rsidRPr="004D5F95" w:rsidRDefault="00A4148F" w:rsidP="00A4148F">
                        <w:pPr>
                          <w:rPr>
                            <w:b/>
                            <w:bCs/>
                            <w:color w:val="FFFFFF" w:themeColor="background1"/>
                          </w:rPr>
                        </w:pPr>
                        <w:r>
                          <w:rPr>
                            <w:b/>
                            <w:color w:val="FFFFFF" w:themeColor="background1"/>
                          </w:rPr>
                          <w:t>JANVIER 2023</w:t>
                        </w:r>
                      </w:p>
                      <w:p w14:paraId="6CDE9076" w14:textId="77777777" w:rsidR="00A4148F" w:rsidRDefault="00A4148F"/>
                      <w:p w14:paraId="3158ECA3" w14:textId="77777777" w:rsidR="00A4148F" w:rsidRPr="00F120AC" w:rsidRDefault="00271781" w:rsidP="00F120AC">
                        <w:pPr>
                          <w:pStyle w:val="Heading1"/>
                        </w:pPr>
                        <w:bookmarkStart w:id="579" w:name="_Toc224723759"/>
                        <w:bookmarkStart w:id="580" w:name="_Toc224724299"/>
                        <w:r>
                          <w:t>Ébauche</w:t>
                        </w:r>
                        <w:r w:rsidR="00A24079">
                          <w:t> :</w:t>
                        </w:r>
                        <w:r>
                          <w:t xml:space="preserve"> </w:t>
                        </w:r>
                        <w:r w:rsidR="000F378D">
                          <w:t>n</w:t>
                        </w:r>
                        <w:r>
                          <w:t>orme de qualité sur le traitement en établissement</w:t>
                        </w:r>
                        <w:bookmarkEnd w:id="579"/>
                        <w:bookmarkEnd w:id="580"/>
                      </w:p>
                      <w:p w14:paraId="3B7B071A" w14:textId="77777777" w:rsidR="00A4148F" w:rsidRPr="00F120AC" w:rsidRDefault="00A4148F" w:rsidP="00F120AC">
                        <w:pPr>
                          <w:pStyle w:val="Heading1"/>
                        </w:pPr>
                      </w:p>
                      <w:p w14:paraId="79CC3AC5" w14:textId="77777777" w:rsidR="00A4148F" w:rsidRDefault="00A4148F"/>
                      <w:p w14:paraId="2AF79EF7" w14:textId="77777777" w:rsidR="00A4148F" w:rsidRPr="00F120AC" w:rsidRDefault="00F120AC" w:rsidP="00F120AC">
                        <w:pPr>
                          <w:pStyle w:val="Heading1"/>
                        </w:pPr>
                        <w:bookmarkStart w:id="581" w:name="_Toc224723760"/>
                        <w:bookmarkStart w:id="582" w:name="_Toc22472430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81"/>
                        <w:bookmarkEnd w:id="582"/>
                      </w:p>
                      <w:p w14:paraId="789A25E5" w14:textId="77777777" w:rsidR="00A4148F" w:rsidRPr="004D5F95" w:rsidRDefault="00B81561" w:rsidP="00A4148F">
                        <w:pPr>
                          <w:rPr>
                            <w:b/>
                            <w:bCs/>
                            <w:color w:val="FFFFFF" w:themeColor="background1"/>
                          </w:rPr>
                        </w:pPr>
                        <w:r>
                          <w:rPr>
                            <w:b/>
                            <w:color w:val="FFFFFF" w:themeColor="background1"/>
                          </w:rPr>
                          <w:t>Mars 2026</w:t>
                        </w:r>
                      </w:p>
                      <w:p w14:paraId="4CACBCEC" w14:textId="77777777" w:rsidR="002628A2" w:rsidRDefault="002628A2"/>
                      <w:p w14:paraId="19D897F5" w14:textId="77777777" w:rsidR="00A4148F" w:rsidRPr="004D5F95" w:rsidRDefault="00A4148F" w:rsidP="00A4148F">
                        <w:pPr>
                          <w:rPr>
                            <w:b/>
                            <w:bCs/>
                            <w:color w:val="FFFFFF" w:themeColor="background1"/>
                          </w:rPr>
                        </w:pPr>
                        <w:r>
                          <w:rPr>
                            <w:b/>
                            <w:color w:val="FFFFFF" w:themeColor="background1"/>
                          </w:rPr>
                          <w:t>JANVIER 2023</w:t>
                        </w:r>
                      </w:p>
                      <w:p w14:paraId="254A4CE6" w14:textId="77777777" w:rsidR="002628A2" w:rsidRDefault="002628A2"/>
                      <w:p w14:paraId="2E74E48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570DC9F" w14:textId="77777777" w:rsidR="002628A2" w:rsidRDefault="002628A2"/>
                      <w:p w14:paraId="65CCB313" w14:textId="77777777" w:rsidR="00A4148F" w:rsidRPr="004D5F95" w:rsidRDefault="00A4148F" w:rsidP="00A4148F">
                        <w:pPr>
                          <w:rPr>
                            <w:b/>
                            <w:bCs/>
                            <w:color w:val="FFFFFF" w:themeColor="background1"/>
                          </w:rPr>
                        </w:pPr>
                        <w:r>
                          <w:rPr>
                            <w:b/>
                            <w:color w:val="FFFFFF" w:themeColor="background1"/>
                          </w:rPr>
                          <w:t>JANVIER 2023</w:t>
                        </w:r>
                      </w:p>
                      <w:p w14:paraId="78FECEA5" w14:textId="77777777" w:rsidR="002628A2" w:rsidRDefault="002628A2"/>
                      <w:p w14:paraId="624A7B9D" w14:textId="77777777" w:rsidR="00A4148F" w:rsidRPr="00BD1F9F" w:rsidRDefault="00A4148F" w:rsidP="00E00D64">
                        <w:r>
                          <w:t>Ceci est le titre de votre document.</w:t>
                        </w:r>
                      </w:p>
                      <w:p w14:paraId="5E75109F" w14:textId="77777777" w:rsidR="002628A2" w:rsidRDefault="002628A2"/>
                      <w:p w14:paraId="4C0B94C1" w14:textId="77777777" w:rsidR="00A4148F" w:rsidRPr="00BD1F9F" w:rsidRDefault="00A4148F" w:rsidP="00E00D64">
                        <w:r>
                          <w:t>Ceci est le titre de votre document.</w:t>
                        </w:r>
                      </w:p>
                      <w:p w14:paraId="735686A7" w14:textId="77777777" w:rsidR="002628A2" w:rsidRDefault="002628A2"/>
                      <w:p w14:paraId="5978AD00"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591CE6B" w14:textId="77777777" w:rsidR="002628A2" w:rsidRDefault="002628A2"/>
                      <w:p w14:paraId="45A8842F" w14:textId="77777777" w:rsidR="00A4148F" w:rsidRPr="004D5F95" w:rsidRDefault="00A4148F" w:rsidP="00A4148F">
                        <w:pPr>
                          <w:rPr>
                            <w:b/>
                            <w:bCs/>
                            <w:color w:val="FFFFFF" w:themeColor="background1"/>
                          </w:rPr>
                        </w:pPr>
                        <w:r>
                          <w:rPr>
                            <w:b/>
                            <w:color w:val="FFFFFF" w:themeColor="background1"/>
                          </w:rPr>
                          <w:t>JANVIER 2023</w:t>
                        </w:r>
                      </w:p>
                      <w:p w14:paraId="6CE3EA72" w14:textId="77777777" w:rsidR="002628A2" w:rsidRDefault="002628A2"/>
                      <w:p w14:paraId="7EA5FC6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0D16904" w14:textId="77777777" w:rsidR="002628A2" w:rsidRDefault="002628A2"/>
                      <w:p w14:paraId="3CB697B1" w14:textId="77777777" w:rsidR="00A4148F" w:rsidRPr="004D5F95" w:rsidRDefault="00A4148F" w:rsidP="00A4148F">
                        <w:pPr>
                          <w:rPr>
                            <w:b/>
                            <w:bCs/>
                            <w:color w:val="FFFFFF" w:themeColor="background1"/>
                          </w:rPr>
                        </w:pPr>
                        <w:r>
                          <w:rPr>
                            <w:b/>
                            <w:color w:val="FFFFFF" w:themeColor="background1"/>
                          </w:rPr>
                          <w:t>JANVIER 2023</w:t>
                        </w:r>
                      </w:p>
                      <w:p w14:paraId="43E647F4" w14:textId="77777777" w:rsidR="00A4148F" w:rsidRDefault="00A4148F"/>
                      <w:p w14:paraId="74632FA2"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1C274B72" w14:textId="77777777" w:rsidR="002628A2" w:rsidRDefault="002628A2"/>
                      <w:p w14:paraId="2A8615FA" w14:textId="77777777" w:rsidR="00A4148F" w:rsidRPr="004D5F95" w:rsidRDefault="00A4148F" w:rsidP="00A4148F">
                        <w:pPr>
                          <w:rPr>
                            <w:b/>
                            <w:bCs/>
                            <w:color w:val="FFFFFF" w:themeColor="background1"/>
                          </w:rPr>
                        </w:pPr>
                        <w:r>
                          <w:rPr>
                            <w:b/>
                            <w:color w:val="FFFFFF" w:themeColor="background1"/>
                          </w:rPr>
                          <w:t>JANVIER 2023</w:t>
                        </w:r>
                      </w:p>
                      <w:p w14:paraId="7505EF2F" w14:textId="77777777" w:rsidR="002628A2" w:rsidRDefault="002628A2"/>
                      <w:p w14:paraId="7FB5D65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DEC693F" w14:textId="77777777" w:rsidR="002628A2" w:rsidRDefault="002628A2"/>
                      <w:p w14:paraId="718E8527" w14:textId="77777777" w:rsidR="00A4148F" w:rsidRPr="004D5F95" w:rsidRDefault="00A4148F" w:rsidP="00A4148F">
                        <w:pPr>
                          <w:rPr>
                            <w:b/>
                            <w:bCs/>
                            <w:color w:val="FFFFFF" w:themeColor="background1"/>
                          </w:rPr>
                        </w:pPr>
                        <w:r>
                          <w:rPr>
                            <w:b/>
                            <w:color w:val="FFFFFF" w:themeColor="background1"/>
                          </w:rPr>
                          <w:t>JANVIER 2023</w:t>
                        </w:r>
                      </w:p>
                      <w:p w14:paraId="03971F55" w14:textId="77777777" w:rsidR="002628A2" w:rsidRDefault="002628A2"/>
                      <w:p w14:paraId="5799C496" w14:textId="77777777" w:rsidR="00A4148F" w:rsidRPr="00BD1F9F" w:rsidRDefault="00A4148F" w:rsidP="00E00D64">
                        <w:r>
                          <w:t>Ceci est le titre de votre document.</w:t>
                        </w:r>
                      </w:p>
                      <w:p w14:paraId="41179DFC" w14:textId="77777777" w:rsidR="002628A2" w:rsidRDefault="002628A2"/>
                      <w:p w14:paraId="4214B12D" w14:textId="77777777" w:rsidR="00A4148F" w:rsidRPr="00BD1F9F" w:rsidRDefault="00A4148F" w:rsidP="00E00D64">
                        <w:r>
                          <w:t>Ceci est le titre de votre document.</w:t>
                        </w:r>
                      </w:p>
                      <w:p w14:paraId="2EDDE304" w14:textId="77777777" w:rsidR="002628A2" w:rsidRDefault="002628A2"/>
                      <w:p w14:paraId="115AD7DD"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517F0BB" w14:textId="77777777" w:rsidR="002628A2" w:rsidRDefault="002628A2"/>
                      <w:p w14:paraId="627B1FA8" w14:textId="77777777" w:rsidR="00A4148F" w:rsidRPr="004D5F95" w:rsidRDefault="00A4148F" w:rsidP="00A4148F">
                        <w:pPr>
                          <w:rPr>
                            <w:b/>
                            <w:bCs/>
                            <w:color w:val="FFFFFF" w:themeColor="background1"/>
                          </w:rPr>
                        </w:pPr>
                        <w:r>
                          <w:rPr>
                            <w:b/>
                            <w:color w:val="FFFFFF" w:themeColor="background1"/>
                          </w:rPr>
                          <w:t>JANVIER 2023</w:t>
                        </w:r>
                      </w:p>
                      <w:p w14:paraId="287A5530" w14:textId="77777777" w:rsidR="002628A2" w:rsidRDefault="002628A2"/>
                      <w:p w14:paraId="7822CE2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A4BA574" w14:textId="77777777" w:rsidR="002628A2" w:rsidRDefault="002628A2"/>
                      <w:p w14:paraId="73173392" w14:textId="77777777" w:rsidR="00A4148F" w:rsidRPr="004D5F95" w:rsidRDefault="00A4148F" w:rsidP="00A4148F">
                        <w:pPr>
                          <w:rPr>
                            <w:b/>
                            <w:bCs/>
                            <w:color w:val="FFFFFF" w:themeColor="background1"/>
                          </w:rPr>
                        </w:pPr>
                        <w:r>
                          <w:rPr>
                            <w:b/>
                            <w:color w:val="FFFFFF" w:themeColor="background1"/>
                          </w:rPr>
                          <w:t>JANVIER 2023</w:t>
                        </w:r>
                      </w:p>
                      <w:p w14:paraId="5C225F79" w14:textId="77777777" w:rsidR="00A4148F" w:rsidRDefault="00A4148F"/>
                      <w:p w14:paraId="2DB5937A" w14:textId="77777777" w:rsidR="00A4148F" w:rsidRPr="00F120AC" w:rsidRDefault="00271781" w:rsidP="00F120AC">
                        <w:pPr>
                          <w:pStyle w:val="Heading1"/>
                        </w:pPr>
                        <w:bookmarkStart w:id="583" w:name="_Toc224723761"/>
                        <w:bookmarkStart w:id="584" w:name="_Toc224724301"/>
                        <w:r>
                          <w:t>Ébauche</w:t>
                        </w:r>
                        <w:r w:rsidR="00A24079">
                          <w:t> :</w:t>
                        </w:r>
                        <w:r>
                          <w:t xml:space="preserve"> </w:t>
                        </w:r>
                        <w:r w:rsidR="000F378D">
                          <w:t>n</w:t>
                        </w:r>
                        <w:r>
                          <w:t>orme de qualité sur le traitement en établissement</w:t>
                        </w:r>
                        <w:bookmarkEnd w:id="583"/>
                        <w:bookmarkEnd w:id="584"/>
                      </w:p>
                      <w:p w14:paraId="29E78617" w14:textId="77777777" w:rsidR="00A4148F" w:rsidRPr="004D5F95" w:rsidRDefault="00B81561" w:rsidP="00A4148F">
                        <w:pPr>
                          <w:rPr>
                            <w:b/>
                            <w:bCs/>
                            <w:color w:val="FFFFFF" w:themeColor="background1"/>
                          </w:rPr>
                        </w:pPr>
                        <w:r>
                          <w:rPr>
                            <w:b/>
                            <w:color w:val="FFFFFF" w:themeColor="background1"/>
                          </w:rPr>
                          <w:t>Mars 2026</w:t>
                        </w:r>
                      </w:p>
                      <w:p w14:paraId="320FE0DF" w14:textId="77777777" w:rsidR="002628A2" w:rsidRDefault="002628A2"/>
                      <w:p w14:paraId="26328D8D" w14:textId="77777777" w:rsidR="00A4148F" w:rsidRPr="004D5F95" w:rsidRDefault="00A4148F" w:rsidP="00A4148F">
                        <w:pPr>
                          <w:rPr>
                            <w:b/>
                            <w:bCs/>
                            <w:color w:val="FFFFFF" w:themeColor="background1"/>
                          </w:rPr>
                        </w:pPr>
                        <w:r>
                          <w:rPr>
                            <w:b/>
                            <w:color w:val="FFFFFF" w:themeColor="background1"/>
                          </w:rPr>
                          <w:t>JANVIER 2023</w:t>
                        </w:r>
                      </w:p>
                      <w:p w14:paraId="7C6D1916" w14:textId="77777777" w:rsidR="002628A2" w:rsidRDefault="002628A2"/>
                      <w:p w14:paraId="00684A0C"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BED54F3" w14:textId="77777777" w:rsidR="002628A2" w:rsidRDefault="002628A2"/>
                      <w:p w14:paraId="1AE0B6AA" w14:textId="77777777" w:rsidR="00A4148F" w:rsidRPr="004D5F95" w:rsidRDefault="00A4148F" w:rsidP="00A4148F">
                        <w:pPr>
                          <w:rPr>
                            <w:b/>
                            <w:bCs/>
                            <w:color w:val="FFFFFF" w:themeColor="background1"/>
                          </w:rPr>
                        </w:pPr>
                        <w:r>
                          <w:rPr>
                            <w:b/>
                            <w:color w:val="FFFFFF" w:themeColor="background1"/>
                          </w:rPr>
                          <w:t>JANVIER 2023</w:t>
                        </w:r>
                      </w:p>
                      <w:p w14:paraId="39CC4517" w14:textId="77777777" w:rsidR="002628A2" w:rsidRDefault="002628A2"/>
                      <w:p w14:paraId="6C835912" w14:textId="77777777" w:rsidR="00A4148F" w:rsidRPr="00BD1F9F" w:rsidRDefault="00A4148F" w:rsidP="00E00D64">
                        <w:r>
                          <w:t>Ceci est le titre de votre document.</w:t>
                        </w:r>
                      </w:p>
                      <w:p w14:paraId="05FCFFF4" w14:textId="77777777" w:rsidR="002628A2" w:rsidRDefault="002628A2"/>
                      <w:p w14:paraId="55F3E338" w14:textId="77777777" w:rsidR="00A4148F" w:rsidRPr="00BD1F9F" w:rsidRDefault="00A4148F" w:rsidP="00E00D64">
                        <w:r>
                          <w:t>Ceci est le titre de votre document.</w:t>
                        </w:r>
                      </w:p>
                      <w:p w14:paraId="0860C24D" w14:textId="77777777" w:rsidR="002628A2" w:rsidRDefault="002628A2"/>
                      <w:p w14:paraId="030AA71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AB9E4A4" w14:textId="77777777" w:rsidR="002628A2" w:rsidRDefault="002628A2"/>
                      <w:p w14:paraId="58855101" w14:textId="77777777" w:rsidR="00A4148F" w:rsidRPr="004D5F95" w:rsidRDefault="00A4148F" w:rsidP="00A4148F">
                        <w:pPr>
                          <w:rPr>
                            <w:b/>
                            <w:bCs/>
                            <w:color w:val="FFFFFF" w:themeColor="background1"/>
                          </w:rPr>
                        </w:pPr>
                        <w:r>
                          <w:rPr>
                            <w:b/>
                            <w:color w:val="FFFFFF" w:themeColor="background1"/>
                          </w:rPr>
                          <w:t>JANVIER 2023</w:t>
                        </w:r>
                      </w:p>
                      <w:p w14:paraId="0D8173A6" w14:textId="77777777" w:rsidR="002628A2" w:rsidRDefault="002628A2"/>
                      <w:p w14:paraId="3A3E6A71"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786414E" w14:textId="77777777" w:rsidR="002628A2" w:rsidRDefault="002628A2"/>
                      <w:p w14:paraId="4483EF0E" w14:textId="77777777" w:rsidR="00A4148F" w:rsidRPr="004D5F95" w:rsidRDefault="00A4148F" w:rsidP="00A4148F">
                        <w:pPr>
                          <w:rPr>
                            <w:b/>
                            <w:bCs/>
                            <w:color w:val="FFFFFF" w:themeColor="background1"/>
                          </w:rPr>
                        </w:pPr>
                        <w:r>
                          <w:rPr>
                            <w:b/>
                            <w:color w:val="FFFFFF" w:themeColor="background1"/>
                          </w:rPr>
                          <w:t>JANVIER 2023</w:t>
                        </w:r>
                      </w:p>
                      <w:p w14:paraId="1476BBE3" w14:textId="77777777" w:rsidR="00A4148F" w:rsidRDefault="00A4148F"/>
                      <w:p w14:paraId="2A12B81A"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2B2D7F9C" w14:textId="77777777" w:rsidR="002628A2" w:rsidRDefault="002628A2"/>
                      <w:p w14:paraId="0B854610" w14:textId="77777777" w:rsidR="00A4148F" w:rsidRPr="004D5F95" w:rsidRDefault="00A4148F" w:rsidP="00A4148F">
                        <w:pPr>
                          <w:rPr>
                            <w:b/>
                            <w:bCs/>
                            <w:color w:val="FFFFFF" w:themeColor="background1"/>
                          </w:rPr>
                        </w:pPr>
                        <w:r>
                          <w:rPr>
                            <w:b/>
                            <w:color w:val="FFFFFF" w:themeColor="background1"/>
                          </w:rPr>
                          <w:t>JANVIER 2023</w:t>
                        </w:r>
                      </w:p>
                      <w:p w14:paraId="12DD84BE" w14:textId="77777777" w:rsidR="002628A2" w:rsidRDefault="002628A2"/>
                      <w:p w14:paraId="573A37F3"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F8157B1" w14:textId="77777777" w:rsidR="002628A2" w:rsidRDefault="002628A2"/>
                      <w:p w14:paraId="500E0927" w14:textId="77777777" w:rsidR="00A4148F" w:rsidRPr="004D5F95" w:rsidRDefault="00A4148F" w:rsidP="00A4148F">
                        <w:pPr>
                          <w:rPr>
                            <w:b/>
                            <w:bCs/>
                            <w:color w:val="FFFFFF" w:themeColor="background1"/>
                          </w:rPr>
                        </w:pPr>
                        <w:r>
                          <w:rPr>
                            <w:b/>
                            <w:color w:val="FFFFFF" w:themeColor="background1"/>
                          </w:rPr>
                          <w:t>JANVIER 2023</w:t>
                        </w:r>
                      </w:p>
                      <w:p w14:paraId="4581EDB7" w14:textId="77777777" w:rsidR="002628A2" w:rsidRDefault="002628A2"/>
                      <w:p w14:paraId="24896970" w14:textId="77777777" w:rsidR="00A4148F" w:rsidRPr="00BD1F9F" w:rsidRDefault="00A4148F" w:rsidP="00E00D64">
                        <w:r>
                          <w:t>Ceci est le titre de votre document.</w:t>
                        </w:r>
                      </w:p>
                      <w:p w14:paraId="469EAD00" w14:textId="77777777" w:rsidR="002628A2" w:rsidRDefault="002628A2"/>
                      <w:p w14:paraId="505FC57F" w14:textId="77777777" w:rsidR="00A4148F" w:rsidRPr="00BD1F9F" w:rsidRDefault="00A4148F" w:rsidP="00E00D64">
                        <w:r>
                          <w:t>Ceci est le titre de votre document.</w:t>
                        </w:r>
                      </w:p>
                      <w:p w14:paraId="05287394" w14:textId="77777777" w:rsidR="002628A2" w:rsidRDefault="002628A2"/>
                      <w:p w14:paraId="7BE6B174"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5C32B449" w14:textId="77777777" w:rsidR="002628A2" w:rsidRDefault="002628A2"/>
                      <w:p w14:paraId="203B4C2F" w14:textId="77777777" w:rsidR="00A4148F" w:rsidRPr="004D5F95" w:rsidRDefault="00A4148F" w:rsidP="00A4148F">
                        <w:pPr>
                          <w:rPr>
                            <w:b/>
                            <w:bCs/>
                            <w:color w:val="FFFFFF" w:themeColor="background1"/>
                          </w:rPr>
                        </w:pPr>
                        <w:r>
                          <w:rPr>
                            <w:b/>
                            <w:color w:val="FFFFFF" w:themeColor="background1"/>
                          </w:rPr>
                          <w:t>JANVIER 2023</w:t>
                        </w:r>
                      </w:p>
                      <w:p w14:paraId="1DE65DA0" w14:textId="77777777" w:rsidR="002628A2" w:rsidRDefault="002628A2"/>
                      <w:p w14:paraId="29A27F9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A05B419" w14:textId="77777777" w:rsidR="002628A2" w:rsidRDefault="002628A2"/>
                      <w:p w14:paraId="27DB00AB" w14:textId="77777777" w:rsidR="00A4148F" w:rsidRPr="004D5F95" w:rsidRDefault="00A4148F" w:rsidP="00A4148F">
                        <w:pPr>
                          <w:rPr>
                            <w:b/>
                            <w:bCs/>
                            <w:color w:val="FFFFFF" w:themeColor="background1"/>
                          </w:rPr>
                        </w:pPr>
                        <w:r>
                          <w:rPr>
                            <w:b/>
                            <w:color w:val="FFFFFF" w:themeColor="background1"/>
                          </w:rPr>
                          <w:t>JANVIER 2023</w:t>
                        </w:r>
                      </w:p>
                      <w:p w14:paraId="17B574F1" w14:textId="77777777" w:rsidR="00A4148F" w:rsidRDefault="00A4148F"/>
                      <w:p w14:paraId="27540CB5" w14:textId="77777777" w:rsidR="00A4148F" w:rsidRPr="00F120AC" w:rsidRDefault="00271781" w:rsidP="00F120AC">
                        <w:pPr>
                          <w:pStyle w:val="Heading1"/>
                        </w:pPr>
                        <w:bookmarkStart w:id="585" w:name="_Toc224723762"/>
                        <w:bookmarkStart w:id="586" w:name="_Toc224724302"/>
                        <w:r>
                          <w:t>Ébauche</w:t>
                        </w:r>
                        <w:r w:rsidR="00A24079">
                          <w:t> :</w:t>
                        </w:r>
                        <w:r>
                          <w:t xml:space="preserve"> </w:t>
                        </w:r>
                        <w:r w:rsidR="000F378D">
                          <w:t>n</w:t>
                        </w:r>
                        <w:r>
                          <w:t>orme de qualité sur le traitement en établissement</w:t>
                        </w:r>
                        <w:bookmarkEnd w:id="585"/>
                        <w:bookmarkEnd w:id="586"/>
                      </w:p>
                      <w:p w14:paraId="5E783659" w14:textId="77777777" w:rsidR="00A4148F" w:rsidRPr="00F120AC" w:rsidRDefault="00A4148F" w:rsidP="00F120AC">
                        <w:pPr>
                          <w:pStyle w:val="Heading1"/>
                        </w:pPr>
                      </w:p>
                      <w:p w14:paraId="44C9CFD2" w14:textId="77777777" w:rsidR="00A4148F" w:rsidRDefault="00A4148F"/>
                      <w:p w14:paraId="0D367CD1" w14:textId="77777777" w:rsidR="00A4148F" w:rsidRPr="00F120AC" w:rsidRDefault="00F120AC" w:rsidP="00F120AC">
                        <w:pPr>
                          <w:pStyle w:val="Heading1"/>
                        </w:pPr>
                        <w:bookmarkStart w:id="587" w:name="_Toc224723763"/>
                        <w:bookmarkStart w:id="588" w:name="_Toc22472430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87"/>
                        <w:bookmarkEnd w:id="588"/>
                      </w:p>
                      <w:p w14:paraId="7E5F0303" w14:textId="77777777" w:rsidR="00A4148F" w:rsidRPr="00F120AC" w:rsidRDefault="00A4148F" w:rsidP="00F120AC">
                        <w:pPr>
                          <w:pStyle w:val="Heading1"/>
                        </w:pPr>
                      </w:p>
                      <w:p w14:paraId="1E0386EC" w14:textId="77777777" w:rsidR="00A4148F" w:rsidRDefault="00A4148F"/>
                      <w:p w14:paraId="085BD6E4" w14:textId="77777777" w:rsidR="00A4148F" w:rsidRPr="00F120AC" w:rsidRDefault="00F120AC" w:rsidP="00F120AC">
                        <w:pPr>
                          <w:pStyle w:val="Heading1"/>
                        </w:pPr>
                        <w:bookmarkStart w:id="589" w:name="_Toc224723764"/>
                        <w:bookmarkStart w:id="590" w:name="_Toc22472430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89"/>
                        <w:bookmarkEnd w:id="590"/>
                      </w:p>
                      <w:p w14:paraId="464FA36C" w14:textId="77777777" w:rsidR="00A4148F" w:rsidRPr="00F120AC" w:rsidRDefault="00A4148F" w:rsidP="00F120AC">
                        <w:pPr>
                          <w:pStyle w:val="Heading1"/>
                        </w:pPr>
                      </w:p>
                      <w:p w14:paraId="783D41B8" w14:textId="77777777" w:rsidR="00A4148F" w:rsidRDefault="00A4148F"/>
                      <w:p w14:paraId="610F27BA" w14:textId="77777777" w:rsidR="00A4148F" w:rsidRPr="00F120AC" w:rsidRDefault="00F120AC" w:rsidP="00F120AC">
                        <w:pPr>
                          <w:pStyle w:val="Heading1"/>
                        </w:pPr>
                        <w:bookmarkStart w:id="591" w:name="_Toc224723765"/>
                        <w:bookmarkStart w:id="592" w:name="_Toc22472430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91"/>
                        <w:bookmarkEnd w:id="592"/>
                      </w:p>
                      <w:p w14:paraId="1D73FC64" w14:textId="77777777" w:rsidR="00A4148F" w:rsidRPr="00F120AC" w:rsidRDefault="00A4148F" w:rsidP="00F120AC">
                        <w:pPr>
                          <w:pStyle w:val="Heading1"/>
                        </w:pPr>
                      </w:p>
                      <w:p w14:paraId="05A63870" w14:textId="77777777" w:rsidR="00A4148F" w:rsidRDefault="00A4148F"/>
                      <w:p w14:paraId="54CFC554" w14:textId="77777777" w:rsidR="00A4148F" w:rsidRPr="00F120AC" w:rsidRDefault="00F120AC" w:rsidP="00F120AC">
                        <w:pPr>
                          <w:pStyle w:val="Heading1"/>
                        </w:pPr>
                        <w:bookmarkStart w:id="593" w:name="_Toc224723766"/>
                        <w:bookmarkStart w:id="594" w:name="_Toc22472430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93"/>
                        <w:bookmarkEnd w:id="594"/>
                      </w:p>
                      <w:p w14:paraId="41D1FA89" w14:textId="77777777" w:rsidR="00A4148F" w:rsidRPr="00F120AC" w:rsidRDefault="00A4148F" w:rsidP="00F120AC">
                        <w:pPr>
                          <w:pStyle w:val="Heading1"/>
                        </w:pPr>
                      </w:p>
                      <w:p w14:paraId="2F853D80" w14:textId="77777777" w:rsidR="00A4148F" w:rsidRDefault="00A4148F"/>
                      <w:p w14:paraId="25952846" w14:textId="77777777" w:rsidR="00A4148F" w:rsidRPr="00F120AC" w:rsidRDefault="00F120AC" w:rsidP="00F120AC">
                        <w:pPr>
                          <w:pStyle w:val="Heading1"/>
                        </w:pPr>
                        <w:bookmarkStart w:id="595" w:name="_Toc224723767"/>
                        <w:bookmarkStart w:id="596" w:name="_Toc22472430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95"/>
                        <w:bookmarkEnd w:id="596"/>
                      </w:p>
                      <w:p w14:paraId="6636D7EC" w14:textId="77777777" w:rsidR="00A4148F" w:rsidRPr="00F120AC" w:rsidRDefault="00A4148F" w:rsidP="00F120AC">
                        <w:pPr>
                          <w:pStyle w:val="Heading1"/>
                        </w:pPr>
                      </w:p>
                      <w:p w14:paraId="61067869" w14:textId="77777777" w:rsidR="00A4148F" w:rsidRDefault="00A4148F"/>
                      <w:p w14:paraId="504641C4" w14:textId="77777777" w:rsidR="00A4148F" w:rsidRPr="00F120AC" w:rsidRDefault="00F120AC" w:rsidP="00F120AC">
                        <w:pPr>
                          <w:pStyle w:val="Heading1"/>
                        </w:pPr>
                        <w:bookmarkStart w:id="597" w:name="_Toc224723768"/>
                        <w:bookmarkStart w:id="598" w:name="_Toc22472430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97"/>
                        <w:bookmarkEnd w:id="598"/>
                      </w:p>
                      <w:p w14:paraId="3255CC14" w14:textId="77777777" w:rsidR="00A4148F" w:rsidRPr="00F120AC" w:rsidRDefault="00A4148F" w:rsidP="00F120AC">
                        <w:pPr>
                          <w:pStyle w:val="Heading1"/>
                        </w:pPr>
                      </w:p>
                      <w:p w14:paraId="2082E6DF" w14:textId="77777777" w:rsidR="00A4148F" w:rsidRDefault="00A4148F"/>
                      <w:p w14:paraId="58DFB70D" w14:textId="77777777" w:rsidR="00A4148F" w:rsidRPr="00F120AC" w:rsidRDefault="00F120AC" w:rsidP="00F120AC">
                        <w:pPr>
                          <w:pStyle w:val="Heading1"/>
                        </w:pPr>
                        <w:bookmarkStart w:id="599" w:name="_Toc224723769"/>
                        <w:bookmarkStart w:id="600" w:name="_Toc22472430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599"/>
                        <w:bookmarkEnd w:id="600"/>
                      </w:p>
                      <w:p w14:paraId="197E56DA" w14:textId="77777777" w:rsidR="00A4148F" w:rsidRPr="00F120AC" w:rsidRDefault="00A4148F" w:rsidP="00F120AC">
                        <w:pPr>
                          <w:pStyle w:val="Heading1"/>
                        </w:pPr>
                      </w:p>
                      <w:p w14:paraId="1ED6969B" w14:textId="77777777" w:rsidR="00A4148F" w:rsidRDefault="00A4148F"/>
                      <w:p w14:paraId="295C6EA2" w14:textId="77777777" w:rsidR="00A4148F" w:rsidRPr="00F120AC" w:rsidRDefault="00F120AC" w:rsidP="00F120AC">
                        <w:pPr>
                          <w:pStyle w:val="Heading1"/>
                        </w:pPr>
                        <w:bookmarkStart w:id="601" w:name="_Toc224723770"/>
                        <w:bookmarkStart w:id="602" w:name="_Toc22472431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01"/>
                        <w:bookmarkEnd w:id="602"/>
                      </w:p>
                      <w:p w14:paraId="5A0D0AC7" w14:textId="77777777" w:rsidR="00A4148F" w:rsidRPr="00F120AC" w:rsidRDefault="00A4148F" w:rsidP="00F120AC">
                        <w:pPr>
                          <w:pStyle w:val="Heading1"/>
                        </w:pPr>
                      </w:p>
                      <w:p w14:paraId="41634A89" w14:textId="77777777" w:rsidR="00A4148F" w:rsidRDefault="00A4148F"/>
                      <w:p w14:paraId="192F463C" w14:textId="77777777" w:rsidR="00A4148F" w:rsidRPr="00F120AC" w:rsidRDefault="00F120AC" w:rsidP="00F120AC">
                        <w:pPr>
                          <w:pStyle w:val="Heading1"/>
                        </w:pPr>
                        <w:bookmarkStart w:id="603" w:name="_Toc224723771"/>
                        <w:bookmarkStart w:id="604" w:name="_Toc224724311"/>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03"/>
                        <w:bookmarkEnd w:id="604"/>
                      </w:p>
                      <w:p w14:paraId="45A624D1" w14:textId="77777777" w:rsidR="00A4148F" w:rsidRPr="00F120AC" w:rsidRDefault="00A4148F" w:rsidP="00F120AC">
                        <w:pPr>
                          <w:pStyle w:val="Heading1"/>
                        </w:pPr>
                      </w:p>
                      <w:p w14:paraId="11DF4889" w14:textId="77777777" w:rsidR="00A4148F" w:rsidRDefault="00A4148F"/>
                      <w:p w14:paraId="3DEE64BF" w14:textId="77777777" w:rsidR="00A4148F" w:rsidRPr="00F120AC" w:rsidRDefault="00F120AC" w:rsidP="00F120AC">
                        <w:pPr>
                          <w:pStyle w:val="Heading1"/>
                        </w:pPr>
                        <w:bookmarkStart w:id="605" w:name="_Toc224723772"/>
                        <w:bookmarkStart w:id="606" w:name="_Toc22472431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05"/>
                        <w:bookmarkEnd w:id="606"/>
                      </w:p>
                      <w:p w14:paraId="7D9BB6F8" w14:textId="77777777" w:rsidR="00A4148F" w:rsidRPr="00F120AC" w:rsidRDefault="00A4148F" w:rsidP="00F120AC">
                        <w:pPr>
                          <w:pStyle w:val="Heading1"/>
                        </w:pPr>
                      </w:p>
                      <w:p w14:paraId="59C74227" w14:textId="77777777" w:rsidR="00A4148F" w:rsidRDefault="00A4148F"/>
                      <w:p w14:paraId="4C41A7F6" w14:textId="77777777" w:rsidR="00A4148F" w:rsidRPr="00F120AC" w:rsidRDefault="00F120AC" w:rsidP="00F120AC">
                        <w:pPr>
                          <w:pStyle w:val="Heading1"/>
                        </w:pPr>
                        <w:bookmarkStart w:id="607" w:name="_Toc224723773"/>
                        <w:bookmarkStart w:id="608" w:name="_Toc22472431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07"/>
                        <w:bookmarkEnd w:id="608"/>
                      </w:p>
                      <w:p w14:paraId="0DD56163" w14:textId="77777777" w:rsidR="00A4148F" w:rsidRPr="00F120AC" w:rsidRDefault="00A4148F" w:rsidP="00F120AC">
                        <w:pPr>
                          <w:pStyle w:val="Heading1"/>
                        </w:pPr>
                      </w:p>
                      <w:p w14:paraId="4E05BE59" w14:textId="77777777" w:rsidR="00A4148F" w:rsidRDefault="00A4148F"/>
                      <w:p w14:paraId="4D643CB0" w14:textId="77777777" w:rsidR="00A4148F" w:rsidRPr="00F120AC" w:rsidRDefault="00F120AC" w:rsidP="00F120AC">
                        <w:pPr>
                          <w:pStyle w:val="Heading1"/>
                        </w:pPr>
                        <w:bookmarkStart w:id="609" w:name="_Toc224723774"/>
                        <w:bookmarkStart w:id="610" w:name="_Toc22472431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09"/>
                        <w:bookmarkEnd w:id="610"/>
                      </w:p>
                      <w:p w14:paraId="19791C68" w14:textId="77777777" w:rsidR="00A4148F" w:rsidRPr="00F120AC" w:rsidRDefault="00A4148F" w:rsidP="00F120AC">
                        <w:pPr>
                          <w:pStyle w:val="Heading1"/>
                        </w:pPr>
                      </w:p>
                      <w:p w14:paraId="56438DE8" w14:textId="77777777" w:rsidR="00A4148F" w:rsidRDefault="00A4148F"/>
                      <w:p w14:paraId="78A7EC19" w14:textId="77777777" w:rsidR="00A4148F" w:rsidRPr="00F120AC" w:rsidRDefault="00F120AC" w:rsidP="00F120AC">
                        <w:pPr>
                          <w:pStyle w:val="Heading1"/>
                        </w:pPr>
                        <w:bookmarkStart w:id="611" w:name="_Toc224723775"/>
                        <w:bookmarkStart w:id="612" w:name="_Toc22472431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11"/>
                        <w:bookmarkEnd w:id="612"/>
                      </w:p>
                      <w:p w14:paraId="5D196DB9" w14:textId="77777777" w:rsidR="00A4148F" w:rsidRPr="00F120AC" w:rsidRDefault="00A4148F" w:rsidP="00F120AC">
                        <w:pPr>
                          <w:pStyle w:val="Heading1"/>
                        </w:pPr>
                      </w:p>
                      <w:p w14:paraId="339328C0" w14:textId="77777777" w:rsidR="00A4148F" w:rsidRDefault="00A4148F"/>
                      <w:p w14:paraId="2F8F1FB9" w14:textId="77777777" w:rsidR="00A4148F" w:rsidRPr="00F120AC" w:rsidRDefault="00F120AC" w:rsidP="00F120AC">
                        <w:pPr>
                          <w:pStyle w:val="Heading1"/>
                        </w:pPr>
                        <w:bookmarkStart w:id="613" w:name="_Toc224723776"/>
                        <w:bookmarkStart w:id="614" w:name="_Toc22472431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13"/>
                        <w:bookmarkEnd w:id="614"/>
                      </w:p>
                      <w:p w14:paraId="20C0CB1C" w14:textId="77777777" w:rsidR="00A4148F" w:rsidRPr="00F120AC" w:rsidRDefault="00A4148F" w:rsidP="00F120AC">
                        <w:pPr>
                          <w:pStyle w:val="Heading1"/>
                        </w:pPr>
                      </w:p>
                      <w:p w14:paraId="1F3CAEEA" w14:textId="77777777" w:rsidR="00A4148F" w:rsidRDefault="00A4148F"/>
                      <w:p w14:paraId="760F1442" w14:textId="77777777" w:rsidR="00A4148F" w:rsidRPr="00F120AC" w:rsidRDefault="00F120AC" w:rsidP="00F120AC">
                        <w:pPr>
                          <w:pStyle w:val="Heading1"/>
                        </w:pPr>
                        <w:bookmarkStart w:id="615" w:name="_Toc224723777"/>
                        <w:bookmarkStart w:id="616" w:name="_Toc22472431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15"/>
                        <w:bookmarkEnd w:id="616"/>
                      </w:p>
                      <w:p w14:paraId="3B890C3B" w14:textId="77777777" w:rsidR="00A4148F" w:rsidRPr="004D5F95" w:rsidRDefault="00B81561" w:rsidP="00A4148F">
                        <w:pPr>
                          <w:rPr>
                            <w:b/>
                            <w:bCs/>
                            <w:color w:val="FFFFFF" w:themeColor="background1"/>
                          </w:rPr>
                        </w:pPr>
                        <w:r>
                          <w:rPr>
                            <w:b/>
                            <w:color w:val="FFFFFF" w:themeColor="background1"/>
                          </w:rPr>
                          <w:t>Mars 2026</w:t>
                        </w:r>
                      </w:p>
                      <w:p w14:paraId="13A70EC6" w14:textId="77777777" w:rsidR="002628A2" w:rsidRDefault="002628A2"/>
                      <w:p w14:paraId="0AEE8585" w14:textId="77777777" w:rsidR="00A4148F" w:rsidRPr="004D5F95" w:rsidRDefault="00A4148F" w:rsidP="00A4148F">
                        <w:pPr>
                          <w:rPr>
                            <w:b/>
                            <w:bCs/>
                            <w:color w:val="FFFFFF" w:themeColor="background1"/>
                          </w:rPr>
                        </w:pPr>
                        <w:r>
                          <w:rPr>
                            <w:b/>
                            <w:color w:val="FFFFFF" w:themeColor="background1"/>
                          </w:rPr>
                          <w:t>JANVIER 2023</w:t>
                        </w:r>
                      </w:p>
                      <w:p w14:paraId="7B84ECA5" w14:textId="77777777" w:rsidR="002628A2" w:rsidRDefault="002628A2"/>
                      <w:p w14:paraId="35777206"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25E223A" w14:textId="77777777" w:rsidR="002628A2" w:rsidRDefault="002628A2"/>
                      <w:p w14:paraId="3053E0F0" w14:textId="77777777" w:rsidR="00A4148F" w:rsidRPr="004D5F95" w:rsidRDefault="00A4148F" w:rsidP="00A4148F">
                        <w:pPr>
                          <w:rPr>
                            <w:b/>
                            <w:bCs/>
                            <w:color w:val="FFFFFF" w:themeColor="background1"/>
                          </w:rPr>
                        </w:pPr>
                        <w:r>
                          <w:rPr>
                            <w:b/>
                            <w:color w:val="FFFFFF" w:themeColor="background1"/>
                          </w:rPr>
                          <w:t>JANVIER 2023</w:t>
                        </w:r>
                      </w:p>
                      <w:p w14:paraId="1CE9372C" w14:textId="77777777" w:rsidR="002628A2" w:rsidRDefault="002628A2"/>
                      <w:p w14:paraId="39F6609C" w14:textId="77777777" w:rsidR="00A4148F" w:rsidRPr="00BD1F9F" w:rsidRDefault="00A4148F" w:rsidP="00E00D64">
                        <w:r>
                          <w:t>Ceci est le titre de votre document.</w:t>
                        </w:r>
                      </w:p>
                      <w:p w14:paraId="3BE52168" w14:textId="77777777" w:rsidR="002628A2" w:rsidRDefault="002628A2"/>
                      <w:p w14:paraId="603F595D" w14:textId="77777777" w:rsidR="00A4148F" w:rsidRPr="00BD1F9F" w:rsidRDefault="00A4148F" w:rsidP="00E00D64">
                        <w:r>
                          <w:t>Ceci est le titre de votre document.</w:t>
                        </w:r>
                      </w:p>
                      <w:p w14:paraId="795422AB" w14:textId="77777777" w:rsidR="002628A2" w:rsidRDefault="002628A2"/>
                      <w:p w14:paraId="2BC2EAD1"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FB70E98" w14:textId="77777777" w:rsidR="002628A2" w:rsidRDefault="002628A2"/>
                      <w:p w14:paraId="5CB7BFAC" w14:textId="77777777" w:rsidR="00A4148F" w:rsidRPr="004D5F95" w:rsidRDefault="00A4148F" w:rsidP="00A4148F">
                        <w:pPr>
                          <w:rPr>
                            <w:b/>
                            <w:bCs/>
                            <w:color w:val="FFFFFF" w:themeColor="background1"/>
                          </w:rPr>
                        </w:pPr>
                        <w:r>
                          <w:rPr>
                            <w:b/>
                            <w:color w:val="FFFFFF" w:themeColor="background1"/>
                          </w:rPr>
                          <w:t>JANVIER 2023</w:t>
                        </w:r>
                      </w:p>
                      <w:p w14:paraId="10411D67" w14:textId="77777777" w:rsidR="002628A2" w:rsidRDefault="002628A2"/>
                      <w:p w14:paraId="2D11ABD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9F961FF" w14:textId="77777777" w:rsidR="002628A2" w:rsidRDefault="002628A2"/>
                      <w:p w14:paraId="0F312ACA" w14:textId="77777777" w:rsidR="00A4148F" w:rsidRPr="004D5F95" w:rsidRDefault="00A4148F" w:rsidP="00A4148F">
                        <w:pPr>
                          <w:rPr>
                            <w:b/>
                            <w:bCs/>
                            <w:color w:val="FFFFFF" w:themeColor="background1"/>
                          </w:rPr>
                        </w:pPr>
                        <w:r>
                          <w:rPr>
                            <w:b/>
                            <w:color w:val="FFFFFF" w:themeColor="background1"/>
                          </w:rPr>
                          <w:t>JANVIER 2023</w:t>
                        </w:r>
                      </w:p>
                      <w:p w14:paraId="6C432EDE" w14:textId="77777777" w:rsidR="00A4148F" w:rsidRDefault="00A4148F"/>
                      <w:p w14:paraId="6869F049"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43340141" w14:textId="77777777" w:rsidR="002628A2" w:rsidRDefault="002628A2"/>
                      <w:p w14:paraId="3D20E132" w14:textId="77777777" w:rsidR="00A4148F" w:rsidRPr="004D5F95" w:rsidRDefault="00A4148F" w:rsidP="00A4148F">
                        <w:pPr>
                          <w:rPr>
                            <w:b/>
                            <w:bCs/>
                            <w:color w:val="FFFFFF" w:themeColor="background1"/>
                          </w:rPr>
                        </w:pPr>
                        <w:r>
                          <w:rPr>
                            <w:b/>
                            <w:color w:val="FFFFFF" w:themeColor="background1"/>
                          </w:rPr>
                          <w:t>JANVIER 2023</w:t>
                        </w:r>
                      </w:p>
                      <w:p w14:paraId="316C190D" w14:textId="77777777" w:rsidR="002628A2" w:rsidRDefault="002628A2"/>
                      <w:p w14:paraId="1B09D20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2CC1DC1" w14:textId="77777777" w:rsidR="002628A2" w:rsidRDefault="002628A2"/>
                      <w:p w14:paraId="4B9E5792" w14:textId="77777777" w:rsidR="00A4148F" w:rsidRPr="004D5F95" w:rsidRDefault="00A4148F" w:rsidP="00A4148F">
                        <w:pPr>
                          <w:rPr>
                            <w:b/>
                            <w:bCs/>
                            <w:color w:val="FFFFFF" w:themeColor="background1"/>
                          </w:rPr>
                        </w:pPr>
                        <w:r>
                          <w:rPr>
                            <w:b/>
                            <w:color w:val="FFFFFF" w:themeColor="background1"/>
                          </w:rPr>
                          <w:t>JANVIER 2023</w:t>
                        </w:r>
                      </w:p>
                      <w:p w14:paraId="14924971" w14:textId="77777777" w:rsidR="002628A2" w:rsidRDefault="002628A2"/>
                      <w:p w14:paraId="4B183FE1" w14:textId="77777777" w:rsidR="00A4148F" w:rsidRPr="00BD1F9F" w:rsidRDefault="00A4148F" w:rsidP="00E00D64">
                        <w:r>
                          <w:t>Ceci est le titre de votre document.</w:t>
                        </w:r>
                      </w:p>
                      <w:p w14:paraId="7C576DAE" w14:textId="77777777" w:rsidR="002628A2" w:rsidRDefault="002628A2"/>
                      <w:p w14:paraId="4117AF56" w14:textId="77777777" w:rsidR="00A4148F" w:rsidRPr="00BD1F9F" w:rsidRDefault="00A4148F" w:rsidP="00E00D64">
                        <w:r>
                          <w:t>Ceci est le titre de votre document.</w:t>
                        </w:r>
                      </w:p>
                      <w:p w14:paraId="44AE4B49" w14:textId="77777777" w:rsidR="002628A2" w:rsidRDefault="002628A2"/>
                      <w:p w14:paraId="6D8B0F93"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AE1755D" w14:textId="77777777" w:rsidR="002628A2" w:rsidRDefault="002628A2"/>
                      <w:p w14:paraId="0660271D" w14:textId="77777777" w:rsidR="00A4148F" w:rsidRPr="004D5F95" w:rsidRDefault="00A4148F" w:rsidP="00A4148F">
                        <w:pPr>
                          <w:rPr>
                            <w:b/>
                            <w:bCs/>
                            <w:color w:val="FFFFFF" w:themeColor="background1"/>
                          </w:rPr>
                        </w:pPr>
                        <w:r>
                          <w:rPr>
                            <w:b/>
                            <w:color w:val="FFFFFF" w:themeColor="background1"/>
                          </w:rPr>
                          <w:t>JANVIER 2023</w:t>
                        </w:r>
                      </w:p>
                      <w:p w14:paraId="31C92B19" w14:textId="77777777" w:rsidR="002628A2" w:rsidRDefault="002628A2"/>
                      <w:p w14:paraId="0D87345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6EF309E" w14:textId="77777777" w:rsidR="002628A2" w:rsidRDefault="002628A2"/>
                      <w:p w14:paraId="7128D66B" w14:textId="77777777" w:rsidR="00A4148F" w:rsidRPr="004D5F95" w:rsidRDefault="00A4148F" w:rsidP="00A4148F">
                        <w:pPr>
                          <w:rPr>
                            <w:b/>
                            <w:bCs/>
                            <w:color w:val="FFFFFF" w:themeColor="background1"/>
                          </w:rPr>
                        </w:pPr>
                        <w:r>
                          <w:rPr>
                            <w:b/>
                            <w:color w:val="FFFFFF" w:themeColor="background1"/>
                          </w:rPr>
                          <w:t>JANVIER 2023</w:t>
                        </w:r>
                      </w:p>
                      <w:p w14:paraId="46B6A97A" w14:textId="77777777" w:rsidR="00A4148F" w:rsidRDefault="00A4148F"/>
                      <w:p w14:paraId="689088A8" w14:textId="77777777" w:rsidR="00A4148F" w:rsidRPr="00F120AC" w:rsidRDefault="00271781" w:rsidP="00F120AC">
                        <w:pPr>
                          <w:pStyle w:val="Heading1"/>
                        </w:pPr>
                        <w:bookmarkStart w:id="617" w:name="_Toc224723778"/>
                        <w:bookmarkStart w:id="618" w:name="_Toc224724318"/>
                        <w:r>
                          <w:t>Ébauche</w:t>
                        </w:r>
                        <w:r w:rsidR="00A24079">
                          <w:t> :</w:t>
                        </w:r>
                        <w:r>
                          <w:t xml:space="preserve"> </w:t>
                        </w:r>
                        <w:r w:rsidR="000F378D">
                          <w:t>n</w:t>
                        </w:r>
                        <w:r>
                          <w:t>orme de qualité sur le traitement en établissement</w:t>
                        </w:r>
                        <w:bookmarkEnd w:id="617"/>
                        <w:bookmarkEnd w:id="618"/>
                      </w:p>
                      <w:p w14:paraId="0BD77EFC" w14:textId="77777777" w:rsidR="00A4148F" w:rsidRPr="004D5F95" w:rsidRDefault="00B81561" w:rsidP="00A4148F">
                        <w:pPr>
                          <w:rPr>
                            <w:b/>
                            <w:bCs/>
                            <w:color w:val="FFFFFF" w:themeColor="background1"/>
                          </w:rPr>
                        </w:pPr>
                        <w:r>
                          <w:rPr>
                            <w:b/>
                            <w:color w:val="FFFFFF" w:themeColor="background1"/>
                          </w:rPr>
                          <w:t>Mars 2026</w:t>
                        </w:r>
                      </w:p>
                      <w:p w14:paraId="652F36E0" w14:textId="77777777" w:rsidR="002628A2" w:rsidRDefault="002628A2"/>
                      <w:p w14:paraId="5F592B74" w14:textId="77777777" w:rsidR="00A4148F" w:rsidRPr="004D5F95" w:rsidRDefault="00A4148F" w:rsidP="00A4148F">
                        <w:pPr>
                          <w:rPr>
                            <w:b/>
                            <w:bCs/>
                            <w:color w:val="FFFFFF" w:themeColor="background1"/>
                          </w:rPr>
                        </w:pPr>
                        <w:r>
                          <w:rPr>
                            <w:b/>
                            <w:color w:val="FFFFFF" w:themeColor="background1"/>
                          </w:rPr>
                          <w:t>JANVIER 2023</w:t>
                        </w:r>
                      </w:p>
                      <w:p w14:paraId="7AE4F98C" w14:textId="77777777" w:rsidR="002628A2" w:rsidRDefault="002628A2"/>
                      <w:p w14:paraId="3D466C1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1AD8E7D" w14:textId="77777777" w:rsidR="002628A2" w:rsidRDefault="002628A2"/>
                      <w:p w14:paraId="0A402CFA" w14:textId="77777777" w:rsidR="00A4148F" w:rsidRPr="004D5F95" w:rsidRDefault="00A4148F" w:rsidP="00A4148F">
                        <w:pPr>
                          <w:rPr>
                            <w:b/>
                            <w:bCs/>
                            <w:color w:val="FFFFFF" w:themeColor="background1"/>
                          </w:rPr>
                        </w:pPr>
                        <w:r>
                          <w:rPr>
                            <w:b/>
                            <w:color w:val="FFFFFF" w:themeColor="background1"/>
                          </w:rPr>
                          <w:t>JANVIER 2023</w:t>
                        </w:r>
                      </w:p>
                      <w:p w14:paraId="5B0A24F2" w14:textId="77777777" w:rsidR="002628A2" w:rsidRDefault="002628A2"/>
                      <w:p w14:paraId="2F38459C" w14:textId="77777777" w:rsidR="00A4148F" w:rsidRPr="00BD1F9F" w:rsidRDefault="00A4148F" w:rsidP="00E00D64">
                        <w:r>
                          <w:t>Ceci est le titre de votre document.</w:t>
                        </w:r>
                      </w:p>
                      <w:p w14:paraId="1CD34884" w14:textId="77777777" w:rsidR="002628A2" w:rsidRDefault="002628A2"/>
                      <w:p w14:paraId="7091B76F" w14:textId="77777777" w:rsidR="00A4148F" w:rsidRPr="00BD1F9F" w:rsidRDefault="00A4148F" w:rsidP="00E00D64">
                        <w:r>
                          <w:t>Ceci est le titre de votre document.</w:t>
                        </w:r>
                      </w:p>
                      <w:p w14:paraId="2137021B" w14:textId="77777777" w:rsidR="002628A2" w:rsidRDefault="002628A2"/>
                      <w:p w14:paraId="5658851F"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1CF7E2C3" w14:textId="77777777" w:rsidR="002628A2" w:rsidRDefault="002628A2"/>
                      <w:p w14:paraId="6CC306EA" w14:textId="77777777" w:rsidR="00A4148F" w:rsidRPr="004D5F95" w:rsidRDefault="00A4148F" w:rsidP="00A4148F">
                        <w:pPr>
                          <w:rPr>
                            <w:b/>
                            <w:bCs/>
                            <w:color w:val="FFFFFF" w:themeColor="background1"/>
                          </w:rPr>
                        </w:pPr>
                        <w:r>
                          <w:rPr>
                            <w:b/>
                            <w:color w:val="FFFFFF" w:themeColor="background1"/>
                          </w:rPr>
                          <w:t>JANVIER 2023</w:t>
                        </w:r>
                      </w:p>
                      <w:p w14:paraId="10ED2211" w14:textId="77777777" w:rsidR="002628A2" w:rsidRDefault="002628A2"/>
                      <w:p w14:paraId="74409EB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E16E48B" w14:textId="77777777" w:rsidR="002628A2" w:rsidRDefault="002628A2"/>
                      <w:p w14:paraId="7F4A9CB5" w14:textId="77777777" w:rsidR="00A4148F" w:rsidRPr="004D5F95" w:rsidRDefault="00A4148F" w:rsidP="00A4148F">
                        <w:pPr>
                          <w:rPr>
                            <w:b/>
                            <w:bCs/>
                            <w:color w:val="FFFFFF" w:themeColor="background1"/>
                          </w:rPr>
                        </w:pPr>
                        <w:r>
                          <w:rPr>
                            <w:b/>
                            <w:color w:val="FFFFFF" w:themeColor="background1"/>
                          </w:rPr>
                          <w:t>JANVIER 2023</w:t>
                        </w:r>
                      </w:p>
                      <w:p w14:paraId="6C6AC177" w14:textId="77777777" w:rsidR="00A4148F" w:rsidRDefault="00A4148F"/>
                      <w:p w14:paraId="568CD9DB"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748E887D" w14:textId="77777777" w:rsidR="002628A2" w:rsidRDefault="002628A2"/>
                      <w:p w14:paraId="1B170CC3" w14:textId="77777777" w:rsidR="00A4148F" w:rsidRPr="004D5F95" w:rsidRDefault="00A4148F" w:rsidP="00A4148F">
                        <w:pPr>
                          <w:rPr>
                            <w:b/>
                            <w:bCs/>
                            <w:color w:val="FFFFFF" w:themeColor="background1"/>
                          </w:rPr>
                        </w:pPr>
                        <w:r>
                          <w:rPr>
                            <w:b/>
                            <w:color w:val="FFFFFF" w:themeColor="background1"/>
                          </w:rPr>
                          <w:t>JANVIER 2023</w:t>
                        </w:r>
                      </w:p>
                      <w:p w14:paraId="5E51574D" w14:textId="77777777" w:rsidR="002628A2" w:rsidRDefault="002628A2"/>
                      <w:p w14:paraId="718F033B"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67BDB9B" w14:textId="77777777" w:rsidR="002628A2" w:rsidRDefault="002628A2"/>
                      <w:p w14:paraId="28A495D0" w14:textId="77777777" w:rsidR="00A4148F" w:rsidRPr="004D5F95" w:rsidRDefault="00A4148F" w:rsidP="00A4148F">
                        <w:pPr>
                          <w:rPr>
                            <w:b/>
                            <w:bCs/>
                            <w:color w:val="FFFFFF" w:themeColor="background1"/>
                          </w:rPr>
                        </w:pPr>
                        <w:r>
                          <w:rPr>
                            <w:b/>
                            <w:color w:val="FFFFFF" w:themeColor="background1"/>
                          </w:rPr>
                          <w:t>JANVIER 2023</w:t>
                        </w:r>
                      </w:p>
                      <w:p w14:paraId="4D14117F" w14:textId="77777777" w:rsidR="002628A2" w:rsidRDefault="002628A2"/>
                      <w:p w14:paraId="15F0132D" w14:textId="77777777" w:rsidR="00A4148F" w:rsidRPr="00BD1F9F" w:rsidRDefault="00A4148F" w:rsidP="00E00D64">
                        <w:r>
                          <w:t>Ceci est le titre de votre document.</w:t>
                        </w:r>
                      </w:p>
                      <w:p w14:paraId="361C5740" w14:textId="77777777" w:rsidR="002628A2" w:rsidRDefault="002628A2"/>
                      <w:p w14:paraId="784C0B09" w14:textId="77777777" w:rsidR="00A4148F" w:rsidRPr="00BD1F9F" w:rsidRDefault="00A4148F" w:rsidP="00E00D64">
                        <w:r>
                          <w:t>Ceci est le titre de votre document.</w:t>
                        </w:r>
                      </w:p>
                      <w:p w14:paraId="185061D7" w14:textId="77777777" w:rsidR="002628A2" w:rsidRDefault="002628A2"/>
                      <w:p w14:paraId="5EC63B76"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75E40D35" w14:textId="77777777" w:rsidR="002628A2" w:rsidRDefault="002628A2"/>
                      <w:p w14:paraId="48DBA74F" w14:textId="77777777" w:rsidR="00A4148F" w:rsidRPr="004D5F95" w:rsidRDefault="00A4148F" w:rsidP="00A4148F">
                        <w:pPr>
                          <w:rPr>
                            <w:b/>
                            <w:bCs/>
                            <w:color w:val="FFFFFF" w:themeColor="background1"/>
                          </w:rPr>
                        </w:pPr>
                        <w:r>
                          <w:rPr>
                            <w:b/>
                            <w:color w:val="FFFFFF" w:themeColor="background1"/>
                          </w:rPr>
                          <w:t>JANVIER 2023</w:t>
                        </w:r>
                      </w:p>
                      <w:p w14:paraId="2DAE61AF" w14:textId="77777777" w:rsidR="002628A2" w:rsidRDefault="002628A2"/>
                      <w:p w14:paraId="15E6443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DD33943" w14:textId="77777777" w:rsidR="002628A2" w:rsidRDefault="002628A2"/>
                      <w:p w14:paraId="6B4885EC" w14:textId="77777777" w:rsidR="00A4148F" w:rsidRPr="004D5F95" w:rsidRDefault="00A4148F" w:rsidP="00A4148F">
                        <w:pPr>
                          <w:rPr>
                            <w:b/>
                            <w:bCs/>
                            <w:color w:val="FFFFFF" w:themeColor="background1"/>
                          </w:rPr>
                        </w:pPr>
                        <w:r>
                          <w:rPr>
                            <w:b/>
                            <w:color w:val="FFFFFF" w:themeColor="background1"/>
                          </w:rPr>
                          <w:t>JANVIER 2023</w:t>
                        </w:r>
                      </w:p>
                      <w:p w14:paraId="58468C9E" w14:textId="77777777" w:rsidR="00A4148F" w:rsidRDefault="00A4148F"/>
                      <w:p w14:paraId="258D7A2B" w14:textId="77777777" w:rsidR="00A4148F" w:rsidRPr="00F120AC" w:rsidRDefault="00271781" w:rsidP="00F120AC">
                        <w:pPr>
                          <w:pStyle w:val="Heading1"/>
                        </w:pPr>
                        <w:bookmarkStart w:id="619" w:name="_Toc224723779"/>
                        <w:bookmarkStart w:id="620" w:name="_Toc224724319"/>
                        <w:r>
                          <w:t>Ébauche</w:t>
                        </w:r>
                        <w:r w:rsidR="00A24079">
                          <w:t> :</w:t>
                        </w:r>
                        <w:r>
                          <w:t xml:space="preserve"> </w:t>
                        </w:r>
                        <w:r w:rsidR="000F378D">
                          <w:t>n</w:t>
                        </w:r>
                        <w:r>
                          <w:t>orme de qualité sur le traitement en établissement</w:t>
                        </w:r>
                        <w:bookmarkEnd w:id="619"/>
                        <w:bookmarkEnd w:id="620"/>
                      </w:p>
                      <w:p w14:paraId="3F948542" w14:textId="77777777" w:rsidR="00A4148F" w:rsidRPr="00F120AC" w:rsidRDefault="00A4148F" w:rsidP="00F120AC">
                        <w:pPr>
                          <w:pStyle w:val="Heading1"/>
                        </w:pPr>
                      </w:p>
                      <w:p w14:paraId="3FC91350" w14:textId="77777777" w:rsidR="00A4148F" w:rsidRDefault="00A4148F"/>
                      <w:p w14:paraId="1FF6B1D7" w14:textId="77777777" w:rsidR="00A4148F" w:rsidRPr="00F120AC" w:rsidRDefault="00F120AC" w:rsidP="00F120AC">
                        <w:pPr>
                          <w:pStyle w:val="Heading1"/>
                        </w:pPr>
                        <w:bookmarkStart w:id="621" w:name="_Toc224723780"/>
                        <w:bookmarkStart w:id="622" w:name="_Toc22472432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21"/>
                        <w:bookmarkEnd w:id="622"/>
                      </w:p>
                      <w:p w14:paraId="56114D69" w14:textId="77777777" w:rsidR="00A4148F" w:rsidRPr="004D5F95" w:rsidRDefault="00B81561" w:rsidP="00A4148F">
                        <w:pPr>
                          <w:rPr>
                            <w:b/>
                            <w:bCs/>
                            <w:color w:val="FFFFFF" w:themeColor="background1"/>
                          </w:rPr>
                        </w:pPr>
                        <w:r>
                          <w:rPr>
                            <w:b/>
                            <w:color w:val="FFFFFF" w:themeColor="background1"/>
                          </w:rPr>
                          <w:t>Mars 2026</w:t>
                        </w:r>
                      </w:p>
                      <w:p w14:paraId="70D399D8" w14:textId="77777777" w:rsidR="002628A2" w:rsidRDefault="002628A2"/>
                      <w:p w14:paraId="00C1F878" w14:textId="77777777" w:rsidR="00A4148F" w:rsidRPr="004D5F95" w:rsidRDefault="00A4148F" w:rsidP="00A4148F">
                        <w:pPr>
                          <w:rPr>
                            <w:b/>
                            <w:bCs/>
                            <w:color w:val="FFFFFF" w:themeColor="background1"/>
                          </w:rPr>
                        </w:pPr>
                        <w:r>
                          <w:rPr>
                            <w:b/>
                            <w:color w:val="FFFFFF" w:themeColor="background1"/>
                          </w:rPr>
                          <w:t>JANVIER 2023</w:t>
                        </w:r>
                      </w:p>
                      <w:p w14:paraId="2C65D6F5" w14:textId="77777777" w:rsidR="002628A2" w:rsidRDefault="002628A2"/>
                      <w:p w14:paraId="59F433CB"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873E055" w14:textId="77777777" w:rsidR="002628A2" w:rsidRDefault="002628A2"/>
                      <w:p w14:paraId="6071D61F" w14:textId="77777777" w:rsidR="00A4148F" w:rsidRPr="004D5F95" w:rsidRDefault="00A4148F" w:rsidP="00A4148F">
                        <w:pPr>
                          <w:rPr>
                            <w:b/>
                            <w:bCs/>
                            <w:color w:val="FFFFFF" w:themeColor="background1"/>
                          </w:rPr>
                        </w:pPr>
                        <w:r>
                          <w:rPr>
                            <w:b/>
                            <w:color w:val="FFFFFF" w:themeColor="background1"/>
                          </w:rPr>
                          <w:t>JANVIER 2023</w:t>
                        </w:r>
                      </w:p>
                      <w:p w14:paraId="0A305AC7" w14:textId="77777777" w:rsidR="002628A2" w:rsidRDefault="002628A2"/>
                      <w:p w14:paraId="7C172CE7" w14:textId="77777777" w:rsidR="00A4148F" w:rsidRPr="00BD1F9F" w:rsidRDefault="00A4148F" w:rsidP="00E00D64">
                        <w:r>
                          <w:t>Ceci est le titre de votre document.</w:t>
                        </w:r>
                      </w:p>
                      <w:p w14:paraId="202284FE" w14:textId="77777777" w:rsidR="002628A2" w:rsidRDefault="002628A2"/>
                      <w:p w14:paraId="6754CD7A" w14:textId="77777777" w:rsidR="00A4148F" w:rsidRPr="00BD1F9F" w:rsidRDefault="00A4148F" w:rsidP="00E00D64">
                        <w:r>
                          <w:t>Ceci est le titre de votre document.</w:t>
                        </w:r>
                      </w:p>
                      <w:p w14:paraId="3B5BACEB" w14:textId="77777777" w:rsidR="002628A2" w:rsidRDefault="002628A2"/>
                      <w:p w14:paraId="470586EB"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3A15AD27" w14:textId="77777777" w:rsidR="002628A2" w:rsidRDefault="002628A2"/>
                      <w:p w14:paraId="6CA08B74" w14:textId="77777777" w:rsidR="00A4148F" w:rsidRPr="004D5F95" w:rsidRDefault="00A4148F" w:rsidP="00A4148F">
                        <w:pPr>
                          <w:rPr>
                            <w:b/>
                            <w:bCs/>
                            <w:color w:val="FFFFFF" w:themeColor="background1"/>
                          </w:rPr>
                        </w:pPr>
                        <w:r>
                          <w:rPr>
                            <w:b/>
                            <w:color w:val="FFFFFF" w:themeColor="background1"/>
                          </w:rPr>
                          <w:t>JANVIER 2023</w:t>
                        </w:r>
                      </w:p>
                      <w:p w14:paraId="6612DC9F" w14:textId="77777777" w:rsidR="002628A2" w:rsidRDefault="002628A2"/>
                      <w:p w14:paraId="7CA6A6C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05963DC" w14:textId="77777777" w:rsidR="002628A2" w:rsidRDefault="002628A2"/>
                      <w:p w14:paraId="2058A5B2" w14:textId="77777777" w:rsidR="00A4148F" w:rsidRPr="004D5F95" w:rsidRDefault="00A4148F" w:rsidP="00A4148F">
                        <w:pPr>
                          <w:rPr>
                            <w:b/>
                            <w:bCs/>
                            <w:color w:val="FFFFFF" w:themeColor="background1"/>
                          </w:rPr>
                        </w:pPr>
                        <w:r>
                          <w:rPr>
                            <w:b/>
                            <w:color w:val="FFFFFF" w:themeColor="background1"/>
                          </w:rPr>
                          <w:t>JANVIER 2023</w:t>
                        </w:r>
                      </w:p>
                      <w:p w14:paraId="03D96F0A" w14:textId="77777777" w:rsidR="00A4148F" w:rsidRDefault="00A4148F"/>
                      <w:p w14:paraId="47859026"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69F7E083" w14:textId="77777777" w:rsidR="002628A2" w:rsidRDefault="002628A2"/>
                      <w:p w14:paraId="656CF235" w14:textId="77777777" w:rsidR="00A4148F" w:rsidRPr="004D5F95" w:rsidRDefault="00A4148F" w:rsidP="00A4148F">
                        <w:pPr>
                          <w:rPr>
                            <w:b/>
                            <w:bCs/>
                            <w:color w:val="FFFFFF" w:themeColor="background1"/>
                          </w:rPr>
                        </w:pPr>
                        <w:r>
                          <w:rPr>
                            <w:b/>
                            <w:color w:val="FFFFFF" w:themeColor="background1"/>
                          </w:rPr>
                          <w:t>JANVIER 2023</w:t>
                        </w:r>
                      </w:p>
                      <w:p w14:paraId="1F94B552" w14:textId="77777777" w:rsidR="002628A2" w:rsidRDefault="002628A2"/>
                      <w:p w14:paraId="26FCCB01"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B04B264" w14:textId="77777777" w:rsidR="002628A2" w:rsidRDefault="002628A2"/>
                      <w:p w14:paraId="0E3C75AE" w14:textId="77777777" w:rsidR="00A4148F" w:rsidRPr="004D5F95" w:rsidRDefault="00A4148F" w:rsidP="00A4148F">
                        <w:pPr>
                          <w:rPr>
                            <w:b/>
                            <w:bCs/>
                            <w:color w:val="FFFFFF" w:themeColor="background1"/>
                          </w:rPr>
                        </w:pPr>
                        <w:r>
                          <w:rPr>
                            <w:b/>
                            <w:color w:val="FFFFFF" w:themeColor="background1"/>
                          </w:rPr>
                          <w:t>JANVIER 2023</w:t>
                        </w:r>
                      </w:p>
                      <w:p w14:paraId="407B5566" w14:textId="77777777" w:rsidR="002628A2" w:rsidRDefault="002628A2"/>
                      <w:p w14:paraId="568804F1" w14:textId="77777777" w:rsidR="00A4148F" w:rsidRPr="00BD1F9F" w:rsidRDefault="00A4148F" w:rsidP="00E00D64">
                        <w:r>
                          <w:t>Ceci est le titre de votre document.</w:t>
                        </w:r>
                      </w:p>
                      <w:p w14:paraId="3B32780E" w14:textId="77777777" w:rsidR="002628A2" w:rsidRDefault="002628A2"/>
                      <w:p w14:paraId="1A347726" w14:textId="77777777" w:rsidR="00A4148F" w:rsidRPr="00BD1F9F" w:rsidRDefault="00A4148F" w:rsidP="00E00D64">
                        <w:r>
                          <w:t>Ceci est le titre de votre document.</w:t>
                        </w:r>
                      </w:p>
                      <w:p w14:paraId="69CB99E9" w14:textId="77777777" w:rsidR="002628A2" w:rsidRDefault="002628A2"/>
                      <w:p w14:paraId="42DC66D2"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1C6164B4" w14:textId="77777777" w:rsidR="002628A2" w:rsidRDefault="002628A2"/>
                      <w:p w14:paraId="5F60FBC5" w14:textId="77777777" w:rsidR="00A4148F" w:rsidRPr="004D5F95" w:rsidRDefault="00A4148F" w:rsidP="00A4148F">
                        <w:pPr>
                          <w:rPr>
                            <w:b/>
                            <w:bCs/>
                            <w:color w:val="FFFFFF" w:themeColor="background1"/>
                          </w:rPr>
                        </w:pPr>
                        <w:r>
                          <w:rPr>
                            <w:b/>
                            <w:color w:val="FFFFFF" w:themeColor="background1"/>
                          </w:rPr>
                          <w:t>JANVIER 2023</w:t>
                        </w:r>
                      </w:p>
                      <w:p w14:paraId="26A79F1E" w14:textId="77777777" w:rsidR="002628A2" w:rsidRDefault="002628A2"/>
                      <w:p w14:paraId="0790009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A746226" w14:textId="77777777" w:rsidR="002628A2" w:rsidRDefault="002628A2"/>
                      <w:p w14:paraId="1DE620DA" w14:textId="77777777" w:rsidR="00A4148F" w:rsidRPr="004D5F95" w:rsidRDefault="00A4148F" w:rsidP="00A4148F">
                        <w:pPr>
                          <w:rPr>
                            <w:b/>
                            <w:bCs/>
                            <w:color w:val="FFFFFF" w:themeColor="background1"/>
                          </w:rPr>
                        </w:pPr>
                        <w:r>
                          <w:rPr>
                            <w:b/>
                            <w:color w:val="FFFFFF" w:themeColor="background1"/>
                          </w:rPr>
                          <w:t>JANVIER 2023</w:t>
                        </w:r>
                      </w:p>
                      <w:p w14:paraId="208704E4" w14:textId="77777777" w:rsidR="00A4148F" w:rsidRDefault="00A4148F"/>
                      <w:p w14:paraId="76D3736B" w14:textId="77777777" w:rsidR="00A4148F" w:rsidRPr="00F120AC" w:rsidRDefault="00271781" w:rsidP="00F120AC">
                        <w:pPr>
                          <w:pStyle w:val="Heading1"/>
                        </w:pPr>
                        <w:bookmarkStart w:id="623" w:name="_Toc224723781"/>
                        <w:bookmarkStart w:id="624" w:name="_Toc224724321"/>
                        <w:r>
                          <w:t>Ébauche</w:t>
                        </w:r>
                        <w:r w:rsidR="00A24079">
                          <w:t> :</w:t>
                        </w:r>
                        <w:r>
                          <w:t xml:space="preserve"> </w:t>
                        </w:r>
                        <w:r w:rsidR="000F378D">
                          <w:t>n</w:t>
                        </w:r>
                        <w:r>
                          <w:t>orme de qualité sur le traitement en établissement</w:t>
                        </w:r>
                        <w:bookmarkEnd w:id="623"/>
                        <w:bookmarkEnd w:id="624"/>
                      </w:p>
                      <w:p w14:paraId="28FFD2D9" w14:textId="77777777" w:rsidR="00A4148F" w:rsidRPr="004D5F95" w:rsidRDefault="00B81561" w:rsidP="00A4148F">
                        <w:pPr>
                          <w:rPr>
                            <w:b/>
                            <w:bCs/>
                            <w:color w:val="FFFFFF" w:themeColor="background1"/>
                          </w:rPr>
                        </w:pPr>
                        <w:r>
                          <w:rPr>
                            <w:b/>
                            <w:color w:val="FFFFFF" w:themeColor="background1"/>
                          </w:rPr>
                          <w:t>Mars 2026</w:t>
                        </w:r>
                      </w:p>
                      <w:p w14:paraId="794895C9" w14:textId="77777777" w:rsidR="002628A2" w:rsidRDefault="002628A2"/>
                      <w:p w14:paraId="70A740BE" w14:textId="77777777" w:rsidR="00A4148F" w:rsidRPr="004D5F95" w:rsidRDefault="00A4148F" w:rsidP="00A4148F">
                        <w:pPr>
                          <w:rPr>
                            <w:b/>
                            <w:bCs/>
                            <w:color w:val="FFFFFF" w:themeColor="background1"/>
                          </w:rPr>
                        </w:pPr>
                        <w:r>
                          <w:rPr>
                            <w:b/>
                            <w:color w:val="FFFFFF" w:themeColor="background1"/>
                          </w:rPr>
                          <w:t>JANVIER 2023</w:t>
                        </w:r>
                      </w:p>
                      <w:p w14:paraId="5B6BBB9F" w14:textId="77777777" w:rsidR="002628A2" w:rsidRDefault="002628A2"/>
                      <w:p w14:paraId="4F09B3A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23EE9C9" w14:textId="77777777" w:rsidR="002628A2" w:rsidRDefault="002628A2"/>
                      <w:p w14:paraId="029B9A1E" w14:textId="77777777" w:rsidR="00A4148F" w:rsidRPr="004D5F95" w:rsidRDefault="00A4148F" w:rsidP="00A4148F">
                        <w:pPr>
                          <w:rPr>
                            <w:b/>
                            <w:bCs/>
                            <w:color w:val="FFFFFF" w:themeColor="background1"/>
                          </w:rPr>
                        </w:pPr>
                        <w:r>
                          <w:rPr>
                            <w:b/>
                            <w:color w:val="FFFFFF" w:themeColor="background1"/>
                          </w:rPr>
                          <w:t>JANVIER 2023</w:t>
                        </w:r>
                      </w:p>
                      <w:p w14:paraId="26741910" w14:textId="77777777" w:rsidR="002628A2" w:rsidRDefault="002628A2"/>
                      <w:p w14:paraId="4EF23C14" w14:textId="77777777" w:rsidR="00A4148F" w:rsidRPr="00BD1F9F" w:rsidRDefault="00A4148F" w:rsidP="00E00D64">
                        <w:r>
                          <w:t>Ceci est le titre de votre document.</w:t>
                        </w:r>
                      </w:p>
                      <w:p w14:paraId="3DF79DC3" w14:textId="77777777" w:rsidR="002628A2" w:rsidRDefault="002628A2"/>
                      <w:p w14:paraId="5F6C1B27" w14:textId="77777777" w:rsidR="00A4148F" w:rsidRPr="00BD1F9F" w:rsidRDefault="00A4148F" w:rsidP="00E00D64">
                        <w:r>
                          <w:t>Ceci est le titre de votre document.</w:t>
                        </w:r>
                      </w:p>
                      <w:p w14:paraId="515A94CA" w14:textId="77777777" w:rsidR="002628A2" w:rsidRDefault="002628A2"/>
                      <w:p w14:paraId="1B0AD942"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A3D8495" w14:textId="77777777" w:rsidR="002628A2" w:rsidRDefault="002628A2"/>
                      <w:p w14:paraId="7514062B" w14:textId="77777777" w:rsidR="00A4148F" w:rsidRPr="004D5F95" w:rsidRDefault="00A4148F" w:rsidP="00A4148F">
                        <w:pPr>
                          <w:rPr>
                            <w:b/>
                            <w:bCs/>
                            <w:color w:val="FFFFFF" w:themeColor="background1"/>
                          </w:rPr>
                        </w:pPr>
                        <w:r>
                          <w:rPr>
                            <w:b/>
                            <w:color w:val="FFFFFF" w:themeColor="background1"/>
                          </w:rPr>
                          <w:t>JANVIER 2023</w:t>
                        </w:r>
                      </w:p>
                      <w:p w14:paraId="1C3D88BF" w14:textId="77777777" w:rsidR="002628A2" w:rsidRDefault="002628A2"/>
                      <w:p w14:paraId="7FB3DB3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1EE4A17" w14:textId="77777777" w:rsidR="002628A2" w:rsidRDefault="002628A2"/>
                      <w:p w14:paraId="1D9D1E50" w14:textId="77777777" w:rsidR="00A4148F" w:rsidRPr="004D5F95" w:rsidRDefault="00A4148F" w:rsidP="00A4148F">
                        <w:pPr>
                          <w:rPr>
                            <w:b/>
                            <w:bCs/>
                            <w:color w:val="FFFFFF" w:themeColor="background1"/>
                          </w:rPr>
                        </w:pPr>
                        <w:r>
                          <w:rPr>
                            <w:b/>
                            <w:color w:val="FFFFFF" w:themeColor="background1"/>
                          </w:rPr>
                          <w:t>JANVIER 2023</w:t>
                        </w:r>
                      </w:p>
                      <w:p w14:paraId="2FA0A141" w14:textId="77777777" w:rsidR="00A4148F" w:rsidRDefault="00A4148F"/>
                      <w:p w14:paraId="40570B50"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6659C797" w14:textId="77777777" w:rsidR="002628A2" w:rsidRDefault="002628A2"/>
                      <w:p w14:paraId="1D4AC94B" w14:textId="77777777" w:rsidR="00A4148F" w:rsidRPr="004D5F95" w:rsidRDefault="00A4148F" w:rsidP="00A4148F">
                        <w:pPr>
                          <w:rPr>
                            <w:b/>
                            <w:bCs/>
                            <w:color w:val="FFFFFF" w:themeColor="background1"/>
                          </w:rPr>
                        </w:pPr>
                        <w:r>
                          <w:rPr>
                            <w:b/>
                            <w:color w:val="FFFFFF" w:themeColor="background1"/>
                          </w:rPr>
                          <w:t>JANVIER 2023</w:t>
                        </w:r>
                      </w:p>
                      <w:p w14:paraId="59190921" w14:textId="77777777" w:rsidR="002628A2" w:rsidRDefault="002628A2"/>
                      <w:p w14:paraId="30800A6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B1B31CF" w14:textId="77777777" w:rsidR="002628A2" w:rsidRDefault="002628A2"/>
                      <w:p w14:paraId="1D52B4BB" w14:textId="77777777" w:rsidR="00A4148F" w:rsidRPr="004D5F95" w:rsidRDefault="00A4148F" w:rsidP="00A4148F">
                        <w:pPr>
                          <w:rPr>
                            <w:b/>
                            <w:bCs/>
                            <w:color w:val="FFFFFF" w:themeColor="background1"/>
                          </w:rPr>
                        </w:pPr>
                        <w:r>
                          <w:rPr>
                            <w:b/>
                            <w:color w:val="FFFFFF" w:themeColor="background1"/>
                          </w:rPr>
                          <w:t>JANVIER 2023</w:t>
                        </w:r>
                      </w:p>
                      <w:p w14:paraId="08EC3E4E" w14:textId="77777777" w:rsidR="002628A2" w:rsidRDefault="002628A2"/>
                      <w:p w14:paraId="6A1EFE0A" w14:textId="77777777" w:rsidR="00A4148F" w:rsidRPr="00BD1F9F" w:rsidRDefault="00A4148F" w:rsidP="00E00D64">
                        <w:r>
                          <w:t>Ceci est le titre de votre document.</w:t>
                        </w:r>
                      </w:p>
                      <w:p w14:paraId="4204BF51" w14:textId="77777777" w:rsidR="002628A2" w:rsidRDefault="002628A2"/>
                      <w:p w14:paraId="4B2C5FAA" w14:textId="77777777" w:rsidR="00A4148F" w:rsidRPr="00BD1F9F" w:rsidRDefault="00A4148F" w:rsidP="00E00D64">
                        <w:r>
                          <w:t>Ceci est le titre de votre document.</w:t>
                        </w:r>
                      </w:p>
                      <w:p w14:paraId="005EE36A" w14:textId="77777777" w:rsidR="002628A2" w:rsidRDefault="002628A2"/>
                      <w:p w14:paraId="53470723"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6E9BB4E" w14:textId="77777777" w:rsidR="002628A2" w:rsidRDefault="002628A2"/>
                      <w:p w14:paraId="2FC395A6" w14:textId="77777777" w:rsidR="00A4148F" w:rsidRPr="004D5F95" w:rsidRDefault="00A4148F" w:rsidP="00A4148F">
                        <w:pPr>
                          <w:rPr>
                            <w:b/>
                            <w:bCs/>
                            <w:color w:val="FFFFFF" w:themeColor="background1"/>
                          </w:rPr>
                        </w:pPr>
                        <w:r>
                          <w:rPr>
                            <w:b/>
                            <w:color w:val="FFFFFF" w:themeColor="background1"/>
                          </w:rPr>
                          <w:t>JANVIER 2023</w:t>
                        </w:r>
                      </w:p>
                      <w:p w14:paraId="7D50D3DF" w14:textId="77777777" w:rsidR="002628A2" w:rsidRDefault="002628A2"/>
                      <w:p w14:paraId="20DD18A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D07CE9B" w14:textId="77777777" w:rsidR="002628A2" w:rsidRDefault="002628A2"/>
                      <w:p w14:paraId="0F8DE787" w14:textId="77777777" w:rsidR="00A4148F" w:rsidRPr="004D5F95" w:rsidRDefault="00A4148F" w:rsidP="00A4148F">
                        <w:pPr>
                          <w:rPr>
                            <w:b/>
                            <w:bCs/>
                            <w:color w:val="FFFFFF" w:themeColor="background1"/>
                          </w:rPr>
                        </w:pPr>
                        <w:r>
                          <w:rPr>
                            <w:b/>
                            <w:color w:val="FFFFFF" w:themeColor="background1"/>
                          </w:rPr>
                          <w:t>JANVIER 2023</w:t>
                        </w:r>
                      </w:p>
                      <w:p w14:paraId="51F7EA01" w14:textId="77777777" w:rsidR="00A4148F" w:rsidRDefault="00A4148F"/>
                      <w:p w14:paraId="2ED8F88A" w14:textId="77777777" w:rsidR="00A4148F" w:rsidRPr="00F120AC" w:rsidRDefault="00271781" w:rsidP="00F120AC">
                        <w:pPr>
                          <w:pStyle w:val="Heading1"/>
                        </w:pPr>
                        <w:bookmarkStart w:id="625" w:name="_Toc224723782"/>
                        <w:bookmarkStart w:id="626" w:name="_Toc224724322"/>
                        <w:r>
                          <w:t>Ébauche</w:t>
                        </w:r>
                        <w:r w:rsidR="00A24079">
                          <w:t> :</w:t>
                        </w:r>
                        <w:r>
                          <w:t xml:space="preserve"> </w:t>
                        </w:r>
                        <w:r w:rsidR="000F378D">
                          <w:t>n</w:t>
                        </w:r>
                        <w:r>
                          <w:t>orme de qualité sur le traitement en établissement</w:t>
                        </w:r>
                        <w:bookmarkEnd w:id="625"/>
                        <w:bookmarkEnd w:id="626"/>
                      </w:p>
                      <w:p w14:paraId="54C3873F" w14:textId="77777777" w:rsidR="00A4148F" w:rsidRPr="00F120AC" w:rsidRDefault="00A4148F" w:rsidP="00F120AC">
                        <w:pPr>
                          <w:pStyle w:val="Heading1"/>
                        </w:pPr>
                      </w:p>
                      <w:p w14:paraId="6C284FCE" w14:textId="77777777" w:rsidR="00A4148F" w:rsidRDefault="00A4148F"/>
                      <w:p w14:paraId="618A7C75" w14:textId="77777777" w:rsidR="00A4148F" w:rsidRPr="00F120AC" w:rsidRDefault="00F120AC" w:rsidP="00F120AC">
                        <w:pPr>
                          <w:pStyle w:val="Heading1"/>
                        </w:pPr>
                        <w:bookmarkStart w:id="627" w:name="_Toc224723783"/>
                        <w:bookmarkStart w:id="628" w:name="_Toc22472432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27"/>
                        <w:bookmarkEnd w:id="628"/>
                      </w:p>
                      <w:p w14:paraId="18D580A1" w14:textId="77777777" w:rsidR="00A4148F" w:rsidRPr="00F120AC" w:rsidRDefault="00A4148F" w:rsidP="00F120AC">
                        <w:pPr>
                          <w:pStyle w:val="Heading1"/>
                        </w:pPr>
                      </w:p>
                      <w:p w14:paraId="51B45816" w14:textId="77777777" w:rsidR="00A4148F" w:rsidRDefault="00A4148F"/>
                      <w:p w14:paraId="0EA4154B" w14:textId="77777777" w:rsidR="00A4148F" w:rsidRPr="00F120AC" w:rsidRDefault="00F120AC" w:rsidP="00F120AC">
                        <w:pPr>
                          <w:pStyle w:val="Heading1"/>
                        </w:pPr>
                        <w:bookmarkStart w:id="629" w:name="_Toc224723784"/>
                        <w:bookmarkStart w:id="630" w:name="_Toc22472432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29"/>
                        <w:bookmarkEnd w:id="630"/>
                      </w:p>
                      <w:p w14:paraId="47D194CB" w14:textId="77777777" w:rsidR="00A4148F" w:rsidRPr="00F120AC" w:rsidRDefault="00A4148F" w:rsidP="00F120AC">
                        <w:pPr>
                          <w:pStyle w:val="Heading1"/>
                        </w:pPr>
                      </w:p>
                      <w:p w14:paraId="4E461293" w14:textId="77777777" w:rsidR="00A4148F" w:rsidRDefault="00A4148F"/>
                      <w:p w14:paraId="714381A4" w14:textId="77777777" w:rsidR="00A4148F" w:rsidRPr="00F120AC" w:rsidRDefault="00F120AC" w:rsidP="00F120AC">
                        <w:pPr>
                          <w:pStyle w:val="Heading1"/>
                        </w:pPr>
                        <w:bookmarkStart w:id="631" w:name="_Toc224723785"/>
                        <w:bookmarkStart w:id="632" w:name="_Toc22472432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31"/>
                        <w:bookmarkEnd w:id="632"/>
                      </w:p>
                      <w:p w14:paraId="45D17487" w14:textId="77777777" w:rsidR="00A4148F" w:rsidRPr="004D5F95" w:rsidRDefault="00B81561" w:rsidP="00A4148F">
                        <w:pPr>
                          <w:rPr>
                            <w:b/>
                            <w:bCs/>
                            <w:color w:val="FFFFFF" w:themeColor="background1"/>
                          </w:rPr>
                        </w:pPr>
                        <w:r>
                          <w:rPr>
                            <w:b/>
                            <w:color w:val="FFFFFF" w:themeColor="background1"/>
                          </w:rPr>
                          <w:t>Mars 2026</w:t>
                        </w:r>
                      </w:p>
                      <w:p w14:paraId="0F7033F1" w14:textId="77777777" w:rsidR="002628A2" w:rsidRDefault="002628A2"/>
                      <w:p w14:paraId="5E85504F" w14:textId="77777777" w:rsidR="00A4148F" w:rsidRPr="004D5F95" w:rsidRDefault="00A4148F" w:rsidP="00A4148F">
                        <w:pPr>
                          <w:rPr>
                            <w:b/>
                            <w:bCs/>
                            <w:color w:val="FFFFFF" w:themeColor="background1"/>
                          </w:rPr>
                        </w:pPr>
                        <w:r>
                          <w:rPr>
                            <w:b/>
                            <w:color w:val="FFFFFF" w:themeColor="background1"/>
                          </w:rPr>
                          <w:t>JANVIER 2023</w:t>
                        </w:r>
                      </w:p>
                      <w:p w14:paraId="3B66C389" w14:textId="77777777" w:rsidR="002628A2" w:rsidRDefault="002628A2"/>
                      <w:p w14:paraId="70683AA1"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99E26DA" w14:textId="77777777" w:rsidR="002628A2" w:rsidRDefault="002628A2"/>
                      <w:p w14:paraId="7345567A" w14:textId="77777777" w:rsidR="00A4148F" w:rsidRPr="004D5F95" w:rsidRDefault="00A4148F" w:rsidP="00A4148F">
                        <w:pPr>
                          <w:rPr>
                            <w:b/>
                            <w:bCs/>
                            <w:color w:val="FFFFFF" w:themeColor="background1"/>
                          </w:rPr>
                        </w:pPr>
                        <w:r>
                          <w:rPr>
                            <w:b/>
                            <w:color w:val="FFFFFF" w:themeColor="background1"/>
                          </w:rPr>
                          <w:t>JANVIER 2023</w:t>
                        </w:r>
                      </w:p>
                      <w:p w14:paraId="46138BFE" w14:textId="77777777" w:rsidR="002628A2" w:rsidRDefault="002628A2"/>
                      <w:p w14:paraId="76EE6AE8" w14:textId="77777777" w:rsidR="00A4148F" w:rsidRPr="00BD1F9F" w:rsidRDefault="00A4148F" w:rsidP="00E00D64">
                        <w:r>
                          <w:t>Ceci est le titre de votre document.</w:t>
                        </w:r>
                      </w:p>
                      <w:p w14:paraId="33884C1B" w14:textId="77777777" w:rsidR="002628A2" w:rsidRDefault="002628A2"/>
                      <w:p w14:paraId="0EDC6B2C" w14:textId="77777777" w:rsidR="00A4148F" w:rsidRPr="00BD1F9F" w:rsidRDefault="00A4148F" w:rsidP="00E00D64">
                        <w:r>
                          <w:t>Ceci est le titre de votre document.</w:t>
                        </w:r>
                      </w:p>
                      <w:p w14:paraId="390835C6" w14:textId="77777777" w:rsidR="002628A2" w:rsidRDefault="002628A2"/>
                      <w:p w14:paraId="0B03CF04"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C297704" w14:textId="77777777" w:rsidR="002628A2" w:rsidRDefault="002628A2"/>
                      <w:p w14:paraId="4DC78E86" w14:textId="77777777" w:rsidR="00A4148F" w:rsidRPr="004D5F95" w:rsidRDefault="00A4148F" w:rsidP="00A4148F">
                        <w:pPr>
                          <w:rPr>
                            <w:b/>
                            <w:bCs/>
                            <w:color w:val="FFFFFF" w:themeColor="background1"/>
                          </w:rPr>
                        </w:pPr>
                        <w:r>
                          <w:rPr>
                            <w:b/>
                            <w:color w:val="FFFFFF" w:themeColor="background1"/>
                          </w:rPr>
                          <w:t>JANVIER 2023</w:t>
                        </w:r>
                      </w:p>
                      <w:p w14:paraId="7BB37BC0" w14:textId="77777777" w:rsidR="002628A2" w:rsidRDefault="002628A2"/>
                      <w:p w14:paraId="2F9F631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0AA652C" w14:textId="77777777" w:rsidR="002628A2" w:rsidRDefault="002628A2"/>
                      <w:p w14:paraId="73F7F258" w14:textId="77777777" w:rsidR="00A4148F" w:rsidRPr="004D5F95" w:rsidRDefault="00A4148F" w:rsidP="00A4148F">
                        <w:pPr>
                          <w:rPr>
                            <w:b/>
                            <w:bCs/>
                            <w:color w:val="FFFFFF" w:themeColor="background1"/>
                          </w:rPr>
                        </w:pPr>
                        <w:r>
                          <w:rPr>
                            <w:b/>
                            <w:color w:val="FFFFFF" w:themeColor="background1"/>
                          </w:rPr>
                          <w:t>JANVIER 2023</w:t>
                        </w:r>
                      </w:p>
                      <w:p w14:paraId="0A18FE00" w14:textId="77777777" w:rsidR="00A4148F" w:rsidRDefault="00A4148F"/>
                      <w:p w14:paraId="7BD50C5B"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3747EE67" w14:textId="77777777" w:rsidR="002628A2" w:rsidRDefault="002628A2"/>
                      <w:p w14:paraId="5D91BC42" w14:textId="77777777" w:rsidR="00A4148F" w:rsidRPr="004D5F95" w:rsidRDefault="00A4148F" w:rsidP="00A4148F">
                        <w:pPr>
                          <w:rPr>
                            <w:b/>
                            <w:bCs/>
                            <w:color w:val="FFFFFF" w:themeColor="background1"/>
                          </w:rPr>
                        </w:pPr>
                        <w:r>
                          <w:rPr>
                            <w:b/>
                            <w:color w:val="FFFFFF" w:themeColor="background1"/>
                          </w:rPr>
                          <w:t>JANVIER 2023</w:t>
                        </w:r>
                      </w:p>
                      <w:p w14:paraId="3AF01DD2" w14:textId="77777777" w:rsidR="002628A2" w:rsidRDefault="002628A2"/>
                      <w:p w14:paraId="28B4E61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EEAFFC7" w14:textId="77777777" w:rsidR="002628A2" w:rsidRDefault="002628A2"/>
                      <w:p w14:paraId="58635AD2" w14:textId="77777777" w:rsidR="00A4148F" w:rsidRPr="004D5F95" w:rsidRDefault="00A4148F" w:rsidP="00A4148F">
                        <w:pPr>
                          <w:rPr>
                            <w:b/>
                            <w:bCs/>
                            <w:color w:val="FFFFFF" w:themeColor="background1"/>
                          </w:rPr>
                        </w:pPr>
                        <w:r>
                          <w:rPr>
                            <w:b/>
                            <w:color w:val="FFFFFF" w:themeColor="background1"/>
                          </w:rPr>
                          <w:t>JANVIER 2023</w:t>
                        </w:r>
                      </w:p>
                      <w:p w14:paraId="76A008D8" w14:textId="77777777" w:rsidR="002628A2" w:rsidRDefault="002628A2"/>
                      <w:p w14:paraId="74804F82" w14:textId="77777777" w:rsidR="00A4148F" w:rsidRPr="00BD1F9F" w:rsidRDefault="00A4148F" w:rsidP="00E00D64">
                        <w:r>
                          <w:t>Ceci est le titre de votre document.</w:t>
                        </w:r>
                      </w:p>
                      <w:p w14:paraId="797736F8" w14:textId="77777777" w:rsidR="002628A2" w:rsidRDefault="002628A2"/>
                      <w:p w14:paraId="6D84B4F6" w14:textId="77777777" w:rsidR="00A4148F" w:rsidRPr="00BD1F9F" w:rsidRDefault="00A4148F" w:rsidP="00E00D64">
                        <w:r>
                          <w:t>Ceci est le titre de votre document.</w:t>
                        </w:r>
                      </w:p>
                      <w:p w14:paraId="171F3EBA" w14:textId="77777777" w:rsidR="002628A2" w:rsidRDefault="002628A2"/>
                      <w:p w14:paraId="24B614B4"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7844FA87" w14:textId="77777777" w:rsidR="002628A2" w:rsidRDefault="002628A2"/>
                      <w:p w14:paraId="094C15A4" w14:textId="77777777" w:rsidR="00A4148F" w:rsidRPr="004D5F95" w:rsidRDefault="00A4148F" w:rsidP="00A4148F">
                        <w:pPr>
                          <w:rPr>
                            <w:b/>
                            <w:bCs/>
                            <w:color w:val="FFFFFF" w:themeColor="background1"/>
                          </w:rPr>
                        </w:pPr>
                        <w:r>
                          <w:rPr>
                            <w:b/>
                            <w:color w:val="FFFFFF" w:themeColor="background1"/>
                          </w:rPr>
                          <w:t>JANVIER 2023</w:t>
                        </w:r>
                      </w:p>
                      <w:p w14:paraId="46E6ED26" w14:textId="77777777" w:rsidR="002628A2" w:rsidRDefault="002628A2"/>
                      <w:p w14:paraId="2424A9F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D99366F" w14:textId="77777777" w:rsidR="002628A2" w:rsidRDefault="002628A2"/>
                      <w:p w14:paraId="69CA01A9" w14:textId="77777777" w:rsidR="00A4148F" w:rsidRPr="004D5F95" w:rsidRDefault="00A4148F" w:rsidP="00A4148F">
                        <w:pPr>
                          <w:rPr>
                            <w:b/>
                            <w:bCs/>
                            <w:color w:val="FFFFFF" w:themeColor="background1"/>
                          </w:rPr>
                        </w:pPr>
                        <w:r>
                          <w:rPr>
                            <w:b/>
                            <w:color w:val="FFFFFF" w:themeColor="background1"/>
                          </w:rPr>
                          <w:t>JANVIER 2023</w:t>
                        </w:r>
                      </w:p>
                      <w:p w14:paraId="05AE9939" w14:textId="77777777" w:rsidR="00A4148F" w:rsidRDefault="00A4148F"/>
                      <w:p w14:paraId="1638D79B" w14:textId="77777777" w:rsidR="00A4148F" w:rsidRPr="00F120AC" w:rsidRDefault="00271781" w:rsidP="00F120AC">
                        <w:pPr>
                          <w:pStyle w:val="Heading1"/>
                        </w:pPr>
                        <w:bookmarkStart w:id="633" w:name="_Toc224723786"/>
                        <w:bookmarkStart w:id="634" w:name="_Toc224724326"/>
                        <w:r>
                          <w:t>Ébauche</w:t>
                        </w:r>
                        <w:r w:rsidR="00A24079">
                          <w:t> :</w:t>
                        </w:r>
                        <w:r>
                          <w:t xml:space="preserve"> </w:t>
                        </w:r>
                        <w:r w:rsidR="000F378D">
                          <w:t>n</w:t>
                        </w:r>
                        <w:r>
                          <w:t>orme de qualité sur le traitement en établissement</w:t>
                        </w:r>
                        <w:bookmarkEnd w:id="633"/>
                        <w:bookmarkEnd w:id="634"/>
                      </w:p>
                      <w:p w14:paraId="1DB41C1E" w14:textId="77777777" w:rsidR="00A4148F" w:rsidRPr="004D5F95" w:rsidRDefault="00B81561" w:rsidP="00A4148F">
                        <w:pPr>
                          <w:rPr>
                            <w:b/>
                            <w:bCs/>
                            <w:color w:val="FFFFFF" w:themeColor="background1"/>
                          </w:rPr>
                        </w:pPr>
                        <w:r>
                          <w:rPr>
                            <w:b/>
                            <w:color w:val="FFFFFF" w:themeColor="background1"/>
                          </w:rPr>
                          <w:t>Mars 2026</w:t>
                        </w:r>
                      </w:p>
                      <w:p w14:paraId="21A77754" w14:textId="77777777" w:rsidR="002628A2" w:rsidRDefault="002628A2"/>
                      <w:p w14:paraId="30998F7C" w14:textId="77777777" w:rsidR="00A4148F" w:rsidRPr="004D5F95" w:rsidRDefault="00A4148F" w:rsidP="00A4148F">
                        <w:pPr>
                          <w:rPr>
                            <w:b/>
                            <w:bCs/>
                            <w:color w:val="FFFFFF" w:themeColor="background1"/>
                          </w:rPr>
                        </w:pPr>
                        <w:r>
                          <w:rPr>
                            <w:b/>
                            <w:color w:val="FFFFFF" w:themeColor="background1"/>
                          </w:rPr>
                          <w:t>JANVIER 2023</w:t>
                        </w:r>
                      </w:p>
                      <w:p w14:paraId="0E2243D8" w14:textId="77777777" w:rsidR="002628A2" w:rsidRDefault="002628A2"/>
                      <w:p w14:paraId="539166F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C2920F4" w14:textId="77777777" w:rsidR="002628A2" w:rsidRDefault="002628A2"/>
                      <w:p w14:paraId="20E1DBBA" w14:textId="77777777" w:rsidR="00A4148F" w:rsidRPr="004D5F95" w:rsidRDefault="00A4148F" w:rsidP="00A4148F">
                        <w:pPr>
                          <w:rPr>
                            <w:b/>
                            <w:bCs/>
                            <w:color w:val="FFFFFF" w:themeColor="background1"/>
                          </w:rPr>
                        </w:pPr>
                        <w:r>
                          <w:rPr>
                            <w:b/>
                            <w:color w:val="FFFFFF" w:themeColor="background1"/>
                          </w:rPr>
                          <w:t>JANVIER 2023</w:t>
                        </w:r>
                      </w:p>
                      <w:p w14:paraId="13B7330F" w14:textId="77777777" w:rsidR="002628A2" w:rsidRDefault="002628A2"/>
                      <w:p w14:paraId="762E7AAC" w14:textId="77777777" w:rsidR="00A4148F" w:rsidRPr="00BD1F9F" w:rsidRDefault="00A4148F" w:rsidP="00E00D64">
                        <w:r>
                          <w:t>Ceci est le titre de votre document.</w:t>
                        </w:r>
                      </w:p>
                      <w:p w14:paraId="70250979" w14:textId="77777777" w:rsidR="002628A2" w:rsidRDefault="002628A2"/>
                      <w:p w14:paraId="57E963DD" w14:textId="77777777" w:rsidR="00A4148F" w:rsidRPr="00BD1F9F" w:rsidRDefault="00A4148F" w:rsidP="00E00D64">
                        <w:r>
                          <w:t>Ceci est le titre de votre document.</w:t>
                        </w:r>
                      </w:p>
                      <w:p w14:paraId="2FA8E755" w14:textId="77777777" w:rsidR="002628A2" w:rsidRDefault="002628A2"/>
                      <w:p w14:paraId="7DBF7DB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3647E85F" w14:textId="77777777" w:rsidR="002628A2" w:rsidRDefault="002628A2"/>
                      <w:p w14:paraId="7FAA5235" w14:textId="77777777" w:rsidR="00A4148F" w:rsidRPr="004D5F95" w:rsidRDefault="00A4148F" w:rsidP="00A4148F">
                        <w:pPr>
                          <w:rPr>
                            <w:b/>
                            <w:bCs/>
                            <w:color w:val="FFFFFF" w:themeColor="background1"/>
                          </w:rPr>
                        </w:pPr>
                        <w:r>
                          <w:rPr>
                            <w:b/>
                            <w:color w:val="FFFFFF" w:themeColor="background1"/>
                          </w:rPr>
                          <w:t>JANVIER 2023</w:t>
                        </w:r>
                      </w:p>
                      <w:p w14:paraId="4420C951" w14:textId="77777777" w:rsidR="002628A2" w:rsidRDefault="002628A2"/>
                      <w:p w14:paraId="38D8114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41AA282" w14:textId="77777777" w:rsidR="002628A2" w:rsidRDefault="002628A2"/>
                      <w:p w14:paraId="1CD94266" w14:textId="77777777" w:rsidR="00A4148F" w:rsidRPr="004D5F95" w:rsidRDefault="00A4148F" w:rsidP="00A4148F">
                        <w:pPr>
                          <w:rPr>
                            <w:b/>
                            <w:bCs/>
                            <w:color w:val="FFFFFF" w:themeColor="background1"/>
                          </w:rPr>
                        </w:pPr>
                        <w:r>
                          <w:rPr>
                            <w:b/>
                            <w:color w:val="FFFFFF" w:themeColor="background1"/>
                          </w:rPr>
                          <w:t>JANVIER 2023</w:t>
                        </w:r>
                      </w:p>
                      <w:p w14:paraId="55D50F7B" w14:textId="77777777" w:rsidR="00A4148F" w:rsidRDefault="00A4148F"/>
                      <w:p w14:paraId="69BFC603"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7D1C433E" w14:textId="77777777" w:rsidR="002628A2" w:rsidRDefault="002628A2"/>
                      <w:p w14:paraId="404C9FC7" w14:textId="77777777" w:rsidR="00A4148F" w:rsidRPr="004D5F95" w:rsidRDefault="00A4148F" w:rsidP="00A4148F">
                        <w:pPr>
                          <w:rPr>
                            <w:b/>
                            <w:bCs/>
                            <w:color w:val="FFFFFF" w:themeColor="background1"/>
                          </w:rPr>
                        </w:pPr>
                        <w:r>
                          <w:rPr>
                            <w:b/>
                            <w:color w:val="FFFFFF" w:themeColor="background1"/>
                          </w:rPr>
                          <w:t>JANVIER 2023</w:t>
                        </w:r>
                      </w:p>
                      <w:p w14:paraId="569A71AE" w14:textId="77777777" w:rsidR="002628A2" w:rsidRDefault="002628A2"/>
                      <w:p w14:paraId="7E07F89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2D9F8DB" w14:textId="77777777" w:rsidR="002628A2" w:rsidRDefault="002628A2"/>
                      <w:p w14:paraId="4F2C9E3C" w14:textId="77777777" w:rsidR="00A4148F" w:rsidRPr="004D5F95" w:rsidRDefault="00A4148F" w:rsidP="00A4148F">
                        <w:pPr>
                          <w:rPr>
                            <w:b/>
                            <w:bCs/>
                            <w:color w:val="FFFFFF" w:themeColor="background1"/>
                          </w:rPr>
                        </w:pPr>
                        <w:r>
                          <w:rPr>
                            <w:b/>
                            <w:color w:val="FFFFFF" w:themeColor="background1"/>
                          </w:rPr>
                          <w:t>JANVIER 2023</w:t>
                        </w:r>
                      </w:p>
                      <w:p w14:paraId="7DBF31DE" w14:textId="77777777" w:rsidR="002628A2" w:rsidRDefault="002628A2"/>
                      <w:p w14:paraId="2AE91C31" w14:textId="77777777" w:rsidR="00A4148F" w:rsidRPr="00BD1F9F" w:rsidRDefault="00A4148F" w:rsidP="00E00D64">
                        <w:r>
                          <w:t>Ceci est le titre de votre document.</w:t>
                        </w:r>
                      </w:p>
                      <w:p w14:paraId="4BEB5818" w14:textId="77777777" w:rsidR="002628A2" w:rsidRDefault="002628A2"/>
                      <w:p w14:paraId="1E9F77D3" w14:textId="77777777" w:rsidR="00A4148F" w:rsidRPr="00BD1F9F" w:rsidRDefault="00A4148F" w:rsidP="00E00D64">
                        <w:r>
                          <w:t>Ceci est le titre de votre document.</w:t>
                        </w:r>
                      </w:p>
                      <w:p w14:paraId="66C48ABA" w14:textId="77777777" w:rsidR="002628A2" w:rsidRDefault="002628A2"/>
                      <w:p w14:paraId="1D0B00CD"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A2A7C48" w14:textId="77777777" w:rsidR="002628A2" w:rsidRDefault="002628A2"/>
                      <w:p w14:paraId="5AEEBEC1" w14:textId="77777777" w:rsidR="00A4148F" w:rsidRPr="004D5F95" w:rsidRDefault="00A4148F" w:rsidP="00A4148F">
                        <w:pPr>
                          <w:rPr>
                            <w:b/>
                            <w:bCs/>
                            <w:color w:val="FFFFFF" w:themeColor="background1"/>
                          </w:rPr>
                        </w:pPr>
                        <w:r>
                          <w:rPr>
                            <w:b/>
                            <w:color w:val="FFFFFF" w:themeColor="background1"/>
                          </w:rPr>
                          <w:t>JANVIER 2023</w:t>
                        </w:r>
                      </w:p>
                      <w:p w14:paraId="1418E1D6" w14:textId="77777777" w:rsidR="002628A2" w:rsidRDefault="002628A2"/>
                      <w:p w14:paraId="199C7B8D"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33C9B87" w14:textId="77777777" w:rsidR="002628A2" w:rsidRDefault="002628A2"/>
                      <w:p w14:paraId="67275292" w14:textId="77777777" w:rsidR="00A4148F" w:rsidRPr="004D5F95" w:rsidRDefault="00A4148F" w:rsidP="00A4148F">
                        <w:pPr>
                          <w:rPr>
                            <w:b/>
                            <w:bCs/>
                            <w:color w:val="FFFFFF" w:themeColor="background1"/>
                          </w:rPr>
                        </w:pPr>
                        <w:r>
                          <w:rPr>
                            <w:b/>
                            <w:color w:val="FFFFFF" w:themeColor="background1"/>
                          </w:rPr>
                          <w:t>JANVIER 2023</w:t>
                        </w:r>
                      </w:p>
                      <w:p w14:paraId="6A97A4A5" w14:textId="77777777" w:rsidR="00A4148F" w:rsidRDefault="00A4148F"/>
                      <w:p w14:paraId="56944693" w14:textId="77777777" w:rsidR="00A4148F" w:rsidRPr="00F120AC" w:rsidRDefault="00271781" w:rsidP="00F120AC">
                        <w:pPr>
                          <w:pStyle w:val="Heading1"/>
                        </w:pPr>
                        <w:bookmarkStart w:id="635" w:name="_Toc224723787"/>
                        <w:bookmarkStart w:id="636" w:name="_Toc224724327"/>
                        <w:r>
                          <w:t>Ébauche</w:t>
                        </w:r>
                        <w:r w:rsidR="00A24079">
                          <w:t> :</w:t>
                        </w:r>
                        <w:r>
                          <w:t xml:space="preserve"> </w:t>
                        </w:r>
                        <w:r w:rsidR="000F378D">
                          <w:t>n</w:t>
                        </w:r>
                        <w:r>
                          <w:t>orme de qualité sur le traitement en établissement</w:t>
                        </w:r>
                        <w:bookmarkEnd w:id="635"/>
                        <w:bookmarkEnd w:id="636"/>
                      </w:p>
                      <w:p w14:paraId="1164602E" w14:textId="77777777" w:rsidR="00A4148F" w:rsidRPr="00F120AC" w:rsidRDefault="00A4148F" w:rsidP="00F120AC">
                        <w:pPr>
                          <w:pStyle w:val="Heading1"/>
                        </w:pPr>
                      </w:p>
                      <w:p w14:paraId="52CA71F8" w14:textId="77777777" w:rsidR="00A4148F" w:rsidRDefault="00A4148F"/>
                      <w:p w14:paraId="3B8305D8" w14:textId="77777777" w:rsidR="00A4148F" w:rsidRPr="00F120AC" w:rsidRDefault="00F120AC" w:rsidP="00F120AC">
                        <w:pPr>
                          <w:pStyle w:val="Heading1"/>
                        </w:pPr>
                        <w:bookmarkStart w:id="637" w:name="_Toc224723788"/>
                        <w:bookmarkStart w:id="638" w:name="_Toc22472432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37"/>
                        <w:bookmarkEnd w:id="638"/>
                      </w:p>
                      <w:p w14:paraId="2C8405A3" w14:textId="77777777" w:rsidR="00A4148F" w:rsidRPr="004D5F95" w:rsidRDefault="00B81561" w:rsidP="00A4148F">
                        <w:pPr>
                          <w:rPr>
                            <w:b/>
                            <w:bCs/>
                            <w:color w:val="FFFFFF" w:themeColor="background1"/>
                          </w:rPr>
                        </w:pPr>
                        <w:r>
                          <w:rPr>
                            <w:b/>
                            <w:color w:val="FFFFFF" w:themeColor="background1"/>
                          </w:rPr>
                          <w:t>Mars 2026</w:t>
                        </w:r>
                      </w:p>
                      <w:p w14:paraId="5FD913B5" w14:textId="77777777" w:rsidR="002628A2" w:rsidRDefault="002628A2"/>
                      <w:p w14:paraId="25D5EA43" w14:textId="77777777" w:rsidR="00A4148F" w:rsidRPr="004D5F95" w:rsidRDefault="00A4148F" w:rsidP="00A4148F">
                        <w:pPr>
                          <w:rPr>
                            <w:b/>
                            <w:bCs/>
                            <w:color w:val="FFFFFF" w:themeColor="background1"/>
                          </w:rPr>
                        </w:pPr>
                        <w:r>
                          <w:rPr>
                            <w:b/>
                            <w:color w:val="FFFFFF" w:themeColor="background1"/>
                          </w:rPr>
                          <w:t>JANVIER 2023</w:t>
                        </w:r>
                      </w:p>
                      <w:p w14:paraId="1A88C836" w14:textId="77777777" w:rsidR="002628A2" w:rsidRDefault="002628A2"/>
                      <w:p w14:paraId="0C75781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18DC8BB" w14:textId="77777777" w:rsidR="002628A2" w:rsidRDefault="002628A2"/>
                      <w:p w14:paraId="075A5965" w14:textId="77777777" w:rsidR="00A4148F" w:rsidRPr="004D5F95" w:rsidRDefault="00A4148F" w:rsidP="00A4148F">
                        <w:pPr>
                          <w:rPr>
                            <w:b/>
                            <w:bCs/>
                            <w:color w:val="FFFFFF" w:themeColor="background1"/>
                          </w:rPr>
                        </w:pPr>
                        <w:r>
                          <w:rPr>
                            <w:b/>
                            <w:color w:val="FFFFFF" w:themeColor="background1"/>
                          </w:rPr>
                          <w:t>JANVIER 2023</w:t>
                        </w:r>
                      </w:p>
                      <w:p w14:paraId="302438A8" w14:textId="77777777" w:rsidR="002628A2" w:rsidRDefault="002628A2"/>
                      <w:p w14:paraId="789E4B03" w14:textId="77777777" w:rsidR="00A4148F" w:rsidRPr="00BD1F9F" w:rsidRDefault="00A4148F" w:rsidP="00E00D64">
                        <w:r>
                          <w:t>Ceci est le titre de votre document.</w:t>
                        </w:r>
                      </w:p>
                      <w:p w14:paraId="6BB0A4F4" w14:textId="77777777" w:rsidR="002628A2" w:rsidRDefault="002628A2"/>
                      <w:p w14:paraId="72B51003" w14:textId="77777777" w:rsidR="00A4148F" w:rsidRPr="00BD1F9F" w:rsidRDefault="00A4148F" w:rsidP="00E00D64">
                        <w:r>
                          <w:t>Ceci est le titre de votre document.</w:t>
                        </w:r>
                      </w:p>
                      <w:p w14:paraId="2734282C" w14:textId="77777777" w:rsidR="002628A2" w:rsidRDefault="002628A2"/>
                      <w:p w14:paraId="16F5D4D0"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FF1E535" w14:textId="77777777" w:rsidR="002628A2" w:rsidRDefault="002628A2"/>
                      <w:p w14:paraId="2DF3248E" w14:textId="77777777" w:rsidR="00A4148F" w:rsidRPr="004D5F95" w:rsidRDefault="00A4148F" w:rsidP="00A4148F">
                        <w:pPr>
                          <w:rPr>
                            <w:b/>
                            <w:bCs/>
                            <w:color w:val="FFFFFF" w:themeColor="background1"/>
                          </w:rPr>
                        </w:pPr>
                        <w:r>
                          <w:rPr>
                            <w:b/>
                            <w:color w:val="FFFFFF" w:themeColor="background1"/>
                          </w:rPr>
                          <w:t>JANVIER 2023</w:t>
                        </w:r>
                      </w:p>
                      <w:p w14:paraId="63CE30A1" w14:textId="77777777" w:rsidR="002628A2" w:rsidRDefault="002628A2"/>
                      <w:p w14:paraId="782C708B"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BE67F74" w14:textId="77777777" w:rsidR="002628A2" w:rsidRDefault="002628A2"/>
                      <w:p w14:paraId="34B461D4" w14:textId="77777777" w:rsidR="00A4148F" w:rsidRPr="004D5F95" w:rsidRDefault="00A4148F" w:rsidP="00A4148F">
                        <w:pPr>
                          <w:rPr>
                            <w:b/>
                            <w:bCs/>
                            <w:color w:val="FFFFFF" w:themeColor="background1"/>
                          </w:rPr>
                        </w:pPr>
                        <w:r>
                          <w:rPr>
                            <w:b/>
                            <w:color w:val="FFFFFF" w:themeColor="background1"/>
                          </w:rPr>
                          <w:t>JANVIER 2023</w:t>
                        </w:r>
                      </w:p>
                      <w:p w14:paraId="0719CFF2" w14:textId="77777777" w:rsidR="00A4148F" w:rsidRDefault="00A4148F"/>
                      <w:p w14:paraId="044B26CC"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521C1635" w14:textId="77777777" w:rsidR="002628A2" w:rsidRDefault="002628A2"/>
                      <w:p w14:paraId="1A8CCEA4" w14:textId="77777777" w:rsidR="00A4148F" w:rsidRPr="004D5F95" w:rsidRDefault="00A4148F" w:rsidP="00A4148F">
                        <w:pPr>
                          <w:rPr>
                            <w:b/>
                            <w:bCs/>
                            <w:color w:val="FFFFFF" w:themeColor="background1"/>
                          </w:rPr>
                        </w:pPr>
                        <w:r>
                          <w:rPr>
                            <w:b/>
                            <w:color w:val="FFFFFF" w:themeColor="background1"/>
                          </w:rPr>
                          <w:t>JANVIER 2023</w:t>
                        </w:r>
                      </w:p>
                      <w:p w14:paraId="26E025D3" w14:textId="77777777" w:rsidR="002628A2" w:rsidRDefault="002628A2"/>
                      <w:p w14:paraId="0017C4A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ADF1813" w14:textId="77777777" w:rsidR="002628A2" w:rsidRDefault="002628A2"/>
                      <w:p w14:paraId="4BAB6499" w14:textId="77777777" w:rsidR="00A4148F" w:rsidRPr="004D5F95" w:rsidRDefault="00A4148F" w:rsidP="00A4148F">
                        <w:pPr>
                          <w:rPr>
                            <w:b/>
                            <w:bCs/>
                            <w:color w:val="FFFFFF" w:themeColor="background1"/>
                          </w:rPr>
                        </w:pPr>
                        <w:r>
                          <w:rPr>
                            <w:b/>
                            <w:color w:val="FFFFFF" w:themeColor="background1"/>
                          </w:rPr>
                          <w:t>JANVIER 2023</w:t>
                        </w:r>
                      </w:p>
                      <w:p w14:paraId="093F24F1" w14:textId="77777777" w:rsidR="002628A2" w:rsidRDefault="002628A2"/>
                      <w:p w14:paraId="5678DF7B" w14:textId="77777777" w:rsidR="00A4148F" w:rsidRPr="00BD1F9F" w:rsidRDefault="00A4148F" w:rsidP="00E00D64">
                        <w:r>
                          <w:t>Ceci est le titre de votre document.</w:t>
                        </w:r>
                      </w:p>
                      <w:p w14:paraId="762258C8" w14:textId="77777777" w:rsidR="002628A2" w:rsidRDefault="002628A2"/>
                      <w:p w14:paraId="1EB4EE77" w14:textId="77777777" w:rsidR="00A4148F" w:rsidRPr="00BD1F9F" w:rsidRDefault="00A4148F" w:rsidP="00E00D64">
                        <w:r>
                          <w:t>Ceci est le titre de votre document.</w:t>
                        </w:r>
                      </w:p>
                      <w:p w14:paraId="1E2CFDCF" w14:textId="77777777" w:rsidR="002628A2" w:rsidRDefault="002628A2"/>
                      <w:p w14:paraId="3F11B8FA"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5F2334D" w14:textId="77777777" w:rsidR="002628A2" w:rsidRDefault="002628A2"/>
                      <w:p w14:paraId="57A6DAB3" w14:textId="77777777" w:rsidR="00A4148F" w:rsidRPr="004D5F95" w:rsidRDefault="00A4148F" w:rsidP="00A4148F">
                        <w:pPr>
                          <w:rPr>
                            <w:b/>
                            <w:bCs/>
                            <w:color w:val="FFFFFF" w:themeColor="background1"/>
                          </w:rPr>
                        </w:pPr>
                        <w:r>
                          <w:rPr>
                            <w:b/>
                            <w:color w:val="FFFFFF" w:themeColor="background1"/>
                          </w:rPr>
                          <w:t>JANVIER 2023</w:t>
                        </w:r>
                      </w:p>
                      <w:p w14:paraId="3720FB0A" w14:textId="77777777" w:rsidR="002628A2" w:rsidRDefault="002628A2"/>
                      <w:p w14:paraId="074B8BB3"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83AF611" w14:textId="77777777" w:rsidR="002628A2" w:rsidRDefault="002628A2"/>
                      <w:p w14:paraId="08FED22E" w14:textId="77777777" w:rsidR="00A4148F" w:rsidRPr="004D5F95" w:rsidRDefault="00A4148F" w:rsidP="00A4148F">
                        <w:pPr>
                          <w:rPr>
                            <w:b/>
                            <w:bCs/>
                            <w:color w:val="FFFFFF" w:themeColor="background1"/>
                          </w:rPr>
                        </w:pPr>
                        <w:r>
                          <w:rPr>
                            <w:b/>
                            <w:color w:val="FFFFFF" w:themeColor="background1"/>
                          </w:rPr>
                          <w:t>JANVIER 2023</w:t>
                        </w:r>
                      </w:p>
                      <w:p w14:paraId="32D1E6AF" w14:textId="77777777" w:rsidR="00A4148F" w:rsidRDefault="00A4148F"/>
                      <w:p w14:paraId="398B955A" w14:textId="77777777" w:rsidR="00A4148F" w:rsidRPr="00F120AC" w:rsidRDefault="00271781" w:rsidP="00F120AC">
                        <w:pPr>
                          <w:pStyle w:val="Heading1"/>
                        </w:pPr>
                        <w:bookmarkStart w:id="639" w:name="_Toc224723789"/>
                        <w:bookmarkStart w:id="640" w:name="_Toc224724329"/>
                        <w:r>
                          <w:t>Ébauche</w:t>
                        </w:r>
                        <w:r w:rsidR="00A24079">
                          <w:t> :</w:t>
                        </w:r>
                        <w:r>
                          <w:t xml:space="preserve"> </w:t>
                        </w:r>
                        <w:r w:rsidR="000F378D">
                          <w:t>n</w:t>
                        </w:r>
                        <w:r>
                          <w:t>orme de qualité sur le traitement en établissement</w:t>
                        </w:r>
                        <w:bookmarkEnd w:id="639"/>
                        <w:bookmarkEnd w:id="640"/>
                      </w:p>
                      <w:p w14:paraId="3AED6600" w14:textId="77777777" w:rsidR="00A4148F" w:rsidRPr="004D5F95" w:rsidRDefault="00B81561" w:rsidP="00A4148F">
                        <w:pPr>
                          <w:rPr>
                            <w:b/>
                            <w:bCs/>
                            <w:color w:val="FFFFFF" w:themeColor="background1"/>
                          </w:rPr>
                        </w:pPr>
                        <w:r>
                          <w:rPr>
                            <w:b/>
                            <w:color w:val="FFFFFF" w:themeColor="background1"/>
                          </w:rPr>
                          <w:t>Mars 2026</w:t>
                        </w:r>
                      </w:p>
                      <w:p w14:paraId="406EF2B4" w14:textId="77777777" w:rsidR="002628A2" w:rsidRDefault="002628A2"/>
                      <w:p w14:paraId="7B61C206" w14:textId="77777777" w:rsidR="00A4148F" w:rsidRPr="004D5F95" w:rsidRDefault="00A4148F" w:rsidP="00A4148F">
                        <w:pPr>
                          <w:rPr>
                            <w:b/>
                            <w:bCs/>
                            <w:color w:val="FFFFFF" w:themeColor="background1"/>
                          </w:rPr>
                        </w:pPr>
                        <w:r>
                          <w:rPr>
                            <w:b/>
                            <w:color w:val="FFFFFF" w:themeColor="background1"/>
                          </w:rPr>
                          <w:t>JANVIER 2023</w:t>
                        </w:r>
                      </w:p>
                      <w:p w14:paraId="705D49D3" w14:textId="77777777" w:rsidR="002628A2" w:rsidRDefault="002628A2"/>
                      <w:p w14:paraId="45E6285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9A6D28C" w14:textId="77777777" w:rsidR="002628A2" w:rsidRDefault="002628A2"/>
                      <w:p w14:paraId="7FE81421" w14:textId="77777777" w:rsidR="00A4148F" w:rsidRPr="004D5F95" w:rsidRDefault="00A4148F" w:rsidP="00A4148F">
                        <w:pPr>
                          <w:rPr>
                            <w:b/>
                            <w:bCs/>
                            <w:color w:val="FFFFFF" w:themeColor="background1"/>
                          </w:rPr>
                        </w:pPr>
                        <w:r>
                          <w:rPr>
                            <w:b/>
                            <w:color w:val="FFFFFF" w:themeColor="background1"/>
                          </w:rPr>
                          <w:t>JANVIER 2023</w:t>
                        </w:r>
                      </w:p>
                      <w:p w14:paraId="05593CF0" w14:textId="77777777" w:rsidR="002628A2" w:rsidRDefault="002628A2"/>
                      <w:p w14:paraId="4B837BE8" w14:textId="77777777" w:rsidR="00A4148F" w:rsidRPr="00BD1F9F" w:rsidRDefault="00A4148F" w:rsidP="00E00D64">
                        <w:r>
                          <w:t>Ceci est le titre de votre document.</w:t>
                        </w:r>
                      </w:p>
                      <w:p w14:paraId="0E356061" w14:textId="77777777" w:rsidR="002628A2" w:rsidRDefault="002628A2"/>
                      <w:p w14:paraId="30BF2EB3" w14:textId="77777777" w:rsidR="00A4148F" w:rsidRPr="00BD1F9F" w:rsidRDefault="00A4148F" w:rsidP="00E00D64">
                        <w:r>
                          <w:t>Ceci est le titre de votre document.</w:t>
                        </w:r>
                      </w:p>
                      <w:p w14:paraId="316F4B1E" w14:textId="77777777" w:rsidR="002628A2" w:rsidRDefault="002628A2"/>
                      <w:p w14:paraId="15A17952"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EB7F3D6" w14:textId="77777777" w:rsidR="002628A2" w:rsidRDefault="002628A2"/>
                      <w:p w14:paraId="221249A9" w14:textId="77777777" w:rsidR="00A4148F" w:rsidRPr="004D5F95" w:rsidRDefault="00A4148F" w:rsidP="00A4148F">
                        <w:pPr>
                          <w:rPr>
                            <w:b/>
                            <w:bCs/>
                            <w:color w:val="FFFFFF" w:themeColor="background1"/>
                          </w:rPr>
                        </w:pPr>
                        <w:r>
                          <w:rPr>
                            <w:b/>
                            <w:color w:val="FFFFFF" w:themeColor="background1"/>
                          </w:rPr>
                          <w:t>JANVIER 2023</w:t>
                        </w:r>
                      </w:p>
                      <w:p w14:paraId="32A0A80B" w14:textId="77777777" w:rsidR="002628A2" w:rsidRDefault="002628A2"/>
                      <w:p w14:paraId="585B8B0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AF288DA" w14:textId="77777777" w:rsidR="002628A2" w:rsidRDefault="002628A2"/>
                      <w:p w14:paraId="5578FB32" w14:textId="77777777" w:rsidR="00A4148F" w:rsidRPr="004D5F95" w:rsidRDefault="00A4148F" w:rsidP="00A4148F">
                        <w:pPr>
                          <w:rPr>
                            <w:b/>
                            <w:bCs/>
                            <w:color w:val="FFFFFF" w:themeColor="background1"/>
                          </w:rPr>
                        </w:pPr>
                        <w:r>
                          <w:rPr>
                            <w:b/>
                            <w:color w:val="FFFFFF" w:themeColor="background1"/>
                          </w:rPr>
                          <w:t>JANVIER 2023</w:t>
                        </w:r>
                      </w:p>
                      <w:p w14:paraId="1D498B80" w14:textId="77777777" w:rsidR="00A4148F" w:rsidRDefault="00A4148F"/>
                      <w:p w14:paraId="29797B47"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347B1B1A" w14:textId="77777777" w:rsidR="002628A2" w:rsidRDefault="002628A2"/>
                      <w:p w14:paraId="71CB72C8" w14:textId="77777777" w:rsidR="00A4148F" w:rsidRPr="004D5F95" w:rsidRDefault="00A4148F" w:rsidP="00A4148F">
                        <w:pPr>
                          <w:rPr>
                            <w:b/>
                            <w:bCs/>
                            <w:color w:val="FFFFFF" w:themeColor="background1"/>
                          </w:rPr>
                        </w:pPr>
                        <w:r>
                          <w:rPr>
                            <w:b/>
                            <w:color w:val="FFFFFF" w:themeColor="background1"/>
                          </w:rPr>
                          <w:t>JANVIER 2023</w:t>
                        </w:r>
                      </w:p>
                      <w:p w14:paraId="24FF67A8" w14:textId="77777777" w:rsidR="002628A2" w:rsidRDefault="002628A2"/>
                      <w:p w14:paraId="75385B6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E16F07C" w14:textId="77777777" w:rsidR="002628A2" w:rsidRDefault="002628A2"/>
                      <w:p w14:paraId="211480EB" w14:textId="77777777" w:rsidR="00A4148F" w:rsidRPr="004D5F95" w:rsidRDefault="00A4148F" w:rsidP="00A4148F">
                        <w:pPr>
                          <w:rPr>
                            <w:b/>
                            <w:bCs/>
                            <w:color w:val="FFFFFF" w:themeColor="background1"/>
                          </w:rPr>
                        </w:pPr>
                        <w:r>
                          <w:rPr>
                            <w:b/>
                            <w:color w:val="FFFFFF" w:themeColor="background1"/>
                          </w:rPr>
                          <w:t>JANVIER 2023</w:t>
                        </w:r>
                      </w:p>
                      <w:p w14:paraId="2AA26FDE" w14:textId="77777777" w:rsidR="002628A2" w:rsidRDefault="002628A2"/>
                      <w:p w14:paraId="34AA6FD7" w14:textId="77777777" w:rsidR="00A4148F" w:rsidRPr="00BD1F9F" w:rsidRDefault="00A4148F" w:rsidP="00E00D64">
                        <w:r>
                          <w:t>Ceci est le titre de votre document.</w:t>
                        </w:r>
                      </w:p>
                      <w:p w14:paraId="09915CEE" w14:textId="77777777" w:rsidR="002628A2" w:rsidRDefault="002628A2"/>
                      <w:p w14:paraId="28A6D76D" w14:textId="77777777" w:rsidR="00A4148F" w:rsidRPr="00BD1F9F" w:rsidRDefault="00A4148F" w:rsidP="00E00D64">
                        <w:r>
                          <w:t>Ceci est le titre de votre document.</w:t>
                        </w:r>
                      </w:p>
                      <w:p w14:paraId="23A33695" w14:textId="77777777" w:rsidR="002628A2" w:rsidRDefault="002628A2"/>
                      <w:p w14:paraId="4771BEA1"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71AB11C8" w14:textId="77777777" w:rsidR="002628A2" w:rsidRDefault="002628A2"/>
                      <w:p w14:paraId="4AD62A0E" w14:textId="77777777" w:rsidR="00A4148F" w:rsidRPr="004D5F95" w:rsidRDefault="00A4148F" w:rsidP="00A4148F">
                        <w:pPr>
                          <w:rPr>
                            <w:b/>
                            <w:bCs/>
                            <w:color w:val="FFFFFF" w:themeColor="background1"/>
                          </w:rPr>
                        </w:pPr>
                        <w:r>
                          <w:rPr>
                            <w:b/>
                            <w:color w:val="FFFFFF" w:themeColor="background1"/>
                          </w:rPr>
                          <w:t>JANVIER 2023</w:t>
                        </w:r>
                      </w:p>
                      <w:p w14:paraId="1518336E" w14:textId="77777777" w:rsidR="002628A2" w:rsidRDefault="002628A2"/>
                      <w:p w14:paraId="5C79BC5B"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53BCE25" w14:textId="77777777" w:rsidR="002628A2" w:rsidRDefault="002628A2"/>
                      <w:p w14:paraId="2260282D" w14:textId="77777777" w:rsidR="00A4148F" w:rsidRPr="004D5F95" w:rsidRDefault="00A4148F" w:rsidP="00A4148F">
                        <w:pPr>
                          <w:rPr>
                            <w:b/>
                            <w:bCs/>
                            <w:color w:val="FFFFFF" w:themeColor="background1"/>
                          </w:rPr>
                        </w:pPr>
                        <w:r>
                          <w:rPr>
                            <w:b/>
                            <w:color w:val="FFFFFF" w:themeColor="background1"/>
                          </w:rPr>
                          <w:t>JANVIER 2023</w:t>
                        </w:r>
                      </w:p>
                      <w:p w14:paraId="5DF20BCE" w14:textId="77777777" w:rsidR="00A4148F" w:rsidRDefault="00A4148F"/>
                      <w:p w14:paraId="29BBC64A" w14:textId="77777777" w:rsidR="00A4148F" w:rsidRPr="00F120AC" w:rsidRDefault="00271781" w:rsidP="00F120AC">
                        <w:pPr>
                          <w:pStyle w:val="Heading1"/>
                        </w:pPr>
                        <w:bookmarkStart w:id="641" w:name="_Toc224723790"/>
                        <w:bookmarkStart w:id="642" w:name="_Toc224724330"/>
                        <w:r>
                          <w:t>Ébauche</w:t>
                        </w:r>
                        <w:r w:rsidR="00A24079">
                          <w:t> :</w:t>
                        </w:r>
                        <w:r>
                          <w:t xml:space="preserve"> </w:t>
                        </w:r>
                        <w:r w:rsidR="000F378D">
                          <w:t>n</w:t>
                        </w:r>
                        <w:r>
                          <w:t>orme de qualité sur le traitement en établissement</w:t>
                        </w:r>
                        <w:bookmarkEnd w:id="641"/>
                        <w:bookmarkEnd w:id="642"/>
                      </w:p>
                      <w:p w14:paraId="23B2C04E" w14:textId="77777777" w:rsidR="00A4148F" w:rsidRPr="00F120AC" w:rsidRDefault="00A4148F" w:rsidP="00F120AC">
                        <w:pPr>
                          <w:pStyle w:val="Heading1"/>
                        </w:pPr>
                      </w:p>
                      <w:p w14:paraId="1B882563" w14:textId="77777777" w:rsidR="00A4148F" w:rsidRDefault="00A4148F"/>
                      <w:p w14:paraId="510F1185" w14:textId="77777777" w:rsidR="00A4148F" w:rsidRPr="00F120AC" w:rsidRDefault="00F120AC" w:rsidP="00F120AC">
                        <w:pPr>
                          <w:pStyle w:val="Heading1"/>
                        </w:pPr>
                        <w:bookmarkStart w:id="643" w:name="_Toc224723791"/>
                        <w:bookmarkStart w:id="644" w:name="_Toc224724331"/>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43"/>
                        <w:bookmarkEnd w:id="644"/>
                      </w:p>
                      <w:p w14:paraId="4A1FEAE4" w14:textId="77777777" w:rsidR="00A4148F" w:rsidRPr="00F120AC" w:rsidRDefault="00A4148F" w:rsidP="00F120AC">
                        <w:pPr>
                          <w:pStyle w:val="Heading1"/>
                        </w:pPr>
                      </w:p>
                      <w:p w14:paraId="458302EC" w14:textId="77777777" w:rsidR="00A4148F" w:rsidRDefault="00A4148F"/>
                      <w:p w14:paraId="4E13E642" w14:textId="77777777" w:rsidR="00A4148F" w:rsidRPr="00F120AC" w:rsidRDefault="00F120AC" w:rsidP="00F120AC">
                        <w:pPr>
                          <w:pStyle w:val="Heading1"/>
                        </w:pPr>
                        <w:bookmarkStart w:id="645" w:name="_Toc224723792"/>
                        <w:bookmarkStart w:id="646" w:name="_Toc22472433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45"/>
                        <w:bookmarkEnd w:id="646"/>
                      </w:p>
                      <w:p w14:paraId="6C75599A" w14:textId="77777777" w:rsidR="00A4148F" w:rsidRPr="00F120AC" w:rsidRDefault="00A4148F" w:rsidP="00F120AC">
                        <w:pPr>
                          <w:pStyle w:val="Heading1"/>
                        </w:pPr>
                      </w:p>
                      <w:p w14:paraId="6CFB4ACD" w14:textId="77777777" w:rsidR="00A4148F" w:rsidRDefault="00A4148F"/>
                      <w:p w14:paraId="7F717D00" w14:textId="77777777" w:rsidR="00A4148F" w:rsidRPr="00F120AC" w:rsidRDefault="00F120AC" w:rsidP="00F120AC">
                        <w:pPr>
                          <w:pStyle w:val="Heading1"/>
                        </w:pPr>
                        <w:bookmarkStart w:id="647" w:name="_Toc224723793"/>
                        <w:bookmarkStart w:id="648" w:name="_Toc22472433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47"/>
                        <w:bookmarkEnd w:id="648"/>
                      </w:p>
                      <w:p w14:paraId="3FD563CF" w14:textId="77777777" w:rsidR="00A4148F" w:rsidRPr="00F120AC" w:rsidRDefault="00A4148F" w:rsidP="00F120AC">
                        <w:pPr>
                          <w:pStyle w:val="Heading1"/>
                        </w:pPr>
                      </w:p>
                      <w:p w14:paraId="7862CAF2" w14:textId="77777777" w:rsidR="00A4148F" w:rsidRDefault="00A4148F"/>
                      <w:p w14:paraId="0110A273" w14:textId="77777777" w:rsidR="00A4148F" w:rsidRPr="00F120AC" w:rsidRDefault="00F120AC" w:rsidP="00F120AC">
                        <w:pPr>
                          <w:pStyle w:val="Heading1"/>
                        </w:pPr>
                        <w:bookmarkStart w:id="649" w:name="_Toc224723794"/>
                        <w:bookmarkStart w:id="650" w:name="_Toc22472433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49"/>
                        <w:bookmarkEnd w:id="650"/>
                      </w:p>
                      <w:p w14:paraId="7634C50E" w14:textId="77777777" w:rsidR="00A4148F" w:rsidRPr="00F120AC" w:rsidRDefault="00A4148F" w:rsidP="00F120AC">
                        <w:pPr>
                          <w:pStyle w:val="Heading1"/>
                        </w:pPr>
                      </w:p>
                      <w:p w14:paraId="61789B87" w14:textId="77777777" w:rsidR="00A4148F" w:rsidRDefault="00A4148F"/>
                      <w:p w14:paraId="6AF36F92" w14:textId="77777777" w:rsidR="00A4148F" w:rsidRPr="00F120AC" w:rsidRDefault="00F120AC" w:rsidP="00F120AC">
                        <w:pPr>
                          <w:pStyle w:val="Heading1"/>
                        </w:pPr>
                        <w:bookmarkStart w:id="651" w:name="_Toc224723795"/>
                        <w:bookmarkStart w:id="652" w:name="_Toc22472433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51"/>
                        <w:bookmarkEnd w:id="652"/>
                      </w:p>
                      <w:p w14:paraId="180C129A" w14:textId="77777777" w:rsidR="00A4148F" w:rsidRPr="00F120AC" w:rsidRDefault="00A4148F" w:rsidP="00F120AC">
                        <w:pPr>
                          <w:pStyle w:val="Heading1"/>
                        </w:pPr>
                      </w:p>
                      <w:p w14:paraId="22325A6A" w14:textId="77777777" w:rsidR="00A4148F" w:rsidRDefault="00A4148F"/>
                      <w:p w14:paraId="00C35E64" w14:textId="77777777" w:rsidR="00A4148F" w:rsidRPr="00F120AC" w:rsidRDefault="00F120AC" w:rsidP="00F120AC">
                        <w:pPr>
                          <w:pStyle w:val="Heading1"/>
                        </w:pPr>
                        <w:bookmarkStart w:id="653" w:name="_Toc224723796"/>
                        <w:bookmarkStart w:id="654" w:name="_Toc22472433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53"/>
                        <w:bookmarkEnd w:id="654"/>
                      </w:p>
                      <w:p w14:paraId="6208D98C" w14:textId="77777777" w:rsidR="00A4148F" w:rsidRPr="00F120AC" w:rsidRDefault="00A4148F" w:rsidP="00F120AC">
                        <w:pPr>
                          <w:pStyle w:val="Heading1"/>
                        </w:pPr>
                      </w:p>
                      <w:p w14:paraId="088ECB0C" w14:textId="77777777" w:rsidR="00A4148F" w:rsidRDefault="00A4148F"/>
                      <w:p w14:paraId="69103B9C" w14:textId="77777777" w:rsidR="00A4148F" w:rsidRPr="00F120AC" w:rsidRDefault="00F120AC" w:rsidP="00F120AC">
                        <w:pPr>
                          <w:pStyle w:val="Heading1"/>
                        </w:pPr>
                        <w:bookmarkStart w:id="655" w:name="_Toc224723797"/>
                        <w:bookmarkStart w:id="656" w:name="_Toc22472433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55"/>
                        <w:bookmarkEnd w:id="656"/>
                      </w:p>
                      <w:p w14:paraId="2ECBCEFA" w14:textId="77777777" w:rsidR="00A4148F" w:rsidRPr="004D5F95" w:rsidRDefault="00B81561" w:rsidP="00A4148F">
                        <w:pPr>
                          <w:rPr>
                            <w:b/>
                            <w:bCs/>
                            <w:color w:val="FFFFFF" w:themeColor="background1"/>
                          </w:rPr>
                        </w:pPr>
                        <w:r>
                          <w:rPr>
                            <w:b/>
                            <w:color w:val="FFFFFF" w:themeColor="background1"/>
                          </w:rPr>
                          <w:t>Mars 2026</w:t>
                        </w:r>
                      </w:p>
                      <w:p w14:paraId="5BD01799" w14:textId="77777777" w:rsidR="002628A2" w:rsidRDefault="002628A2"/>
                      <w:p w14:paraId="59262D0F" w14:textId="77777777" w:rsidR="00A4148F" w:rsidRPr="004D5F95" w:rsidRDefault="00A4148F" w:rsidP="00A4148F">
                        <w:pPr>
                          <w:rPr>
                            <w:b/>
                            <w:bCs/>
                            <w:color w:val="FFFFFF" w:themeColor="background1"/>
                          </w:rPr>
                        </w:pPr>
                        <w:r>
                          <w:rPr>
                            <w:b/>
                            <w:color w:val="FFFFFF" w:themeColor="background1"/>
                          </w:rPr>
                          <w:t>JANVIER 2023</w:t>
                        </w:r>
                      </w:p>
                      <w:p w14:paraId="289B888B" w14:textId="77777777" w:rsidR="002628A2" w:rsidRDefault="002628A2"/>
                      <w:p w14:paraId="71D20C2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228C481" w14:textId="77777777" w:rsidR="002628A2" w:rsidRDefault="002628A2"/>
                      <w:p w14:paraId="1107536C" w14:textId="77777777" w:rsidR="00A4148F" w:rsidRPr="004D5F95" w:rsidRDefault="00A4148F" w:rsidP="00A4148F">
                        <w:pPr>
                          <w:rPr>
                            <w:b/>
                            <w:bCs/>
                            <w:color w:val="FFFFFF" w:themeColor="background1"/>
                          </w:rPr>
                        </w:pPr>
                        <w:r>
                          <w:rPr>
                            <w:b/>
                            <w:color w:val="FFFFFF" w:themeColor="background1"/>
                          </w:rPr>
                          <w:t>JANVIER 2023</w:t>
                        </w:r>
                      </w:p>
                      <w:p w14:paraId="6117FF71" w14:textId="77777777" w:rsidR="002628A2" w:rsidRDefault="002628A2"/>
                      <w:p w14:paraId="70AF8E81" w14:textId="77777777" w:rsidR="00A4148F" w:rsidRPr="00BD1F9F" w:rsidRDefault="00A4148F" w:rsidP="00E00D64">
                        <w:r>
                          <w:t>Ceci est le titre de votre document.</w:t>
                        </w:r>
                      </w:p>
                      <w:p w14:paraId="19FADFC1" w14:textId="77777777" w:rsidR="002628A2" w:rsidRDefault="002628A2"/>
                      <w:p w14:paraId="4866B060" w14:textId="77777777" w:rsidR="00A4148F" w:rsidRPr="00BD1F9F" w:rsidRDefault="00A4148F" w:rsidP="00E00D64">
                        <w:r>
                          <w:t>Ceci est le titre de votre document.</w:t>
                        </w:r>
                      </w:p>
                      <w:p w14:paraId="268934BC" w14:textId="77777777" w:rsidR="002628A2" w:rsidRDefault="002628A2"/>
                      <w:p w14:paraId="78B8CC50"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48305DB" w14:textId="77777777" w:rsidR="002628A2" w:rsidRDefault="002628A2"/>
                      <w:p w14:paraId="118498E0" w14:textId="77777777" w:rsidR="00A4148F" w:rsidRPr="004D5F95" w:rsidRDefault="00A4148F" w:rsidP="00A4148F">
                        <w:pPr>
                          <w:rPr>
                            <w:b/>
                            <w:bCs/>
                            <w:color w:val="FFFFFF" w:themeColor="background1"/>
                          </w:rPr>
                        </w:pPr>
                        <w:r>
                          <w:rPr>
                            <w:b/>
                            <w:color w:val="FFFFFF" w:themeColor="background1"/>
                          </w:rPr>
                          <w:t>JANVIER 2023</w:t>
                        </w:r>
                      </w:p>
                      <w:p w14:paraId="26E97596" w14:textId="77777777" w:rsidR="002628A2" w:rsidRDefault="002628A2"/>
                      <w:p w14:paraId="6550B56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44C66A4" w14:textId="77777777" w:rsidR="002628A2" w:rsidRDefault="002628A2"/>
                      <w:p w14:paraId="620A9830" w14:textId="77777777" w:rsidR="00A4148F" w:rsidRPr="004D5F95" w:rsidRDefault="00A4148F" w:rsidP="00A4148F">
                        <w:pPr>
                          <w:rPr>
                            <w:b/>
                            <w:bCs/>
                            <w:color w:val="FFFFFF" w:themeColor="background1"/>
                          </w:rPr>
                        </w:pPr>
                        <w:r>
                          <w:rPr>
                            <w:b/>
                            <w:color w:val="FFFFFF" w:themeColor="background1"/>
                          </w:rPr>
                          <w:t>JANVIER 2023</w:t>
                        </w:r>
                      </w:p>
                      <w:p w14:paraId="4B7D57E2" w14:textId="77777777" w:rsidR="00A4148F" w:rsidRDefault="00A4148F"/>
                      <w:p w14:paraId="22A148E7"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20768A8E" w14:textId="77777777" w:rsidR="002628A2" w:rsidRDefault="002628A2"/>
                      <w:p w14:paraId="7EAE2BBE" w14:textId="77777777" w:rsidR="00A4148F" w:rsidRPr="004D5F95" w:rsidRDefault="00A4148F" w:rsidP="00A4148F">
                        <w:pPr>
                          <w:rPr>
                            <w:b/>
                            <w:bCs/>
                            <w:color w:val="FFFFFF" w:themeColor="background1"/>
                          </w:rPr>
                        </w:pPr>
                        <w:r>
                          <w:rPr>
                            <w:b/>
                            <w:color w:val="FFFFFF" w:themeColor="background1"/>
                          </w:rPr>
                          <w:t>JANVIER 2023</w:t>
                        </w:r>
                      </w:p>
                      <w:p w14:paraId="7AD12722" w14:textId="77777777" w:rsidR="002628A2" w:rsidRDefault="002628A2"/>
                      <w:p w14:paraId="44D7412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0EB7479" w14:textId="77777777" w:rsidR="002628A2" w:rsidRDefault="002628A2"/>
                      <w:p w14:paraId="33E010BD" w14:textId="77777777" w:rsidR="00A4148F" w:rsidRPr="004D5F95" w:rsidRDefault="00A4148F" w:rsidP="00A4148F">
                        <w:pPr>
                          <w:rPr>
                            <w:b/>
                            <w:bCs/>
                            <w:color w:val="FFFFFF" w:themeColor="background1"/>
                          </w:rPr>
                        </w:pPr>
                        <w:r>
                          <w:rPr>
                            <w:b/>
                            <w:color w:val="FFFFFF" w:themeColor="background1"/>
                          </w:rPr>
                          <w:t>JANVIER 2023</w:t>
                        </w:r>
                      </w:p>
                      <w:p w14:paraId="35EEE0C7" w14:textId="77777777" w:rsidR="002628A2" w:rsidRDefault="002628A2"/>
                      <w:p w14:paraId="2831FC06" w14:textId="77777777" w:rsidR="00A4148F" w:rsidRPr="00BD1F9F" w:rsidRDefault="00A4148F" w:rsidP="00E00D64">
                        <w:r>
                          <w:t>Ceci est le titre de votre document.</w:t>
                        </w:r>
                      </w:p>
                      <w:p w14:paraId="209E41D5" w14:textId="77777777" w:rsidR="002628A2" w:rsidRDefault="002628A2"/>
                      <w:p w14:paraId="72503F13" w14:textId="77777777" w:rsidR="00A4148F" w:rsidRPr="00BD1F9F" w:rsidRDefault="00A4148F" w:rsidP="00E00D64">
                        <w:r>
                          <w:t>Ceci est le titre de votre document.</w:t>
                        </w:r>
                      </w:p>
                      <w:p w14:paraId="0B90ACAC" w14:textId="77777777" w:rsidR="002628A2" w:rsidRDefault="002628A2"/>
                      <w:p w14:paraId="483D0432"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7D6D777" w14:textId="77777777" w:rsidR="002628A2" w:rsidRDefault="002628A2"/>
                      <w:p w14:paraId="3814E040" w14:textId="77777777" w:rsidR="00A4148F" w:rsidRPr="004D5F95" w:rsidRDefault="00A4148F" w:rsidP="00A4148F">
                        <w:pPr>
                          <w:rPr>
                            <w:b/>
                            <w:bCs/>
                            <w:color w:val="FFFFFF" w:themeColor="background1"/>
                          </w:rPr>
                        </w:pPr>
                        <w:r>
                          <w:rPr>
                            <w:b/>
                            <w:color w:val="FFFFFF" w:themeColor="background1"/>
                          </w:rPr>
                          <w:t>JANVIER 2023</w:t>
                        </w:r>
                      </w:p>
                      <w:p w14:paraId="13EBBFEF" w14:textId="77777777" w:rsidR="002628A2" w:rsidRDefault="002628A2"/>
                      <w:p w14:paraId="562EEEA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185F9F8" w14:textId="77777777" w:rsidR="002628A2" w:rsidRDefault="002628A2"/>
                      <w:p w14:paraId="6BD38A9D" w14:textId="77777777" w:rsidR="00A4148F" w:rsidRPr="004D5F95" w:rsidRDefault="00A4148F" w:rsidP="00A4148F">
                        <w:pPr>
                          <w:rPr>
                            <w:b/>
                            <w:bCs/>
                            <w:color w:val="FFFFFF" w:themeColor="background1"/>
                          </w:rPr>
                        </w:pPr>
                        <w:r>
                          <w:rPr>
                            <w:b/>
                            <w:color w:val="FFFFFF" w:themeColor="background1"/>
                          </w:rPr>
                          <w:t>JANVIER 2023</w:t>
                        </w:r>
                      </w:p>
                      <w:p w14:paraId="2D799BFA" w14:textId="77777777" w:rsidR="00A4148F" w:rsidRDefault="00A4148F"/>
                      <w:p w14:paraId="2D6191E0" w14:textId="77777777" w:rsidR="00A4148F" w:rsidRPr="00F120AC" w:rsidRDefault="00271781" w:rsidP="00F120AC">
                        <w:pPr>
                          <w:pStyle w:val="Heading1"/>
                        </w:pPr>
                        <w:bookmarkStart w:id="657" w:name="_Toc224723798"/>
                        <w:bookmarkStart w:id="658" w:name="_Toc224724338"/>
                        <w:r>
                          <w:t>Ébauche</w:t>
                        </w:r>
                        <w:r w:rsidR="00A24079">
                          <w:t> :</w:t>
                        </w:r>
                        <w:r>
                          <w:t xml:space="preserve"> </w:t>
                        </w:r>
                        <w:r w:rsidR="000F378D">
                          <w:t>n</w:t>
                        </w:r>
                        <w:r>
                          <w:t>orme de qualité sur le traitement en établissement</w:t>
                        </w:r>
                        <w:bookmarkEnd w:id="657"/>
                        <w:bookmarkEnd w:id="658"/>
                      </w:p>
                      <w:p w14:paraId="1325FFDE" w14:textId="77777777" w:rsidR="00A4148F" w:rsidRPr="004D5F95" w:rsidRDefault="00B81561" w:rsidP="00A4148F">
                        <w:pPr>
                          <w:rPr>
                            <w:b/>
                            <w:bCs/>
                            <w:color w:val="FFFFFF" w:themeColor="background1"/>
                          </w:rPr>
                        </w:pPr>
                        <w:r>
                          <w:rPr>
                            <w:b/>
                            <w:color w:val="FFFFFF" w:themeColor="background1"/>
                          </w:rPr>
                          <w:t>Mars 2026</w:t>
                        </w:r>
                      </w:p>
                      <w:p w14:paraId="33D591AF" w14:textId="77777777" w:rsidR="002628A2" w:rsidRDefault="002628A2"/>
                      <w:p w14:paraId="2342BC98" w14:textId="77777777" w:rsidR="00A4148F" w:rsidRPr="004D5F95" w:rsidRDefault="00A4148F" w:rsidP="00A4148F">
                        <w:pPr>
                          <w:rPr>
                            <w:b/>
                            <w:bCs/>
                            <w:color w:val="FFFFFF" w:themeColor="background1"/>
                          </w:rPr>
                        </w:pPr>
                        <w:r>
                          <w:rPr>
                            <w:b/>
                            <w:color w:val="FFFFFF" w:themeColor="background1"/>
                          </w:rPr>
                          <w:t>JANVIER 2023</w:t>
                        </w:r>
                      </w:p>
                      <w:p w14:paraId="5249DAC6" w14:textId="77777777" w:rsidR="002628A2" w:rsidRDefault="002628A2"/>
                      <w:p w14:paraId="765AC9AC"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3F7D355" w14:textId="77777777" w:rsidR="002628A2" w:rsidRDefault="002628A2"/>
                      <w:p w14:paraId="2573237F" w14:textId="77777777" w:rsidR="00A4148F" w:rsidRPr="004D5F95" w:rsidRDefault="00A4148F" w:rsidP="00A4148F">
                        <w:pPr>
                          <w:rPr>
                            <w:b/>
                            <w:bCs/>
                            <w:color w:val="FFFFFF" w:themeColor="background1"/>
                          </w:rPr>
                        </w:pPr>
                        <w:r>
                          <w:rPr>
                            <w:b/>
                            <w:color w:val="FFFFFF" w:themeColor="background1"/>
                          </w:rPr>
                          <w:t>JANVIER 2023</w:t>
                        </w:r>
                      </w:p>
                      <w:p w14:paraId="4D257AC7" w14:textId="77777777" w:rsidR="002628A2" w:rsidRDefault="002628A2"/>
                      <w:p w14:paraId="31E4149D" w14:textId="77777777" w:rsidR="00A4148F" w:rsidRPr="00BD1F9F" w:rsidRDefault="00A4148F" w:rsidP="00E00D64">
                        <w:r>
                          <w:t>Ceci est le titre de votre document.</w:t>
                        </w:r>
                      </w:p>
                      <w:p w14:paraId="15F7893B" w14:textId="77777777" w:rsidR="002628A2" w:rsidRDefault="002628A2"/>
                      <w:p w14:paraId="545846C4" w14:textId="77777777" w:rsidR="00A4148F" w:rsidRPr="00BD1F9F" w:rsidRDefault="00A4148F" w:rsidP="00E00D64">
                        <w:r>
                          <w:t>Ceci est le titre de votre document.</w:t>
                        </w:r>
                      </w:p>
                      <w:p w14:paraId="599FBF18" w14:textId="77777777" w:rsidR="002628A2" w:rsidRDefault="002628A2"/>
                      <w:p w14:paraId="6072D927"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31019A6A" w14:textId="77777777" w:rsidR="002628A2" w:rsidRDefault="002628A2"/>
                      <w:p w14:paraId="258DA7E8" w14:textId="77777777" w:rsidR="00A4148F" w:rsidRPr="004D5F95" w:rsidRDefault="00A4148F" w:rsidP="00A4148F">
                        <w:pPr>
                          <w:rPr>
                            <w:b/>
                            <w:bCs/>
                            <w:color w:val="FFFFFF" w:themeColor="background1"/>
                          </w:rPr>
                        </w:pPr>
                        <w:r>
                          <w:rPr>
                            <w:b/>
                            <w:color w:val="FFFFFF" w:themeColor="background1"/>
                          </w:rPr>
                          <w:t>JANVIER 2023</w:t>
                        </w:r>
                      </w:p>
                      <w:p w14:paraId="466F2920" w14:textId="77777777" w:rsidR="002628A2" w:rsidRDefault="002628A2"/>
                      <w:p w14:paraId="3189932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5DF39E8" w14:textId="77777777" w:rsidR="002628A2" w:rsidRDefault="002628A2"/>
                      <w:p w14:paraId="5FBD1A9F" w14:textId="77777777" w:rsidR="00A4148F" w:rsidRPr="004D5F95" w:rsidRDefault="00A4148F" w:rsidP="00A4148F">
                        <w:pPr>
                          <w:rPr>
                            <w:b/>
                            <w:bCs/>
                            <w:color w:val="FFFFFF" w:themeColor="background1"/>
                          </w:rPr>
                        </w:pPr>
                        <w:r>
                          <w:rPr>
                            <w:b/>
                            <w:color w:val="FFFFFF" w:themeColor="background1"/>
                          </w:rPr>
                          <w:t>JANVIER 2023</w:t>
                        </w:r>
                      </w:p>
                      <w:p w14:paraId="74B33F71" w14:textId="77777777" w:rsidR="00A4148F" w:rsidRDefault="00A4148F"/>
                      <w:p w14:paraId="1B95D1A8"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5D98DA65" w14:textId="77777777" w:rsidR="002628A2" w:rsidRDefault="002628A2"/>
                      <w:p w14:paraId="4BFF2FA7" w14:textId="77777777" w:rsidR="00A4148F" w:rsidRPr="004D5F95" w:rsidRDefault="00A4148F" w:rsidP="00A4148F">
                        <w:pPr>
                          <w:rPr>
                            <w:b/>
                            <w:bCs/>
                            <w:color w:val="FFFFFF" w:themeColor="background1"/>
                          </w:rPr>
                        </w:pPr>
                        <w:r>
                          <w:rPr>
                            <w:b/>
                            <w:color w:val="FFFFFF" w:themeColor="background1"/>
                          </w:rPr>
                          <w:t>JANVIER 2023</w:t>
                        </w:r>
                      </w:p>
                      <w:p w14:paraId="17D40724" w14:textId="77777777" w:rsidR="002628A2" w:rsidRDefault="002628A2"/>
                      <w:p w14:paraId="3C22B20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A14174D" w14:textId="77777777" w:rsidR="002628A2" w:rsidRDefault="002628A2"/>
                      <w:p w14:paraId="0FCEA244" w14:textId="77777777" w:rsidR="00A4148F" w:rsidRPr="004D5F95" w:rsidRDefault="00A4148F" w:rsidP="00A4148F">
                        <w:pPr>
                          <w:rPr>
                            <w:b/>
                            <w:bCs/>
                            <w:color w:val="FFFFFF" w:themeColor="background1"/>
                          </w:rPr>
                        </w:pPr>
                        <w:r>
                          <w:rPr>
                            <w:b/>
                            <w:color w:val="FFFFFF" w:themeColor="background1"/>
                          </w:rPr>
                          <w:t>JANVIER 2023</w:t>
                        </w:r>
                      </w:p>
                      <w:p w14:paraId="0533D483" w14:textId="77777777" w:rsidR="002628A2" w:rsidRDefault="002628A2"/>
                      <w:p w14:paraId="306C55D8" w14:textId="77777777" w:rsidR="00A4148F" w:rsidRPr="00BD1F9F" w:rsidRDefault="00A4148F" w:rsidP="00E00D64">
                        <w:r>
                          <w:t>Ceci est le titre de votre document.</w:t>
                        </w:r>
                      </w:p>
                      <w:p w14:paraId="47261869" w14:textId="77777777" w:rsidR="002628A2" w:rsidRDefault="002628A2"/>
                      <w:p w14:paraId="1B833EED" w14:textId="77777777" w:rsidR="00A4148F" w:rsidRPr="00BD1F9F" w:rsidRDefault="00A4148F" w:rsidP="00E00D64">
                        <w:r>
                          <w:t>Ceci est le titre de votre document.</w:t>
                        </w:r>
                      </w:p>
                      <w:p w14:paraId="1511C837" w14:textId="77777777" w:rsidR="002628A2" w:rsidRDefault="002628A2"/>
                      <w:p w14:paraId="663AAFB5"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7473A8C3" w14:textId="77777777" w:rsidR="002628A2" w:rsidRDefault="002628A2"/>
                      <w:p w14:paraId="141E4444" w14:textId="77777777" w:rsidR="00A4148F" w:rsidRPr="004D5F95" w:rsidRDefault="00A4148F" w:rsidP="00A4148F">
                        <w:pPr>
                          <w:rPr>
                            <w:b/>
                            <w:bCs/>
                            <w:color w:val="FFFFFF" w:themeColor="background1"/>
                          </w:rPr>
                        </w:pPr>
                        <w:r>
                          <w:rPr>
                            <w:b/>
                            <w:color w:val="FFFFFF" w:themeColor="background1"/>
                          </w:rPr>
                          <w:t>JANVIER 2023</w:t>
                        </w:r>
                      </w:p>
                      <w:p w14:paraId="682DAF41" w14:textId="77777777" w:rsidR="002628A2" w:rsidRDefault="002628A2"/>
                      <w:p w14:paraId="3BA9468D"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8046550" w14:textId="77777777" w:rsidR="002628A2" w:rsidRDefault="002628A2"/>
                      <w:p w14:paraId="0BAFA2F4" w14:textId="77777777" w:rsidR="00A4148F" w:rsidRPr="004D5F95" w:rsidRDefault="00A4148F" w:rsidP="00A4148F">
                        <w:pPr>
                          <w:rPr>
                            <w:b/>
                            <w:bCs/>
                            <w:color w:val="FFFFFF" w:themeColor="background1"/>
                          </w:rPr>
                        </w:pPr>
                        <w:r>
                          <w:rPr>
                            <w:b/>
                            <w:color w:val="FFFFFF" w:themeColor="background1"/>
                          </w:rPr>
                          <w:t>JANVIER 2023</w:t>
                        </w:r>
                      </w:p>
                      <w:p w14:paraId="6C0B2BE7" w14:textId="77777777" w:rsidR="00A4148F" w:rsidRDefault="00A4148F"/>
                      <w:p w14:paraId="03A01EC7" w14:textId="77777777" w:rsidR="00A4148F" w:rsidRPr="00F120AC" w:rsidRDefault="00271781" w:rsidP="00F120AC">
                        <w:pPr>
                          <w:pStyle w:val="Heading1"/>
                        </w:pPr>
                        <w:bookmarkStart w:id="659" w:name="_Toc224723799"/>
                        <w:bookmarkStart w:id="660" w:name="_Toc224724339"/>
                        <w:r>
                          <w:t>Ébauche</w:t>
                        </w:r>
                        <w:r w:rsidR="00A24079">
                          <w:t> :</w:t>
                        </w:r>
                        <w:r>
                          <w:t xml:space="preserve"> </w:t>
                        </w:r>
                        <w:r w:rsidR="000F378D">
                          <w:t>n</w:t>
                        </w:r>
                        <w:r>
                          <w:t>orme de qualité sur le traitement en établissement</w:t>
                        </w:r>
                        <w:bookmarkEnd w:id="659"/>
                        <w:bookmarkEnd w:id="660"/>
                      </w:p>
                      <w:p w14:paraId="30C97476" w14:textId="77777777" w:rsidR="00A4148F" w:rsidRPr="00F120AC" w:rsidRDefault="00A4148F" w:rsidP="00F120AC">
                        <w:pPr>
                          <w:pStyle w:val="Heading1"/>
                        </w:pPr>
                      </w:p>
                      <w:p w14:paraId="3B85A73D" w14:textId="77777777" w:rsidR="00A4148F" w:rsidRDefault="00A4148F"/>
                      <w:p w14:paraId="116D96DF" w14:textId="77777777" w:rsidR="00A4148F" w:rsidRPr="00F120AC" w:rsidRDefault="00F120AC" w:rsidP="00F120AC">
                        <w:pPr>
                          <w:pStyle w:val="Heading1"/>
                        </w:pPr>
                        <w:bookmarkStart w:id="661" w:name="_Toc224723800"/>
                        <w:bookmarkStart w:id="662" w:name="_Toc22472434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61"/>
                        <w:bookmarkEnd w:id="662"/>
                      </w:p>
                      <w:p w14:paraId="344195F8" w14:textId="77777777" w:rsidR="00A4148F" w:rsidRPr="004D5F95" w:rsidRDefault="00B81561" w:rsidP="00A4148F">
                        <w:pPr>
                          <w:rPr>
                            <w:b/>
                            <w:bCs/>
                            <w:color w:val="FFFFFF" w:themeColor="background1"/>
                          </w:rPr>
                        </w:pPr>
                        <w:r>
                          <w:rPr>
                            <w:b/>
                            <w:color w:val="FFFFFF" w:themeColor="background1"/>
                          </w:rPr>
                          <w:t>Mars 2026</w:t>
                        </w:r>
                      </w:p>
                      <w:p w14:paraId="53232455" w14:textId="77777777" w:rsidR="002628A2" w:rsidRDefault="002628A2"/>
                      <w:p w14:paraId="0635B789" w14:textId="77777777" w:rsidR="00A4148F" w:rsidRPr="004D5F95" w:rsidRDefault="00A4148F" w:rsidP="00A4148F">
                        <w:pPr>
                          <w:rPr>
                            <w:b/>
                            <w:bCs/>
                            <w:color w:val="FFFFFF" w:themeColor="background1"/>
                          </w:rPr>
                        </w:pPr>
                        <w:r>
                          <w:rPr>
                            <w:b/>
                            <w:color w:val="FFFFFF" w:themeColor="background1"/>
                          </w:rPr>
                          <w:t>JANVIER 2023</w:t>
                        </w:r>
                      </w:p>
                      <w:p w14:paraId="55CEB066" w14:textId="77777777" w:rsidR="002628A2" w:rsidRDefault="002628A2"/>
                      <w:p w14:paraId="75522AA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C3AE3DD" w14:textId="77777777" w:rsidR="002628A2" w:rsidRDefault="002628A2"/>
                      <w:p w14:paraId="2A449317" w14:textId="77777777" w:rsidR="00A4148F" w:rsidRPr="004D5F95" w:rsidRDefault="00A4148F" w:rsidP="00A4148F">
                        <w:pPr>
                          <w:rPr>
                            <w:b/>
                            <w:bCs/>
                            <w:color w:val="FFFFFF" w:themeColor="background1"/>
                          </w:rPr>
                        </w:pPr>
                        <w:r>
                          <w:rPr>
                            <w:b/>
                            <w:color w:val="FFFFFF" w:themeColor="background1"/>
                          </w:rPr>
                          <w:t>JANVIER 2023</w:t>
                        </w:r>
                      </w:p>
                      <w:p w14:paraId="23CBB24C" w14:textId="77777777" w:rsidR="002628A2" w:rsidRDefault="002628A2"/>
                      <w:p w14:paraId="5883D863" w14:textId="77777777" w:rsidR="00A4148F" w:rsidRPr="00BD1F9F" w:rsidRDefault="00A4148F" w:rsidP="00E00D64">
                        <w:r>
                          <w:t>Ceci est le titre de votre document.</w:t>
                        </w:r>
                      </w:p>
                      <w:p w14:paraId="55113271" w14:textId="77777777" w:rsidR="002628A2" w:rsidRDefault="002628A2"/>
                      <w:p w14:paraId="0FC90926" w14:textId="77777777" w:rsidR="00A4148F" w:rsidRPr="00BD1F9F" w:rsidRDefault="00A4148F" w:rsidP="00E00D64">
                        <w:r>
                          <w:t>Ceci est le titre de votre document.</w:t>
                        </w:r>
                      </w:p>
                      <w:p w14:paraId="2E70A017" w14:textId="77777777" w:rsidR="002628A2" w:rsidRDefault="002628A2"/>
                      <w:p w14:paraId="31BA6F6B"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58512646" w14:textId="77777777" w:rsidR="002628A2" w:rsidRDefault="002628A2"/>
                      <w:p w14:paraId="3C36336E" w14:textId="77777777" w:rsidR="00A4148F" w:rsidRPr="004D5F95" w:rsidRDefault="00A4148F" w:rsidP="00A4148F">
                        <w:pPr>
                          <w:rPr>
                            <w:b/>
                            <w:bCs/>
                            <w:color w:val="FFFFFF" w:themeColor="background1"/>
                          </w:rPr>
                        </w:pPr>
                        <w:r>
                          <w:rPr>
                            <w:b/>
                            <w:color w:val="FFFFFF" w:themeColor="background1"/>
                          </w:rPr>
                          <w:t>JANVIER 2023</w:t>
                        </w:r>
                      </w:p>
                      <w:p w14:paraId="065FE14D" w14:textId="77777777" w:rsidR="002628A2" w:rsidRDefault="002628A2"/>
                      <w:p w14:paraId="2752EE63"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3901446" w14:textId="77777777" w:rsidR="002628A2" w:rsidRDefault="002628A2"/>
                      <w:p w14:paraId="39667FC5" w14:textId="77777777" w:rsidR="00A4148F" w:rsidRPr="004D5F95" w:rsidRDefault="00A4148F" w:rsidP="00A4148F">
                        <w:pPr>
                          <w:rPr>
                            <w:b/>
                            <w:bCs/>
                            <w:color w:val="FFFFFF" w:themeColor="background1"/>
                          </w:rPr>
                        </w:pPr>
                        <w:r>
                          <w:rPr>
                            <w:b/>
                            <w:color w:val="FFFFFF" w:themeColor="background1"/>
                          </w:rPr>
                          <w:t>JANVIER 2023</w:t>
                        </w:r>
                      </w:p>
                      <w:p w14:paraId="2C408734" w14:textId="77777777" w:rsidR="00A4148F" w:rsidRDefault="00A4148F"/>
                      <w:p w14:paraId="428F992D"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19F43189" w14:textId="77777777" w:rsidR="002628A2" w:rsidRDefault="002628A2"/>
                      <w:p w14:paraId="481D149C" w14:textId="77777777" w:rsidR="00A4148F" w:rsidRPr="004D5F95" w:rsidRDefault="00A4148F" w:rsidP="00A4148F">
                        <w:pPr>
                          <w:rPr>
                            <w:b/>
                            <w:bCs/>
                            <w:color w:val="FFFFFF" w:themeColor="background1"/>
                          </w:rPr>
                        </w:pPr>
                        <w:r>
                          <w:rPr>
                            <w:b/>
                            <w:color w:val="FFFFFF" w:themeColor="background1"/>
                          </w:rPr>
                          <w:t>JANVIER 2023</w:t>
                        </w:r>
                      </w:p>
                      <w:p w14:paraId="1EAC7539" w14:textId="77777777" w:rsidR="002628A2" w:rsidRDefault="002628A2"/>
                      <w:p w14:paraId="5919C94C"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D4C4E49" w14:textId="77777777" w:rsidR="002628A2" w:rsidRDefault="002628A2"/>
                      <w:p w14:paraId="03643305" w14:textId="77777777" w:rsidR="00A4148F" w:rsidRPr="004D5F95" w:rsidRDefault="00A4148F" w:rsidP="00A4148F">
                        <w:pPr>
                          <w:rPr>
                            <w:b/>
                            <w:bCs/>
                            <w:color w:val="FFFFFF" w:themeColor="background1"/>
                          </w:rPr>
                        </w:pPr>
                        <w:r>
                          <w:rPr>
                            <w:b/>
                            <w:color w:val="FFFFFF" w:themeColor="background1"/>
                          </w:rPr>
                          <w:t>JANVIER 2023</w:t>
                        </w:r>
                      </w:p>
                      <w:p w14:paraId="3605FAE4" w14:textId="77777777" w:rsidR="002628A2" w:rsidRDefault="002628A2"/>
                      <w:p w14:paraId="1E76DFE3" w14:textId="77777777" w:rsidR="00A4148F" w:rsidRPr="00BD1F9F" w:rsidRDefault="00A4148F" w:rsidP="00E00D64">
                        <w:r>
                          <w:t>Ceci est le titre de votre document.</w:t>
                        </w:r>
                      </w:p>
                      <w:p w14:paraId="5177BFE3" w14:textId="77777777" w:rsidR="002628A2" w:rsidRDefault="002628A2"/>
                      <w:p w14:paraId="7A0938AF" w14:textId="77777777" w:rsidR="00A4148F" w:rsidRPr="00BD1F9F" w:rsidRDefault="00A4148F" w:rsidP="00E00D64">
                        <w:r>
                          <w:t>Ceci est le titre de votre document.</w:t>
                        </w:r>
                      </w:p>
                      <w:p w14:paraId="4ED08DE1" w14:textId="77777777" w:rsidR="002628A2" w:rsidRDefault="002628A2"/>
                      <w:p w14:paraId="31DFD7C4"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73654AAC" w14:textId="77777777" w:rsidR="002628A2" w:rsidRDefault="002628A2"/>
                      <w:p w14:paraId="0FEEABD6" w14:textId="77777777" w:rsidR="00A4148F" w:rsidRPr="004D5F95" w:rsidRDefault="00A4148F" w:rsidP="00A4148F">
                        <w:pPr>
                          <w:rPr>
                            <w:b/>
                            <w:bCs/>
                            <w:color w:val="FFFFFF" w:themeColor="background1"/>
                          </w:rPr>
                        </w:pPr>
                        <w:r>
                          <w:rPr>
                            <w:b/>
                            <w:color w:val="FFFFFF" w:themeColor="background1"/>
                          </w:rPr>
                          <w:t>JANVIER 2023</w:t>
                        </w:r>
                      </w:p>
                      <w:p w14:paraId="5242F440" w14:textId="77777777" w:rsidR="002628A2" w:rsidRDefault="002628A2"/>
                      <w:p w14:paraId="6DA12E56"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B7B9971" w14:textId="77777777" w:rsidR="002628A2" w:rsidRDefault="002628A2"/>
                      <w:p w14:paraId="2FBA7C2A" w14:textId="77777777" w:rsidR="00A4148F" w:rsidRPr="004D5F95" w:rsidRDefault="00A4148F" w:rsidP="00A4148F">
                        <w:pPr>
                          <w:rPr>
                            <w:b/>
                            <w:bCs/>
                            <w:color w:val="FFFFFF" w:themeColor="background1"/>
                          </w:rPr>
                        </w:pPr>
                        <w:r>
                          <w:rPr>
                            <w:b/>
                            <w:color w:val="FFFFFF" w:themeColor="background1"/>
                          </w:rPr>
                          <w:t>JANVIER 2023</w:t>
                        </w:r>
                      </w:p>
                      <w:p w14:paraId="203A1141" w14:textId="77777777" w:rsidR="00A4148F" w:rsidRDefault="00A4148F"/>
                      <w:p w14:paraId="6EB4B4B7" w14:textId="77777777" w:rsidR="00A4148F" w:rsidRPr="00F120AC" w:rsidRDefault="00271781" w:rsidP="00F120AC">
                        <w:pPr>
                          <w:pStyle w:val="Heading1"/>
                        </w:pPr>
                        <w:bookmarkStart w:id="663" w:name="_Toc224723801"/>
                        <w:bookmarkStart w:id="664" w:name="_Toc224724341"/>
                        <w:r>
                          <w:t>Ébauche</w:t>
                        </w:r>
                        <w:r w:rsidR="00A24079">
                          <w:t> :</w:t>
                        </w:r>
                        <w:r>
                          <w:t xml:space="preserve"> </w:t>
                        </w:r>
                        <w:r w:rsidR="000F378D">
                          <w:t>n</w:t>
                        </w:r>
                        <w:r>
                          <w:t>orme de qualité sur le traitement en établissement</w:t>
                        </w:r>
                        <w:bookmarkEnd w:id="663"/>
                        <w:bookmarkEnd w:id="664"/>
                      </w:p>
                      <w:p w14:paraId="2585C2F9" w14:textId="77777777" w:rsidR="00A4148F" w:rsidRPr="004D5F95" w:rsidRDefault="00B81561" w:rsidP="00A4148F">
                        <w:pPr>
                          <w:rPr>
                            <w:b/>
                            <w:bCs/>
                            <w:color w:val="FFFFFF" w:themeColor="background1"/>
                          </w:rPr>
                        </w:pPr>
                        <w:r>
                          <w:rPr>
                            <w:b/>
                            <w:color w:val="FFFFFF" w:themeColor="background1"/>
                          </w:rPr>
                          <w:t>Mars 2026</w:t>
                        </w:r>
                      </w:p>
                      <w:p w14:paraId="179592EA" w14:textId="77777777" w:rsidR="002628A2" w:rsidRDefault="002628A2"/>
                      <w:p w14:paraId="6031E748" w14:textId="77777777" w:rsidR="00A4148F" w:rsidRPr="004D5F95" w:rsidRDefault="00A4148F" w:rsidP="00A4148F">
                        <w:pPr>
                          <w:rPr>
                            <w:b/>
                            <w:bCs/>
                            <w:color w:val="FFFFFF" w:themeColor="background1"/>
                          </w:rPr>
                        </w:pPr>
                        <w:r>
                          <w:rPr>
                            <w:b/>
                            <w:color w:val="FFFFFF" w:themeColor="background1"/>
                          </w:rPr>
                          <w:t>JANVIER 2023</w:t>
                        </w:r>
                      </w:p>
                      <w:p w14:paraId="7582B1E9" w14:textId="77777777" w:rsidR="002628A2" w:rsidRDefault="002628A2"/>
                      <w:p w14:paraId="31F0220B"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456D723" w14:textId="77777777" w:rsidR="002628A2" w:rsidRDefault="002628A2"/>
                      <w:p w14:paraId="72883D11" w14:textId="77777777" w:rsidR="00A4148F" w:rsidRPr="004D5F95" w:rsidRDefault="00A4148F" w:rsidP="00A4148F">
                        <w:pPr>
                          <w:rPr>
                            <w:b/>
                            <w:bCs/>
                            <w:color w:val="FFFFFF" w:themeColor="background1"/>
                          </w:rPr>
                        </w:pPr>
                        <w:r>
                          <w:rPr>
                            <w:b/>
                            <w:color w:val="FFFFFF" w:themeColor="background1"/>
                          </w:rPr>
                          <w:t>JANVIER 2023</w:t>
                        </w:r>
                      </w:p>
                      <w:p w14:paraId="6F9BAFD5" w14:textId="77777777" w:rsidR="002628A2" w:rsidRDefault="002628A2"/>
                      <w:p w14:paraId="42B5658E" w14:textId="77777777" w:rsidR="00A4148F" w:rsidRPr="00BD1F9F" w:rsidRDefault="00A4148F" w:rsidP="00E00D64">
                        <w:r>
                          <w:t>Ceci est le titre de votre document.</w:t>
                        </w:r>
                      </w:p>
                      <w:p w14:paraId="4405D712" w14:textId="77777777" w:rsidR="002628A2" w:rsidRDefault="002628A2"/>
                      <w:p w14:paraId="2F18A941" w14:textId="77777777" w:rsidR="00A4148F" w:rsidRPr="00BD1F9F" w:rsidRDefault="00A4148F" w:rsidP="00E00D64">
                        <w:r>
                          <w:t>Ceci est le titre de votre document.</w:t>
                        </w:r>
                      </w:p>
                      <w:p w14:paraId="6021E2AD" w14:textId="77777777" w:rsidR="002628A2" w:rsidRDefault="002628A2"/>
                      <w:p w14:paraId="0F01EC4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57D31D90" w14:textId="77777777" w:rsidR="002628A2" w:rsidRDefault="002628A2"/>
                      <w:p w14:paraId="5922041D" w14:textId="77777777" w:rsidR="00A4148F" w:rsidRPr="004D5F95" w:rsidRDefault="00A4148F" w:rsidP="00A4148F">
                        <w:pPr>
                          <w:rPr>
                            <w:b/>
                            <w:bCs/>
                            <w:color w:val="FFFFFF" w:themeColor="background1"/>
                          </w:rPr>
                        </w:pPr>
                        <w:r>
                          <w:rPr>
                            <w:b/>
                            <w:color w:val="FFFFFF" w:themeColor="background1"/>
                          </w:rPr>
                          <w:t>JANVIER 2023</w:t>
                        </w:r>
                      </w:p>
                      <w:p w14:paraId="0904AE78" w14:textId="77777777" w:rsidR="002628A2" w:rsidRDefault="002628A2"/>
                      <w:p w14:paraId="13A5F49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0A4BA70" w14:textId="77777777" w:rsidR="002628A2" w:rsidRDefault="002628A2"/>
                      <w:p w14:paraId="2A915160" w14:textId="77777777" w:rsidR="00A4148F" w:rsidRPr="004D5F95" w:rsidRDefault="00A4148F" w:rsidP="00A4148F">
                        <w:pPr>
                          <w:rPr>
                            <w:b/>
                            <w:bCs/>
                            <w:color w:val="FFFFFF" w:themeColor="background1"/>
                          </w:rPr>
                        </w:pPr>
                        <w:r>
                          <w:rPr>
                            <w:b/>
                            <w:color w:val="FFFFFF" w:themeColor="background1"/>
                          </w:rPr>
                          <w:t>JANVIER 2023</w:t>
                        </w:r>
                      </w:p>
                      <w:p w14:paraId="23EB9EED" w14:textId="77777777" w:rsidR="00A4148F" w:rsidRDefault="00A4148F"/>
                      <w:p w14:paraId="213CB5C7"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3116584E" w14:textId="77777777" w:rsidR="002628A2" w:rsidRDefault="002628A2"/>
                      <w:p w14:paraId="414666FA" w14:textId="77777777" w:rsidR="00A4148F" w:rsidRPr="004D5F95" w:rsidRDefault="00A4148F" w:rsidP="00A4148F">
                        <w:pPr>
                          <w:rPr>
                            <w:b/>
                            <w:bCs/>
                            <w:color w:val="FFFFFF" w:themeColor="background1"/>
                          </w:rPr>
                        </w:pPr>
                        <w:r>
                          <w:rPr>
                            <w:b/>
                            <w:color w:val="FFFFFF" w:themeColor="background1"/>
                          </w:rPr>
                          <w:t>JANVIER 2023</w:t>
                        </w:r>
                      </w:p>
                      <w:p w14:paraId="44E958F7" w14:textId="77777777" w:rsidR="002628A2" w:rsidRDefault="002628A2"/>
                      <w:p w14:paraId="4706D4E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C2234DF" w14:textId="77777777" w:rsidR="002628A2" w:rsidRDefault="002628A2"/>
                      <w:p w14:paraId="77534D7D" w14:textId="77777777" w:rsidR="00A4148F" w:rsidRPr="004D5F95" w:rsidRDefault="00A4148F" w:rsidP="00A4148F">
                        <w:pPr>
                          <w:rPr>
                            <w:b/>
                            <w:bCs/>
                            <w:color w:val="FFFFFF" w:themeColor="background1"/>
                          </w:rPr>
                        </w:pPr>
                        <w:r>
                          <w:rPr>
                            <w:b/>
                            <w:color w:val="FFFFFF" w:themeColor="background1"/>
                          </w:rPr>
                          <w:t>JANVIER 2023</w:t>
                        </w:r>
                      </w:p>
                      <w:p w14:paraId="51D0A5A0" w14:textId="77777777" w:rsidR="002628A2" w:rsidRDefault="002628A2"/>
                      <w:p w14:paraId="4C6ED6A6" w14:textId="77777777" w:rsidR="00A4148F" w:rsidRPr="00BD1F9F" w:rsidRDefault="00A4148F" w:rsidP="00E00D64">
                        <w:r>
                          <w:t>Ceci est le titre de votre document.</w:t>
                        </w:r>
                      </w:p>
                      <w:p w14:paraId="532D6AE1" w14:textId="77777777" w:rsidR="002628A2" w:rsidRDefault="002628A2"/>
                      <w:p w14:paraId="106A2C02" w14:textId="77777777" w:rsidR="00A4148F" w:rsidRPr="00BD1F9F" w:rsidRDefault="00A4148F" w:rsidP="00E00D64">
                        <w:r>
                          <w:t>Ceci est le titre de votre document.</w:t>
                        </w:r>
                      </w:p>
                      <w:p w14:paraId="5426FC47" w14:textId="77777777" w:rsidR="002628A2" w:rsidRDefault="002628A2"/>
                      <w:p w14:paraId="76A9086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DB55F98" w14:textId="77777777" w:rsidR="002628A2" w:rsidRDefault="002628A2"/>
                      <w:p w14:paraId="422118F8" w14:textId="77777777" w:rsidR="00A4148F" w:rsidRPr="004D5F95" w:rsidRDefault="00A4148F" w:rsidP="00A4148F">
                        <w:pPr>
                          <w:rPr>
                            <w:b/>
                            <w:bCs/>
                            <w:color w:val="FFFFFF" w:themeColor="background1"/>
                          </w:rPr>
                        </w:pPr>
                        <w:r>
                          <w:rPr>
                            <w:b/>
                            <w:color w:val="FFFFFF" w:themeColor="background1"/>
                          </w:rPr>
                          <w:t>JANVIER 2023</w:t>
                        </w:r>
                      </w:p>
                      <w:p w14:paraId="0AC7B844" w14:textId="77777777" w:rsidR="002628A2" w:rsidRDefault="002628A2"/>
                      <w:p w14:paraId="2AF4B7D6"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93D49E3" w14:textId="77777777" w:rsidR="002628A2" w:rsidRDefault="002628A2"/>
                      <w:p w14:paraId="0F484556" w14:textId="77777777" w:rsidR="00A4148F" w:rsidRPr="004D5F95" w:rsidRDefault="00A4148F" w:rsidP="00A4148F">
                        <w:pPr>
                          <w:rPr>
                            <w:b/>
                            <w:bCs/>
                            <w:color w:val="FFFFFF" w:themeColor="background1"/>
                          </w:rPr>
                        </w:pPr>
                        <w:r>
                          <w:rPr>
                            <w:b/>
                            <w:color w:val="FFFFFF" w:themeColor="background1"/>
                          </w:rPr>
                          <w:t>JANVIER 2023</w:t>
                        </w:r>
                      </w:p>
                      <w:p w14:paraId="6298ACBD" w14:textId="77777777" w:rsidR="00A4148F" w:rsidRDefault="00A4148F"/>
                      <w:p w14:paraId="1627A6DB" w14:textId="77777777" w:rsidR="00A4148F" w:rsidRPr="00F120AC" w:rsidRDefault="00271781" w:rsidP="00F120AC">
                        <w:pPr>
                          <w:pStyle w:val="Heading1"/>
                        </w:pPr>
                        <w:bookmarkStart w:id="665" w:name="_Toc224723802"/>
                        <w:bookmarkStart w:id="666" w:name="_Toc224724342"/>
                        <w:r>
                          <w:t>Ébauche</w:t>
                        </w:r>
                        <w:r w:rsidR="00A24079">
                          <w:t> :</w:t>
                        </w:r>
                        <w:r>
                          <w:t xml:space="preserve"> </w:t>
                        </w:r>
                        <w:r w:rsidR="000F378D">
                          <w:t>n</w:t>
                        </w:r>
                        <w:r>
                          <w:t>orme de qualité sur le traitement en établissement</w:t>
                        </w:r>
                        <w:bookmarkEnd w:id="665"/>
                        <w:bookmarkEnd w:id="666"/>
                      </w:p>
                      <w:p w14:paraId="0A38CB05" w14:textId="77777777" w:rsidR="00A4148F" w:rsidRPr="00F120AC" w:rsidRDefault="00A4148F" w:rsidP="00F120AC">
                        <w:pPr>
                          <w:pStyle w:val="Heading1"/>
                        </w:pPr>
                      </w:p>
                      <w:p w14:paraId="3FD13FC8" w14:textId="77777777" w:rsidR="00A4148F" w:rsidRDefault="00A4148F"/>
                      <w:p w14:paraId="5988A1A3" w14:textId="77777777" w:rsidR="00A4148F" w:rsidRPr="00F120AC" w:rsidRDefault="00F120AC" w:rsidP="00F120AC">
                        <w:pPr>
                          <w:pStyle w:val="Heading1"/>
                        </w:pPr>
                        <w:bookmarkStart w:id="667" w:name="_Toc224723803"/>
                        <w:bookmarkStart w:id="668" w:name="_Toc22472434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67"/>
                        <w:bookmarkEnd w:id="668"/>
                      </w:p>
                      <w:p w14:paraId="69ADDD14" w14:textId="77777777" w:rsidR="00A4148F" w:rsidRPr="00F120AC" w:rsidRDefault="00A4148F" w:rsidP="00F120AC">
                        <w:pPr>
                          <w:pStyle w:val="Heading1"/>
                        </w:pPr>
                      </w:p>
                      <w:p w14:paraId="4E073390" w14:textId="77777777" w:rsidR="00A4148F" w:rsidRDefault="00A4148F"/>
                      <w:p w14:paraId="0551F95A" w14:textId="77777777" w:rsidR="00A4148F" w:rsidRPr="00F120AC" w:rsidRDefault="00F120AC" w:rsidP="00F120AC">
                        <w:pPr>
                          <w:pStyle w:val="Heading1"/>
                        </w:pPr>
                        <w:bookmarkStart w:id="669" w:name="_Toc224723804"/>
                        <w:bookmarkStart w:id="670" w:name="_Toc22472434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69"/>
                        <w:bookmarkEnd w:id="670"/>
                      </w:p>
                      <w:p w14:paraId="34D7A399" w14:textId="77777777" w:rsidR="00A4148F" w:rsidRPr="00F120AC" w:rsidRDefault="00A4148F" w:rsidP="00F120AC">
                        <w:pPr>
                          <w:pStyle w:val="Heading1"/>
                        </w:pPr>
                      </w:p>
                      <w:p w14:paraId="4FABFD5F" w14:textId="77777777" w:rsidR="00A4148F" w:rsidRDefault="00A4148F"/>
                      <w:p w14:paraId="142408B8" w14:textId="77777777" w:rsidR="00A4148F" w:rsidRPr="00F120AC" w:rsidRDefault="00F120AC" w:rsidP="00F120AC">
                        <w:pPr>
                          <w:pStyle w:val="Heading1"/>
                        </w:pPr>
                        <w:bookmarkStart w:id="671" w:name="_Toc224723805"/>
                        <w:bookmarkStart w:id="672" w:name="_Toc22472434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71"/>
                        <w:bookmarkEnd w:id="672"/>
                      </w:p>
                      <w:p w14:paraId="456F4134" w14:textId="77777777" w:rsidR="00A4148F" w:rsidRPr="004D5F95" w:rsidRDefault="00B81561" w:rsidP="00A4148F">
                        <w:pPr>
                          <w:rPr>
                            <w:b/>
                            <w:bCs/>
                            <w:color w:val="FFFFFF" w:themeColor="background1"/>
                          </w:rPr>
                        </w:pPr>
                        <w:r>
                          <w:rPr>
                            <w:b/>
                            <w:color w:val="FFFFFF" w:themeColor="background1"/>
                          </w:rPr>
                          <w:t>Mars 2026</w:t>
                        </w:r>
                      </w:p>
                      <w:p w14:paraId="582530DF" w14:textId="77777777" w:rsidR="002628A2" w:rsidRDefault="002628A2"/>
                      <w:p w14:paraId="25D0B1B5" w14:textId="77777777" w:rsidR="00A4148F" w:rsidRPr="004D5F95" w:rsidRDefault="00A4148F" w:rsidP="00A4148F">
                        <w:pPr>
                          <w:rPr>
                            <w:b/>
                            <w:bCs/>
                            <w:color w:val="FFFFFF" w:themeColor="background1"/>
                          </w:rPr>
                        </w:pPr>
                        <w:r>
                          <w:rPr>
                            <w:b/>
                            <w:color w:val="FFFFFF" w:themeColor="background1"/>
                          </w:rPr>
                          <w:t>JANVIER 2023</w:t>
                        </w:r>
                      </w:p>
                      <w:p w14:paraId="523E264C" w14:textId="77777777" w:rsidR="002628A2" w:rsidRDefault="002628A2"/>
                      <w:p w14:paraId="35501EA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DB3EB57" w14:textId="77777777" w:rsidR="002628A2" w:rsidRDefault="002628A2"/>
                      <w:p w14:paraId="5A58552D" w14:textId="77777777" w:rsidR="00A4148F" w:rsidRPr="004D5F95" w:rsidRDefault="00A4148F" w:rsidP="00A4148F">
                        <w:pPr>
                          <w:rPr>
                            <w:b/>
                            <w:bCs/>
                            <w:color w:val="FFFFFF" w:themeColor="background1"/>
                          </w:rPr>
                        </w:pPr>
                        <w:r>
                          <w:rPr>
                            <w:b/>
                            <w:color w:val="FFFFFF" w:themeColor="background1"/>
                          </w:rPr>
                          <w:t>JANVIER 2023</w:t>
                        </w:r>
                      </w:p>
                      <w:p w14:paraId="09C880C2" w14:textId="77777777" w:rsidR="002628A2" w:rsidRDefault="002628A2"/>
                      <w:p w14:paraId="6C004B0C" w14:textId="77777777" w:rsidR="00A4148F" w:rsidRPr="00BD1F9F" w:rsidRDefault="00A4148F" w:rsidP="00E00D64">
                        <w:r>
                          <w:t>Ceci est le titre de votre document.</w:t>
                        </w:r>
                      </w:p>
                      <w:p w14:paraId="624BEA84" w14:textId="77777777" w:rsidR="002628A2" w:rsidRDefault="002628A2"/>
                      <w:p w14:paraId="1570BE2B" w14:textId="77777777" w:rsidR="00A4148F" w:rsidRPr="00BD1F9F" w:rsidRDefault="00A4148F" w:rsidP="00E00D64">
                        <w:r>
                          <w:t>Ceci est le titre de votre document.</w:t>
                        </w:r>
                      </w:p>
                      <w:p w14:paraId="213C46E6" w14:textId="77777777" w:rsidR="002628A2" w:rsidRDefault="002628A2"/>
                      <w:p w14:paraId="20789FC7"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E964DF0" w14:textId="77777777" w:rsidR="002628A2" w:rsidRDefault="002628A2"/>
                      <w:p w14:paraId="7738D650" w14:textId="77777777" w:rsidR="00A4148F" w:rsidRPr="004D5F95" w:rsidRDefault="00A4148F" w:rsidP="00A4148F">
                        <w:pPr>
                          <w:rPr>
                            <w:b/>
                            <w:bCs/>
                            <w:color w:val="FFFFFF" w:themeColor="background1"/>
                          </w:rPr>
                        </w:pPr>
                        <w:r>
                          <w:rPr>
                            <w:b/>
                            <w:color w:val="FFFFFF" w:themeColor="background1"/>
                          </w:rPr>
                          <w:t>JANVIER 2023</w:t>
                        </w:r>
                      </w:p>
                      <w:p w14:paraId="5A82AB01" w14:textId="77777777" w:rsidR="002628A2" w:rsidRDefault="002628A2"/>
                      <w:p w14:paraId="61E72D96"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CCCC6BA" w14:textId="77777777" w:rsidR="002628A2" w:rsidRDefault="002628A2"/>
                      <w:p w14:paraId="56F0DBB5" w14:textId="77777777" w:rsidR="00A4148F" w:rsidRPr="004D5F95" w:rsidRDefault="00A4148F" w:rsidP="00A4148F">
                        <w:pPr>
                          <w:rPr>
                            <w:b/>
                            <w:bCs/>
                            <w:color w:val="FFFFFF" w:themeColor="background1"/>
                          </w:rPr>
                        </w:pPr>
                        <w:r>
                          <w:rPr>
                            <w:b/>
                            <w:color w:val="FFFFFF" w:themeColor="background1"/>
                          </w:rPr>
                          <w:t>JANVIER 2023</w:t>
                        </w:r>
                      </w:p>
                      <w:p w14:paraId="71299E9F" w14:textId="77777777" w:rsidR="00A4148F" w:rsidRDefault="00A4148F"/>
                      <w:p w14:paraId="64B71ADE"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5F8EA012" w14:textId="77777777" w:rsidR="002628A2" w:rsidRDefault="002628A2"/>
                      <w:p w14:paraId="7D9FC22E" w14:textId="77777777" w:rsidR="00A4148F" w:rsidRPr="004D5F95" w:rsidRDefault="00A4148F" w:rsidP="00A4148F">
                        <w:pPr>
                          <w:rPr>
                            <w:b/>
                            <w:bCs/>
                            <w:color w:val="FFFFFF" w:themeColor="background1"/>
                          </w:rPr>
                        </w:pPr>
                        <w:r>
                          <w:rPr>
                            <w:b/>
                            <w:color w:val="FFFFFF" w:themeColor="background1"/>
                          </w:rPr>
                          <w:t>JANVIER 2023</w:t>
                        </w:r>
                      </w:p>
                      <w:p w14:paraId="74E95146" w14:textId="77777777" w:rsidR="002628A2" w:rsidRDefault="002628A2"/>
                      <w:p w14:paraId="35DFE04B"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8AC6C71" w14:textId="77777777" w:rsidR="002628A2" w:rsidRDefault="002628A2"/>
                      <w:p w14:paraId="39C92B07" w14:textId="77777777" w:rsidR="00A4148F" w:rsidRPr="004D5F95" w:rsidRDefault="00A4148F" w:rsidP="00A4148F">
                        <w:pPr>
                          <w:rPr>
                            <w:b/>
                            <w:bCs/>
                            <w:color w:val="FFFFFF" w:themeColor="background1"/>
                          </w:rPr>
                        </w:pPr>
                        <w:r>
                          <w:rPr>
                            <w:b/>
                            <w:color w:val="FFFFFF" w:themeColor="background1"/>
                          </w:rPr>
                          <w:t>JANVIER 2023</w:t>
                        </w:r>
                      </w:p>
                      <w:p w14:paraId="75848EAC" w14:textId="77777777" w:rsidR="002628A2" w:rsidRDefault="002628A2"/>
                      <w:p w14:paraId="7962423C" w14:textId="77777777" w:rsidR="00A4148F" w:rsidRPr="00BD1F9F" w:rsidRDefault="00A4148F" w:rsidP="00E00D64">
                        <w:r>
                          <w:t>Ceci est le titre de votre document.</w:t>
                        </w:r>
                      </w:p>
                      <w:p w14:paraId="4993EB69" w14:textId="77777777" w:rsidR="002628A2" w:rsidRDefault="002628A2"/>
                      <w:p w14:paraId="4ABAFF79" w14:textId="77777777" w:rsidR="00A4148F" w:rsidRPr="00BD1F9F" w:rsidRDefault="00A4148F" w:rsidP="00E00D64">
                        <w:r>
                          <w:t>Ceci est le titre de votre document.</w:t>
                        </w:r>
                      </w:p>
                      <w:p w14:paraId="02E7A71E" w14:textId="77777777" w:rsidR="002628A2" w:rsidRDefault="002628A2"/>
                      <w:p w14:paraId="0C02DB6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4A8C0E9" w14:textId="77777777" w:rsidR="002628A2" w:rsidRDefault="002628A2"/>
                      <w:p w14:paraId="38FD9316" w14:textId="77777777" w:rsidR="00A4148F" w:rsidRPr="004D5F95" w:rsidRDefault="00A4148F" w:rsidP="00A4148F">
                        <w:pPr>
                          <w:rPr>
                            <w:b/>
                            <w:bCs/>
                            <w:color w:val="FFFFFF" w:themeColor="background1"/>
                          </w:rPr>
                        </w:pPr>
                        <w:r>
                          <w:rPr>
                            <w:b/>
                            <w:color w:val="FFFFFF" w:themeColor="background1"/>
                          </w:rPr>
                          <w:t>JANVIER 2023</w:t>
                        </w:r>
                      </w:p>
                      <w:p w14:paraId="7300857C" w14:textId="77777777" w:rsidR="002628A2" w:rsidRDefault="002628A2"/>
                      <w:p w14:paraId="760DE5B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E32D7D5" w14:textId="77777777" w:rsidR="002628A2" w:rsidRDefault="002628A2"/>
                      <w:p w14:paraId="4F8EAFF7" w14:textId="77777777" w:rsidR="00A4148F" w:rsidRPr="004D5F95" w:rsidRDefault="00A4148F" w:rsidP="00A4148F">
                        <w:pPr>
                          <w:rPr>
                            <w:b/>
                            <w:bCs/>
                            <w:color w:val="FFFFFF" w:themeColor="background1"/>
                          </w:rPr>
                        </w:pPr>
                        <w:r>
                          <w:rPr>
                            <w:b/>
                            <w:color w:val="FFFFFF" w:themeColor="background1"/>
                          </w:rPr>
                          <w:t>JANVIER 2023</w:t>
                        </w:r>
                      </w:p>
                      <w:p w14:paraId="3001694E" w14:textId="77777777" w:rsidR="00A4148F" w:rsidRDefault="00A4148F"/>
                      <w:p w14:paraId="41318F41" w14:textId="77777777" w:rsidR="00A4148F" w:rsidRPr="00F120AC" w:rsidRDefault="00271781" w:rsidP="00F120AC">
                        <w:pPr>
                          <w:pStyle w:val="Heading1"/>
                        </w:pPr>
                        <w:bookmarkStart w:id="673" w:name="_Toc224723806"/>
                        <w:bookmarkStart w:id="674" w:name="_Toc224724346"/>
                        <w:r>
                          <w:t>Ébauche</w:t>
                        </w:r>
                        <w:r w:rsidR="00A24079">
                          <w:t> :</w:t>
                        </w:r>
                        <w:r>
                          <w:t xml:space="preserve"> </w:t>
                        </w:r>
                        <w:r w:rsidR="000F378D">
                          <w:t>n</w:t>
                        </w:r>
                        <w:r>
                          <w:t>orme de qualité sur le traitement en établissement</w:t>
                        </w:r>
                        <w:bookmarkEnd w:id="673"/>
                        <w:bookmarkEnd w:id="674"/>
                      </w:p>
                      <w:p w14:paraId="25519A1D" w14:textId="77777777" w:rsidR="00A4148F" w:rsidRPr="004D5F95" w:rsidRDefault="00B81561" w:rsidP="00A4148F">
                        <w:pPr>
                          <w:rPr>
                            <w:b/>
                            <w:bCs/>
                            <w:color w:val="FFFFFF" w:themeColor="background1"/>
                          </w:rPr>
                        </w:pPr>
                        <w:r>
                          <w:rPr>
                            <w:b/>
                            <w:color w:val="FFFFFF" w:themeColor="background1"/>
                          </w:rPr>
                          <w:t>Mars 2026</w:t>
                        </w:r>
                      </w:p>
                      <w:p w14:paraId="46921AC9" w14:textId="77777777" w:rsidR="002628A2" w:rsidRDefault="002628A2"/>
                      <w:p w14:paraId="6E1A5919" w14:textId="77777777" w:rsidR="00A4148F" w:rsidRPr="004D5F95" w:rsidRDefault="00A4148F" w:rsidP="00A4148F">
                        <w:pPr>
                          <w:rPr>
                            <w:b/>
                            <w:bCs/>
                            <w:color w:val="FFFFFF" w:themeColor="background1"/>
                          </w:rPr>
                        </w:pPr>
                        <w:r>
                          <w:rPr>
                            <w:b/>
                            <w:color w:val="FFFFFF" w:themeColor="background1"/>
                          </w:rPr>
                          <w:t>JANVIER 2023</w:t>
                        </w:r>
                      </w:p>
                      <w:p w14:paraId="03D90A3F" w14:textId="77777777" w:rsidR="002628A2" w:rsidRDefault="002628A2"/>
                      <w:p w14:paraId="386AD79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5DDD1B6" w14:textId="77777777" w:rsidR="002628A2" w:rsidRDefault="002628A2"/>
                      <w:p w14:paraId="59C317BF" w14:textId="77777777" w:rsidR="00A4148F" w:rsidRPr="004D5F95" w:rsidRDefault="00A4148F" w:rsidP="00A4148F">
                        <w:pPr>
                          <w:rPr>
                            <w:b/>
                            <w:bCs/>
                            <w:color w:val="FFFFFF" w:themeColor="background1"/>
                          </w:rPr>
                        </w:pPr>
                        <w:r>
                          <w:rPr>
                            <w:b/>
                            <w:color w:val="FFFFFF" w:themeColor="background1"/>
                          </w:rPr>
                          <w:t>JANVIER 2023</w:t>
                        </w:r>
                      </w:p>
                      <w:p w14:paraId="2C72D221" w14:textId="77777777" w:rsidR="002628A2" w:rsidRDefault="002628A2"/>
                      <w:p w14:paraId="4BF40A5D" w14:textId="77777777" w:rsidR="00A4148F" w:rsidRPr="00BD1F9F" w:rsidRDefault="00A4148F" w:rsidP="00E00D64">
                        <w:r>
                          <w:t>Ceci est le titre de votre document.</w:t>
                        </w:r>
                      </w:p>
                      <w:p w14:paraId="6C3E6B79" w14:textId="77777777" w:rsidR="002628A2" w:rsidRDefault="002628A2"/>
                      <w:p w14:paraId="31ADEB0F" w14:textId="77777777" w:rsidR="00A4148F" w:rsidRPr="00BD1F9F" w:rsidRDefault="00A4148F" w:rsidP="00E00D64">
                        <w:r>
                          <w:t>Ceci est le titre de votre document.</w:t>
                        </w:r>
                      </w:p>
                      <w:p w14:paraId="781F59B7" w14:textId="77777777" w:rsidR="002628A2" w:rsidRDefault="002628A2"/>
                      <w:p w14:paraId="65C1B551"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5355DDBC" w14:textId="77777777" w:rsidR="002628A2" w:rsidRDefault="002628A2"/>
                      <w:p w14:paraId="2028520F" w14:textId="77777777" w:rsidR="00A4148F" w:rsidRPr="004D5F95" w:rsidRDefault="00A4148F" w:rsidP="00A4148F">
                        <w:pPr>
                          <w:rPr>
                            <w:b/>
                            <w:bCs/>
                            <w:color w:val="FFFFFF" w:themeColor="background1"/>
                          </w:rPr>
                        </w:pPr>
                        <w:r>
                          <w:rPr>
                            <w:b/>
                            <w:color w:val="FFFFFF" w:themeColor="background1"/>
                          </w:rPr>
                          <w:t>JANVIER 2023</w:t>
                        </w:r>
                      </w:p>
                      <w:p w14:paraId="45E0DE58" w14:textId="77777777" w:rsidR="002628A2" w:rsidRDefault="002628A2"/>
                      <w:p w14:paraId="5EBEA81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3435731" w14:textId="77777777" w:rsidR="002628A2" w:rsidRDefault="002628A2"/>
                      <w:p w14:paraId="5974CEA9" w14:textId="77777777" w:rsidR="00A4148F" w:rsidRPr="004D5F95" w:rsidRDefault="00A4148F" w:rsidP="00A4148F">
                        <w:pPr>
                          <w:rPr>
                            <w:b/>
                            <w:bCs/>
                            <w:color w:val="FFFFFF" w:themeColor="background1"/>
                          </w:rPr>
                        </w:pPr>
                        <w:r>
                          <w:rPr>
                            <w:b/>
                            <w:color w:val="FFFFFF" w:themeColor="background1"/>
                          </w:rPr>
                          <w:t>JANVIER 2023</w:t>
                        </w:r>
                      </w:p>
                      <w:p w14:paraId="71291DC1" w14:textId="77777777" w:rsidR="00A4148F" w:rsidRDefault="00A4148F"/>
                      <w:p w14:paraId="516778B0"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098DD048" w14:textId="77777777" w:rsidR="002628A2" w:rsidRDefault="002628A2"/>
                      <w:p w14:paraId="207C138E" w14:textId="77777777" w:rsidR="00A4148F" w:rsidRPr="004D5F95" w:rsidRDefault="00A4148F" w:rsidP="00A4148F">
                        <w:pPr>
                          <w:rPr>
                            <w:b/>
                            <w:bCs/>
                            <w:color w:val="FFFFFF" w:themeColor="background1"/>
                          </w:rPr>
                        </w:pPr>
                        <w:r>
                          <w:rPr>
                            <w:b/>
                            <w:color w:val="FFFFFF" w:themeColor="background1"/>
                          </w:rPr>
                          <w:t>JANVIER 2023</w:t>
                        </w:r>
                      </w:p>
                      <w:p w14:paraId="5306E74E" w14:textId="77777777" w:rsidR="002628A2" w:rsidRDefault="002628A2"/>
                      <w:p w14:paraId="4AE4886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C52CFC9" w14:textId="77777777" w:rsidR="002628A2" w:rsidRDefault="002628A2"/>
                      <w:p w14:paraId="4FFA141B" w14:textId="77777777" w:rsidR="00A4148F" w:rsidRPr="004D5F95" w:rsidRDefault="00A4148F" w:rsidP="00A4148F">
                        <w:pPr>
                          <w:rPr>
                            <w:b/>
                            <w:bCs/>
                            <w:color w:val="FFFFFF" w:themeColor="background1"/>
                          </w:rPr>
                        </w:pPr>
                        <w:r>
                          <w:rPr>
                            <w:b/>
                            <w:color w:val="FFFFFF" w:themeColor="background1"/>
                          </w:rPr>
                          <w:t>JANVIER 2023</w:t>
                        </w:r>
                      </w:p>
                      <w:p w14:paraId="47E23197" w14:textId="77777777" w:rsidR="002628A2" w:rsidRDefault="002628A2"/>
                      <w:p w14:paraId="4B954945" w14:textId="77777777" w:rsidR="00A4148F" w:rsidRPr="00BD1F9F" w:rsidRDefault="00A4148F" w:rsidP="00E00D64">
                        <w:r>
                          <w:t>Ceci est le titre de votre document.</w:t>
                        </w:r>
                      </w:p>
                      <w:p w14:paraId="3928A69F" w14:textId="77777777" w:rsidR="002628A2" w:rsidRDefault="002628A2"/>
                      <w:p w14:paraId="678CF155" w14:textId="77777777" w:rsidR="00A4148F" w:rsidRPr="00BD1F9F" w:rsidRDefault="00A4148F" w:rsidP="00E00D64">
                        <w:r>
                          <w:t>Ceci est le titre de votre document.</w:t>
                        </w:r>
                      </w:p>
                      <w:p w14:paraId="25134656" w14:textId="77777777" w:rsidR="002628A2" w:rsidRDefault="002628A2"/>
                      <w:p w14:paraId="6F7E1FC4"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549589D4" w14:textId="77777777" w:rsidR="002628A2" w:rsidRDefault="002628A2"/>
                      <w:p w14:paraId="07D56BF3" w14:textId="77777777" w:rsidR="00A4148F" w:rsidRPr="004D5F95" w:rsidRDefault="00A4148F" w:rsidP="00A4148F">
                        <w:pPr>
                          <w:rPr>
                            <w:b/>
                            <w:bCs/>
                            <w:color w:val="FFFFFF" w:themeColor="background1"/>
                          </w:rPr>
                        </w:pPr>
                        <w:r>
                          <w:rPr>
                            <w:b/>
                            <w:color w:val="FFFFFF" w:themeColor="background1"/>
                          </w:rPr>
                          <w:t>JANVIER 2023</w:t>
                        </w:r>
                      </w:p>
                      <w:p w14:paraId="219B0C44" w14:textId="77777777" w:rsidR="002628A2" w:rsidRDefault="002628A2"/>
                      <w:p w14:paraId="54324F0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90E1CC7" w14:textId="77777777" w:rsidR="002628A2" w:rsidRDefault="002628A2"/>
                      <w:p w14:paraId="1D72CD58" w14:textId="77777777" w:rsidR="00A4148F" w:rsidRPr="004D5F95" w:rsidRDefault="00A4148F" w:rsidP="00A4148F">
                        <w:pPr>
                          <w:rPr>
                            <w:b/>
                            <w:bCs/>
                            <w:color w:val="FFFFFF" w:themeColor="background1"/>
                          </w:rPr>
                        </w:pPr>
                        <w:r>
                          <w:rPr>
                            <w:b/>
                            <w:color w:val="FFFFFF" w:themeColor="background1"/>
                          </w:rPr>
                          <w:t>JANVIER 2023</w:t>
                        </w:r>
                      </w:p>
                      <w:p w14:paraId="583C74A5" w14:textId="77777777" w:rsidR="00A4148F" w:rsidRDefault="00A4148F"/>
                      <w:p w14:paraId="2253C951" w14:textId="77777777" w:rsidR="00A4148F" w:rsidRPr="00F120AC" w:rsidRDefault="00271781" w:rsidP="00F120AC">
                        <w:pPr>
                          <w:pStyle w:val="Heading1"/>
                        </w:pPr>
                        <w:bookmarkStart w:id="675" w:name="_Toc224723807"/>
                        <w:bookmarkStart w:id="676" w:name="_Toc224724347"/>
                        <w:r>
                          <w:t>Ébauche</w:t>
                        </w:r>
                        <w:r w:rsidR="00A24079">
                          <w:t> :</w:t>
                        </w:r>
                        <w:r>
                          <w:t xml:space="preserve"> </w:t>
                        </w:r>
                        <w:r w:rsidR="000F378D">
                          <w:t>n</w:t>
                        </w:r>
                        <w:r>
                          <w:t>orme de qualité sur le traitement en établissement</w:t>
                        </w:r>
                        <w:bookmarkEnd w:id="675"/>
                        <w:bookmarkEnd w:id="676"/>
                      </w:p>
                      <w:p w14:paraId="035EE712" w14:textId="77777777" w:rsidR="00A4148F" w:rsidRPr="00F120AC" w:rsidRDefault="00A4148F" w:rsidP="00F120AC">
                        <w:pPr>
                          <w:pStyle w:val="Heading1"/>
                        </w:pPr>
                      </w:p>
                      <w:p w14:paraId="6AD34B51" w14:textId="77777777" w:rsidR="00A4148F" w:rsidRDefault="00A4148F"/>
                      <w:p w14:paraId="46FD61F4" w14:textId="77777777" w:rsidR="00A4148F" w:rsidRPr="00F120AC" w:rsidRDefault="00F120AC" w:rsidP="00F120AC">
                        <w:pPr>
                          <w:pStyle w:val="Heading1"/>
                        </w:pPr>
                        <w:bookmarkStart w:id="677" w:name="_Toc224723808"/>
                        <w:bookmarkStart w:id="678" w:name="_Toc22472434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77"/>
                        <w:bookmarkEnd w:id="678"/>
                      </w:p>
                      <w:p w14:paraId="01A3AD7A" w14:textId="77777777" w:rsidR="00A4148F" w:rsidRPr="004D5F95" w:rsidRDefault="00B81561" w:rsidP="00A4148F">
                        <w:pPr>
                          <w:rPr>
                            <w:b/>
                            <w:bCs/>
                            <w:color w:val="FFFFFF" w:themeColor="background1"/>
                          </w:rPr>
                        </w:pPr>
                        <w:r>
                          <w:rPr>
                            <w:b/>
                            <w:color w:val="FFFFFF" w:themeColor="background1"/>
                          </w:rPr>
                          <w:t>Mars 2026</w:t>
                        </w:r>
                      </w:p>
                      <w:p w14:paraId="7F42E101" w14:textId="77777777" w:rsidR="002628A2" w:rsidRDefault="002628A2"/>
                      <w:p w14:paraId="43BEF2B4" w14:textId="77777777" w:rsidR="00A4148F" w:rsidRPr="004D5F95" w:rsidRDefault="00A4148F" w:rsidP="00A4148F">
                        <w:pPr>
                          <w:rPr>
                            <w:b/>
                            <w:bCs/>
                            <w:color w:val="FFFFFF" w:themeColor="background1"/>
                          </w:rPr>
                        </w:pPr>
                        <w:r>
                          <w:rPr>
                            <w:b/>
                            <w:color w:val="FFFFFF" w:themeColor="background1"/>
                          </w:rPr>
                          <w:t>JANVIER 2023</w:t>
                        </w:r>
                      </w:p>
                      <w:p w14:paraId="0F71B4D7" w14:textId="77777777" w:rsidR="002628A2" w:rsidRDefault="002628A2"/>
                      <w:p w14:paraId="1833609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60D5B73" w14:textId="77777777" w:rsidR="002628A2" w:rsidRDefault="002628A2"/>
                      <w:p w14:paraId="4979EF0B" w14:textId="77777777" w:rsidR="00A4148F" w:rsidRPr="004D5F95" w:rsidRDefault="00A4148F" w:rsidP="00A4148F">
                        <w:pPr>
                          <w:rPr>
                            <w:b/>
                            <w:bCs/>
                            <w:color w:val="FFFFFF" w:themeColor="background1"/>
                          </w:rPr>
                        </w:pPr>
                        <w:r>
                          <w:rPr>
                            <w:b/>
                            <w:color w:val="FFFFFF" w:themeColor="background1"/>
                          </w:rPr>
                          <w:t>JANVIER 2023</w:t>
                        </w:r>
                      </w:p>
                      <w:p w14:paraId="65D44F89" w14:textId="77777777" w:rsidR="002628A2" w:rsidRDefault="002628A2"/>
                      <w:p w14:paraId="1CFC331B" w14:textId="77777777" w:rsidR="00A4148F" w:rsidRPr="00BD1F9F" w:rsidRDefault="00A4148F" w:rsidP="00E00D64">
                        <w:r>
                          <w:t>Ceci est le titre de votre document.</w:t>
                        </w:r>
                      </w:p>
                      <w:p w14:paraId="124161B6" w14:textId="77777777" w:rsidR="002628A2" w:rsidRDefault="002628A2"/>
                      <w:p w14:paraId="714E40DB" w14:textId="77777777" w:rsidR="00A4148F" w:rsidRPr="00BD1F9F" w:rsidRDefault="00A4148F" w:rsidP="00E00D64">
                        <w:r>
                          <w:t>Ceci est le titre de votre document.</w:t>
                        </w:r>
                      </w:p>
                      <w:p w14:paraId="621B052C" w14:textId="77777777" w:rsidR="002628A2" w:rsidRDefault="002628A2"/>
                      <w:p w14:paraId="41A24D50"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A7CD839" w14:textId="77777777" w:rsidR="002628A2" w:rsidRDefault="002628A2"/>
                      <w:p w14:paraId="727FB43B" w14:textId="77777777" w:rsidR="00A4148F" w:rsidRPr="004D5F95" w:rsidRDefault="00A4148F" w:rsidP="00A4148F">
                        <w:pPr>
                          <w:rPr>
                            <w:b/>
                            <w:bCs/>
                            <w:color w:val="FFFFFF" w:themeColor="background1"/>
                          </w:rPr>
                        </w:pPr>
                        <w:r>
                          <w:rPr>
                            <w:b/>
                            <w:color w:val="FFFFFF" w:themeColor="background1"/>
                          </w:rPr>
                          <w:t>JANVIER 2023</w:t>
                        </w:r>
                      </w:p>
                      <w:p w14:paraId="28323E1C" w14:textId="77777777" w:rsidR="002628A2" w:rsidRDefault="002628A2"/>
                      <w:p w14:paraId="2A85899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FFD5D3F" w14:textId="77777777" w:rsidR="002628A2" w:rsidRDefault="002628A2"/>
                      <w:p w14:paraId="15EF147A" w14:textId="77777777" w:rsidR="00A4148F" w:rsidRPr="004D5F95" w:rsidRDefault="00A4148F" w:rsidP="00A4148F">
                        <w:pPr>
                          <w:rPr>
                            <w:b/>
                            <w:bCs/>
                            <w:color w:val="FFFFFF" w:themeColor="background1"/>
                          </w:rPr>
                        </w:pPr>
                        <w:r>
                          <w:rPr>
                            <w:b/>
                            <w:color w:val="FFFFFF" w:themeColor="background1"/>
                          </w:rPr>
                          <w:t>JANVIER 2023</w:t>
                        </w:r>
                      </w:p>
                      <w:p w14:paraId="0FF156F4" w14:textId="77777777" w:rsidR="00A4148F" w:rsidRDefault="00A4148F"/>
                      <w:p w14:paraId="38A17ED2"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268B1043" w14:textId="77777777" w:rsidR="002628A2" w:rsidRDefault="002628A2"/>
                      <w:p w14:paraId="3FFBA93D" w14:textId="77777777" w:rsidR="00A4148F" w:rsidRPr="004D5F95" w:rsidRDefault="00A4148F" w:rsidP="00A4148F">
                        <w:pPr>
                          <w:rPr>
                            <w:b/>
                            <w:bCs/>
                            <w:color w:val="FFFFFF" w:themeColor="background1"/>
                          </w:rPr>
                        </w:pPr>
                        <w:r>
                          <w:rPr>
                            <w:b/>
                            <w:color w:val="FFFFFF" w:themeColor="background1"/>
                          </w:rPr>
                          <w:t>JANVIER 2023</w:t>
                        </w:r>
                      </w:p>
                      <w:p w14:paraId="34986D44" w14:textId="77777777" w:rsidR="002628A2" w:rsidRDefault="002628A2"/>
                      <w:p w14:paraId="56A496F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33FF2E6" w14:textId="77777777" w:rsidR="002628A2" w:rsidRDefault="002628A2"/>
                      <w:p w14:paraId="47561661" w14:textId="77777777" w:rsidR="00A4148F" w:rsidRPr="004D5F95" w:rsidRDefault="00A4148F" w:rsidP="00A4148F">
                        <w:pPr>
                          <w:rPr>
                            <w:b/>
                            <w:bCs/>
                            <w:color w:val="FFFFFF" w:themeColor="background1"/>
                          </w:rPr>
                        </w:pPr>
                        <w:r>
                          <w:rPr>
                            <w:b/>
                            <w:color w:val="FFFFFF" w:themeColor="background1"/>
                          </w:rPr>
                          <w:t>JANVIER 2023</w:t>
                        </w:r>
                      </w:p>
                      <w:p w14:paraId="4CA56341" w14:textId="77777777" w:rsidR="002628A2" w:rsidRDefault="002628A2"/>
                      <w:p w14:paraId="7FDD8130" w14:textId="77777777" w:rsidR="00A4148F" w:rsidRPr="00BD1F9F" w:rsidRDefault="00A4148F" w:rsidP="00E00D64">
                        <w:r>
                          <w:t>Ceci est le titre de votre document.</w:t>
                        </w:r>
                      </w:p>
                      <w:p w14:paraId="6FB200B3" w14:textId="77777777" w:rsidR="002628A2" w:rsidRDefault="002628A2"/>
                      <w:p w14:paraId="1AD1D362" w14:textId="77777777" w:rsidR="00A4148F" w:rsidRPr="00BD1F9F" w:rsidRDefault="00A4148F" w:rsidP="00E00D64">
                        <w:r>
                          <w:t>Ceci est le titre de votre document.</w:t>
                        </w:r>
                      </w:p>
                      <w:p w14:paraId="7EA70FEB" w14:textId="77777777" w:rsidR="002628A2" w:rsidRDefault="002628A2"/>
                      <w:p w14:paraId="6A1AA8D9"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1BCC7E0D" w14:textId="77777777" w:rsidR="002628A2" w:rsidRDefault="002628A2"/>
                      <w:p w14:paraId="0F0C7DCF" w14:textId="77777777" w:rsidR="00A4148F" w:rsidRPr="004D5F95" w:rsidRDefault="00A4148F" w:rsidP="00A4148F">
                        <w:pPr>
                          <w:rPr>
                            <w:b/>
                            <w:bCs/>
                            <w:color w:val="FFFFFF" w:themeColor="background1"/>
                          </w:rPr>
                        </w:pPr>
                        <w:r>
                          <w:rPr>
                            <w:b/>
                            <w:color w:val="FFFFFF" w:themeColor="background1"/>
                          </w:rPr>
                          <w:t>JANVIER 2023</w:t>
                        </w:r>
                      </w:p>
                      <w:p w14:paraId="6D4333CE" w14:textId="77777777" w:rsidR="002628A2" w:rsidRDefault="002628A2"/>
                      <w:p w14:paraId="46275C3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F09D03E" w14:textId="77777777" w:rsidR="002628A2" w:rsidRDefault="002628A2"/>
                      <w:p w14:paraId="6686DD0C" w14:textId="77777777" w:rsidR="00A4148F" w:rsidRPr="004D5F95" w:rsidRDefault="00A4148F" w:rsidP="00A4148F">
                        <w:pPr>
                          <w:rPr>
                            <w:b/>
                            <w:bCs/>
                            <w:color w:val="FFFFFF" w:themeColor="background1"/>
                          </w:rPr>
                        </w:pPr>
                        <w:r>
                          <w:rPr>
                            <w:b/>
                            <w:color w:val="FFFFFF" w:themeColor="background1"/>
                          </w:rPr>
                          <w:t>JANVIER 2023</w:t>
                        </w:r>
                      </w:p>
                      <w:p w14:paraId="5EDAFF62" w14:textId="77777777" w:rsidR="00A4148F" w:rsidRDefault="00A4148F"/>
                      <w:p w14:paraId="12842D45" w14:textId="77777777" w:rsidR="00A4148F" w:rsidRPr="00F120AC" w:rsidRDefault="00271781" w:rsidP="00F120AC">
                        <w:pPr>
                          <w:pStyle w:val="Heading1"/>
                        </w:pPr>
                        <w:bookmarkStart w:id="679" w:name="_Toc224723809"/>
                        <w:bookmarkStart w:id="680" w:name="_Toc224724349"/>
                        <w:r>
                          <w:t>Ébauche</w:t>
                        </w:r>
                        <w:r w:rsidR="00A24079">
                          <w:t> :</w:t>
                        </w:r>
                        <w:r>
                          <w:t xml:space="preserve"> </w:t>
                        </w:r>
                        <w:r w:rsidR="000F378D">
                          <w:t>n</w:t>
                        </w:r>
                        <w:r>
                          <w:t>orme de qualité sur le traitement en établissement</w:t>
                        </w:r>
                        <w:bookmarkEnd w:id="679"/>
                        <w:bookmarkEnd w:id="680"/>
                      </w:p>
                      <w:p w14:paraId="73C95B4C" w14:textId="77777777" w:rsidR="00A4148F" w:rsidRPr="004D5F95" w:rsidRDefault="00B81561" w:rsidP="00A4148F">
                        <w:pPr>
                          <w:rPr>
                            <w:b/>
                            <w:bCs/>
                            <w:color w:val="FFFFFF" w:themeColor="background1"/>
                          </w:rPr>
                        </w:pPr>
                        <w:r>
                          <w:rPr>
                            <w:b/>
                            <w:color w:val="FFFFFF" w:themeColor="background1"/>
                          </w:rPr>
                          <w:t>Mars 2026</w:t>
                        </w:r>
                      </w:p>
                      <w:p w14:paraId="0EC06B66" w14:textId="77777777" w:rsidR="002628A2" w:rsidRDefault="002628A2"/>
                      <w:p w14:paraId="06E4D40B" w14:textId="77777777" w:rsidR="00A4148F" w:rsidRPr="004D5F95" w:rsidRDefault="00A4148F" w:rsidP="00A4148F">
                        <w:pPr>
                          <w:rPr>
                            <w:b/>
                            <w:bCs/>
                            <w:color w:val="FFFFFF" w:themeColor="background1"/>
                          </w:rPr>
                        </w:pPr>
                        <w:r>
                          <w:rPr>
                            <w:b/>
                            <w:color w:val="FFFFFF" w:themeColor="background1"/>
                          </w:rPr>
                          <w:t>JANVIER 2023</w:t>
                        </w:r>
                      </w:p>
                      <w:p w14:paraId="13A74F04" w14:textId="77777777" w:rsidR="002628A2" w:rsidRDefault="002628A2"/>
                      <w:p w14:paraId="148EF59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B7070FB" w14:textId="77777777" w:rsidR="002628A2" w:rsidRDefault="002628A2"/>
                      <w:p w14:paraId="33AB1FD5" w14:textId="77777777" w:rsidR="00A4148F" w:rsidRPr="004D5F95" w:rsidRDefault="00A4148F" w:rsidP="00A4148F">
                        <w:pPr>
                          <w:rPr>
                            <w:b/>
                            <w:bCs/>
                            <w:color w:val="FFFFFF" w:themeColor="background1"/>
                          </w:rPr>
                        </w:pPr>
                        <w:r>
                          <w:rPr>
                            <w:b/>
                            <w:color w:val="FFFFFF" w:themeColor="background1"/>
                          </w:rPr>
                          <w:t>JANVIER 2023</w:t>
                        </w:r>
                      </w:p>
                      <w:p w14:paraId="46F0EF44" w14:textId="77777777" w:rsidR="002628A2" w:rsidRDefault="002628A2"/>
                      <w:p w14:paraId="2417E915" w14:textId="77777777" w:rsidR="00A4148F" w:rsidRPr="00BD1F9F" w:rsidRDefault="00A4148F" w:rsidP="00E00D64">
                        <w:r>
                          <w:t>Ceci est le titre de votre document.</w:t>
                        </w:r>
                      </w:p>
                      <w:p w14:paraId="44559B40" w14:textId="77777777" w:rsidR="002628A2" w:rsidRDefault="002628A2"/>
                      <w:p w14:paraId="2331D12D" w14:textId="77777777" w:rsidR="00A4148F" w:rsidRPr="00BD1F9F" w:rsidRDefault="00A4148F" w:rsidP="00E00D64">
                        <w:r>
                          <w:t>Ceci est le titre de votre document.</w:t>
                        </w:r>
                      </w:p>
                      <w:p w14:paraId="4932668A" w14:textId="77777777" w:rsidR="002628A2" w:rsidRDefault="002628A2"/>
                      <w:p w14:paraId="2D94A901"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3B246248" w14:textId="77777777" w:rsidR="002628A2" w:rsidRDefault="002628A2"/>
                      <w:p w14:paraId="7DDB329A" w14:textId="77777777" w:rsidR="00A4148F" w:rsidRPr="004D5F95" w:rsidRDefault="00A4148F" w:rsidP="00A4148F">
                        <w:pPr>
                          <w:rPr>
                            <w:b/>
                            <w:bCs/>
                            <w:color w:val="FFFFFF" w:themeColor="background1"/>
                          </w:rPr>
                        </w:pPr>
                        <w:r>
                          <w:rPr>
                            <w:b/>
                            <w:color w:val="FFFFFF" w:themeColor="background1"/>
                          </w:rPr>
                          <w:t>JANVIER 2023</w:t>
                        </w:r>
                      </w:p>
                      <w:p w14:paraId="5D3144F7" w14:textId="77777777" w:rsidR="002628A2" w:rsidRDefault="002628A2"/>
                      <w:p w14:paraId="462F9DDC"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BC7CA81" w14:textId="77777777" w:rsidR="002628A2" w:rsidRDefault="002628A2"/>
                      <w:p w14:paraId="2AB07894" w14:textId="77777777" w:rsidR="00A4148F" w:rsidRPr="004D5F95" w:rsidRDefault="00A4148F" w:rsidP="00A4148F">
                        <w:pPr>
                          <w:rPr>
                            <w:b/>
                            <w:bCs/>
                            <w:color w:val="FFFFFF" w:themeColor="background1"/>
                          </w:rPr>
                        </w:pPr>
                        <w:r>
                          <w:rPr>
                            <w:b/>
                            <w:color w:val="FFFFFF" w:themeColor="background1"/>
                          </w:rPr>
                          <w:t>JANVIER 2023</w:t>
                        </w:r>
                      </w:p>
                      <w:p w14:paraId="4F0E84B4" w14:textId="77777777" w:rsidR="00A4148F" w:rsidRDefault="00A4148F"/>
                      <w:p w14:paraId="7B05DD68"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2B0BCDD4" w14:textId="77777777" w:rsidR="002628A2" w:rsidRDefault="002628A2"/>
                      <w:p w14:paraId="7EE3F8FB" w14:textId="77777777" w:rsidR="00A4148F" w:rsidRPr="004D5F95" w:rsidRDefault="00A4148F" w:rsidP="00A4148F">
                        <w:pPr>
                          <w:rPr>
                            <w:b/>
                            <w:bCs/>
                            <w:color w:val="FFFFFF" w:themeColor="background1"/>
                          </w:rPr>
                        </w:pPr>
                        <w:r>
                          <w:rPr>
                            <w:b/>
                            <w:color w:val="FFFFFF" w:themeColor="background1"/>
                          </w:rPr>
                          <w:t>JANVIER 2023</w:t>
                        </w:r>
                      </w:p>
                      <w:p w14:paraId="0AD3B384" w14:textId="77777777" w:rsidR="002628A2" w:rsidRDefault="002628A2"/>
                      <w:p w14:paraId="769A8C0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1FA7715" w14:textId="77777777" w:rsidR="002628A2" w:rsidRDefault="002628A2"/>
                      <w:p w14:paraId="20B71D66" w14:textId="77777777" w:rsidR="00A4148F" w:rsidRPr="004D5F95" w:rsidRDefault="00A4148F" w:rsidP="00A4148F">
                        <w:pPr>
                          <w:rPr>
                            <w:b/>
                            <w:bCs/>
                            <w:color w:val="FFFFFF" w:themeColor="background1"/>
                          </w:rPr>
                        </w:pPr>
                        <w:r>
                          <w:rPr>
                            <w:b/>
                            <w:color w:val="FFFFFF" w:themeColor="background1"/>
                          </w:rPr>
                          <w:t>JANVIER 2023</w:t>
                        </w:r>
                      </w:p>
                      <w:p w14:paraId="2BEF9172" w14:textId="77777777" w:rsidR="002628A2" w:rsidRDefault="002628A2"/>
                      <w:p w14:paraId="20AB8F84" w14:textId="77777777" w:rsidR="00A4148F" w:rsidRPr="00BD1F9F" w:rsidRDefault="00A4148F" w:rsidP="00E00D64">
                        <w:r>
                          <w:t>Ceci est le titre de votre document.</w:t>
                        </w:r>
                      </w:p>
                      <w:p w14:paraId="70AD9145" w14:textId="77777777" w:rsidR="002628A2" w:rsidRDefault="002628A2"/>
                      <w:p w14:paraId="4DAAE77F" w14:textId="77777777" w:rsidR="00A4148F" w:rsidRPr="00BD1F9F" w:rsidRDefault="00A4148F" w:rsidP="00E00D64">
                        <w:r>
                          <w:t>Ceci est le titre de votre document.</w:t>
                        </w:r>
                      </w:p>
                      <w:p w14:paraId="307FCE7A" w14:textId="77777777" w:rsidR="002628A2" w:rsidRDefault="002628A2"/>
                      <w:p w14:paraId="3220E1E8"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328754FA" w14:textId="77777777" w:rsidR="002628A2" w:rsidRDefault="002628A2"/>
                      <w:p w14:paraId="0CD3D08B" w14:textId="77777777" w:rsidR="00A4148F" w:rsidRPr="004D5F95" w:rsidRDefault="00A4148F" w:rsidP="00A4148F">
                        <w:pPr>
                          <w:rPr>
                            <w:b/>
                            <w:bCs/>
                            <w:color w:val="FFFFFF" w:themeColor="background1"/>
                          </w:rPr>
                        </w:pPr>
                        <w:r>
                          <w:rPr>
                            <w:b/>
                            <w:color w:val="FFFFFF" w:themeColor="background1"/>
                          </w:rPr>
                          <w:t>JANVIER 2023</w:t>
                        </w:r>
                      </w:p>
                      <w:p w14:paraId="34F4102E" w14:textId="77777777" w:rsidR="002628A2" w:rsidRDefault="002628A2"/>
                      <w:p w14:paraId="121D8A9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25A2FC0" w14:textId="77777777" w:rsidR="002628A2" w:rsidRDefault="002628A2"/>
                      <w:p w14:paraId="28E6A661" w14:textId="77777777" w:rsidR="00A4148F" w:rsidRPr="004D5F95" w:rsidRDefault="00A4148F" w:rsidP="00A4148F">
                        <w:pPr>
                          <w:rPr>
                            <w:b/>
                            <w:bCs/>
                            <w:color w:val="FFFFFF" w:themeColor="background1"/>
                          </w:rPr>
                        </w:pPr>
                        <w:r>
                          <w:rPr>
                            <w:b/>
                            <w:color w:val="FFFFFF" w:themeColor="background1"/>
                          </w:rPr>
                          <w:t>JANVIER 2023</w:t>
                        </w:r>
                      </w:p>
                      <w:p w14:paraId="3389919C" w14:textId="77777777" w:rsidR="00A4148F" w:rsidRDefault="00A4148F"/>
                      <w:p w14:paraId="3FA3D441" w14:textId="77777777" w:rsidR="00A4148F" w:rsidRPr="00F120AC" w:rsidRDefault="00271781" w:rsidP="00F120AC">
                        <w:pPr>
                          <w:pStyle w:val="Heading1"/>
                        </w:pPr>
                        <w:bookmarkStart w:id="681" w:name="_Toc224723810"/>
                        <w:bookmarkStart w:id="682" w:name="_Toc224724350"/>
                        <w:r>
                          <w:t>Ébauche</w:t>
                        </w:r>
                        <w:r w:rsidR="00A24079">
                          <w:t> :</w:t>
                        </w:r>
                        <w:r>
                          <w:t xml:space="preserve"> </w:t>
                        </w:r>
                        <w:r w:rsidR="000F378D">
                          <w:t>n</w:t>
                        </w:r>
                        <w:r>
                          <w:t>orme de qualité sur le traitement en établissement</w:t>
                        </w:r>
                        <w:bookmarkEnd w:id="681"/>
                        <w:bookmarkEnd w:id="682"/>
                      </w:p>
                      <w:p w14:paraId="0B129F81" w14:textId="77777777" w:rsidR="00A4148F" w:rsidRPr="00F120AC" w:rsidRDefault="00A4148F" w:rsidP="00F120AC">
                        <w:pPr>
                          <w:pStyle w:val="Heading1"/>
                        </w:pPr>
                      </w:p>
                      <w:p w14:paraId="647DBBD4" w14:textId="77777777" w:rsidR="00A4148F" w:rsidRDefault="00A4148F"/>
                      <w:p w14:paraId="469B950C" w14:textId="77777777" w:rsidR="00A4148F" w:rsidRPr="00F120AC" w:rsidRDefault="00F120AC" w:rsidP="00F120AC">
                        <w:pPr>
                          <w:pStyle w:val="Heading1"/>
                        </w:pPr>
                        <w:bookmarkStart w:id="683" w:name="_Toc224723811"/>
                        <w:bookmarkStart w:id="684" w:name="_Toc224724351"/>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83"/>
                        <w:bookmarkEnd w:id="684"/>
                      </w:p>
                      <w:p w14:paraId="59B1CFD0" w14:textId="77777777" w:rsidR="00A4148F" w:rsidRPr="00F120AC" w:rsidRDefault="00A4148F" w:rsidP="00F120AC">
                        <w:pPr>
                          <w:pStyle w:val="Heading1"/>
                        </w:pPr>
                      </w:p>
                      <w:p w14:paraId="157E5254" w14:textId="77777777" w:rsidR="00A4148F" w:rsidRDefault="00A4148F"/>
                      <w:p w14:paraId="2A292C58" w14:textId="77777777" w:rsidR="00A4148F" w:rsidRPr="00F120AC" w:rsidRDefault="00F120AC" w:rsidP="00F120AC">
                        <w:pPr>
                          <w:pStyle w:val="Heading1"/>
                        </w:pPr>
                        <w:bookmarkStart w:id="685" w:name="_Toc224723812"/>
                        <w:bookmarkStart w:id="686" w:name="_Toc22472435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85"/>
                        <w:bookmarkEnd w:id="686"/>
                      </w:p>
                      <w:p w14:paraId="0896FEEB" w14:textId="77777777" w:rsidR="00A4148F" w:rsidRPr="00F120AC" w:rsidRDefault="00A4148F" w:rsidP="00F120AC">
                        <w:pPr>
                          <w:pStyle w:val="Heading1"/>
                        </w:pPr>
                      </w:p>
                      <w:p w14:paraId="23BE33C5" w14:textId="77777777" w:rsidR="00A4148F" w:rsidRDefault="00A4148F"/>
                      <w:p w14:paraId="52D4E176" w14:textId="77777777" w:rsidR="00A4148F" w:rsidRPr="00F120AC" w:rsidRDefault="00F120AC" w:rsidP="00F120AC">
                        <w:pPr>
                          <w:pStyle w:val="Heading1"/>
                        </w:pPr>
                        <w:bookmarkStart w:id="687" w:name="_Toc224723813"/>
                        <w:bookmarkStart w:id="688" w:name="_Toc22472435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87"/>
                        <w:bookmarkEnd w:id="688"/>
                      </w:p>
                      <w:p w14:paraId="4BDA3DFD" w14:textId="77777777" w:rsidR="00A4148F" w:rsidRPr="00F120AC" w:rsidRDefault="00A4148F" w:rsidP="00F120AC">
                        <w:pPr>
                          <w:pStyle w:val="Heading1"/>
                        </w:pPr>
                      </w:p>
                      <w:p w14:paraId="0E88EFC0" w14:textId="77777777" w:rsidR="00A4148F" w:rsidRDefault="00A4148F"/>
                      <w:p w14:paraId="36624E40" w14:textId="77777777" w:rsidR="00A4148F" w:rsidRPr="00F120AC" w:rsidRDefault="00F120AC" w:rsidP="00F120AC">
                        <w:pPr>
                          <w:pStyle w:val="Heading1"/>
                        </w:pPr>
                        <w:bookmarkStart w:id="689" w:name="_Toc224723814"/>
                        <w:bookmarkStart w:id="690" w:name="_Toc22472435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89"/>
                        <w:bookmarkEnd w:id="690"/>
                      </w:p>
                      <w:p w14:paraId="7460BB3F" w14:textId="77777777" w:rsidR="00A4148F" w:rsidRPr="00F120AC" w:rsidRDefault="00A4148F" w:rsidP="00F120AC">
                        <w:pPr>
                          <w:pStyle w:val="Heading1"/>
                        </w:pPr>
                      </w:p>
                      <w:p w14:paraId="3DFC6376" w14:textId="77777777" w:rsidR="00A4148F" w:rsidRDefault="00A4148F"/>
                      <w:p w14:paraId="16807E36" w14:textId="77777777" w:rsidR="00A4148F" w:rsidRPr="00F120AC" w:rsidRDefault="00F120AC" w:rsidP="00F120AC">
                        <w:pPr>
                          <w:pStyle w:val="Heading1"/>
                        </w:pPr>
                        <w:bookmarkStart w:id="691" w:name="_Toc224723815"/>
                        <w:bookmarkStart w:id="692" w:name="_Toc22472435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91"/>
                        <w:bookmarkEnd w:id="692"/>
                      </w:p>
                      <w:p w14:paraId="5A769703" w14:textId="77777777" w:rsidR="00A4148F" w:rsidRPr="00F120AC" w:rsidRDefault="00A4148F" w:rsidP="00F120AC">
                        <w:pPr>
                          <w:pStyle w:val="Heading1"/>
                        </w:pPr>
                      </w:p>
                      <w:p w14:paraId="128C2D2D" w14:textId="77777777" w:rsidR="00A4148F" w:rsidRDefault="00A4148F"/>
                      <w:p w14:paraId="26ADDE15" w14:textId="77777777" w:rsidR="00A4148F" w:rsidRPr="00F120AC" w:rsidRDefault="00F120AC" w:rsidP="00F120AC">
                        <w:pPr>
                          <w:pStyle w:val="Heading1"/>
                        </w:pPr>
                        <w:bookmarkStart w:id="693" w:name="_Toc224723816"/>
                        <w:bookmarkStart w:id="694" w:name="_Toc22472435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93"/>
                        <w:bookmarkEnd w:id="694"/>
                      </w:p>
                      <w:p w14:paraId="772D9116" w14:textId="77777777" w:rsidR="00A4148F" w:rsidRPr="00F120AC" w:rsidRDefault="00A4148F" w:rsidP="00F120AC">
                        <w:pPr>
                          <w:pStyle w:val="Heading1"/>
                        </w:pPr>
                      </w:p>
                      <w:p w14:paraId="2A23E172" w14:textId="77777777" w:rsidR="00A4148F" w:rsidRDefault="00A4148F"/>
                      <w:p w14:paraId="3D8C8DFC" w14:textId="77777777" w:rsidR="00A4148F" w:rsidRPr="00F120AC" w:rsidRDefault="00F120AC" w:rsidP="00F120AC">
                        <w:pPr>
                          <w:pStyle w:val="Heading1"/>
                        </w:pPr>
                        <w:bookmarkStart w:id="695" w:name="_Toc224723817"/>
                        <w:bookmarkStart w:id="696" w:name="_Toc22472435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95"/>
                        <w:bookmarkEnd w:id="696"/>
                      </w:p>
                      <w:p w14:paraId="542FBF88" w14:textId="77777777" w:rsidR="00A4148F" w:rsidRPr="00F120AC" w:rsidRDefault="00A4148F" w:rsidP="00F120AC">
                        <w:pPr>
                          <w:pStyle w:val="Heading1"/>
                        </w:pPr>
                      </w:p>
                      <w:p w14:paraId="46D3AD15" w14:textId="77777777" w:rsidR="00A4148F" w:rsidRDefault="00A4148F"/>
                      <w:p w14:paraId="41A3CEF4" w14:textId="77777777" w:rsidR="00A4148F" w:rsidRPr="00F120AC" w:rsidRDefault="00F120AC" w:rsidP="00F120AC">
                        <w:pPr>
                          <w:pStyle w:val="Heading1"/>
                        </w:pPr>
                        <w:bookmarkStart w:id="697" w:name="_Toc224723818"/>
                        <w:bookmarkStart w:id="698" w:name="_Toc22472435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97"/>
                        <w:bookmarkEnd w:id="698"/>
                      </w:p>
                      <w:p w14:paraId="444735B1" w14:textId="77777777" w:rsidR="00A4148F" w:rsidRPr="00F120AC" w:rsidRDefault="00A4148F" w:rsidP="00F120AC">
                        <w:pPr>
                          <w:pStyle w:val="Heading1"/>
                        </w:pPr>
                      </w:p>
                      <w:p w14:paraId="7AE392FA" w14:textId="77777777" w:rsidR="00A4148F" w:rsidRDefault="00A4148F"/>
                      <w:p w14:paraId="078A6C32" w14:textId="77777777" w:rsidR="00A4148F" w:rsidRPr="00F120AC" w:rsidRDefault="00F120AC" w:rsidP="00F120AC">
                        <w:pPr>
                          <w:pStyle w:val="Heading1"/>
                        </w:pPr>
                        <w:bookmarkStart w:id="699" w:name="_Toc224723819"/>
                        <w:bookmarkStart w:id="700" w:name="_Toc22472435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699"/>
                        <w:bookmarkEnd w:id="700"/>
                      </w:p>
                      <w:p w14:paraId="646578E1" w14:textId="77777777" w:rsidR="00A4148F" w:rsidRPr="00F120AC" w:rsidRDefault="00A4148F" w:rsidP="00F120AC">
                        <w:pPr>
                          <w:pStyle w:val="Heading1"/>
                        </w:pPr>
                      </w:p>
                      <w:p w14:paraId="23DB2ADA" w14:textId="77777777" w:rsidR="00A4148F" w:rsidRDefault="00A4148F"/>
                      <w:p w14:paraId="2A07C23E" w14:textId="77777777" w:rsidR="00A4148F" w:rsidRPr="00F120AC" w:rsidRDefault="00F120AC" w:rsidP="00F120AC">
                        <w:pPr>
                          <w:pStyle w:val="Heading1"/>
                        </w:pPr>
                        <w:bookmarkStart w:id="701" w:name="_Toc224723820"/>
                        <w:bookmarkStart w:id="702" w:name="_Toc22472436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01"/>
                        <w:bookmarkEnd w:id="702"/>
                      </w:p>
                      <w:p w14:paraId="06B37E39" w14:textId="77777777" w:rsidR="00A4148F" w:rsidRPr="00F120AC" w:rsidRDefault="00A4148F" w:rsidP="00F120AC">
                        <w:pPr>
                          <w:pStyle w:val="Heading1"/>
                        </w:pPr>
                      </w:p>
                      <w:p w14:paraId="2EFDFEF0" w14:textId="77777777" w:rsidR="00A4148F" w:rsidRDefault="00A4148F"/>
                      <w:p w14:paraId="612A19CC" w14:textId="77777777" w:rsidR="00A4148F" w:rsidRPr="00F120AC" w:rsidRDefault="00F120AC" w:rsidP="00F120AC">
                        <w:pPr>
                          <w:pStyle w:val="Heading1"/>
                        </w:pPr>
                        <w:bookmarkStart w:id="703" w:name="_Toc224723821"/>
                        <w:bookmarkStart w:id="704" w:name="_Toc224724361"/>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03"/>
                        <w:bookmarkEnd w:id="704"/>
                      </w:p>
                      <w:p w14:paraId="272C946E" w14:textId="77777777" w:rsidR="00A4148F" w:rsidRPr="00F120AC" w:rsidRDefault="00A4148F" w:rsidP="00F120AC">
                        <w:pPr>
                          <w:pStyle w:val="Heading1"/>
                        </w:pPr>
                      </w:p>
                      <w:p w14:paraId="74471A52" w14:textId="77777777" w:rsidR="00A4148F" w:rsidRDefault="00A4148F"/>
                      <w:p w14:paraId="66C9BE3D" w14:textId="77777777" w:rsidR="00A4148F" w:rsidRPr="00F120AC" w:rsidRDefault="00F120AC" w:rsidP="00F120AC">
                        <w:pPr>
                          <w:pStyle w:val="Heading1"/>
                        </w:pPr>
                        <w:bookmarkStart w:id="705" w:name="_Toc224723822"/>
                        <w:bookmarkStart w:id="706" w:name="_Toc22472436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05"/>
                        <w:bookmarkEnd w:id="706"/>
                      </w:p>
                      <w:p w14:paraId="64940D23" w14:textId="77777777" w:rsidR="00A4148F" w:rsidRPr="00F120AC" w:rsidRDefault="00A4148F" w:rsidP="00F120AC">
                        <w:pPr>
                          <w:pStyle w:val="Heading1"/>
                        </w:pPr>
                      </w:p>
                      <w:p w14:paraId="1EC8F5E5" w14:textId="77777777" w:rsidR="00A4148F" w:rsidRDefault="00A4148F"/>
                      <w:p w14:paraId="1E8E2789" w14:textId="77777777" w:rsidR="00A4148F" w:rsidRPr="00F120AC" w:rsidRDefault="00F120AC" w:rsidP="00F120AC">
                        <w:pPr>
                          <w:pStyle w:val="Heading1"/>
                        </w:pPr>
                        <w:bookmarkStart w:id="707" w:name="_Toc224723823"/>
                        <w:bookmarkStart w:id="708" w:name="_Toc22472436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07"/>
                        <w:bookmarkEnd w:id="708"/>
                      </w:p>
                      <w:p w14:paraId="4E8F8856" w14:textId="77777777" w:rsidR="00A4148F" w:rsidRPr="00F120AC" w:rsidRDefault="00A4148F" w:rsidP="00F120AC">
                        <w:pPr>
                          <w:pStyle w:val="Heading1"/>
                        </w:pPr>
                      </w:p>
                      <w:p w14:paraId="736E35B6" w14:textId="77777777" w:rsidR="00A4148F" w:rsidRDefault="00A4148F"/>
                      <w:p w14:paraId="660F8B97" w14:textId="77777777" w:rsidR="00A4148F" w:rsidRPr="00F120AC" w:rsidRDefault="00F120AC" w:rsidP="00F120AC">
                        <w:pPr>
                          <w:pStyle w:val="Heading1"/>
                        </w:pPr>
                        <w:bookmarkStart w:id="709" w:name="_Toc224723824"/>
                        <w:bookmarkStart w:id="710" w:name="_Toc22472436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09"/>
                        <w:bookmarkEnd w:id="710"/>
                      </w:p>
                      <w:p w14:paraId="7D6AFF16" w14:textId="77777777" w:rsidR="00A4148F" w:rsidRPr="00F120AC" w:rsidRDefault="00A4148F" w:rsidP="00F120AC">
                        <w:pPr>
                          <w:pStyle w:val="Heading1"/>
                        </w:pPr>
                      </w:p>
                      <w:p w14:paraId="0CC8EA07" w14:textId="77777777" w:rsidR="00A4148F" w:rsidRDefault="00A4148F"/>
                      <w:p w14:paraId="12C6CBEA" w14:textId="77777777" w:rsidR="00A4148F" w:rsidRPr="00F120AC" w:rsidRDefault="00F120AC" w:rsidP="00F120AC">
                        <w:pPr>
                          <w:pStyle w:val="Heading1"/>
                        </w:pPr>
                        <w:bookmarkStart w:id="711" w:name="_Toc224723825"/>
                        <w:bookmarkStart w:id="712" w:name="_Toc22472436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11"/>
                        <w:bookmarkEnd w:id="712"/>
                      </w:p>
                      <w:p w14:paraId="6F897A6A" w14:textId="77777777" w:rsidR="00A4148F" w:rsidRPr="00F120AC" w:rsidRDefault="00A4148F" w:rsidP="00F120AC">
                        <w:pPr>
                          <w:pStyle w:val="Heading1"/>
                        </w:pPr>
                      </w:p>
                      <w:p w14:paraId="082A2D5F" w14:textId="77777777" w:rsidR="00A4148F" w:rsidRDefault="00A4148F"/>
                      <w:p w14:paraId="551B4889" w14:textId="77777777" w:rsidR="00A4148F" w:rsidRPr="00F120AC" w:rsidRDefault="00F120AC" w:rsidP="00F120AC">
                        <w:pPr>
                          <w:pStyle w:val="Heading1"/>
                        </w:pPr>
                        <w:bookmarkStart w:id="713" w:name="_Toc224723826"/>
                        <w:bookmarkStart w:id="714" w:name="_Toc22472436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13"/>
                        <w:bookmarkEnd w:id="714"/>
                      </w:p>
                      <w:p w14:paraId="12BAA45C" w14:textId="77777777" w:rsidR="00A4148F" w:rsidRPr="00F120AC" w:rsidRDefault="00A4148F" w:rsidP="00F120AC">
                        <w:pPr>
                          <w:pStyle w:val="Heading1"/>
                        </w:pPr>
                      </w:p>
                      <w:p w14:paraId="1D40292D" w14:textId="77777777" w:rsidR="00A4148F" w:rsidRDefault="00A4148F"/>
                      <w:p w14:paraId="41786F53" w14:textId="77777777" w:rsidR="00A4148F" w:rsidRPr="00F120AC" w:rsidRDefault="00F120AC" w:rsidP="00F120AC">
                        <w:pPr>
                          <w:pStyle w:val="Heading1"/>
                        </w:pPr>
                        <w:bookmarkStart w:id="715" w:name="_Toc224723827"/>
                        <w:bookmarkStart w:id="716" w:name="_Toc22472436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15"/>
                        <w:bookmarkEnd w:id="716"/>
                      </w:p>
                      <w:p w14:paraId="4453A409" w14:textId="77777777" w:rsidR="00A4148F" w:rsidRPr="00F120AC" w:rsidRDefault="00A4148F" w:rsidP="00F120AC">
                        <w:pPr>
                          <w:pStyle w:val="Heading1"/>
                        </w:pPr>
                      </w:p>
                      <w:p w14:paraId="57C8C1CA" w14:textId="77777777" w:rsidR="00A4148F" w:rsidRDefault="00A4148F"/>
                      <w:p w14:paraId="4BBF3807" w14:textId="77777777" w:rsidR="00A4148F" w:rsidRPr="00F120AC" w:rsidRDefault="00F120AC" w:rsidP="00F120AC">
                        <w:pPr>
                          <w:pStyle w:val="Heading1"/>
                        </w:pPr>
                        <w:bookmarkStart w:id="717" w:name="_Toc224723828"/>
                        <w:bookmarkStart w:id="718" w:name="_Toc22472436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17"/>
                        <w:bookmarkEnd w:id="718"/>
                      </w:p>
                      <w:p w14:paraId="01D52FA0" w14:textId="77777777" w:rsidR="00A4148F" w:rsidRPr="00F120AC" w:rsidRDefault="00A4148F" w:rsidP="00F120AC">
                        <w:pPr>
                          <w:pStyle w:val="Heading1"/>
                        </w:pPr>
                      </w:p>
                      <w:p w14:paraId="6A90C0C0" w14:textId="77777777" w:rsidR="00A4148F" w:rsidRDefault="00A4148F"/>
                      <w:p w14:paraId="4E3F655C" w14:textId="77777777" w:rsidR="00A4148F" w:rsidRPr="00F120AC" w:rsidRDefault="00F120AC" w:rsidP="00F120AC">
                        <w:pPr>
                          <w:pStyle w:val="Heading1"/>
                        </w:pPr>
                        <w:bookmarkStart w:id="719" w:name="_Toc224723829"/>
                        <w:bookmarkStart w:id="720" w:name="_Toc22472436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19"/>
                        <w:bookmarkEnd w:id="720"/>
                      </w:p>
                      <w:p w14:paraId="71206292" w14:textId="77777777" w:rsidR="00A4148F" w:rsidRPr="00F120AC" w:rsidRDefault="00A4148F" w:rsidP="00F120AC">
                        <w:pPr>
                          <w:pStyle w:val="Heading1"/>
                        </w:pPr>
                      </w:p>
                      <w:p w14:paraId="02726751" w14:textId="77777777" w:rsidR="00A4148F" w:rsidRDefault="00A4148F"/>
                      <w:p w14:paraId="79F22DAB" w14:textId="77777777" w:rsidR="00A4148F" w:rsidRPr="00F120AC" w:rsidRDefault="00F120AC" w:rsidP="00F120AC">
                        <w:pPr>
                          <w:pStyle w:val="Heading1"/>
                        </w:pPr>
                        <w:bookmarkStart w:id="721" w:name="_Toc224723830"/>
                        <w:bookmarkStart w:id="722" w:name="_Toc22472437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21"/>
                        <w:bookmarkEnd w:id="722"/>
                      </w:p>
                      <w:p w14:paraId="5ACEEF82" w14:textId="77777777" w:rsidR="00A4148F" w:rsidRPr="00F120AC" w:rsidRDefault="00A4148F" w:rsidP="00F120AC">
                        <w:pPr>
                          <w:pStyle w:val="Heading1"/>
                        </w:pPr>
                      </w:p>
                      <w:p w14:paraId="4FC73ED8" w14:textId="77777777" w:rsidR="00A4148F" w:rsidRDefault="00A4148F"/>
                      <w:p w14:paraId="29C2BE89" w14:textId="77777777" w:rsidR="00A4148F" w:rsidRPr="00F120AC" w:rsidRDefault="00F120AC" w:rsidP="00F120AC">
                        <w:pPr>
                          <w:pStyle w:val="Heading1"/>
                        </w:pPr>
                        <w:bookmarkStart w:id="723" w:name="_Toc224723831"/>
                        <w:bookmarkStart w:id="724" w:name="_Toc224724371"/>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23"/>
                        <w:bookmarkEnd w:id="724"/>
                      </w:p>
                      <w:p w14:paraId="2F144DFC" w14:textId="77777777" w:rsidR="00A4148F" w:rsidRPr="00F120AC" w:rsidRDefault="00A4148F" w:rsidP="00F120AC">
                        <w:pPr>
                          <w:pStyle w:val="Heading1"/>
                        </w:pPr>
                      </w:p>
                      <w:p w14:paraId="39008993" w14:textId="77777777" w:rsidR="00A4148F" w:rsidRDefault="00A4148F"/>
                      <w:p w14:paraId="64AA9BC0" w14:textId="77777777" w:rsidR="00A4148F" w:rsidRPr="00F120AC" w:rsidRDefault="00F120AC" w:rsidP="00F120AC">
                        <w:pPr>
                          <w:pStyle w:val="Heading1"/>
                        </w:pPr>
                        <w:bookmarkStart w:id="725" w:name="_Toc224723832"/>
                        <w:bookmarkStart w:id="726" w:name="_Toc22472437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25"/>
                        <w:bookmarkEnd w:id="726"/>
                      </w:p>
                      <w:p w14:paraId="0025FC4E" w14:textId="77777777" w:rsidR="00A4148F" w:rsidRPr="00F120AC" w:rsidRDefault="00A4148F" w:rsidP="00F120AC">
                        <w:pPr>
                          <w:pStyle w:val="Heading1"/>
                        </w:pPr>
                      </w:p>
                      <w:p w14:paraId="4C4CF0DC" w14:textId="77777777" w:rsidR="00A4148F" w:rsidRDefault="00A4148F"/>
                      <w:p w14:paraId="3EC10E6D" w14:textId="77777777" w:rsidR="00A4148F" w:rsidRPr="00F120AC" w:rsidRDefault="00F120AC" w:rsidP="00F120AC">
                        <w:pPr>
                          <w:pStyle w:val="Heading1"/>
                        </w:pPr>
                        <w:bookmarkStart w:id="727" w:name="_Toc224723833"/>
                        <w:bookmarkStart w:id="728" w:name="_Toc22472437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27"/>
                        <w:bookmarkEnd w:id="728"/>
                      </w:p>
                      <w:p w14:paraId="0F53400C" w14:textId="77777777" w:rsidR="00A4148F" w:rsidRPr="00F120AC" w:rsidRDefault="00A4148F" w:rsidP="00F120AC">
                        <w:pPr>
                          <w:pStyle w:val="Heading1"/>
                        </w:pPr>
                      </w:p>
                      <w:p w14:paraId="07CCB4AD" w14:textId="77777777" w:rsidR="00A4148F" w:rsidRDefault="00A4148F"/>
                      <w:p w14:paraId="533BF9AF" w14:textId="77777777" w:rsidR="00A4148F" w:rsidRPr="00F120AC" w:rsidRDefault="00F120AC" w:rsidP="00F120AC">
                        <w:pPr>
                          <w:pStyle w:val="Heading1"/>
                        </w:pPr>
                        <w:bookmarkStart w:id="729" w:name="_Toc224723834"/>
                        <w:bookmarkStart w:id="730" w:name="_Toc22472437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29"/>
                        <w:bookmarkEnd w:id="730"/>
                      </w:p>
                      <w:p w14:paraId="3EE68830" w14:textId="77777777" w:rsidR="00A4148F" w:rsidRPr="00F120AC" w:rsidRDefault="00A4148F" w:rsidP="00F120AC">
                        <w:pPr>
                          <w:pStyle w:val="Heading1"/>
                        </w:pPr>
                      </w:p>
                      <w:p w14:paraId="2D037C92" w14:textId="77777777" w:rsidR="00A4148F" w:rsidRDefault="00A4148F"/>
                      <w:p w14:paraId="79CEAC6D" w14:textId="77777777" w:rsidR="00A4148F" w:rsidRPr="00F120AC" w:rsidRDefault="00F120AC" w:rsidP="00F120AC">
                        <w:pPr>
                          <w:pStyle w:val="Heading1"/>
                        </w:pPr>
                        <w:bookmarkStart w:id="731" w:name="_Toc224723835"/>
                        <w:bookmarkStart w:id="732" w:name="_Toc22472437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31"/>
                        <w:bookmarkEnd w:id="732"/>
                      </w:p>
                      <w:p w14:paraId="08B9C511" w14:textId="77777777" w:rsidR="00A4148F" w:rsidRPr="00F120AC" w:rsidRDefault="00A4148F" w:rsidP="00F120AC">
                        <w:pPr>
                          <w:pStyle w:val="Heading1"/>
                        </w:pPr>
                      </w:p>
                      <w:p w14:paraId="59C9CD34" w14:textId="77777777" w:rsidR="00A4148F" w:rsidRDefault="00A4148F"/>
                      <w:p w14:paraId="2DD22E4A" w14:textId="77777777" w:rsidR="00A4148F" w:rsidRPr="00F120AC" w:rsidRDefault="00F120AC" w:rsidP="00F120AC">
                        <w:pPr>
                          <w:pStyle w:val="Heading1"/>
                        </w:pPr>
                        <w:bookmarkStart w:id="733" w:name="_Toc224723836"/>
                        <w:bookmarkStart w:id="734" w:name="_Toc22472437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33"/>
                        <w:bookmarkEnd w:id="734"/>
                      </w:p>
                      <w:p w14:paraId="7346A406" w14:textId="77777777" w:rsidR="00A4148F" w:rsidRPr="00F120AC" w:rsidRDefault="00A4148F" w:rsidP="00F120AC">
                        <w:pPr>
                          <w:pStyle w:val="Heading1"/>
                        </w:pPr>
                      </w:p>
                      <w:p w14:paraId="780F5D88" w14:textId="77777777" w:rsidR="00A4148F" w:rsidRDefault="00A4148F"/>
                      <w:p w14:paraId="00842538" w14:textId="77777777" w:rsidR="00A4148F" w:rsidRPr="00F120AC" w:rsidRDefault="00F120AC" w:rsidP="00F120AC">
                        <w:pPr>
                          <w:pStyle w:val="Heading1"/>
                        </w:pPr>
                        <w:bookmarkStart w:id="735" w:name="_Toc224723837"/>
                        <w:bookmarkStart w:id="736" w:name="_Toc22472437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35"/>
                        <w:bookmarkEnd w:id="736"/>
                      </w:p>
                      <w:p w14:paraId="68947DBA" w14:textId="77777777" w:rsidR="00A4148F" w:rsidRPr="00F120AC" w:rsidRDefault="00A4148F" w:rsidP="00F120AC">
                        <w:pPr>
                          <w:pStyle w:val="Heading1"/>
                        </w:pPr>
                      </w:p>
                      <w:p w14:paraId="23A8451B" w14:textId="77777777" w:rsidR="00A4148F" w:rsidRDefault="00A4148F"/>
                      <w:p w14:paraId="096FD768" w14:textId="77777777" w:rsidR="00A4148F" w:rsidRPr="00F120AC" w:rsidRDefault="00F120AC" w:rsidP="00F120AC">
                        <w:pPr>
                          <w:pStyle w:val="Heading1"/>
                        </w:pPr>
                        <w:bookmarkStart w:id="737" w:name="_Toc224723838"/>
                        <w:bookmarkStart w:id="738" w:name="_Toc22472437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37"/>
                        <w:bookmarkEnd w:id="738"/>
                      </w:p>
                      <w:p w14:paraId="22A765E8" w14:textId="77777777" w:rsidR="00A4148F" w:rsidRPr="00F120AC" w:rsidRDefault="00A4148F" w:rsidP="00F120AC">
                        <w:pPr>
                          <w:pStyle w:val="Heading1"/>
                        </w:pPr>
                      </w:p>
                      <w:p w14:paraId="0AFD46CF" w14:textId="77777777" w:rsidR="00A4148F" w:rsidRDefault="00A4148F"/>
                      <w:p w14:paraId="3192184A" w14:textId="77777777" w:rsidR="00A4148F" w:rsidRPr="00F120AC" w:rsidRDefault="00F120AC" w:rsidP="00F120AC">
                        <w:pPr>
                          <w:pStyle w:val="Heading1"/>
                        </w:pPr>
                        <w:bookmarkStart w:id="739" w:name="_Toc224723839"/>
                        <w:bookmarkStart w:id="740" w:name="_Toc22472437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39"/>
                        <w:bookmarkEnd w:id="740"/>
                      </w:p>
                      <w:p w14:paraId="4CBAA55A" w14:textId="77777777" w:rsidR="00A4148F" w:rsidRPr="00F120AC" w:rsidRDefault="00A4148F" w:rsidP="00F120AC">
                        <w:pPr>
                          <w:pStyle w:val="Heading1"/>
                        </w:pPr>
                      </w:p>
                      <w:p w14:paraId="2F6638B3" w14:textId="77777777" w:rsidR="00A4148F" w:rsidRDefault="00A4148F"/>
                      <w:p w14:paraId="7F99FE0B" w14:textId="77777777" w:rsidR="00A4148F" w:rsidRPr="00F120AC" w:rsidRDefault="00F120AC" w:rsidP="00F120AC">
                        <w:pPr>
                          <w:pStyle w:val="Heading1"/>
                        </w:pPr>
                        <w:bookmarkStart w:id="741" w:name="_Toc224723840"/>
                        <w:bookmarkStart w:id="742" w:name="_Toc22472438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41"/>
                        <w:bookmarkEnd w:id="742"/>
                      </w:p>
                      <w:p w14:paraId="51B3F617" w14:textId="77777777" w:rsidR="00A4148F" w:rsidRPr="00F120AC" w:rsidRDefault="00A4148F" w:rsidP="00F120AC">
                        <w:pPr>
                          <w:pStyle w:val="Heading1"/>
                        </w:pPr>
                      </w:p>
                      <w:p w14:paraId="7FF4A133" w14:textId="77777777" w:rsidR="00A4148F" w:rsidRDefault="00A4148F"/>
                      <w:p w14:paraId="66D9215A" w14:textId="77777777" w:rsidR="00A4148F" w:rsidRPr="00F120AC" w:rsidRDefault="00F120AC" w:rsidP="00F120AC">
                        <w:pPr>
                          <w:pStyle w:val="Heading1"/>
                        </w:pPr>
                        <w:bookmarkStart w:id="743" w:name="_Toc224723841"/>
                        <w:bookmarkStart w:id="744" w:name="_Toc224724381"/>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43"/>
                        <w:bookmarkEnd w:id="744"/>
                      </w:p>
                      <w:p w14:paraId="1C6C6735" w14:textId="32E17567" w:rsidR="00A4148F" w:rsidRPr="004D5F95" w:rsidRDefault="00B81561" w:rsidP="00A4148F">
                        <w:pPr>
                          <w:rPr>
                            <w:b/>
                            <w:bCs/>
                            <w:color w:val="FFFFFF" w:themeColor="background1"/>
                          </w:rPr>
                        </w:pPr>
                        <w:r>
                          <w:rPr>
                            <w:b/>
                            <w:color w:val="FFFFFF" w:themeColor="background1"/>
                          </w:rPr>
                          <w:t>Mars 2026</w:t>
                        </w:r>
                      </w:p>
                      <w:p w14:paraId="05C0290F" w14:textId="77777777" w:rsidR="002628A2" w:rsidRDefault="002628A2"/>
                      <w:p w14:paraId="37F3DEE5" w14:textId="77777777" w:rsidR="00A4148F" w:rsidRPr="004D5F95" w:rsidRDefault="00A4148F" w:rsidP="00A4148F">
                        <w:pPr>
                          <w:rPr>
                            <w:b/>
                            <w:bCs/>
                            <w:color w:val="FFFFFF" w:themeColor="background1"/>
                          </w:rPr>
                        </w:pPr>
                        <w:r>
                          <w:rPr>
                            <w:b/>
                            <w:color w:val="FFFFFF" w:themeColor="background1"/>
                          </w:rPr>
                          <w:t>JANVIER 2023</w:t>
                        </w:r>
                      </w:p>
                      <w:p w14:paraId="21BAC4BF" w14:textId="77777777" w:rsidR="002628A2" w:rsidRDefault="002628A2"/>
                      <w:p w14:paraId="151A86C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5B1BE16" w14:textId="77777777" w:rsidR="002628A2" w:rsidRDefault="002628A2"/>
                      <w:p w14:paraId="7ED62F80" w14:textId="77777777" w:rsidR="00A4148F" w:rsidRPr="004D5F95" w:rsidRDefault="00A4148F" w:rsidP="00A4148F">
                        <w:pPr>
                          <w:rPr>
                            <w:b/>
                            <w:bCs/>
                            <w:color w:val="FFFFFF" w:themeColor="background1"/>
                          </w:rPr>
                        </w:pPr>
                        <w:r>
                          <w:rPr>
                            <w:b/>
                            <w:color w:val="FFFFFF" w:themeColor="background1"/>
                          </w:rPr>
                          <w:t>JANVIER 2023</w:t>
                        </w:r>
                      </w:p>
                      <w:p w14:paraId="79E935B6" w14:textId="77777777" w:rsidR="002628A2" w:rsidRDefault="002628A2"/>
                      <w:p w14:paraId="02BE7CD5" w14:textId="77777777" w:rsidR="00A4148F" w:rsidRPr="00BD1F9F" w:rsidRDefault="00A4148F" w:rsidP="00E00D64">
                        <w:r>
                          <w:t>Ceci est le titre de votre document.</w:t>
                        </w:r>
                      </w:p>
                      <w:p w14:paraId="60C7B8A4" w14:textId="77777777" w:rsidR="002628A2" w:rsidRDefault="002628A2"/>
                      <w:p w14:paraId="69034D6F" w14:textId="77777777" w:rsidR="00A4148F" w:rsidRPr="00BD1F9F" w:rsidRDefault="00A4148F" w:rsidP="00E00D64">
                        <w:r>
                          <w:t>Ceci est le titre de votre document.</w:t>
                        </w:r>
                      </w:p>
                      <w:p w14:paraId="3EBE94B5" w14:textId="77777777" w:rsidR="002628A2" w:rsidRDefault="002628A2"/>
                      <w:p w14:paraId="305BC77C"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C00B0D2" w14:textId="77777777" w:rsidR="002628A2" w:rsidRDefault="002628A2"/>
                      <w:p w14:paraId="518C3AC9" w14:textId="77777777" w:rsidR="00A4148F" w:rsidRPr="004D5F95" w:rsidRDefault="00A4148F" w:rsidP="00A4148F">
                        <w:pPr>
                          <w:rPr>
                            <w:b/>
                            <w:bCs/>
                            <w:color w:val="FFFFFF" w:themeColor="background1"/>
                          </w:rPr>
                        </w:pPr>
                        <w:r>
                          <w:rPr>
                            <w:b/>
                            <w:color w:val="FFFFFF" w:themeColor="background1"/>
                          </w:rPr>
                          <w:t>JANVIER 2023</w:t>
                        </w:r>
                      </w:p>
                      <w:p w14:paraId="0BB80A56" w14:textId="77777777" w:rsidR="002628A2" w:rsidRDefault="002628A2"/>
                      <w:p w14:paraId="2E714C8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B909A60" w14:textId="77777777" w:rsidR="002628A2" w:rsidRDefault="002628A2"/>
                      <w:p w14:paraId="057F207B" w14:textId="77777777" w:rsidR="00A4148F" w:rsidRPr="004D5F95" w:rsidRDefault="00A4148F" w:rsidP="00A4148F">
                        <w:pPr>
                          <w:rPr>
                            <w:b/>
                            <w:bCs/>
                            <w:color w:val="FFFFFF" w:themeColor="background1"/>
                          </w:rPr>
                        </w:pPr>
                        <w:r>
                          <w:rPr>
                            <w:b/>
                            <w:color w:val="FFFFFF" w:themeColor="background1"/>
                          </w:rPr>
                          <w:t>JANVIER 2023</w:t>
                        </w:r>
                      </w:p>
                      <w:p w14:paraId="790DCCB9" w14:textId="77777777" w:rsidR="00A4148F" w:rsidRDefault="00A4148F"/>
                      <w:p w14:paraId="2173BE55"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705996B9" w14:textId="77777777" w:rsidR="002628A2" w:rsidRDefault="002628A2"/>
                      <w:p w14:paraId="37F81ADD" w14:textId="77777777" w:rsidR="00A4148F" w:rsidRPr="004D5F95" w:rsidRDefault="00A4148F" w:rsidP="00A4148F">
                        <w:pPr>
                          <w:rPr>
                            <w:b/>
                            <w:bCs/>
                            <w:color w:val="FFFFFF" w:themeColor="background1"/>
                          </w:rPr>
                        </w:pPr>
                        <w:r>
                          <w:rPr>
                            <w:b/>
                            <w:color w:val="FFFFFF" w:themeColor="background1"/>
                          </w:rPr>
                          <w:t>JANVIER 2023</w:t>
                        </w:r>
                      </w:p>
                      <w:p w14:paraId="442B5A3D" w14:textId="77777777" w:rsidR="002628A2" w:rsidRDefault="002628A2"/>
                      <w:p w14:paraId="4E31BAB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4D4CF2D" w14:textId="77777777" w:rsidR="002628A2" w:rsidRDefault="002628A2"/>
                      <w:p w14:paraId="531CE33D" w14:textId="77777777" w:rsidR="00A4148F" w:rsidRPr="004D5F95" w:rsidRDefault="00A4148F" w:rsidP="00A4148F">
                        <w:pPr>
                          <w:rPr>
                            <w:b/>
                            <w:bCs/>
                            <w:color w:val="FFFFFF" w:themeColor="background1"/>
                          </w:rPr>
                        </w:pPr>
                        <w:r>
                          <w:rPr>
                            <w:b/>
                            <w:color w:val="FFFFFF" w:themeColor="background1"/>
                          </w:rPr>
                          <w:t>JANVIER 2023</w:t>
                        </w:r>
                      </w:p>
                      <w:p w14:paraId="16467899" w14:textId="77777777" w:rsidR="002628A2" w:rsidRDefault="002628A2"/>
                      <w:p w14:paraId="288D4C77" w14:textId="77777777" w:rsidR="00A4148F" w:rsidRPr="00BD1F9F" w:rsidRDefault="00A4148F" w:rsidP="00E00D64">
                        <w:r>
                          <w:t>Ceci est le titre de votre document.</w:t>
                        </w:r>
                      </w:p>
                      <w:p w14:paraId="4FBB44A0" w14:textId="77777777" w:rsidR="002628A2" w:rsidRDefault="002628A2"/>
                      <w:p w14:paraId="5E448E55" w14:textId="77777777" w:rsidR="00A4148F" w:rsidRPr="00BD1F9F" w:rsidRDefault="00A4148F" w:rsidP="00E00D64">
                        <w:r>
                          <w:t>Ceci est le titre de votre document.</w:t>
                        </w:r>
                      </w:p>
                      <w:p w14:paraId="0715356A" w14:textId="77777777" w:rsidR="002628A2" w:rsidRDefault="002628A2"/>
                      <w:p w14:paraId="53AED183"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74A87CA8" w14:textId="77777777" w:rsidR="002628A2" w:rsidRDefault="002628A2"/>
                      <w:p w14:paraId="7EC332B6" w14:textId="77777777" w:rsidR="00A4148F" w:rsidRPr="004D5F95" w:rsidRDefault="00A4148F" w:rsidP="00A4148F">
                        <w:pPr>
                          <w:rPr>
                            <w:b/>
                            <w:bCs/>
                            <w:color w:val="FFFFFF" w:themeColor="background1"/>
                          </w:rPr>
                        </w:pPr>
                        <w:r>
                          <w:rPr>
                            <w:b/>
                            <w:color w:val="FFFFFF" w:themeColor="background1"/>
                          </w:rPr>
                          <w:t>JANVIER 2023</w:t>
                        </w:r>
                      </w:p>
                      <w:p w14:paraId="217D6FB9" w14:textId="77777777" w:rsidR="002628A2" w:rsidRDefault="002628A2"/>
                      <w:p w14:paraId="6433CC9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23BD801" w14:textId="77777777" w:rsidR="002628A2" w:rsidRDefault="002628A2"/>
                      <w:p w14:paraId="3CDA6579" w14:textId="77777777" w:rsidR="00A4148F" w:rsidRPr="004D5F95" w:rsidRDefault="00A4148F" w:rsidP="00A4148F">
                        <w:pPr>
                          <w:rPr>
                            <w:b/>
                            <w:bCs/>
                            <w:color w:val="FFFFFF" w:themeColor="background1"/>
                          </w:rPr>
                        </w:pPr>
                        <w:r>
                          <w:rPr>
                            <w:b/>
                            <w:color w:val="FFFFFF" w:themeColor="background1"/>
                          </w:rPr>
                          <w:t>JANVIER 2023</w:t>
                        </w:r>
                      </w:p>
                      <w:p w14:paraId="217394E5" w14:textId="77777777" w:rsidR="00A4148F" w:rsidRDefault="00A4148F"/>
                      <w:p w14:paraId="6A23E909" w14:textId="77777777" w:rsidR="00A4148F" w:rsidRPr="00F120AC" w:rsidRDefault="00271781" w:rsidP="00F120AC">
                        <w:pPr>
                          <w:pStyle w:val="Heading1"/>
                        </w:pPr>
                        <w:bookmarkStart w:id="745" w:name="_Toc224723842"/>
                        <w:bookmarkStart w:id="746" w:name="_Toc224724382"/>
                        <w:r>
                          <w:t>Ébauche</w:t>
                        </w:r>
                        <w:r w:rsidR="00A24079">
                          <w:t> :</w:t>
                        </w:r>
                        <w:r>
                          <w:t xml:space="preserve"> </w:t>
                        </w:r>
                        <w:r w:rsidR="000F378D">
                          <w:t>n</w:t>
                        </w:r>
                        <w:r>
                          <w:t>orme de qualité sur le traitement en établissement</w:t>
                        </w:r>
                        <w:bookmarkEnd w:id="745"/>
                        <w:bookmarkEnd w:id="746"/>
                      </w:p>
                      <w:p w14:paraId="7EAFE1EC" w14:textId="77777777" w:rsidR="00A4148F" w:rsidRPr="004D5F95" w:rsidRDefault="00B81561" w:rsidP="00A4148F">
                        <w:pPr>
                          <w:rPr>
                            <w:b/>
                            <w:bCs/>
                            <w:color w:val="FFFFFF" w:themeColor="background1"/>
                          </w:rPr>
                        </w:pPr>
                        <w:r>
                          <w:rPr>
                            <w:b/>
                            <w:color w:val="FFFFFF" w:themeColor="background1"/>
                          </w:rPr>
                          <w:t>Mars 2026</w:t>
                        </w:r>
                      </w:p>
                      <w:p w14:paraId="3C7B0AE7" w14:textId="77777777" w:rsidR="002628A2" w:rsidRDefault="002628A2"/>
                      <w:p w14:paraId="575E169C" w14:textId="77777777" w:rsidR="00A4148F" w:rsidRPr="004D5F95" w:rsidRDefault="00A4148F" w:rsidP="00A4148F">
                        <w:pPr>
                          <w:rPr>
                            <w:b/>
                            <w:bCs/>
                            <w:color w:val="FFFFFF" w:themeColor="background1"/>
                          </w:rPr>
                        </w:pPr>
                        <w:r>
                          <w:rPr>
                            <w:b/>
                            <w:color w:val="FFFFFF" w:themeColor="background1"/>
                          </w:rPr>
                          <w:t>JANVIER 2023</w:t>
                        </w:r>
                      </w:p>
                      <w:p w14:paraId="4F963E94" w14:textId="77777777" w:rsidR="002628A2" w:rsidRDefault="002628A2"/>
                      <w:p w14:paraId="51EBA0C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78423DF" w14:textId="77777777" w:rsidR="002628A2" w:rsidRDefault="002628A2"/>
                      <w:p w14:paraId="03610E96" w14:textId="77777777" w:rsidR="00A4148F" w:rsidRPr="004D5F95" w:rsidRDefault="00A4148F" w:rsidP="00A4148F">
                        <w:pPr>
                          <w:rPr>
                            <w:b/>
                            <w:bCs/>
                            <w:color w:val="FFFFFF" w:themeColor="background1"/>
                          </w:rPr>
                        </w:pPr>
                        <w:r>
                          <w:rPr>
                            <w:b/>
                            <w:color w:val="FFFFFF" w:themeColor="background1"/>
                          </w:rPr>
                          <w:t>JANVIER 2023</w:t>
                        </w:r>
                      </w:p>
                      <w:p w14:paraId="3D794B89" w14:textId="77777777" w:rsidR="002628A2" w:rsidRDefault="002628A2"/>
                      <w:p w14:paraId="7153A5B3" w14:textId="77777777" w:rsidR="00A4148F" w:rsidRPr="00BD1F9F" w:rsidRDefault="00A4148F" w:rsidP="00E00D64">
                        <w:r>
                          <w:t>Ceci est le titre de votre document.</w:t>
                        </w:r>
                      </w:p>
                      <w:p w14:paraId="3108C98D" w14:textId="77777777" w:rsidR="002628A2" w:rsidRDefault="002628A2"/>
                      <w:p w14:paraId="3928F413" w14:textId="77777777" w:rsidR="00A4148F" w:rsidRPr="00BD1F9F" w:rsidRDefault="00A4148F" w:rsidP="00E00D64">
                        <w:r>
                          <w:t>Ceci est le titre de votre document.</w:t>
                        </w:r>
                      </w:p>
                      <w:p w14:paraId="73284C2C" w14:textId="77777777" w:rsidR="002628A2" w:rsidRDefault="002628A2"/>
                      <w:p w14:paraId="6BFF3AE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39849B8C" w14:textId="77777777" w:rsidR="002628A2" w:rsidRDefault="002628A2"/>
                      <w:p w14:paraId="2F5010AB" w14:textId="77777777" w:rsidR="00A4148F" w:rsidRPr="004D5F95" w:rsidRDefault="00A4148F" w:rsidP="00A4148F">
                        <w:pPr>
                          <w:rPr>
                            <w:b/>
                            <w:bCs/>
                            <w:color w:val="FFFFFF" w:themeColor="background1"/>
                          </w:rPr>
                        </w:pPr>
                        <w:r>
                          <w:rPr>
                            <w:b/>
                            <w:color w:val="FFFFFF" w:themeColor="background1"/>
                          </w:rPr>
                          <w:t>JANVIER 2023</w:t>
                        </w:r>
                      </w:p>
                      <w:p w14:paraId="2D9C3C8D" w14:textId="77777777" w:rsidR="002628A2" w:rsidRDefault="002628A2"/>
                      <w:p w14:paraId="5DCBAB3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9733297" w14:textId="77777777" w:rsidR="002628A2" w:rsidRDefault="002628A2"/>
                      <w:p w14:paraId="0368C91D" w14:textId="77777777" w:rsidR="00A4148F" w:rsidRPr="004D5F95" w:rsidRDefault="00A4148F" w:rsidP="00A4148F">
                        <w:pPr>
                          <w:rPr>
                            <w:b/>
                            <w:bCs/>
                            <w:color w:val="FFFFFF" w:themeColor="background1"/>
                          </w:rPr>
                        </w:pPr>
                        <w:r>
                          <w:rPr>
                            <w:b/>
                            <w:color w:val="FFFFFF" w:themeColor="background1"/>
                          </w:rPr>
                          <w:t>JANVIER 2023</w:t>
                        </w:r>
                      </w:p>
                      <w:p w14:paraId="65F8137B" w14:textId="77777777" w:rsidR="00A4148F" w:rsidRDefault="00A4148F"/>
                      <w:p w14:paraId="79104D7E"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0179C5A0" w14:textId="77777777" w:rsidR="002628A2" w:rsidRDefault="002628A2"/>
                      <w:p w14:paraId="379F3F80" w14:textId="77777777" w:rsidR="00A4148F" w:rsidRPr="004D5F95" w:rsidRDefault="00A4148F" w:rsidP="00A4148F">
                        <w:pPr>
                          <w:rPr>
                            <w:b/>
                            <w:bCs/>
                            <w:color w:val="FFFFFF" w:themeColor="background1"/>
                          </w:rPr>
                        </w:pPr>
                        <w:r>
                          <w:rPr>
                            <w:b/>
                            <w:color w:val="FFFFFF" w:themeColor="background1"/>
                          </w:rPr>
                          <w:t>JANVIER 2023</w:t>
                        </w:r>
                      </w:p>
                      <w:p w14:paraId="7353EA10" w14:textId="77777777" w:rsidR="002628A2" w:rsidRDefault="002628A2"/>
                      <w:p w14:paraId="754767F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F6B5367" w14:textId="77777777" w:rsidR="002628A2" w:rsidRDefault="002628A2"/>
                      <w:p w14:paraId="636B81F0" w14:textId="77777777" w:rsidR="00A4148F" w:rsidRPr="004D5F95" w:rsidRDefault="00A4148F" w:rsidP="00A4148F">
                        <w:pPr>
                          <w:rPr>
                            <w:b/>
                            <w:bCs/>
                            <w:color w:val="FFFFFF" w:themeColor="background1"/>
                          </w:rPr>
                        </w:pPr>
                        <w:r>
                          <w:rPr>
                            <w:b/>
                            <w:color w:val="FFFFFF" w:themeColor="background1"/>
                          </w:rPr>
                          <w:t>JANVIER 2023</w:t>
                        </w:r>
                      </w:p>
                      <w:p w14:paraId="2E64C721" w14:textId="77777777" w:rsidR="002628A2" w:rsidRDefault="002628A2"/>
                      <w:p w14:paraId="6B3808E3" w14:textId="77777777" w:rsidR="00A4148F" w:rsidRPr="00BD1F9F" w:rsidRDefault="00A4148F" w:rsidP="00E00D64">
                        <w:r>
                          <w:t>Ceci est le titre de votre document.</w:t>
                        </w:r>
                      </w:p>
                      <w:p w14:paraId="5FB9ECBE" w14:textId="77777777" w:rsidR="002628A2" w:rsidRDefault="002628A2"/>
                      <w:p w14:paraId="7ABC0DA9" w14:textId="77777777" w:rsidR="00A4148F" w:rsidRPr="00BD1F9F" w:rsidRDefault="00A4148F" w:rsidP="00E00D64">
                        <w:r>
                          <w:t>Ceci est le titre de votre document.</w:t>
                        </w:r>
                      </w:p>
                      <w:p w14:paraId="1B650807" w14:textId="77777777" w:rsidR="002628A2" w:rsidRDefault="002628A2"/>
                      <w:p w14:paraId="0DF1C34C"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EDDEA6B" w14:textId="77777777" w:rsidR="002628A2" w:rsidRDefault="002628A2"/>
                      <w:p w14:paraId="7276BA00" w14:textId="77777777" w:rsidR="00A4148F" w:rsidRPr="004D5F95" w:rsidRDefault="00A4148F" w:rsidP="00A4148F">
                        <w:pPr>
                          <w:rPr>
                            <w:b/>
                            <w:bCs/>
                            <w:color w:val="FFFFFF" w:themeColor="background1"/>
                          </w:rPr>
                        </w:pPr>
                        <w:r>
                          <w:rPr>
                            <w:b/>
                            <w:color w:val="FFFFFF" w:themeColor="background1"/>
                          </w:rPr>
                          <w:t>JANVIER 2023</w:t>
                        </w:r>
                      </w:p>
                      <w:p w14:paraId="4FCA7581" w14:textId="77777777" w:rsidR="002628A2" w:rsidRDefault="002628A2"/>
                      <w:p w14:paraId="250AB81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7454F94" w14:textId="77777777" w:rsidR="002628A2" w:rsidRDefault="002628A2"/>
                      <w:p w14:paraId="290AB8F5" w14:textId="77777777" w:rsidR="00A4148F" w:rsidRPr="004D5F95" w:rsidRDefault="00A4148F" w:rsidP="00A4148F">
                        <w:pPr>
                          <w:rPr>
                            <w:b/>
                            <w:bCs/>
                            <w:color w:val="FFFFFF" w:themeColor="background1"/>
                          </w:rPr>
                        </w:pPr>
                        <w:r>
                          <w:rPr>
                            <w:b/>
                            <w:color w:val="FFFFFF" w:themeColor="background1"/>
                          </w:rPr>
                          <w:t>JANVIER 2023</w:t>
                        </w:r>
                      </w:p>
                      <w:p w14:paraId="1B6660D4" w14:textId="77777777" w:rsidR="00A4148F" w:rsidRDefault="00A4148F"/>
                      <w:p w14:paraId="419D65FB" w14:textId="77777777" w:rsidR="00A4148F" w:rsidRPr="00F120AC" w:rsidRDefault="00271781" w:rsidP="00F120AC">
                        <w:pPr>
                          <w:pStyle w:val="Heading1"/>
                        </w:pPr>
                        <w:bookmarkStart w:id="747" w:name="_Toc224723843"/>
                        <w:bookmarkStart w:id="748" w:name="_Toc224724383"/>
                        <w:r>
                          <w:t>Ébauche</w:t>
                        </w:r>
                        <w:r w:rsidR="00A24079">
                          <w:t> :</w:t>
                        </w:r>
                        <w:r>
                          <w:t xml:space="preserve"> </w:t>
                        </w:r>
                        <w:r w:rsidR="000F378D">
                          <w:t>n</w:t>
                        </w:r>
                        <w:r>
                          <w:t>orme de qualité sur le traitement en établissement</w:t>
                        </w:r>
                        <w:bookmarkEnd w:id="747"/>
                        <w:bookmarkEnd w:id="748"/>
                      </w:p>
                      <w:p w14:paraId="4E5E142B" w14:textId="77777777" w:rsidR="00A4148F" w:rsidRPr="00F120AC" w:rsidRDefault="00A4148F" w:rsidP="00F120AC">
                        <w:pPr>
                          <w:pStyle w:val="Heading1"/>
                        </w:pPr>
                      </w:p>
                      <w:p w14:paraId="0A388220" w14:textId="77777777" w:rsidR="00A4148F" w:rsidRDefault="00A4148F"/>
                      <w:p w14:paraId="34E4CA8F" w14:textId="77777777" w:rsidR="00A4148F" w:rsidRPr="00F120AC" w:rsidRDefault="00F120AC" w:rsidP="00F120AC">
                        <w:pPr>
                          <w:pStyle w:val="Heading1"/>
                        </w:pPr>
                        <w:bookmarkStart w:id="749" w:name="_Toc224723844"/>
                        <w:bookmarkStart w:id="750" w:name="_Toc22472438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49"/>
                        <w:bookmarkEnd w:id="750"/>
                      </w:p>
                      <w:p w14:paraId="483BADFC" w14:textId="77777777" w:rsidR="00A4148F" w:rsidRPr="004D5F95" w:rsidRDefault="00B81561" w:rsidP="00A4148F">
                        <w:pPr>
                          <w:rPr>
                            <w:b/>
                            <w:bCs/>
                            <w:color w:val="FFFFFF" w:themeColor="background1"/>
                          </w:rPr>
                        </w:pPr>
                        <w:r>
                          <w:rPr>
                            <w:b/>
                            <w:color w:val="FFFFFF" w:themeColor="background1"/>
                          </w:rPr>
                          <w:t>Mars 2026</w:t>
                        </w:r>
                      </w:p>
                      <w:p w14:paraId="348E74D0" w14:textId="77777777" w:rsidR="002628A2" w:rsidRDefault="002628A2"/>
                      <w:p w14:paraId="5824285A" w14:textId="77777777" w:rsidR="00A4148F" w:rsidRPr="004D5F95" w:rsidRDefault="00A4148F" w:rsidP="00A4148F">
                        <w:pPr>
                          <w:rPr>
                            <w:b/>
                            <w:bCs/>
                            <w:color w:val="FFFFFF" w:themeColor="background1"/>
                          </w:rPr>
                        </w:pPr>
                        <w:r>
                          <w:rPr>
                            <w:b/>
                            <w:color w:val="FFFFFF" w:themeColor="background1"/>
                          </w:rPr>
                          <w:t>JANVIER 2023</w:t>
                        </w:r>
                      </w:p>
                      <w:p w14:paraId="7E2CE7E6" w14:textId="77777777" w:rsidR="002628A2" w:rsidRDefault="002628A2"/>
                      <w:p w14:paraId="1BC94F4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4F31FDA" w14:textId="77777777" w:rsidR="002628A2" w:rsidRDefault="002628A2"/>
                      <w:p w14:paraId="4E19A57E" w14:textId="77777777" w:rsidR="00A4148F" w:rsidRPr="004D5F95" w:rsidRDefault="00A4148F" w:rsidP="00A4148F">
                        <w:pPr>
                          <w:rPr>
                            <w:b/>
                            <w:bCs/>
                            <w:color w:val="FFFFFF" w:themeColor="background1"/>
                          </w:rPr>
                        </w:pPr>
                        <w:r>
                          <w:rPr>
                            <w:b/>
                            <w:color w:val="FFFFFF" w:themeColor="background1"/>
                          </w:rPr>
                          <w:t>JANVIER 2023</w:t>
                        </w:r>
                      </w:p>
                      <w:p w14:paraId="48EEAE8F" w14:textId="77777777" w:rsidR="002628A2" w:rsidRDefault="002628A2"/>
                      <w:p w14:paraId="07AB9159" w14:textId="77777777" w:rsidR="00A4148F" w:rsidRPr="00BD1F9F" w:rsidRDefault="00A4148F" w:rsidP="00E00D64">
                        <w:r>
                          <w:t>Ceci est le titre de votre document.</w:t>
                        </w:r>
                      </w:p>
                      <w:p w14:paraId="5BF3BE4D" w14:textId="77777777" w:rsidR="002628A2" w:rsidRDefault="002628A2"/>
                      <w:p w14:paraId="30D867F1" w14:textId="77777777" w:rsidR="00A4148F" w:rsidRPr="00BD1F9F" w:rsidRDefault="00A4148F" w:rsidP="00E00D64">
                        <w:r>
                          <w:t>Ceci est le titre de votre document.</w:t>
                        </w:r>
                      </w:p>
                      <w:p w14:paraId="79184577" w14:textId="77777777" w:rsidR="002628A2" w:rsidRDefault="002628A2"/>
                      <w:p w14:paraId="332DD9EC"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10DF799" w14:textId="77777777" w:rsidR="002628A2" w:rsidRDefault="002628A2"/>
                      <w:p w14:paraId="0FE0594A" w14:textId="77777777" w:rsidR="00A4148F" w:rsidRPr="004D5F95" w:rsidRDefault="00A4148F" w:rsidP="00A4148F">
                        <w:pPr>
                          <w:rPr>
                            <w:b/>
                            <w:bCs/>
                            <w:color w:val="FFFFFF" w:themeColor="background1"/>
                          </w:rPr>
                        </w:pPr>
                        <w:r>
                          <w:rPr>
                            <w:b/>
                            <w:color w:val="FFFFFF" w:themeColor="background1"/>
                          </w:rPr>
                          <w:t>JANVIER 2023</w:t>
                        </w:r>
                      </w:p>
                      <w:p w14:paraId="2CCE21E9" w14:textId="77777777" w:rsidR="002628A2" w:rsidRDefault="002628A2"/>
                      <w:p w14:paraId="7AF7A53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989648B" w14:textId="77777777" w:rsidR="002628A2" w:rsidRDefault="002628A2"/>
                      <w:p w14:paraId="76E2DD9E" w14:textId="77777777" w:rsidR="00A4148F" w:rsidRPr="004D5F95" w:rsidRDefault="00A4148F" w:rsidP="00A4148F">
                        <w:pPr>
                          <w:rPr>
                            <w:b/>
                            <w:bCs/>
                            <w:color w:val="FFFFFF" w:themeColor="background1"/>
                          </w:rPr>
                        </w:pPr>
                        <w:r>
                          <w:rPr>
                            <w:b/>
                            <w:color w:val="FFFFFF" w:themeColor="background1"/>
                          </w:rPr>
                          <w:t>JANVIER 2023</w:t>
                        </w:r>
                      </w:p>
                      <w:p w14:paraId="785CEE48" w14:textId="77777777" w:rsidR="00A4148F" w:rsidRDefault="00A4148F"/>
                      <w:p w14:paraId="202E31F9"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273FF400" w14:textId="77777777" w:rsidR="002628A2" w:rsidRDefault="002628A2"/>
                      <w:p w14:paraId="5B8075F8" w14:textId="77777777" w:rsidR="00A4148F" w:rsidRPr="004D5F95" w:rsidRDefault="00A4148F" w:rsidP="00A4148F">
                        <w:pPr>
                          <w:rPr>
                            <w:b/>
                            <w:bCs/>
                            <w:color w:val="FFFFFF" w:themeColor="background1"/>
                          </w:rPr>
                        </w:pPr>
                        <w:r>
                          <w:rPr>
                            <w:b/>
                            <w:color w:val="FFFFFF" w:themeColor="background1"/>
                          </w:rPr>
                          <w:t>JANVIER 2023</w:t>
                        </w:r>
                      </w:p>
                      <w:p w14:paraId="6A3AA05B" w14:textId="77777777" w:rsidR="002628A2" w:rsidRDefault="002628A2"/>
                      <w:p w14:paraId="6626A72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3E7C382" w14:textId="77777777" w:rsidR="002628A2" w:rsidRDefault="002628A2"/>
                      <w:p w14:paraId="1D44367C" w14:textId="77777777" w:rsidR="00A4148F" w:rsidRPr="004D5F95" w:rsidRDefault="00A4148F" w:rsidP="00A4148F">
                        <w:pPr>
                          <w:rPr>
                            <w:b/>
                            <w:bCs/>
                            <w:color w:val="FFFFFF" w:themeColor="background1"/>
                          </w:rPr>
                        </w:pPr>
                        <w:r>
                          <w:rPr>
                            <w:b/>
                            <w:color w:val="FFFFFF" w:themeColor="background1"/>
                          </w:rPr>
                          <w:t>JANVIER 2023</w:t>
                        </w:r>
                      </w:p>
                      <w:p w14:paraId="5CEAE805" w14:textId="77777777" w:rsidR="002628A2" w:rsidRDefault="002628A2"/>
                      <w:p w14:paraId="3AD3F1C4" w14:textId="77777777" w:rsidR="00A4148F" w:rsidRPr="00BD1F9F" w:rsidRDefault="00A4148F" w:rsidP="00E00D64">
                        <w:r>
                          <w:t>Ceci est le titre de votre document.</w:t>
                        </w:r>
                      </w:p>
                      <w:p w14:paraId="6FEEBFE5" w14:textId="77777777" w:rsidR="002628A2" w:rsidRDefault="002628A2"/>
                      <w:p w14:paraId="3544B046" w14:textId="77777777" w:rsidR="00A4148F" w:rsidRPr="00BD1F9F" w:rsidRDefault="00A4148F" w:rsidP="00E00D64">
                        <w:r>
                          <w:t>Ceci est le titre de votre document.</w:t>
                        </w:r>
                      </w:p>
                      <w:p w14:paraId="272B3F7A" w14:textId="77777777" w:rsidR="002628A2" w:rsidRDefault="002628A2"/>
                      <w:p w14:paraId="412F0130"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34D6E6C" w14:textId="77777777" w:rsidR="002628A2" w:rsidRDefault="002628A2"/>
                      <w:p w14:paraId="0C91F2DD" w14:textId="77777777" w:rsidR="00A4148F" w:rsidRPr="004D5F95" w:rsidRDefault="00A4148F" w:rsidP="00A4148F">
                        <w:pPr>
                          <w:rPr>
                            <w:b/>
                            <w:bCs/>
                            <w:color w:val="FFFFFF" w:themeColor="background1"/>
                          </w:rPr>
                        </w:pPr>
                        <w:r>
                          <w:rPr>
                            <w:b/>
                            <w:color w:val="FFFFFF" w:themeColor="background1"/>
                          </w:rPr>
                          <w:t>JANVIER 2023</w:t>
                        </w:r>
                      </w:p>
                      <w:p w14:paraId="561EC2A7" w14:textId="77777777" w:rsidR="002628A2" w:rsidRDefault="002628A2"/>
                      <w:p w14:paraId="751E6D9C"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B5FFDEC" w14:textId="77777777" w:rsidR="002628A2" w:rsidRDefault="002628A2"/>
                      <w:p w14:paraId="1C9D1124" w14:textId="77777777" w:rsidR="00A4148F" w:rsidRPr="004D5F95" w:rsidRDefault="00A4148F" w:rsidP="00A4148F">
                        <w:pPr>
                          <w:rPr>
                            <w:b/>
                            <w:bCs/>
                            <w:color w:val="FFFFFF" w:themeColor="background1"/>
                          </w:rPr>
                        </w:pPr>
                        <w:r>
                          <w:rPr>
                            <w:b/>
                            <w:color w:val="FFFFFF" w:themeColor="background1"/>
                          </w:rPr>
                          <w:t>JANVIER 2023</w:t>
                        </w:r>
                      </w:p>
                      <w:p w14:paraId="50A753B7" w14:textId="77777777" w:rsidR="00A4148F" w:rsidRDefault="00A4148F"/>
                      <w:p w14:paraId="3E4371D1" w14:textId="77777777" w:rsidR="00A4148F" w:rsidRPr="00F120AC" w:rsidRDefault="00271781" w:rsidP="00F120AC">
                        <w:pPr>
                          <w:pStyle w:val="Heading1"/>
                        </w:pPr>
                        <w:bookmarkStart w:id="751" w:name="_Toc224723845"/>
                        <w:bookmarkStart w:id="752" w:name="_Toc224724385"/>
                        <w:r>
                          <w:t>Ébauche</w:t>
                        </w:r>
                        <w:r w:rsidR="00A24079">
                          <w:t> :</w:t>
                        </w:r>
                        <w:r>
                          <w:t xml:space="preserve"> </w:t>
                        </w:r>
                        <w:r w:rsidR="000F378D">
                          <w:t>n</w:t>
                        </w:r>
                        <w:r>
                          <w:t>orme de qualité sur le traitement en établissement</w:t>
                        </w:r>
                        <w:bookmarkEnd w:id="751"/>
                        <w:bookmarkEnd w:id="752"/>
                      </w:p>
                      <w:p w14:paraId="3C722CB4" w14:textId="77777777" w:rsidR="00A4148F" w:rsidRPr="004D5F95" w:rsidRDefault="00B81561" w:rsidP="00A4148F">
                        <w:pPr>
                          <w:rPr>
                            <w:b/>
                            <w:bCs/>
                            <w:color w:val="FFFFFF" w:themeColor="background1"/>
                          </w:rPr>
                        </w:pPr>
                        <w:r>
                          <w:rPr>
                            <w:b/>
                            <w:color w:val="FFFFFF" w:themeColor="background1"/>
                          </w:rPr>
                          <w:t>Mars 2026</w:t>
                        </w:r>
                      </w:p>
                      <w:p w14:paraId="0329BDB3" w14:textId="77777777" w:rsidR="002628A2" w:rsidRDefault="002628A2"/>
                      <w:p w14:paraId="735F3A5D" w14:textId="77777777" w:rsidR="00A4148F" w:rsidRPr="004D5F95" w:rsidRDefault="00A4148F" w:rsidP="00A4148F">
                        <w:pPr>
                          <w:rPr>
                            <w:b/>
                            <w:bCs/>
                            <w:color w:val="FFFFFF" w:themeColor="background1"/>
                          </w:rPr>
                        </w:pPr>
                        <w:r>
                          <w:rPr>
                            <w:b/>
                            <w:color w:val="FFFFFF" w:themeColor="background1"/>
                          </w:rPr>
                          <w:t>JANVIER 2023</w:t>
                        </w:r>
                      </w:p>
                      <w:p w14:paraId="274F06C9" w14:textId="77777777" w:rsidR="002628A2" w:rsidRDefault="002628A2"/>
                      <w:p w14:paraId="1DC4274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924D6D2" w14:textId="77777777" w:rsidR="002628A2" w:rsidRDefault="002628A2"/>
                      <w:p w14:paraId="6551F6F3" w14:textId="77777777" w:rsidR="00A4148F" w:rsidRPr="004D5F95" w:rsidRDefault="00A4148F" w:rsidP="00A4148F">
                        <w:pPr>
                          <w:rPr>
                            <w:b/>
                            <w:bCs/>
                            <w:color w:val="FFFFFF" w:themeColor="background1"/>
                          </w:rPr>
                        </w:pPr>
                        <w:r>
                          <w:rPr>
                            <w:b/>
                            <w:color w:val="FFFFFF" w:themeColor="background1"/>
                          </w:rPr>
                          <w:t>JANVIER 2023</w:t>
                        </w:r>
                      </w:p>
                      <w:p w14:paraId="147BBF1E" w14:textId="77777777" w:rsidR="002628A2" w:rsidRDefault="002628A2"/>
                      <w:p w14:paraId="6A5F9885" w14:textId="77777777" w:rsidR="00A4148F" w:rsidRPr="00BD1F9F" w:rsidRDefault="00A4148F" w:rsidP="00E00D64">
                        <w:r>
                          <w:t>Ceci est le titre de votre document.</w:t>
                        </w:r>
                      </w:p>
                      <w:p w14:paraId="706B101D" w14:textId="77777777" w:rsidR="002628A2" w:rsidRDefault="002628A2"/>
                      <w:p w14:paraId="565614A8" w14:textId="77777777" w:rsidR="00A4148F" w:rsidRPr="00BD1F9F" w:rsidRDefault="00A4148F" w:rsidP="00E00D64">
                        <w:r>
                          <w:t>Ceci est le titre de votre document.</w:t>
                        </w:r>
                      </w:p>
                      <w:p w14:paraId="3F634F11" w14:textId="77777777" w:rsidR="002628A2" w:rsidRDefault="002628A2"/>
                      <w:p w14:paraId="5FDD1771"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3FD922D7" w14:textId="77777777" w:rsidR="002628A2" w:rsidRDefault="002628A2"/>
                      <w:p w14:paraId="081A7550" w14:textId="77777777" w:rsidR="00A4148F" w:rsidRPr="004D5F95" w:rsidRDefault="00A4148F" w:rsidP="00A4148F">
                        <w:pPr>
                          <w:rPr>
                            <w:b/>
                            <w:bCs/>
                            <w:color w:val="FFFFFF" w:themeColor="background1"/>
                          </w:rPr>
                        </w:pPr>
                        <w:r>
                          <w:rPr>
                            <w:b/>
                            <w:color w:val="FFFFFF" w:themeColor="background1"/>
                          </w:rPr>
                          <w:t>JANVIER 2023</w:t>
                        </w:r>
                      </w:p>
                      <w:p w14:paraId="7A13446B" w14:textId="77777777" w:rsidR="002628A2" w:rsidRDefault="002628A2"/>
                      <w:p w14:paraId="5034AC3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FBF90D3" w14:textId="77777777" w:rsidR="002628A2" w:rsidRDefault="002628A2"/>
                      <w:p w14:paraId="4323B622" w14:textId="77777777" w:rsidR="00A4148F" w:rsidRPr="004D5F95" w:rsidRDefault="00A4148F" w:rsidP="00A4148F">
                        <w:pPr>
                          <w:rPr>
                            <w:b/>
                            <w:bCs/>
                            <w:color w:val="FFFFFF" w:themeColor="background1"/>
                          </w:rPr>
                        </w:pPr>
                        <w:r>
                          <w:rPr>
                            <w:b/>
                            <w:color w:val="FFFFFF" w:themeColor="background1"/>
                          </w:rPr>
                          <w:t>JANVIER 2023</w:t>
                        </w:r>
                      </w:p>
                      <w:p w14:paraId="4C0F1B21" w14:textId="77777777" w:rsidR="00A4148F" w:rsidRDefault="00A4148F"/>
                      <w:p w14:paraId="7A90A696"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1A53D463" w14:textId="77777777" w:rsidR="002628A2" w:rsidRDefault="002628A2"/>
                      <w:p w14:paraId="1D07923D" w14:textId="77777777" w:rsidR="00A4148F" w:rsidRPr="004D5F95" w:rsidRDefault="00A4148F" w:rsidP="00A4148F">
                        <w:pPr>
                          <w:rPr>
                            <w:b/>
                            <w:bCs/>
                            <w:color w:val="FFFFFF" w:themeColor="background1"/>
                          </w:rPr>
                        </w:pPr>
                        <w:r>
                          <w:rPr>
                            <w:b/>
                            <w:color w:val="FFFFFF" w:themeColor="background1"/>
                          </w:rPr>
                          <w:t>JANVIER 2023</w:t>
                        </w:r>
                      </w:p>
                      <w:p w14:paraId="4681F172" w14:textId="77777777" w:rsidR="002628A2" w:rsidRDefault="002628A2"/>
                      <w:p w14:paraId="0218809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10A53CA" w14:textId="77777777" w:rsidR="002628A2" w:rsidRDefault="002628A2"/>
                      <w:p w14:paraId="043D1693" w14:textId="77777777" w:rsidR="00A4148F" w:rsidRPr="004D5F95" w:rsidRDefault="00A4148F" w:rsidP="00A4148F">
                        <w:pPr>
                          <w:rPr>
                            <w:b/>
                            <w:bCs/>
                            <w:color w:val="FFFFFF" w:themeColor="background1"/>
                          </w:rPr>
                        </w:pPr>
                        <w:r>
                          <w:rPr>
                            <w:b/>
                            <w:color w:val="FFFFFF" w:themeColor="background1"/>
                          </w:rPr>
                          <w:t>JANVIER 2023</w:t>
                        </w:r>
                      </w:p>
                      <w:p w14:paraId="3697B3A1" w14:textId="77777777" w:rsidR="002628A2" w:rsidRDefault="002628A2"/>
                      <w:p w14:paraId="74D2F0F9" w14:textId="77777777" w:rsidR="00A4148F" w:rsidRPr="00BD1F9F" w:rsidRDefault="00A4148F" w:rsidP="00E00D64">
                        <w:r>
                          <w:t>Ceci est le titre de votre document.</w:t>
                        </w:r>
                      </w:p>
                      <w:p w14:paraId="5B73696E" w14:textId="77777777" w:rsidR="002628A2" w:rsidRDefault="002628A2"/>
                      <w:p w14:paraId="75A08D3B" w14:textId="77777777" w:rsidR="00A4148F" w:rsidRPr="00BD1F9F" w:rsidRDefault="00A4148F" w:rsidP="00E00D64">
                        <w:r>
                          <w:t>Ceci est le titre de votre document.</w:t>
                        </w:r>
                      </w:p>
                      <w:p w14:paraId="2B56FC55" w14:textId="77777777" w:rsidR="002628A2" w:rsidRDefault="002628A2"/>
                      <w:p w14:paraId="431B11EF"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08BDB7D" w14:textId="77777777" w:rsidR="002628A2" w:rsidRDefault="002628A2"/>
                      <w:p w14:paraId="106FFFD6" w14:textId="77777777" w:rsidR="00A4148F" w:rsidRPr="004D5F95" w:rsidRDefault="00A4148F" w:rsidP="00A4148F">
                        <w:pPr>
                          <w:rPr>
                            <w:b/>
                            <w:bCs/>
                            <w:color w:val="FFFFFF" w:themeColor="background1"/>
                          </w:rPr>
                        </w:pPr>
                        <w:r>
                          <w:rPr>
                            <w:b/>
                            <w:color w:val="FFFFFF" w:themeColor="background1"/>
                          </w:rPr>
                          <w:t>JANVIER 2023</w:t>
                        </w:r>
                      </w:p>
                      <w:p w14:paraId="33B67BC7" w14:textId="77777777" w:rsidR="002628A2" w:rsidRDefault="002628A2"/>
                      <w:p w14:paraId="7AB747C3"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448EA74" w14:textId="77777777" w:rsidR="002628A2" w:rsidRDefault="002628A2"/>
                      <w:p w14:paraId="5C5747DE" w14:textId="77777777" w:rsidR="00A4148F" w:rsidRPr="004D5F95" w:rsidRDefault="00A4148F" w:rsidP="00A4148F">
                        <w:pPr>
                          <w:rPr>
                            <w:b/>
                            <w:bCs/>
                            <w:color w:val="FFFFFF" w:themeColor="background1"/>
                          </w:rPr>
                        </w:pPr>
                        <w:r>
                          <w:rPr>
                            <w:b/>
                            <w:color w:val="FFFFFF" w:themeColor="background1"/>
                          </w:rPr>
                          <w:t>JANVIER 2023</w:t>
                        </w:r>
                      </w:p>
                      <w:p w14:paraId="1B6D06C9" w14:textId="77777777" w:rsidR="00A4148F" w:rsidRDefault="00A4148F"/>
                      <w:p w14:paraId="40AA1F84" w14:textId="77777777" w:rsidR="00A4148F" w:rsidRPr="00F120AC" w:rsidRDefault="00271781" w:rsidP="00F120AC">
                        <w:pPr>
                          <w:pStyle w:val="Heading1"/>
                        </w:pPr>
                        <w:bookmarkStart w:id="753" w:name="_Toc224723846"/>
                        <w:bookmarkStart w:id="754" w:name="_Toc224724386"/>
                        <w:r>
                          <w:t>Ébauche</w:t>
                        </w:r>
                        <w:r w:rsidR="00A24079">
                          <w:t> :</w:t>
                        </w:r>
                        <w:r>
                          <w:t xml:space="preserve"> </w:t>
                        </w:r>
                        <w:r w:rsidR="000F378D">
                          <w:t>n</w:t>
                        </w:r>
                        <w:r>
                          <w:t>orme de qualité sur le traitement en établissement</w:t>
                        </w:r>
                        <w:bookmarkEnd w:id="753"/>
                        <w:bookmarkEnd w:id="754"/>
                      </w:p>
                      <w:p w14:paraId="5987E444" w14:textId="77777777" w:rsidR="00A4148F" w:rsidRPr="00F120AC" w:rsidRDefault="00A4148F" w:rsidP="00F120AC">
                        <w:pPr>
                          <w:pStyle w:val="Heading1"/>
                        </w:pPr>
                      </w:p>
                      <w:p w14:paraId="4D4CF253" w14:textId="77777777" w:rsidR="00A4148F" w:rsidRDefault="00A4148F"/>
                      <w:p w14:paraId="1BF92A07" w14:textId="77777777" w:rsidR="00A4148F" w:rsidRPr="00F120AC" w:rsidRDefault="00F120AC" w:rsidP="00F120AC">
                        <w:pPr>
                          <w:pStyle w:val="Heading1"/>
                        </w:pPr>
                        <w:bookmarkStart w:id="755" w:name="_Toc224723847"/>
                        <w:bookmarkStart w:id="756" w:name="_Toc22472438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55"/>
                        <w:bookmarkEnd w:id="756"/>
                      </w:p>
                      <w:p w14:paraId="40CE1A25" w14:textId="77777777" w:rsidR="00A4148F" w:rsidRPr="00F120AC" w:rsidRDefault="00A4148F" w:rsidP="00F120AC">
                        <w:pPr>
                          <w:pStyle w:val="Heading1"/>
                        </w:pPr>
                      </w:p>
                      <w:p w14:paraId="3DCDE1D9" w14:textId="77777777" w:rsidR="00A4148F" w:rsidRDefault="00A4148F"/>
                      <w:p w14:paraId="1E5E0498" w14:textId="77777777" w:rsidR="00A4148F" w:rsidRPr="00F120AC" w:rsidRDefault="00F120AC" w:rsidP="00F120AC">
                        <w:pPr>
                          <w:pStyle w:val="Heading1"/>
                        </w:pPr>
                        <w:bookmarkStart w:id="757" w:name="_Toc224723848"/>
                        <w:bookmarkStart w:id="758" w:name="_Toc22472438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57"/>
                        <w:bookmarkEnd w:id="758"/>
                      </w:p>
                      <w:p w14:paraId="17E30EFE" w14:textId="77777777" w:rsidR="00A4148F" w:rsidRPr="00F120AC" w:rsidRDefault="00A4148F" w:rsidP="00F120AC">
                        <w:pPr>
                          <w:pStyle w:val="Heading1"/>
                        </w:pPr>
                      </w:p>
                      <w:p w14:paraId="7CC2DC98" w14:textId="77777777" w:rsidR="00A4148F" w:rsidRDefault="00A4148F"/>
                      <w:p w14:paraId="5A95A782" w14:textId="77777777" w:rsidR="00A4148F" w:rsidRPr="00F120AC" w:rsidRDefault="00F120AC" w:rsidP="00F120AC">
                        <w:pPr>
                          <w:pStyle w:val="Heading1"/>
                        </w:pPr>
                        <w:bookmarkStart w:id="759" w:name="_Toc224723849"/>
                        <w:bookmarkStart w:id="760" w:name="_Toc22472438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59"/>
                        <w:bookmarkEnd w:id="760"/>
                      </w:p>
                      <w:p w14:paraId="3A47FC78" w14:textId="77777777" w:rsidR="00A4148F" w:rsidRPr="004D5F95" w:rsidRDefault="00B81561" w:rsidP="00A4148F">
                        <w:pPr>
                          <w:rPr>
                            <w:b/>
                            <w:bCs/>
                            <w:color w:val="FFFFFF" w:themeColor="background1"/>
                          </w:rPr>
                        </w:pPr>
                        <w:r>
                          <w:rPr>
                            <w:b/>
                            <w:color w:val="FFFFFF" w:themeColor="background1"/>
                          </w:rPr>
                          <w:t>Mars 2026</w:t>
                        </w:r>
                      </w:p>
                      <w:p w14:paraId="76AD640D" w14:textId="77777777" w:rsidR="002628A2" w:rsidRDefault="002628A2"/>
                      <w:p w14:paraId="74E44C77" w14:textId="77777777" w:rsidR="00A4148F" w:rsidRPr="004D5F95" w:rsidRDefault="00A4148F" w:rsidP="00A4148F">
                        <w:pPr>
                          <w:rPr>
                            <w:b/>
                            <w:bCs/>
                            <w:color w:val="FFFFFF" w:themeColor="background1"/>
                          </w:rPr>
                        </w:pPr>
                        <w:r>
                          <w:rPr>
                            <w:b/>
                            <w:color w:val="FFFFFF" w:themeColor="background1"/>
                          </w:rPr>
                          <w:t>JANVIER 2023</w:t>
                        </w:r>
                      </w:p>
                      <w:p w14:paraId="75567A45" w14:textId="77777777" w:rsidR="002628A2" w:rsidRDefault="002628A2"/>
                      <w:p w14:paraId="119DB1D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9BB3F11" w14:textId="77777777" w:rsidR="002628A2" w:rsidRDefault="002628A2"/>
                      <w:p w14:paraId="4F6F6C75" w14:textId="77777777" w:rsidR="00A4148F" w:rsidRPr="004D5F95" w:rsidRDefault="00A4148F" w:rsidP="00A4148F">
                        <w:pPr>
                          <w:rPr>
                            <w:b/>
                            <w:bCs/>
                            <w:color w:val="FFFFFF" w:themeColor="background1"/>
                          </w:rPr>
                        </w:pPr>
                        <w:r>
                          <w:rPr>
                            <w:b/>
                            <w:color w:val="FFFFFF" w:themeColor="background1"/>
                          </w:rPr>
                          <w:t>JANVIER 2023</w:t>
                        </w:r>
                      </w:p>
                      <w:p w14:paraId="00A092F5" w14:textId="77777777" w:rsidR="002628A2" w:rsidRDefault="002628A2"/>
                      <w:p w14:paraId="2B327B4D" w14:textId="77777777" w:rsidR="00A4148F" w:rsidRPr="00BD1F9F" w:rsidRDefault="00A4148F" w:rsidP="00E00D64">
                        <w:r>
                          <w:t>Ceci est le titre de votre document.</w:t>
                        </w:r>
                      </w:p>
                      <w:p w14:paraId="4AB0F896" w14:textId="77777777" w:rsidR="002628A2" w:rsidRDefault="002628A2"/>
                      <w:p w14:paraId="023D8001" w14:textId="77777777" w:rsidR="00A4148F" w:rsidRPr="00BD1F9F" w:rsidRDefault="00A4148F" w:rsidP="00E00D64">
                        <w:r>
                          <w:t>Ceci est le titre de votre document.</w:t>
                        </w:r>
                      </w:p>
                      <w:p w14:paraId="0C645892" w14:textId="77777777" w:rsidR="002628A2" w:rsidRDefault="002628A2"/>
                      <w:p w14:paraId="00A680FB"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EAEE08A" w14:textId="77777777" w:rsidR="002628A2" w:rsidRDefault="002628A2"/>
                      <w:p w14:paraId="65E8BDAA" w14:textId="77777777" w:rsidR="00A4148F" w:rsidRPr="004D5F95" w:rsidRDefault="00A4148F" w:rsidP="00A4148F">
                        <w:pPr>
                          <w:rPr>
                            <w:b/>
                            <w:bCs/>
                            <w:color w:val="FFFFFF" w:themeColor="background1"/>
                          </w:rPr>
                        </w:pPr>
                        <w:r>
                          <w:rPr>
                            <w:b/>
                            <w:color w:val="FFFFFF" w:themeColor="background1"/>
                          </w:rPr>
                          <w:t>JANVIER 2023</w:t>
                        </w:r>
                      </w:p>
                      <w:p w14:paraId="2CC115A5" w14:textId="77777777" w:rsidR="002628A2" w:rsidRDefault="002628A2"/>
                      <w:p w14:paraId="06681803"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26DDFFD" w14:textId="77777777" w:rsidR="002628A2" w:rsidRDefault="002628A2"/>
                      <w:p w14:paraId="2C36CFE4" w14:textId="77777777" w:rsidR="00A4148F" w:rsidRPr="004D5F95" w:rsidRDefault="00A4148F" w:rsidP="00A4148F">
                        <w:pPr>
                          <w:rPr>
                            <w:b/>
                            <w:bCs/>
                            <w:color w:val="FFFFFF" w:themeColor="background1"/>
                          </w:rPr>
                        </w:pPr>
                        <w:r>
                          <w:rPr>
                            <w:b/>
                            <w:color w:val="FFFFFF" w:themeColor="background1"/>
                          </w:rPr>
                          <w:t>JANVIER 2023</w:t>
                        </w:r>
                      </w:p>
                      <w:p w14:paraId="4DD235A5" w14:textId="77777777" w:rsidR="00A4148F" w:rsidRDefault="00A4148F"/>
                      <w:p w14:paraId="1460D04A"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61235616" w14:textId="77777777" w:rsidR="002628A2" w:rsidRDefault="002628A2"/>
                      <w:p w14:paraId="23AA7478" w14:textId="77777777" w:rsidR="00A4148F" w:rsidRPr="004D5F95" w:rsidRDefault="00A4148F" w:rsidP="00A4148F">
                        <w:pPr>
                          <w:rPr>
                            <w:b/>
                            <w:bCs/>
                            <w:color w:val="FFFFFF" w:themeColor="background1"/>
                          </w:rPr>
                        </w:pPr>
                        <w:r>
                          <w:rPr>
                            <w:b/>
                            <w:color w:val="FFFFFF" w:themeColor="background1"/>
                          </w:rPr>
                          <w:t>JANVIER 2023</w:t>
                        </w:r>
                      </w:p>
                      <w:p w14:paraId="5D42D757" w14:textId="77777777" w:rsidR="002628A2" w:rsidRDefault="002628A2"/>
                      <w:p w14:paraId="684C03D6"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73C23C6" w14:textId="77777777" w:rsidR="002628A2" w:rsidRDefault="002628A2"/>
                      <w:p w14:paraId="69354682" w14:textId="77777777" w:rsidR="00A4148F" w:rsidRPr="004D5F95" w:rsidRDefault="00A4148F" w:rsidP="00A4148F">
                        <w:pPr>
                          <w:rPr>
                            <w:b/>
                            <w:bCs/>
                            <w:color w:val="FFFFFF" w:themeColor="background1"/>
                          </w:rPr>
                        </w:pPr>
                        <w:r>
                          <w:rPr>
                            <w:b/>
                            <w:color w:val="FFFFFF" w:themeColor="background1"/>
                          </w:rPr>
                          <w:t>JANVIER 2023</w:t>
                        </w:r>
                      </w:p>
                      <w:p w14:paraId="3BDED26D" w14:textId="77777777" w:rsidR="002628A2" w:rsidRDefault="002628A2"/>
                      <w:p w14:paraId="6E3B7A55" w14:textId="77777777" w:rsidR="00A4148F" w:rsidRPr="00BD1F9F" w:rsidRDefault="00A4148F" w:rsidP="00E00D64">
                        <w:r>
                          <w:t>Ceci est le titre de votre document.</w:t>
                        </w:r>
                      </w:p>
                      <w:p w14:paraId="7AD10DCE" w14:textId="77777777" w:rsidR="002628A2" w:rsidRDefault="002628A2"/>
                      <w:p w14:paraId="410B8CA6" w14:textId="77777777" w:rsidR="00A4148F" w:rsidRPr="00BD1F9F" w:rsidRDefault="00A4148F" w:rsidP="00E00D64">
                        <w:r>
                          <w:t>Ceci est le titre de votre document.</w:t>
                        </w:r>
                      </w:p>
                      <w:p w14:paraId="731F9D09" w14:textId="77777777" w:rsidR="002628A2" w:rsidRDefault="002628A2"/>
                      <w:p w14:paraId="1ED84F38"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B63CF03" w14:textId="77777777" w:rsidR="002628A2" w:rsidRDefault="002628A2"/>
                      <w:p w14:paraId="6F09A4B7" w14:textId="77777777" w:rsidR="00A4148F" w:rsidRPr="004D5F95" w:rsidRDefault="00A4148F" w:rsidP="00A4148F">
                        <w:pPr>
                          <w:rPr>
                            <w:b/>
                            <w:bCs/>
                            <w:color w:val="FFFFFF" w:themeColor="background1"/>
                          </w:rPr>
                        </w:pPr>
                        <w:r>
                          <w:rPr>
                            <w:b/>
                            <w:color w:val="FFFFFF" w:themeColor="background1"/>
                          </w:rPr>
                          <w:t>JANVIER 2023</w:t>
                        </w:r>
                      </w:p>
                      <w:p w14:paraId="6000FFC8" w14:textId="77777777" w:rsidR="002628A2" w:rsidRDefault="002628A2"/>
                      <w:p w14:paraId="21618CE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6663276" w14:textId="77777777" w:rsidR="002628A2" w:rsidRDefault="002628A2"/>
                      <w:p w14:paraId="09AA9E7B" w14:textId="77777777" w:rsidR="00A4148F" w:rsidRPr="004D5F95" w:rsidRDefault="00A4148F" w:rsidP="00A4148F">
                        <w:pPr>
                          <w:rPr>
                            <w:b/>
                            <w:bCs/>
                            <w:color w:val="FFFFFF" w:themeColor="background1"/>
                          </w:rPr>
                        </w:pPr>
                        <w:r>
                          <w:rPr>
                            <w:b/>
                            <w:color w:val="FFFFFF" w:themeColor="background1"/>
                          </w:rPr>
                          <w:t>JANVIER 2023</w:t>
                        </w:r>
                      </w:p>
                      <w:p w14:paraId="718E7E57" w14:textId="77777777" w:rsidR="00A4148F" w:rsidRDefault="00A4148F"/>
                      <w:p w14:paraId="0291CF83" w14:textId="77777777" w:rsidR="00A4148F" w:rsidRPr="00F120AC" w:rsidRDefault="00271781" w:rsidP="00F120AC">
                        <w:pPr>
                          <w:pStyle w:val="Heading1"/>
                        </w:pPr>
                        <w:bookmarkStart w:id="761" w:name="_Toc224723850"/>
                        <w:bookmarkStart w:id="762" w:name="_Toc224724390"/>
                        <w:r>
                          <w:t>Ébauche</w:t>
                        </w:r>
                        <w:r w:rsidR="00A24079">
                          <w:t> :</w:t>
                        </w:r>
                        <w:r>
                          <w:t xml:space="preserve"> </w:t>
                        </w:r>
                        <w:r w:rsidR="000F378D">
                          <w:t>n</w:t>
                        </w:r>
                        <w:r>
                          <w:t>orme de qualité sur le traitement en établissement</w:t>
                        </w:r>
                        <w:bookmarkEnd w:id="761"/>
                        <w:bookmarkEnd w:id="762"/>
                      </w:p>
                      <w:p w14:paraId="2ED28A77" w14:textId="77777777" w:rsidR="00A4148F" w:rsidRPr="004D5F95" w:rsidRDefault="00B81561" w:rsidP="00A4148F">
                        <w:pPr>
                          <w:rPr>
                            <w:b/>
                            <w:bCs/>
                            <w:color w:val="FFFFFF" w:themeColor="background1"/>
                          </w:rPr>
                        </w:pPr>
                        <w:r>
                          <w:rPr>
                            <w:b/>
                            <w:color w:val="FFFFFF" w:themeColor="background1"/>
                          </w:rPr>
                          <w:t>Mars 2026</w:t>
                        </w:r>
                      </w:p>
                      <w:p w14:paraId="5E16C1B6" w14:textId="77777777" w:rsidR="002628A2" w:rsidRDefault="002628A2"/>
                      <w:p w14:paraId="2A1242BA" w14:textId="77777777" w:rsidR="00A4148F" w:rsidRPr="004D5F95" w:rsidRDefault="00A4148F" w:rsidP="00A4148F">
                        <w:pPr>
                          <w:rPr>
                            <w:b/>
                            <w:bCs/>
                            <w:color w:val="FFFFFF" w:themeColor="background1"/>
                          </w:rPr>
                        </w:pPr>
                        <w:r>
                          <w:rPr>
                            <w:b/>
                            <w:color w:val="FFFFFF" w:themeColor="background1"/>
                          </w:rPr>
                          <w:t>JANVIER 2023</w:t>
                        </w:r>
                      </w:p>
                      <w:p w14:paraId="1996AAB8" w14:textId="77777777" w:rsidR="002628A2" w:rsidRDefault="002628A2"/>
                      <w:p w14:paraId="442023D1"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00AF400" w14:textId="77777777" w:rsidR="002628A2" w:rsidRDefault="002628A2"/>
                      <w:p w14:paraId="5F3F6D21" w14:textId="77777777" w:rsidR="00A4148F" w:rsidRPr="004D5F95" w:rsidRDefault="00A4148F" w:rsidP="00A4148F">
                        <w:pPr>
                          <w:rPr>
                            <w:b/>
                            <w:bCs/>
                            <w:color w:val="FFFFFF" w:themeColor="background1"/>
                          </w:rPr>
                        </w:pPr>
                        <w:r>
                          <w:rPr>
                            <w:b/>
                            <w:color w:val="FFFFFF" w:themeColor="background1"/>
                          </w:rPr>
                          <w:t>JANVIER 2023</w:t>
                        </w:r>
                      </w:p>
                      <w:p w14:paraId="1F4A6F9F" w14:textId="77777777" w:rsidR="002628A2" w:rsidRDefault="002628A2"/>
                      <w:p w14:paraId="05A8D812" w14:textId="77777777" w:rsidR="00A4148F" w:rsidRPr="00BD1F9F" w:rsidRDefault="00A4148F" w:rsidP="00E00D64">
                        <w:r>
                          <w:t>Ceci est le titre de votre document.</w:t>
                        </w:r>
                      </w:p>
                      <w:p w14:paraId="3975CB95" w14:textId="77777777" w:rsidR="002628A2" w:rsidRDefault="002628A2"/>
                      <w:p w14:paraId="770FF0F0" w14:textId="77777777" w:rsidR="00A4148F" w:rsidRPr="00BD1F9F" w:rsidRDefault="00A4148F" w:rsidP="00E00D64">
                        <w:r>
                          <w:t>Ceci est le titre de votre document.</w:t>
                        </w:r>
                      </w:p>
                      <w:p w14:paraId="399B10E9" w14:textId="77777777" w:rsidR="002628A2" w:rsidRDefault="002628A2"/>
                      <w:p w14:paraId="0CE49FE0"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39D61710" w14:textId="77777777" w:rsidR="002628A2" w:rsidRDefault="002628A2"/>
                      <w:p w14:paraId="653F8D9D" w14:textId="77777777" w:rsidR="00A4148F" w:rsidRPr="004D5F95" w:rsidRDefault="00A4148F" w:rsidP="00A4148F">
                        <w:pPr>
                          <w:rPr>
                            <w:b/>
                            <w:bCs/>
                            <w:color w:val="FFFFFF" w:themeColor="background1"/>
                          </w:rPr>
                        </w:pPr>
                        <w:r>
                          <w:rPr>
                            <w:b/>
                            <w:color w:val="FFFFFF" w:themeColor="background1"/>
                          </w:rPr>
                          <w:t>JANVIER 2023</w:t>
                        </w:r>
                      </w:p>
                      <w:p w14:paraId="5228A0D7" w14:textId="77777777" w:rsidR="002628A2" w:rsidRDefault="002628A2"/>
                      <w:p w14:paraId="7BAF4C0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F043595" w14:textId="77777777" w:rsidR="002628A2" w:rsidRDefault="002628A2"/>
                      <w:p w14:paraId="2F885FFC" w14:textId="77777777" w:rsidR="00A4148F" w:rsidRPr="004D5F95" w:rsidRDefault="00A4148F" w:rsidP="00A4148F">
                        <w:pPr>
                          <w:rPr>
                            <w:b/>
                            <w:bCs/>
                            <w:color w:val="FFFFFF" w:themeColor="background1"/>
                          </w:rPr>
                        </w:pPr>
                        <w:r>
                          <w:rPr>
                            <w:b/>
                            <w:color w:val="FFFFFF" w:themeColor="background1"/>
                          </w:rPr>
                          <w:t>JANVIER 2023</w:t>
                        </w:r>
                      </w:p>
                      <w:p w14:paraId="1DD70BA2" w14:textId="77777777" w:rsidR="00A4148F" w:rsidRDefault="00A4148F"/>
                      <w:p w14:paraId="5DE60B75"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5D527DE4" w14:textId="77777777" w:rsidR="002628A2" w:rsidRDefault="002628A2"/>
                      <w:p w14:paraId="40B46D5E" w14:textId="77777777" w:rsidR="00A4148F" w:rsidRPr="004D5F95" w:rsidRDefault="00A4148F" w:rsidP="00A4148F">
                        <w:pPr>
                          <w:rPr>
                            <w:b/>
                            <w:bCs/>
                            <w:color w:val="FFFFFF" w:themeColor="background1"/>
                          </w:rPr>
                        </w:pPr>
                        <w:r>
                          <w:rPr>
                            <w:b/>
                            <w:color w:val="FFFFFF" w:themeColor="background1"/>
                          </w:rPr>
                          <w:t>JANVIER 2023</w:t>
                        </w:r>
                      </w:p>
                      <w:p w14:paraId="64D48B4F" w14:textId="77777777" w:rsidR="002628A2" w:rsidRDefault="002628A2"/>
                      <w:p w14:paraId="48F13F93"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A20B720" w14:textId="77777777" w:rsidR="002628A2" w:rsidRDefault="002628A2"/>
                      <w:p w14:paraId="041E46D5" w14:textId="77777777" w:rsidR="00A4148F" w:rsidRPr="004D5F95" w:rsidRDefault="00A4148F" w:rsidP="00A4148F">
                        <w:pPr>
                          <w:rPr>
                            <w:b/>
                            <w:bCs/>
                            <w:color w:val="FFFFFF" w:themeColor="background1"/>
                          </w:rPr>
                        </w:pPr>
                        <w:r>
                          <w:rPr>
                            <w:b/>
                            <w:color w:val="FFFFFF" w:themeColor="background1"/>
                          </w:rPr>
                          <w:t>JANVIER 2023</w:t>
                        </w:r>
                      </w:p>
                      <w:p w14:paraId="189004B1" w14:textId="77777777" w:rsidR="002628A2" w:rsidRDefault="002628A2"/>
                      <w:p w14:paraId="6810AD53" w14:textId="77777777" w:rsidR="00A4148F" w:rsidRPr="00BD1F9F" w:rsidRDefault="00A4148F" w:rsidP="00E00D64">
                        <w:r>
                          <w:t>Ceci est le titre de votre document.</w:t>
                        </w:r>
                      </w:p>
                      <w:p w14:paraId="62D63DBD" w14:textId="77777777" w:rsidR="002628A2" w:rsidRDefault="002628A2"/>
                      <w:p w14:paraId="500B6DC6" w14:textId="77777777" w:rsidR="00A4148F" w:rsidRPr="00BD1F9F" w:rsidRDefault="00A4148F" w:rsidP="00E00D64">
                        <w:r>
                          <w:t>Ceci est le titre de votre document.</w:t>
                        </w:r>
                      </w:p>
                      <w:p w14:paraId="617F3745" w14:textId="77777777" w:rsidR="002628A2" w:rsidRDefault="002628A2"/>
                      <w:p w14:paraId="687832F2"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64768CB" w14:textId="77777777" w:rsidR="002628A2" w:rsidRDefault="002628A2"/>
                      <w:p w14:paraId="5C8C2FC0" w14:textId="77777777" w:rsidR="00A4148F" w:rsidRPr="004D5F95" w:rsidRDefault="00A4148F" w:rsidP="00A4148F">
                        <w:pPr>
                          <w:rPr>
                            <w:b/>
                            <w:bCs/>
                            <w:color w:val="FFFFFF" w:themeColor="background1"/>
                          </w:rPr>
                        </w:pPr>
                        <w:r>
                          <w:rPr>
                            <w:b/>
                            <w:color w:val="FFFFFF" w:themeColor="background1"/>
                          </w:rPr>
                          <w:t>JANVIER 2023</w:t>
                        </w:r>
                      </w:p>
                      <w:p w14:paraId="0910CA32" w14:textId="77777777" w:rsidR="002628A2" w:rsidRDefault="002628A2"/>
                      <w:p w14:paraId="642993C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A178BFE" w14:textId="77777777" w:rsidR="002628A2" w:rsidRDefault="002628A2"/>
                      <w:p w14:paraId="6462606B" w14:textId="77777777" w:rsidR="00A4148F" w:rsidRPr="004D5F95" w:rsidRDefault="00A4148F" w:rsidP="00A4148F">
                        <w:pPr>
                          <w:rPr>
                            <w:b/>
                            <w:bCs/>
                            <w:color w:val="FFFFFF" w:themeColor="background1"/>
                          </w:rPr>
                        </w:pPr>
                        <w:r>
                          <w:rPr>
                            <w:b/>
                            <w:color w:val="FFFFFF" w:themeColor="background1"/>
                          </w:rPr>
                          <w:t>JANVIER 2023</w:t>
                        </w:r>
                      </w:p>
                      <w:p w14:paraId="2D19DE36" w14:textId="77777777" w:rsidR="00A4148F" w:rsidRDefault="00A4148F"/>
                      <w:p w14:paraId="546E8253" w14:textId="77777777" w:rsidR="00A4148F" w:rsidRPr="00F120AC" w:rsidRDefault="00271781" w:rsidP="00F120AC">
                        <w:pPr>
                          <w:pStyle w:val="Heading1"/>
                        </w:pPr>
                        <w:bookmarkStart w:id="763" w:name="_Toc224723851"/>
                        <w:bookmarkStart w:id="764" w:name="_Toc224724391"/>
                        <w:r>
                          <w:t>Ébauche</w:t>
                        </w:r>
                        <w:r w:rsidR="00A24079">
                          <w:t> :</w:t>
                        </w:r>
                        <w:r>
                          <w:t xml:space="preserve"> </w:t>
                        </w:r>
                        <w:r w:rsidR="000F378D">
                          <w:t>n</w:t>
                        </w:r>
                        <w:r>
                          <w:t>orme de qualité sur le traitement en établissement</w:t>
                        </w:r>
                        <w:bookmarkEnd w:id="763"/>
                        <w:bookmarkEnd w:id="764"/>
                      </w:p>
                      <w:p w14:paraId="2E8A99A6" w14:textId="77777777" w:rsidR="00A4148F" w:rsidRPr="00F120AC" w:rsidRDefault="00A4148F" w:rsidP="00F120AC">
                        <w:pPr>
                          <w:pStyle w:val="Heading1"/>
                        </w:pPr>
                      </w:p>
                      <w:p w14:paraId="16353393" w14:textId="77777777" w:rsidR="00A4148F" w:rsidRDefault="00A4148F"/>
                      <w:p w14:paraId="12083FB5" w14:textId="77777777" w:rsidR="00A4148F" w:rsidRPr="00F120AC" w:rsidRDefault="00F120AC" w:rsidP="00F120AC">
                        <w:pPr>
                          <w:pStyle w:val="Heading1"/>
                        </w:pPr>
                        <w:bookmarkStart w:id="765" w:name="_Toc224723852"/>
                        <w:bookmarkStart w:id="766" w:name="_Toc22472439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65"/>
                        <w:bookmarkEnd w:id="766"/>
                      </w:p>
                      <w:p w14:paraId="6180CA29" w14:textId="77777777" w:rsidR="00A4148F" w:rsidRPr="004D5F95" w:rsidRDefault="00B81561" w:rsidP="00A4148F">
                        <w:pPr>
                          <w:rPr>
                            <w:b/>
                            <w:bCs/>
                            <w:color w:val="FFFFFF" w:themeColor="background1"/>
                          </w:rPr>
                        </w:pPr>
                        <w:r>
                          <w:rPr>
                            <w:b/>
                            <w:color w:val="FFFFFF" w:themeColor="background1"/>
                          </w:rPr>
                          <w:t>Mars 2026</w:t>
                        </w:r>
                      </w:p>
                      <w:p w14:paraId="24D864B5" w14:textId="77777777" w:rsidR="002628A2" w:rsidRDefault="002628A2"/>
                      <w:p w14:paraId="1C9C371E" w14:textId="77777777" w:rsidR="00A4148F" w:rsidRPr="004D5F95" w:rsidRDefault="00A4148F" w:rsidP="00A4148F">
                        <w:pPr>
                          <w:rPr>
                            <w:b/>
                            <w:bCs/>
                            <w:color w:val="FFFFFF" w:themeColor="background1"/>
                          </w:rPr>
                        </w:pPr>
                        <w:r>
                          <w:rPr>
                            <w:b/>
                            <w:color w:val="FFFFFF" w:themeColor="background1"/>
                          </w:rPr>
                          <w:t>JANVIER 2023</w:t>
                        </w:r>
                      </w:p>
                      <w:p w14:paraId="2FFB38B1" w14:textId="77777777" w:rsidR="002628A2" w:rsidRDefault="002628A2"/>
                      <w:p w14:paraId="53BA9A0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8B382BD" w14:textId="77777777" w:rsidR="002628A2" w:rsidRDefault="002628A2"/>
                      <w:p w14:paraId="59AB6D17" w14:textId="77777777" w:rsidR="00A4148F" w:rsidRPr="004D5F95" w:rsidRDefault="00A4148F" w:rsidP="00A4148F">
                        <w:pPr>
                          <w:rPr>
                            <w:b/>
                            <w:bCs/>
                            <w:color w:val="FFFFFF" w:themeColor="background1"/>
                          </w:rPr>
                        </w:pPr>
                        <w:r>
                          <w:rPr>
                            <w:b/>
                            <w:color w:val="FFFFFF" w:themeColor="background1"/>
                          </w:rPr>
                          <w:t>JANVIER 2023</w:t>
                        </w:r>
                      </w:p>
                      <w:p w14:paraId="208502CB" w14:textId="77777777" w:rsidR="002628A2" w:rsidRDefault="002628A2"/>
                      <w:p w14:paraId="29C8EDC1" w14:textId="77777777" w:rsidR="00A4148F" w:rsidRPr="00BD1F9F" w:rsidRDefault="00A4148F" w:rsidP="00E00D64">
                        <w:r>
                          <w:t>Ceci est le titre de votre document.</w:t>
                        </w:r>
                      </w:p>
                      <w:p w14:paraId="1C55CDF2" w14:textId="77777777" w:rsidR="002628A2" w:rsidRDefault="002628A2"/>
                      <w:p w14:paraId="22CA85AC" w14:textId="77777777" w:rsidR="00A4148F" w:rsidRPr="00BD1F9F" w:rsidRDefault="00A4148F" w:rsidP="00E00D64">
                        <w:r>
                          <w:t>Ceci est le titre de votre document.</w:t>
                        </w:r>
                      </w:p>
                      <w:p w14:paraId="4E76D945" w14:textId="77777777" w:rsidR="002628A2" w:rsidRDefault="002628A2"/>
                      <w:p w14:paraId="407A1857"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7048724" w14:textId="77777777" w:rsidR="002628A2" w:rsidRDefault="002628A2"/>
                      <w:p w14:paraId="73C13921" w14:textId="77777777" w:rsidR="00A4148F" w:rsidRPr="004D5F95" w:rsidRDefault="00A4148F" w:rsidP="00A4148F">
                        <w:pPr>
                          <w:rPr>
                            <w:b/>
                            <w:bCs/>
                            <w:color w:val="FFFFFF" w:themeColor="background1"/>
                          </w:rPr>
                        </w:pPr>
                        <w:r>
                          <w:rPr>
                            <w:b/>
                            <w:color w:val="FFFFFF" w:themeColor="background1"/>
                          </w:rPr>
                          <w:t>JANVIER 2023</w:t>
                        </w:r>
                      </w:p>
                      <w:p w14:paraId="56B9AB03" w14:textId="77777777" w:rsidR="002628A2" w:rsidRDefault="002628A2"/>
                      <w:p w14:paraId="2BE26E0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8A3D783" w14:textId="77777777" w:rsidR="002628A2" w:rsidRDefault="002628A2"/>
                      <w:p w14:paraId="308F95AE" w14:textId="77777777" w:rsidR="00A4148F" w:rsidRPr="004D5F95" w:rsidRDefault="00A4148F" w:rsidP="00A4148F">
                        <w:pPr>
                          <w:rPr>
                            <w:b/>
                            <w:bCs/>
                            <w:color w:val="FFFFFF" w:themeColor="background1"/>
                          </w:rPr>
                        </w:pPr>
                        <w:r>
                          <w:rPr>
                            <w:b/>
                            <w:color w:val="FFFFFF" w:themeColor="background1"/>
                          </w:rPr>
                          <w:t>JANVIER 2023</w:t>
                        </w:r>
                      </w:p>
                      <w:p w14:paraId="0F6E0CEE" w14:textId="77777777" w:rsidR="00A4148F" w:rsidRDefault="00A4148F"/>
                      <w:p w14:paraId="0BF2BC56"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7A2FF9B8" w14:textId="77777777" w:rsidR="002628A2" w:rsidRDefault="002628A2"/>
                      <w:p w14:paraId="1D8BF6D1" w14:textId="77777777" w:rsidR="00A4148F" w:rsidRPr="004D5F95" w:rsidRDefault="00A4148F" w:rsidP="00A4148F">
                        <w:pPr>
                          <w:rPr>
                            <w:b/>
                            <w:bCs/>
                            <w:color w:val="FFFFFF" w:themeColor="background1"/>
                          </w:rPr>
                        </w:pPr>
                        <w:r>
                          <w:rPr>
                            <w:b/>
                            <w:color w:val="FFFFFF" w:themeColor="background1"/>
                          </w:rPr>
                          <w:t>JANVIER 2023</w:t>
                        </w:r>
                      </w:p>
                      <w:p w14:paraId="1D8863DB" w14:textId="77777777" w:rsidR="002628A2" w:rsidRDefault="002628A2"/>
                      <w:p w14:paraId="146B7751"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9CD1F16" w14:textId="77777777" w:rsidR="002628A2" w:rsidRDefault="002628A2"/>
                      <w:p w14:paraId="4D2E85D4" w14:textId="77777777" w:rsidR="00A4148F" w:rsidRPr="004D5F95" w:rsidRDefault="00A4148F" w:rsidP="00A4148F">
                        <w:pPr>
                          <w:rPr>
                            <w:b/>
                            <w:bCs/>
                            <w:color w:val="FFFFFF" w:themeColor="background1"/>
                          </w:rPr>
                        </w:pPr>
                        <w:r>
                          <w:rPr>
                            <w:b/>
                            <w:color w:val="FFFFFF" w:themeColor="background1"/>
                          </w:rPr>
                          <w:t>JANVIER 2023</w:t>
                        </w:r>
                      </w:p>
                      <w:p w14:paraId="0CD0F328" w14:textId="77777777" w:rsidR="002628A2" w:rsidRDefault="002628A2"/>
                      <w:p w14:paraId="470CF08A" w14:textId="77777777" w:rsidR="00A4148F" w:rsidRPr="00BD1F9F" w:rsidRDefault="00A4148F" w:rsidP="00E00D64">
                        <w:r>
                          <w:t>Ceci est le titre de votre document.</w:t>
                        </w:r>
                      </w:p>
                      <w:p w14:paraId="5674C203" w14:textId="77777777" w:rsidR="002628A2" w:rsidRDefault="002628A2"/>
                      <w:p w14:paraId="5843CBCC" w14:textId="77777777" w:rsidR="00A4148F" w:rsidRPr="00BD1F9F" w:rsidRDefault="00A4148F" w:rsidP="00E00D64">
                        <w:r>
                          <w:t>Ceci est le titre de votre document.</w:t>
                        </w:r>
                      </w:p>
                      <w:p w14:paraId="3BEE41BA" w14:textId="77777777" w:rsidR="002628A2" w:rsidRDefault="002628A2"/>
                      <w:p w14:paraId="3E5C56A2"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77746B6D" w14:textId="77777777" w:rsidR="002628A2" w:rsidRDefault="002628A2"/>
                      <w:p w14:paraId="484A27FD" w14:textId="77777777" w:rsidR="00A4148F" w:rsidRPr="004D5F95" w:rsidRDefault="00A4148F" w:rsidP="00A4148F">
                        <w:pPr>
                          <w:rPr>
                            <w:b/>
                            <w:bCs/>
                            <w:color w:val="FFFFFF" w:themeColor="background1"/>
                          </w:rPr>
                        </w:pPr>
                        <w:r>
                          <w:rPr>
                            <w:b/>
                            <w:color w:val="FFFFFF" w:themeColor="background1"/>
                          </w:rPr>
                          <w:t>JANVIER 2023</w:t>
                        </w:r>
                      </w:p>
                      <w:p w14:paraId="5FECE442" w14:textId="77777777" w:rsidR="002628A2" w:rsidRDefault="002628A2"/>
                      <w:p w14:paraId="1DFD9F8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5DDD8EF" w14:textId="77777777" w:rsidR="002628A2" w:rsidRDefault="002628A2"/>
                      <w:p w14:paraId="4AD808F6" w14:textId="77777777" w:rsidR="00A4148F" w:rsidRPr="004D5F95" w:rsidRDefault="00A4148F" w:rsidP="00A4148F">
                        <w:pPr>
                          <w:rPr>
                            <w:b/>
                            <w:bCs/>
                            <w:color w:val="FFFFFF" w:themeColor="background1"/>
                          </w:rPr>
                        </w:pPr>
                        <w:r>
                          <w:rPr>
                            <w:b/>
                            <w:color w:val="FFFFFF" w:themeColor="background1"/>
                          </w:rPr>
                          <w:t>JANVIER 2023</w:t>
                        </w:r>
                      </w:p>
                      <w:p w14:paraId="5CDCB1C9" w14:textId="77777777" w:rsidR="00A4148F" w:rsidRDefault="00A4148F"/>
                      <w:p w14:paraId="199D65DB" w14:textId="77777777" w:rsidR="00A4148F" w:rsidRPr="00F120AC" w:rsidRDefault="00271781" w:rsidP="00F120AC">
                        <w:pPr>
                          <w:pStyle w:val="Heading1"/>
                        </w:pPr>
                        <w:bookmarkStart w:id="767" w:name="_Toc224723853"/>
                        <w:bookmarkStart w:id="768" w:name="_Toc224724393"/>
                        <w:r>
                          <w:t>Ébauche</w:t>
                        </w:r>
                        <w:r w:rsidR="00A24079">
                          <w:t> :</w:t>
                        </w:r>
                        <w:r>
                          <w:t xml:space="preserve"> </w:t>
                        </w:r>
                        <w:r w:rsidR="000F378D">
                          <w:t>n</w:t>
                        </w:r>
                        <w:r>
                          <w:t>orme de qualité sur le traitement en établissement</w:t>
                        </w:r>
                        <w:bookmarkEnd w:id="767"/>
                        <w:bookmarkEnd w:id="768"/>
                      </w:p>
                      <w:p w14:paraId="4659435F" w14:textId="77777777" w:rsidR="00A4148F" w:rsidRPr="004D5F95" w:rsidRDefault="00B81561" w:rsidP="00A4148F">
                        <w:pPr>
                          <w:rPr>
                            <w:b/>
                            <w:bCs/>
                            <w:color w:val="FFFFFF" w:themeColor="background1"/>
                          </w:rPr>
                        </w:pPr>
                        <w:r>
                          <w:rPr>
                            <w:b/>
                            <w:color w:val="FFFFFF" w:themeColor="background1"/>
                          </w:rPr>
                          <w:t>Mars 2026</w:t>
                        </w:r>
                      </w:p>
                      <w:p w14:paraId="697A71EB" w14:textId="77777777" w:rsidR="002628A2" w:rsidRDefault="002628A2"/>
                      <w:p w14:paraId="19713F7B" w14:textId="77777777" w:rsidR="00A4148F" w:rsidRPr="004D5F95" w:rsidRDefault="00A4148F" w:rsidP="00A4148F">
                        <w:pPr>
                          <w:rPr>
                            <w:b/>
                            <w:bCs/>
                            <w:color w:val="FFFFFF" w:themeColor="background1"/>
                          </w:rPr>
                        </w:pPr>
                        <w:r>
                          <w:rPr>
                            <w:b/>
                            <w:color w:val="FFFFFF" w:themeColor="background1"/>
                          </w:rPr>
                          <w:t>JANVIER 2023</w:t>
                        </w:r>
                      </w:p>
                      <w:p w14:paraId="289D15DF" w14:textId="77777777" w:rsidR="002628A2" w:rsidRDefault="002628A2"/>
                      <w:p w14:paraId="2D5CCAB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BDA1CAF" w14:textId="77777777" w:rsidR="002628A2" w:rsidRDefault="002628A2"/>
                      <w:p w14:paraId="598B3A9E" w14:textId="77777777" w:rsidR="00A4148F" w:rsidRPr="004D5F95" w:rsidRDefault="00A4148F" w:rsidP="00A4148F">
                        <w:pPr>
                          <w:rPr>
                            <w:b/>
                            <w:bCs/>
                            <w:color w:val="FFFFFF" w:themeColor="background1"/>
                          </w:rPr>
                        </w:pPr>
                        <w:r>
                          <w:rPr>
                            <w:b/>
                            <w:color w:val="FFFFFF" w:themeColor="background1"/>
                          </w:rPr>
                          <w:t>JANVIER 2023</w:t>
                        </w:r>
                      </w:p>
                      <w:p w14:paraId="4D549F75" w14:textId="77777777" w:rsidR="002628A2" w:rsidRDefault="002628A2"/>
                      <w:p w14:paraId="42762019" w14:textId="77777777" w:rsidR="00A4148F" w:rsidRPr="00BD1F9F" w:rsidRDefault="00A4148F" w:rsidP="00E00D64">
                        <w:r>
                          <w:t>Ceci est le titre de votre document.</w:t>
                        </w:r>
                      </w:p>
                      <w:p w14:paraId="48BA3BB1" w14:textId="77777777" w:rsidR="002628A2" w:rsidRDefault="002628A2"/>
                      <w:p w14:paraId="2B90E29F" w14:textId="77777777" w:rsidR="00A4148F" w:rsidRPr="00BD1F9F" w:rsidRDefault="00A4148F" w:rsidP="00E00D64">
                        <w:r>
                          <w:t>Ceci est le titre de votre document.</w:t>
                        </w:r>
                      </w:p>
                      <w:p w14:paraId="7052C81F" w14:textId="77777777" w:rsidR="002628A2" w:rsidRDefault="002628A2"/>
                      <w:p w14:paraId="32D44FB7"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1602DC1A" w14:textId="77777777" w:rsidR="002628A2" w:rsidRDefault="002628A2"/>
                      <w:p w14:paraId="06C282E7" w14:textId="77777777" w:rsidR="00A4148F" w:rsidRPr="004D5F95" w:rsidRDefault="00A4148F" w:rsidP="00A4148F">
                        <w:pPr>
                          <w:rPr>
                            <w:b/>
                            <w:bCs/>
                            <w:color w:val="FFFFFF" w:themeColor="background1"/>
                          </w:rPr>
                        </w:pPr>
                        <w:r>
                          <w:rPr>
                            <w:b/>
                            <w:color w:val="FFFFFF" w:themeColor="background1"/>
                          </w:rPr>
                          <w:t>JANVIER 2023</w:t>
                        </w:r>
                      </w:p>
                      <w:p w14:paraId="6F2486E5" w14:textId="77777777" w:rsidR="002628A2" w:rsidRDefault="002628A2"/>
                      <w:p w14:paraId="6757FB1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549BEE3" w14:textId="77777777" w:rsidR="002628A2" w:rsidRDefault="002628A2"/>
                      <w:p w14:paraId="692CD025" w14:textId="77777777" w:rsidR="00A4148F" w:rsidRPr="004D5F95" w:rsidRDefault="00A4148F" w:rsidP="00A4148F">
                        <w:pPr>
                          <w:rPr>
                            <w:b/>
                            <w:bCs/>
                            <w:color w:val="FFFFFF" w:themeColor="background1"/>
                          </w:rPr>
                        </w:pPr>
                        <w:r>
                          <w:rPr>
                            <w:b/>
                            <w:color w:val="FFFFFF" w:themeColor="background1"/>
                          </w:rPr>
                          <w:t>JANVIER 2023</w:t>
                        </w:r>
                      </w:p>
                      <w:p w14:paraId="773A18CB" w14:textId="77777777" w:rsidR="00A4148F" w:rsidRDefault="00A4148F"/>
                      <w:p w14:paraId="0AD61F88"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53845A94" w14:textId="77777777" w:rsidR="002628A2" w:rsidRDefault="002628A2"/>
                      <w:p w14:paraId="1793C61F" w14:textId="77777777" w:rsidR="00A4148F" w:rsidRPr="004D5F95" w:rsidRDefault="00A4148F" w:rsidP="00A4148F">
                        <w:pPr>
                          <w:rPr>
                            <w:b/>
                            <w:bCs/>
                            <w:color w:val="FFFFFF" w:themeColor="background1"/>
                          </w:rPr>
                        </w:pPr>
                        <w:r>
                          <w:rPr>
                            <w:b/>
                            <w:color w:val="FFFFFF" w:themeColor="background1"/>
                          </w:rPr>
                          <w:t>JANVIER 2023</w:t>
                        </w:r>
                      </w:p>
                      <w:p w14:paraId="1B244B63" w14:textId="77777777" w:rsidR="002628A2" w:rsidRDefault="002628A2"/>
                      <w:p w14:paraId="5A6CCA5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A9A457E" w14:textId="77777777" w:rsidR="002628A2" w:rsidRDefault="002628A2"/>
                      <w:p w14:paraId="2B68B1DD" w14:textId="77777777" w:rsidR="00A4148F" w:rsidRPr="004D5F95" w:rsidRDefault="00A4148F" w:rsidP="00A4148F">
                        <w:pPr>
                          <w:rPr>
                            <w:b/>
                            <w:bCs/>
                            <w:color w:val="FFFFFF" w:themeColor="background1"/>
                          </w:rPr>
                        </w:pPr>
                        <w:r>
                          <w:rPr>
                            <w:b/>
                            <w:color w:val="FFFFFF" w:themeColor="background1"/>
                          </w:rPr>
                          <w:t>JANVIER 2023</w:t>
                        </w:r>
                      </w:p>
                      <w:p w14:paraId="6A7C42E0" w14:textId="77777777" w:rsidR="002628A2" w:rsidRDefault="002628A2"/>
                      <w:p w14:paraId="3C1E722D" w14:textId="77777777" w:rsidR="00A4148F" w:rsidRPr="00BD1F9F" w:rsidRDefault="00A4148F" w:rsidP="00E00D64">
                        <w:r>
                          <w:t>Ceci est le titre de votre document.</w:t>
                        </w:r>
                      </w:p>
                      <w:p w14:paraId="770F0A47" w14:textId="77777777" w:rsidR="002628A2" w:rsidRDefault="002628A2"/>
                      <w:p w14:paraId="170A2F25" w14:textId="77777777" w:rsidR="00A4148F" w:rsidRPr="00BD1F9F" w:rsidRDefault="00A4148F" w:rsidP="00E00D64">
                        <w:r>
                          <w:t>Ceci est le titre de votre document.</w:t>
                        </w:r>
                      </w:p>
                      <w:p w14:paraId="7CBF60E6" w14:textId="77777777" w:rsidR="002628A2" w:rsidRDefault="002628A2"/>
                      <w:p w14:paraId="54F55C2D"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3DE17AB" w14:textId="77777777" w:rsidR="002628A2" w:rsidRDefault="002628A2"/>
                      <w:p w14:paraId="5A3ED57C" w14:textId="77777777" w:rsidR="00A4148F" w:rsidRPr="004D5F95" w:rsidRDefault="00A4148F" w:rsidP="00A4148F">
                        <w:pPr>
                          <w:rPr>
                            <w:b/>
                            <w:bCs/>
                            <w:color w:val="FFFFFF" w:themeColor="background1"/>
                          </w:rPr>
                        </w:pPr>
                        <w:r>
                          <w:rPr>
                            <w:b/>
                            <w:color w:val="FFFFFF" w:themeColor="background1"/>
                          </w:rPr>
                          <w:t>JANVIER 2023</w:t>
                        </w:r>
                      </w:p>
                      <w:p w14:paraId="3790D222" w14:textId="77777777" w:rsidR="002628A2" w:rsidRDefault="002628A2"/>
                      <w:p w14:paraId="49DA454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59FC5D3" w14:textId="77777777" w:rsidR="002628A2" w:rsidRDefault="002628A2"/>
                      <w:p w14:paraId="6D75091D" w14:textId="77777777" w:rsidR="00A4148F" w:rsidRPr="004D5F95" w:rsidRDefault="00A4148F" w:rsidP="00A4148F">
                        <w:pPr>
                          <w:rPr>
                            <w:b/>
                            <w:bCs/>
                            <w:color w:val="FFFFFF" w:themeColor="background1"/>
                          </w:rPr>
                        </w:pPr>
                        <w:r>
                          <w:rPr>
                            <w:b/>
                            <w:color w:val="FFFFFF" w:themeColor="background1"/>
                          </w:rPr>
                          <w:t>JANVIER 2023</w:t>
                        </w:r>
                      </w:p>
                      <w:p w14:paraId="3DEB9918" w14:textId="77777777" w:rsidR="00A4148F" w:rsidRDefault="00A4148F"/>
                      <w:p w14:paraId="125CF56E" w14:textId="77777777" w:rsidR="00A4148F" w:rsidRPr="00F120AC" w:rsidRDefault="00271781" w:rsidP="00F120AC">
                        <w:pPr>
                          <w:pStyle w:val="Heading1"/>
                        </w:pPr>
                        <w:bookmarkStart w:id="769" w:name="_Toc224723854"/>
                        <w:bookmarkStart w:id="770" w:name="_Toc224724394"/>
                        <w:r>
                          <w:t>Ébauche</w:t>
                        </w:r>
                        <w:r w:rsidR="00A24079">
                          <w:t> :</w:t>
                        </w:r>
                        <w:r>
                          <w:t xml:space="preserve"> </w:t>
                        </w:r>
                        <w:r w:rsidR="000F378D">
                          <w:t>n</w:t>
                        </w:r>
                        <w:r>
                          <w:t>orme de qualité sur le traitement en établissement</w:t>
                        </w:r>
                        <w:bookmarkEnd w:id="769"/>
                        <w:bookmarkEnd w:id="770"/>
                      </w:p>
                      <w:p w14:paraId="134029EC" w14:textId="77777777" w:rsidR="00A4148F" w:rsidRPr="00F120AC" w:rsidRDefault="00A4148F" w:rsidP="00F120AC">
                        <w:pPr>
                          <w:pStyle w:val="Heading1"/>
                        </w:pPr>
                      </w:p>
                      <w:p w14:paraId="1F94F59D" w14:textId="77777777" w:rsidR="00A4148F" w:rsidRDefault="00A4148F"/>
                      <w:p w14:paraId="309F4853" w14:textId="77777777" w:rsidR="00A4148F" w:rsidRPr="00F120AC" w:rsidRDefault="00F120AC" w:rsidP="00F120AC">
                        <w:pPr>
                          <w:pStyle w:val="Heading1"/>
                        </w:pPr>
                        <w:bookmarkStart w:id="771" w:name="_Toc224723855"/>
                        <w:bookmarkStart w:id="772" w:name="_Toc22472439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71"/>
                        <w:bookmarkEnd w:id="772"/>
                      </w:p>
                      <w:p w14:paraId="69A66C25" w14:textId="77777777" w:rsidR="00A4148F" w:rsidRPr="00F120AC" w:rsidRDefault="00A4148F" w:rsidP="00F120AC">
                        <w:pPr>
                          <w:pStyle w:val="Heading1"/>
                        </w:pPr>
                      </w:p>
                      <w:p w14:paraId="308FB909" w14:textId="77777777" w:rsidR="00A4148F" w:rsidRDefault="00A4148F"/>
                      <w:p w14:paraId="14BA4FD6" w14:textId="77777777" w:rsidR="00A4148F" w:rsidRPr="00F120AC" w:rsidRDefault="00F120AC" w:rsidP="00F120AC">
                        <w:pPr>
                          <w:pStyle w:val="Heading1"/>
                        </w:pPr>
                        <w:bookmarkStart w:id="773" w:name="_Toc224723856"/>
                        <w:bookmarkStart w:id="774" w:name="_Toc22472439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73"/>
                        <w:bookmarkEnd w:id="774"/>
                      </w:p>
                      <w:p w14:paraId="4A9575BF" w14:textId="77777777" w:rsidR="00A4148F" w:rsidRPr="00F120AC" w:rsidRDefault="00A4148F" w:rsidP="00F120AC">
                        <w:pPr>
                          <w:pStyle w:val="Heading1"/>
                        </w:pPr>
                      </w:p>
                      <w:p w14:paraId="62D2F248" w14:textId="77777777" w:rsidR="00A4148F" w:rsidRDefault="00A4148F"/>
                      <w:p w14:paraId="51A5A273" w14:textId="77777777" w:rsidR="00A4148F" w:rsidRPr="00F120AC" w:rsidRDefault="00F120AC" w:rsidP="00F120AC">
                        <w:pPr>
                          <w:pStyle w:val="Heading1"/>
                        </w:pPr>
                        <w:bookmarkStart w:id="775" w:name="_Toc224723857"/>
                        <w:bookmarkStart w:id="776" w:name="_Toc22472439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75"/>
                        <w:bookmarkEnd w:id="776"/>
                      </w:p>
                      <w:p w14:paraId="5A55FE00" w14:textId="77777777" w:rsidR="00A4148F" w:rsidRPr="00F120AC" w:rsidRDefault="00A4148F" w:rsidP="00F120AC">
                        <w:pPr>
                          <w:pStyle w:val="Heading1"/>
                        </w:pPr>
                      </w:p>
                      <w:p w14:paraId="2FFE393E" w14:textId="77777777" w:rsidR="00A4148F" w:rsidRDefault="00A4148F"/>
                      <w:p w14:paraId="46E6C0F0" w14:textId="77777777" w:rsidR="00A4148F" w:rsidRPr="00F120AC" w:rsidRDefault="00F120AC" w:rsidP="00F120AC">
                        <w:pPr>
                          <w:pStyle w:val="Heading1"/>
                        </w:pPr>
                        <w:bookmarkStart w:id="777" w:name="_Toc224723858"/>
                        <w:bookmarkStart w:id="778" w:name="_Toc22472439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77"/>
                        <w:bookmarkEnd w:id="778"/>
                      </w:p>
                      <w:p w14:paraId="1D84809F" w14:textId="77777777" w:rsidR="00A4148F" w:rsidRPr="00F120AC" w:rsidRDefault="00A4148F" w:rsidP="00F120AC">
                        <w:pPr>
                          <w:pStyle w:val="Heading1"/>
                        </w:pPr>
                      </w:p>
                      <w:p w14:paraId="7F470789" w14:textId="77777777" w:rsidR="00A4148F" w:rsidRDefault="00A4148F"/>
                      <w:p w14:paraId="62F90050" w14:textId="77777777" w:rsidR="00A4148F" w:rsidRPr="00F120AC" w:rsidRDefault="00F120AC" w:rsidP="00F120AC">
                        <w:pPr>
                          <w:pStyle w:val="Heading1"/>
                        </w:pPr>
                        <w:bookmarkStart w:id="779" w:name="_Toc224723859"/>
                        <w:bookmarkStart w:id="780" w:name="_Toc22472439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79"/>
                        <w:bookmarkEnd w:id="780"/>
                      </w:p>
                      <w:p w14:paraId="058DEC7C" w14:textId="77777777" w:rsidR="00A4148F" w:rsidRPr="00F120AC" w:rsidRDefault="00A4148F" w:rsidP="00F120AC">
                        <w:pPr>
                          <w:pStyle w:val="Heading1"/>
                        </w:pPr>
                      </w:p>
                      <w:p w14:paraId="30B60858" w14:textId="77777777" w:rsidR="00A4148F" w:rsidRDefault="00A4148F"/>
                      <w:p w14:paraId="526AF3C1" w14:textId="77777777" w:rsidR="00A4148F" w:rsidRPr="00F120AC" w:rsidRDefault="00F120AC" w:rsidP="00F120AC">
                        <w:pPr>
                          <w:pStyle w:val="Heading1"/>
                        </w:pPr>
                        <w:bookmarkStart w:id="781" w:name="_Toc224723860"/>
                        <w:bookmarkStart w:id="782" w:name="_Toc22472440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81"/>
                        <w:bookmarkEnd w:id="782"/>
                      </w:p>
                      <w:p w14:paraId="6C162082" w14:textId="77777777" w:rsidR="00A4148F" w:rsidRPr="00F120AC" w:rsidRDefault="00A4148F" w:rsidP="00F120AC">
                        <w:pPr>
                          <w:pStyle w:val="Heading1"/>
                        </w:pPr>
                      </w:p>
                      <w:p w14:paraId="27E9FC8F" w14:textId="77777777" w:rsidR="00A4148F" w:rsidRDefault="00A4148F"/>
                      <w:p w14:paraId="568AD1FD" w14:textId="77777777" w:rsidR="00A4148F" w:rsidRPr="00F120AC" w:rsidRDefault="00F120AC" w:rsidP="00F120AC">
                        <w:pPr>
                          <w:pStyle w:val="Heading1"/>
                        </w:pPr>
                        <w:bookmarkStart w:id="783" w:name="_Toc224723861"/>
                        <w:bookmarkStart w:id="784" w:name="_Toc224724401"/>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83"/>
                        <w:bookmarkEnd w:id="784"/>
                      </w:p>
                      <w:p w14:paraId="26A6C129" w14:textId="77777777" w:rsidR="00A4148F" w:rsidRPr="004D5F95" w:rsidRDefault="00B81561" w:rsidP="00A4148F">
                        <w:pPr>
                          <w:rPr>
                            <w:b/>
                            <w:bCs/>
                            <w:color w:val="FFFFFF" w:themeColor="background1"/>
                          </w:rPr>
                        </w:pPr>
                        <w:r>
                          <w:rPr>
                            <w:b/>
                            <w:color w:val="FFFFFF" w:themeColor="background1"/>
                          </w:rPr>
                          <w:t>Mars 2026</w:t>
                        </w:r>
                      </w:p>
                      <w:p w14:paraId="664D0B19" w14:textId="77777777" w:rsidR="002628A2" w:rsidRDefault="002628A2"/>
                      <w:p w14:paraId="34AFA9AE" w14:textId="77777777" w:rsidR="00A4148F" w:rsidRPr="004D5F95" w:rsidRDefault="00A4148F" w:rsidP="00A4148F">
                        <w:pPr>
                          <w:rPr>
                            <w:b/>
                            <w:bCs/>
                            <w:color w:val="FFFFFF" w:themeColor="background1"/>
                          </w:rPr>
                        </w:pPr>
                        <w:r>
                          <w:rPr>
                            <w:b/>
                            <w:color w:val="FFFFFF" w:themeColor="background1"/>
                          </w:rPr>
                          <w:t>JANVIER 2023</w:t>
                        </w:r>
                      </w:p>
                      <w:p w14:paraId="520D4BC1" w14:textId="77777777" w:rsidR="002628A2" w:rsidRDefault="002628A2"/>
                      <w:p w14:paraId="6320194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175D343" w14:textId="77777777" w:rsidR="002628A2" w:rsidRDefault="002628A2"/>
                      <w:p w14:paraId="0036ACD3" w14:textId="77777777" w:rsidR="00A4148F" w:rsidRPr="004D5F95" w:rsidRDefault="00A4148F" w:rsidP="00A4148F">
                        <w:pPr>
                          <w:rPr>
                            <w:b/>
                            <w:bCs/>
                            <w:color w:val="FFFFFF" w:themeColor="background1"/>
                          </w:rPr>
                        </w:pPr>
                        <w:r>
                          <w:rPr>
                            <w:b/>
                            <w:color w:val="FFFFFF" w:themeColor="background1"/>
                          </w:rPr>
                          <w:t>JANVIER 2023</w:t>
                        </w:r>
                      </w:p>
                      <w:p w14:paraId="4C90DB51" w14:textId="77777777" w:rsidR="002628A2" w:rsidRDefault="002628A2"/>
                      <w:p w14:paraId="6C3A82E6" w14:textId="77777777" w:rsidR="00A4148F" w:rsidRPr="00BD1F9F" w:rsidRDefault="00A4148F" w:rsidP="00E00D64">
                        <w:r>
                          <w:t>Ceci est le titre de votre document.</w:t>
                        </w:r>
                      </w:p>
                      <w:p w14:paraId="1BBC9CEE" w14:textId="77777777" w:rsidR="002628A2" w:rsidRDefault="002628A2"/>
                      <w:p w14:paraId="2DDD152D" w14:textId="77777777" w:rsidR="00A4148F" w:rsidRPr="00BD1F9F" w:rsidRDefault="00A4148F" w:rsidP="00E00D64">
                        <w:r>
                          <w:t>Ceci est le titre de votre document.</w:t>
                        </w:r>
                      </w:p>
                      <w:p w14:paraId="15823A77" w14:textId="77777777" w:rsidR="002628A2" w:rsidRDefault="002628A2"/>
                      <w:p w14:paraId="400995E9"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AC8EBB4" w14:textId="77777777" w:rsidR="002628A2" w:rsidRDefault="002628A2"/>
                      <w:p w14:paraId="19072CFD" w14:textId="77777777" w:rsidR="00A4148F" w:rsidRPr="004D5F95" w:rsidRDefault="00A4148F" w:rsidP="00A4148F">
                        <w:pPr>
                          <w:rPr>
                            <w:b/>
                            <w:bCs/>
                            <w:color w:val="FFFFFF" w:themeColor="background1"/>
                          </w:rPr>
                        </w:pPr>
                        <w:r>
                          <w:rPr>
                            <w:b/>
                            <w:color w:val="FFFFFF" w:themeColor="background1"/>
                          </w:rPr>
                          <w:t>JANVIER 2023</w:t>
                        </w:r>
                      </w:p>
                      <w:p w14:paraId="43559C29" w14:textId="77777777" w:rsidR="002628A2" w:rsidRDefault="002628A2"/>
                      <w:p w14:paraId="465497D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652608F" w14:textId="77777777" w:rsidR="002628A2" w:rsidRDefault="002628A2"/>
                      <w:p w14:paraId="114F2A0A" w14:textId="77777777" w:rsidR="00A4148F" w:rsidRPr="004D5F95" w:rsidRDefault="00A4148F" w:rsidP="00A4148F">
                        <w:pPr>
                          <w:rPr>
                            <w:b/>
                            <w:bCs/>
                            <w:color w:val="FFFFFF" w:themeColor="background1"/>
                          </w:rPr>
                        </w:pPr>
                        <w:r>
                          <w:rPr>
                            <w:b/>
                            <w:color w:val="FFFFFF" w:themeColor="background1"/>
                          </w:rPr>
                          <w:t>JANVIER 2023</w:t>
                        </w:r>
                      </w:p>
                      <w:p w14:paraId="250C7E2D" w14:textId="77777777" w:rsidR="00A4148F" w:rsidRDefault="00A4148F"/>
                      <w:p w14:paraId="6B515531"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2A3E38A1" w14:textId="77777777" w:rsidR="002628A2" w:rsidRDefault="002628A2"/>
                      <w:p w14:paraId="300F4DD5" w14:textId="77777777" w:rsidR="00A4148F" w:rsidRPr="004D5F95" w:rsidRDefault="00A4148F" w:rsidP="00A4148F">
                        <w:pPr>
                          <w:rPr>
                            <w:b/>
                            <w:bCs/>
                            <w:color w:val="FFFFFF" w:themeColor="background1"/>
                          </w:rPr>
                        </w:pPr>
                        <w:r>
                          <w:rPr>
                            <w:b/>
                            <w:color w:val="FFFFFF" w:themeColor="background1"/>
                          </w:rPr>
                          <w:t>JANVIER 2023</w:t>
                        </w:r>
                      </w:p>
                      <w:p w14:paraId="5629B9F2" w14:textId="77777777" w:rsidR="002628A2" w:rsidRDefault="002628A2"/>
                      <w:p w14:paraId="19CF636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424AB13" w14:textId="77777777" w:rsidR="002628A2" w:rsidRDefault="002628A2"/>
                      <w:p w14:paraId="4DC3D723" w14:textId="77777777" w:rsidR="00A4148F" w:rsidRPr="004D5F95" w:rsidRDefault="00A4148F" w:rsidP="00A4148F">
                        <w:pPr>
                          <w:rPr>
                            <w:b/>
                            <w:bCs/>
                            <w:color w:val="FFFFFF" w:themeColor="background1"/>
                          </w:rPr>
                        </w:pPr>
                        <w:r>
                          <w:rPr>
                            <w:b/>
                            <w:color w:val="FFFFFF" w:themeColor="background1"/>
                          </w:rPr>
                          <w:t>JANVIER 2023</w:t>
                        </w:r>
                      </w:p>
                      <w:p w14:paraId="6D212E62" w14:textId="77777777" w:rsidR="002628A2" w:rsidRDefault="002628A2"/>
                      <w:p w14:paraId="2CFD492F" w14:textId="77777777" w:rsidR="00A4148F" w:rsidRPr="00BD1F9F" w:rsidRDefault="00A4148F" w:rsidP="00E00D64">
                        <w:r>
                          <w:t>Ceci est le titre de votre document.</w:t>
                        </w:r>
                      </w:p>
                      <w:p w14:paraId="0BED52FD" w14:textId="77777777" w:rsidR="002628A2" w:rsidRDefault="002628A2"/>
                      <w:p w14:paraId="2A956F41" w14:textId="77777777" w:rsidR="00A4148F" w:rsidRPr="00BD1F9F" w:rsidRDefault="00A4148F" w:rsidP="00E00D64">
                        <w:r>
                          <w:t>Ceci est le titre de votre document.</w:t>
                        </w:r>
                      </w:p>
                      <w:p w14:paraId="41D9E50F" w14:textId="77777777" w:rsidR="002628A2" w:rsidRDefault="002628A2"/>
                      <w:p w14:paraId="5F353F1F"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18C37DD4" w14:textId="77777777" w:rsidR="002628A2" w:rsidRDefault="002628A2"/>
                      <w:p w14:paraId="1EBEE145" w14:textId="77777777" w:rsidR="00A4148F" w:rsidRPr="004D5F95" w:rsidRDefault="00A4148F" w:rsidP="00A4148F">
                        <w:pPr>
                          <w:rPr>
                            <w:b/>
                            <w:bCs/>
                            <w:color w:val="FFFFFF" w:themeColor="background1"/>
                          </w:rPr>
                        </w:pPr>
                        <w:r>
                          <w:rPr>
                            <w:b/>
                            <w:color w:val="FFFFFF" w:themeColor="background1"/>
                          </w:rPr>
                          <w:t>JANVIER 2023</w:t>
                        </w:r>
                      </w:p>
                      <w:p w14:paraId="1BD4D0D6" w14:textId="77777777" w:rsidR="002628A2" w:rsidRDefault="002628A2"/>
                      <w:p w14:paraId="4E5C612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9072274" w14:textId="77777777" w:rsidR="002628A2" w:rsidRDefault="002628A2"/>
                      <w:p w14:paraId="31C19276" w14:textId="77777777" w:rsidR="00A4148F" w:rsidRPr="004D5F95" w:rsidRDefault="00A4148F" w:rsidP="00A4148F">
                        <w:pPr>
                          <w:rPr>
                            <w:b/>
                            <w:bCs/>
                            <w:color w:val="FFFFFF" w:themeColor="background1"/>
                          </w:rPr>
                        </w:pPr>
                        <w:r>
                          <w:rPr>
                            <w:b/>
                            <w:color w:val="FFFFFF" w:themeColor="background1"/>
                          </w:rPr>
                          <w:t>JANVIER 2023</w:t>
                        </w:r>
                      </w:p>
                      <w:p w14:paraId="6A1C75EE" w14:textId="77777777" w:rsidR="00A4148F" w:rsidRDefault="00A4148F"/>
                      <w:p w14:paraId="60E52D16" w14:textId="77777777" w:rsidR="00A4148F" w:rsidRPr="00F120AC" w:rsidRDefault="00271781" w:rsidP="00F120AC">
                        <w:pPr>
                          <w:pStyle w:val="Heading1"/>
                        </w:pPr>
                        <w:bookmarkStart w:id="785" w:name="_Toc224723862"/>
                        <w:bookmarkStart w:id="786" w:name="_Toc224724402"/>
                        <w:r>
                          <w:t>Ébauche</w:t>
                        </w:r>
                        <w:r w:rsidR="00A24079">
                          <w:t> :</w:t>
                        </w:r>
                        <w:r>
                          <w:t xml:space="preserve"> </w:t>
                        </w:r>
                        <w:r w:rsidR="000F378D">
                          <w:t>n</w:t>
                        </w:r>
                        <w:r>
                          <w:t>orme de qualité sur le traitement en établissement</w:t>
                        </w:r>
                        <w:bookmarkEnd w:id="785"/>
                        <w:bookmarkEnd w:id="786"/>
                      </w:p>
                      <w:p w14:paraId="52FF87F9" w14:textId="77777777" w:rsidR="00A4148F" w:rsidRPr="004D5F95" w:rsidRDefault="00B81561" w:rsidP="00A4148F">
                        <w:pPr>
                          <w:rPr>
                            <w:b/>
                            <w:bCs/>
                            <w:color w:val="FFFFFF" w:themeColor="background1"/>
                          </w:rPr>
                        </w:pPr>
                        <w:r>
                          <w:rPr>
                            <w:b/>
                            <w:color w:val="FFFFFF" w:themeColor="background1"/>
                          </w:rPr>
                          <w:t>Mars 2026</w:t>
                        </w:r>
                      </w:p>
                      <w:p w14:paraId="30103346" w14:textId="77777777" w:rsidR="002628A2" w:rsidRDefault="002628A2"/>
                      <w:p w14:paraId="788BD9C5" w14:textId="77777777" w:rsidR="00A4148F" w:rsidRPr="004D5F95" w:rsidRDefault="00A4148F" w:rsidP="00A4148F">
                        <w:pPr>
                          <w:rPr>
                            <w:b/>
                            <w:bCs/>
                            <w:color w:val="FFFFFF" w:themeColor="background1"/>
                          </w:rPr>
                        </w:pPr>
                        <w:r>
                          <w:rPr>
                            <w:b/>
                            <w:color w:val="FFFFFF" w:themeColor="background1"/>
                          </w:rPr>
                          <w:t>JANVIER 2023</w:t>
                        </w:r>
                      </w:p>
                      <w:p w14:paraId="282E5680" w14:textId="77777777" w:rsidR="002628A2" w:rsidRDefault="002628A2"/>
                      <w:p w14:paraId="14B930C3"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F906E87" w14:textId="77777777" w:rsidR="002628A2" w:rsidRDefault="002628A2"/>
                      <w:p w14:paraId="02ECE1AD" w14:textId="77777777" w:rsidR="00A4148F" w:rsidRPr="004D5F95" w:rsidRDefault="00A4148F" w:rsidP="00A4148F">
                        <w:pPr>
                          <w:rPr>
                            <w:b/>
                            <w:bCs/>
                            <w:color w:val="FFFFFF" w:themeColor="background1"/>
                          </w:rPr>
                        </w:pPr>
                        <w:r>
                          <w:rPr>
                            <w:b/>
                            <w:color w:val="FFFFFF" w:themeColor="background1"/>
                          </w:rPr>
                          <w:t>JANVIER 2023</w:t>
                        </w:r>
                      </w:p>
                      <w:p w14:paraId="549A58E7" w14:textId="77777777" w:rsidR="002628A2" w:rsidRDefault="002628A2"/>
                      <w:p w14:paraId="40517275" w14:textId="77777777" w:rsidR="00A4148F" w:rsidRPr="00BD1F9F" w:rsidRDefault="00A4148F" w:rsidP="00E00D64">
                        <w:r>
                          <w:t>Ceci est le titre de votre document.</w:t>
                        </w:r>
                      </w:p>
                      <w:p w14:paraId="0FA0C980" w14:textId="77777777" w:rsidR="002628A2" w:rsidRDefault="002628A2"/>
                      <w:p w14:paraId="265EE28F" w14:textId="77777777" w:rsidR="00A4148F" w:rsidRPr="00BD1F9F" w:rsidRDefault="00A4148F" w:rsidP="00E00D64">
                        <w:r>
                          <w:t>Ceci est le titre de votre document.</w:t>
                        </w:r>
                      </w:p>
                      <w:p w14:paraId="21263E20" w14:textId="77777777" w:rsidR="002628A2" w:rsidRDefault="002628A2"/>
                      <w:p w14:paraId="532A119D"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FF29286" w14:textId="77777777" w:rsidR="002628A2" w:rsidRDefault="002628A2"/>
                      <w:p w14:paraId="67EBD407" w14:textId="77777777" w:rsidR="00A4148F" w:rsidRPr="004D5F95" w:rsidRDefault="00A4148F" w:rsidP="00A4148F">
                        <w:pPr>
                          <w:rPr>
                            <w:b/>
                            <w:bCs/>
                            <w:color w:val="FFFFFF" w:themeColor="background1"/>
                          </w:rPr>
                        </w:pPr>
                        <w:r>
                          <w:rPr>
                            <w:b/>
                            <w:color w:val="FFFFFF" w:themeColor="background1"/>
                          </w:rPr>
                          <w:t>JANVIER 2023</w:t>
                        </w:r>
                      </w:p>
                      <w:p w14:paraId="5D31F6F8" w14:textId="77777777" w:rsidR="002628A2" w:rsidRDefault="002628A2"/>
                      <w:p w14:paraId="60DC6D8C"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3636B74" w14:textId="77777777" w:rsidR="002628A2" w:rsidRDefault="002628A2"/>
                      <w:p w14:paraId="181E0195" w14:textId="77777777" w:rsidR="00A4148F" w:rsidRPr="004D5F95" w:rsidRDefault="00A4148F" w:rsidP="00A4148F">
                        <w:pPr>
                          <w:rPr>
                            <w:b/>
                            <w:bCs/>
                            <w:color w:val="FFFFFF" w:themeColor="background1"/>
                          </w:rPr>
                        </w:pPr>
                        <w:r>
                          <w:rPr>
                            <w:b/>
                            <w:color w:val="FFFFFF" w:themeColor="background1"/>
                          </w:rPr>
                          <w:t>JANVIER 2023</w:t>
                        </w:r>
                      </w:p>
                      <w:p w14:paraId="522F6CB2" w14:textId="77777777" w:rsidR="00A4148F" w:rsidRDefault="00A4148F"/>
                      <w:p w14:paraId="0069D204"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76AAA5C3" w14:textId="77777777" w:rsidR="002628A2" w:rsidRDefault="002628A2"/>
                      <w:p w14:paraId="0BA62088" w14:textId="77777777" w:rsidR="00A4148F" w:rsidRPr="004D5F95" w:rsidRDefault="00A4148F" w:rsidP="00A4148F">
                        <w:pPr>
                          <w:rPr>
                            <w:b/>
                            <w:bCs/>
                            <w:color w:val="FFFFFF" w:themeColor="background1"/>
                          </w:rPr>
                        </w:pPr>
                        <w:r>
                          <w:rPr>
                            <w:b/>
                            <w:color w:val="FFFFFF" w:themeColor="background1"/>
                          </w:rPr>
                          <w:t>JANVIER 2023</w:t>
                        </w:r>
                      </w:p>
                      <w:p w14:paraId="7F3AB87A" w14:textId="77777777" w:rsidR="002628A2" w:rsidRDefault="002628A2"/>
                      <w:p w14:paraId="0AC40D9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E494739" w14:textId="77777777" w:rsidR="002628A2" w:rsidRDefault="002628A2"/>
                      <w:p w14:paraId="7C3E1D7C" w14:textId="77777777" w:rsidR="00A4148F" w:rsidRPr="004D5F95" w:rsidRDefault="00A4148F" w:rsidP="00A4148F">
                        <w:pPr>
                          <w:rPr>
                            <w:b/>
                            <w:bCs/>
                            <w:color w:val="FFFFFF" w:themeColor="background1"/>
                          </w:rPr>
                        </w:pPr>
                        <w:r>
                          <w:rPr>
                            <w:b/>
                            <w:color w:val="FFFFFF" w:themeColor="background1"/>
                          </w:rPr>
                          <w:t>JANVIER 2023</w:t>
                        </w:r>
                      </w:p>
                      <w:p w14:paraId="75FE1EB2" w14:textId="77777777" w:rsidR="002628A2" w:rsidRDefault="002628A2"/>
                      <w:p w14:paraId="30EC8E39" w14:textId="77777777" w:rsidR="00A4148F" w:rsidRPr="00BD1F9F" w:rsidRDefault="00A4148F" w:rsidP="00E00D64">
                        <w:r>
                          <w:t>Ceci est le titre de votre document.</w:t>
                        </w:r>
                      </w:p>
                      <w:p w14:paraId="7E18E869" w14:textId="77777777" w:rsidR="002628A2" w:rsidRDefault="002628A2"/>
                      <w:p w14:paraId="1C98FDD5" w14:textId="77777777" w:rsidR="00A4148F" w:rsidRPr="00BD1F9F" w:rsidRDefault="00A4148F" w:rsidP="00E00D64">
                        <w:r>
                          <w:t>Ceci est le titre de votre document.</w:t>
                        </w:r>
                      </w:p>
                      <w:p w14:paraId="344E8742" w14:textId="77777777" w:rsidR="002628A2" w:rsidRDefault="002628A2"/>
                      <w:p w14:paraId="43A7AF44"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12FB97B3" w14:textId="77777777" w:rsidR="002628A2" w:rsidRDefault="002628A2"/>
                      <w:p w14:paraId="58F77941" w14:textId="77777777" w:rsidR="00A4148F" w:rsidRPr="004D5F95" w:rsidRDefault="00A4148F" w:rsidP="00A4148F">
                        <w:pPr>
                          <w:rPr>
                            <w:b/>
                            <w:bCs/>
                            <w:color w:val="FFFFFF" w:themeColor="background1"/>
                          </w:rPr>
                        </w:pPr>
                        <w:r>
                          <w:rPr>
                            <w:b/>
                            <w:color w:val="FFFFFF" w:themeColor="background1"/>
                          </w:rPr>
                          <w:t>JANVIER 2023</w:t>
                        </w:r>
                      </w:p>
                      <w:p w14:paraId="28F39A8A" w14:textId="77777777" w:rsidR="002628A2" w:rsidRDefault="002628A2"/>
                      <w:p w14:paraId="247C778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6013B65" w14:textId="77777777" w:rsidR="002628A2" w:rsidRDefault="002628A2"/>
                      <w:p w14:paraId="08507FFD" w14:textId="77777777" w:rsidR="00A4148F" w:rsidRPr="004D5F95" w:rsidRDefault="00A4148F" w:rsidP="00A4148F">
                        <w:pPr>
                          <w:rPr>
                            <w:b/>
                            <w:bCs/>
                            <w:color w:val="FFFFFF" w:themeColor="background1"/>
                          </w:rPr>
                        </w:pPr>
                        <w:r>
                          <w:rPr>
                            <w:b/>
                            <w:color w:val="FFFFFF" w:themeColor="background1"/>
                          </w:rPr>
                          <w:t>JANVIER 2023</w:t>
                        </w:r>
                      </w:p>
                      <w:p w14:paraId="134ACEC6" w14:textId="77777777" w:rsidR="00A4148F" w:rsidRDefault="00A4148F"/>
                      <w:p w14:paraId="37EB4ECF" w14:textId="77777777" w:rsidR="00A4148F" w:rsidRPr="00F120AC" w:rsidRDefault="00271781" w:rsidP="00F120AC">
                        <w:pPr>
                          <w:pStyle w:val="Heading1"/>
                        </w:pPr>
                        <w:bookmarkStart w:id="787" w:name="_Toc224723863"/>
                        <w:bookmarkStart w:id="788" w:name="_Toc224724403"/>
                        <w:r>
                          <w:t>Ébauche</w:t>
                        </w:r>
                        <w:r w:rsidR="00A24079">
                          <w:t> :</w:t>
                        </w:r>
                        <w:r>
                          <w:t xml:space="preserve"> </w:t>
                        </w:r>
                        <w:r w:rsidR="000F378D">
                          <w:t>n</w:t>
                        </w:r>
                        <w:r>
                          <w:t>orme de qualité sur le traitement en établissement</w:t>
                        </w:r>
                        <w:bookmarkEnd w:id="787"/>
                        <w:bookmarkEnd w:id="788"/>
                      </w:p>
                      <w:p w14:paraId="593B1C9C" w14:textId="77777777" w:rsidR="00A4148F" w:rsidRPr="00F120AC" w:rsidRDefault="00A4148F" w:rsidP="00F120AC">
                        <w:pPr>
                          <w:pStyle w:val="Heading1"/>
                        </w:pPr>
                      </w:p>
                      <w:p w14:paraId="4BC57C77" w14:textId="77777777" w:rsidR="00A4148F" w:rsidRDefault="00A4148F"/>
                      <w:p w14:paraId="7244BB5E" w14:textId="77777777" w:rsidR="00A4148F" w:rsidRPr="00F120AC" w:rsidRDefault="00F120AC" w:rsidP="00F120AC">
                        <w:pPr>
                          <w:pStyle w:val="Heading1"/>
                        </w:pPr>
                        <w:bookmarkStart w:id="789" w:name="_Toc224723864"/>
                        <w:bookmarkStart w:id="790" w:name="_Toc22472440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89"/>
                        <w:bookmarkEnd w:id="790"/>
                      </w:p>
                      <w:p w14:paraId="51D4F2B1" w14:textId="77777777" w:rsidR="00A4148F" w:rsidRPr="004D5F95" w:rsidRDefault="00B81561" w:rsidP="00A4148F">
                        <w:pPr>
                          <w:rPr>
                            <w:b/>
                            <w:bCs/>
                            <w:color w:val="FFFFFF" w:themeColor="background1"/>
                          </w:rPr>
                        </w:pPr>
                        <w:r>
                          <w:rPr>
                            <w:b/>
                            <w:color w:val="FFFFFF" w:themeColor="background1"/>
                          </w:rPr>
                          <w:t>Mars 2026</w:t>
                        </w:r>
                      </w:p>
                      <w:p w14:paraId="716F5FB7" w14:textId="77777777" w:rsidR="002628A2" w:rsidRDefault="002628A2"/>
                      <w:p w14:paraId="58B7F381" w14:textId="77777777" w:rsidR="00A4148F" w:rsidRPr="004D5F95" w:rsidRDefault="00A4148F" w:rsidP="00A4148F">
                        <w:pPr>
                          <w:rPr>
                            <w:b/>
                            <w:bCs/>
                            <w:color w:val="FFFFFF" w:themeColor="background1"/>
                          </w:rPr>
                        </w:pPr>
                        <w:r>
                          <w:rPr>
                            <w:b/>
                            <w:color w:val="FFFFFF" w:themeColor="background1"/>
                          </w:rPr>
                          <w:t>JANVIER 2023</w:t>
                        </w:r>
                      </w:p>
                      <w:p w14:paraId="240577CD" w14:textId="77777777" w:rsidR="002628A2" w:rsidRDefault="002628A2"/>
                      <w:p w14:paraId="00D1C87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B037025" w14:textId="77777777" w:rsidR="002628A2" w:rsidRDefault="002628A2"/>
                      <w:p w14:paraId="1DF1EDCC" w14:textId="77777777" w:rsidR="00A4148F" w:rsidRPr="004D5F95" w:rsidRDefault="00A4148F" w:rsidP="00A4148F">
                        <w:pPr>
                          <w:rPr>
                            <w:b/>
                            <w:bCs/>
                            <w:color w:val="FFFFFF" w:themeColor="background1"/>
                          </w:rPr>
                        </w:pPr>
                        <w:r>
                          <w:rPr>
                            <w:b/>
                            <w:color w:val="FFFFFF" w:themeColor="background1"/>
                          </w:rPr>
                          <w:t>JANVIER 2023</w:t>
                        </w:r>
                      </w:p>
                      <w:p w14:paraId="653C6C7B" w14:textId="77777777" w:rsidR="002628A2" w:rsidRDefault="002628A2"/>
                      <w:p w14:paraId="5A1AAA2C" w14:textId="77777777" w:rsidR="00A4148F" w:rsidRPr="00BD1F9F" w:rsidRDefault="00A4148F" w:rsidP="00E00D64">
                        <w:r>
                          <w:t>Ceci est le titre de votre document.</w:t>
                        </w:r>
                      </w:p>
                      <w:p w14:paraId="4BFF4954" w14:textId="77777777" w:rsidR="002628A2" w:rsidRDefault="002628A2"/>
                      <w:p w14:paraId="1BACF236" w14:textId="77777777" w:rsidR="00A4148F" w:rsidRPr="00BD1F9F" w:rsidRDefault="00A4148F" w:rsidP="00E00D64">
                        <w:r>
                          <w:t>Ceci est le titre de votre document.</w:t>
                        </w:r>
                      </w:p>
                      <w:p w14:paraId="54D4BB29" w14:textId="77777777" w:rsidR="002628A2" w:rsidRDefault="002628A2"/>
                      <w:p w14:paraId="001D00EB"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73B8F5DC" w14:textId="77777777" w:rsidR="002628A2" w:rsidRDefault="002628A2"/>
                      <w:p w14:paraId="19BCE57F" w14:textId="77777777" w:rsidR="00A4148F" w:rsidRPr="004D5F95" w:rsidRDefault="00A4148F" w:rsidP="00A4148F">
                        <w:pPr>
                          <w:rPr>
                            <w:b/>
                            <w:bCs/>
                            <w:color w:val="FFFFFF" w:themeColor="background1"/>
                          </w:rPr>
                        </w:pPr>
                        <w:r>
                          <w:rPr>
                            <w:b/>
                            <w:color w:val="FFFFFF" w:themeColor="background1"/>
                          </w:rPr>
                          <w:t>JANVIER 2023</w:t>
                        </w:r>
                      </w:p>
                      <w:p w14:paraId="7EBD02A3" w14:textId="77777777" w:rsidR="002628A2" w:rsidRDefault="002628A2"/>
                      <w:p w14:paraId="341B2EB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1DAD900" w14:textId="77777777" w:rsidR="002628A2" w:rsidRDefault="002628A2"/>
                      <w:p w14:paraId="13C39E48" w14:textId="77777777" w:rsidR="00A4148F" w:rsidRPr="004D5F95" w:rsidRDefault="00A4148F" w:rsidP="00A4148F">
                        <w:pPr>
                          <w:rPr>
                            <w:b/>
                            <w:bCs/>
                            <w:color w:val="FFFFFF" w:themeColor="background1"/>
                          </w:rPr>
                        </w:pPr>
                        <w:r>
                          <w:rPr>
                            <w:b/>
                            <w:color w:val="FFFFFF" w:themeColor="background1"/>
                          </w:rPr>
                          <w:t>JANVIER 2023</w:t>
                        </w:r>
                      </w:p>
                      <w:p w14:paraId="529BFC5C" w14:textId="77777777" w:rsidR="00A4148F" w:rsidRDefault="00A4148F"/>
                      <w:p w14:paraId="452D24D9"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6FEB60FC" w14:textId="77777777" w:rsidR="002628A2" w:rsidRDefault="002628A2"/>
                      <w:p w14:paraId="33F4A0AE" w14:textId="77777777" w:rsidR="00A4148F" w:rsidRPr="004D5F95" w:rsidRDefault="00A4148F" w:rsidP="00A4148F">
                        <w:pPr>
                          <w:rPr>
                            <w:b/>
                            <w:bCs/>
                            <w:color w:val="FFFFFF" w:themeColor="background1"/>
                          </w:rPr>
                        </w:pPr>
                        <w:r>
                          <w:rPr>
                            <w:b/>
                            <w:color w:val="FFFFFF" w:themeColor="background1"/>
                          </w:rPr>
                          <w:t>JANVIER 2023</w:t>
                        </w:r>
                      </w:p>
                      <w:p w14:paraId="4AC4F3E0" w14:textId="77777777" w:rsidR="002628A2" w:rsidRDefault="002628A2"/>
                      <w:p w14:paraId="00CCA8D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67669D1" w14:textId="77777777" w:rsidR="002628A2" w:rsidRDefault="002628A2"/>
                      <w:p w14:paraId="47C660BA" w14:textId="77777777" w:rsidR="00A4148F" w:rsidRPr="004D5F95" w:rsidRDefault="00A4148F" w:rsidP="00A4148F">
                        <w:pPr>
                          <w:rPr>
                            <w:b/>
                            <w:bCs/>
                            <w:color w:val="FFFFFF" w:themeColor="background1"/>
                          </w:rPr>
                        </w:pPr>
                        <w:r>
                          <w:rPr>
                            <w:b/>
                            <w:color w:val="FFFFFF" w:themeColor="background1"/>
                          </w:rPr>
                          <w:t>JANVIER 2023</w:t>
                        </w:r>
                      </w:p>
                      <w:p w14:paraId="207990CB" w14:textId="77777777" w:rsidR="002628A2" w:rsidRDefault="002628A2"/>
                      <w:p w14:paraId="72B491B0" w14:textId="77777777" w:rsidR="00A4148F" w:rsidRPr="00BD1F9F" w:rsidRDefault="00A4148F" w:rsidP="00E00D64">
                        <w:r>
                          <w:t>Ceci est le titre de votre document.</w:t>
                        </w:r>
                      </w:p>
                      <w:p w14:paraId="1445F3E4" w14:textId="77777777" w:rsidR="002628A2" w:rsidRDefault="002628A2"/>
                      <w:p w14:paraId="5AAA3B7B" w14:textId="77777777" w:rsidR="00A4148F" w:rsidRPr="00BD1F9F" w:rsidRDefault="00A4148F" w:rsidP="00E00D64">
                        <w:r>
                          <w:t>Ceci est le titre de votre document.</w:t>
                        </w:r>
                      </w:p>
                      <w:p w14:paraId="4FB8CCBA" w14:textId="77777777" w:rsidR="002628A2" w:rsidRDefault="002628A2"/>
                      <w:p w14:paraId="7F92DCC0"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02BA225" w14:textId="77777777" w:rsidR="002628A2" w:rsidRDefault="002628A2"/>
                      <w:p w14:paraId="64F82A99" w14:textId="77777777" w:rsidR="00A4148F" w:rsidRPr="004D5F95" w:rsidRDefault="00A4148F" w:rsidP="00A4148F">
                        <w:pPr>
                          <w:rPr>
                            <w:b/>
                            <w:bCs/>
                            <w:color w:val="FFFFFF" w:themeColor="background1"/>
                          </w:rPr>
                        </w:pPr>
                        <w:r>
                          <w:rPr>
                            <w:b/>
                            <w:color w:val="FFFFFF" w:themeColor="background1"/>
                          </w:rPr>
                          <w:t>JANVIER 2023</w:t>
                        </w:r>
                      </w:p>
                      <w:p w14:paraId="1F872286" w14:textId="77777777" w:rsidR="002628A2" w:rsidRDefault="002628A2"/>
                      <w:p w14:paraId="1E443A96"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A88400B" w14:textId="77777777" w:rsidR="002628A2" w:rsidRDefault="002628A2"/>
                      <w:p w14:paraId="180DBEA4" w14:textId="77777777" w:rsidR="00A4148F" w:rsidRPr="004D5F95" w:rsidRDefault="00A4148F" w:rsidP="00A4148F">
                        <w:pPr>
                          <w:rPr>
                            <w:b/>
                            <w:bCs/>
                            <w:color w:val="FFFFFF" w:themeColor="background1"/>
                          </w:rPr>
                        </w:pPr>
                        <w:r>
                          <w:rPr>
                            <w:b/>
                            <w:color w:val="FFFFFF" w:themeColor="background1"/>
                          </w:rPr>
                          <w:t>JANVIER 2023</w:t>
                        </w:r>
                      </w:p>
                      <w:p w14:paraId="6257487B" w14:textId="77777777" w:rsidR="00A4148F" w:rsidRDefault="00A4148F"/>
                      <w:p w14:paraId="49848BA5" w14:textId="77777777" w:rsidR="00A4148F" w:rsidRPr="00F120AC" w:rsidRDefault="00271781" w:rsidP="00F120AC">
                        <w:pPr>
                          <w:pStyle w:val="Heading1"/>
                        </w:pPr>
                        <w:bookmarkStart w:id="791" w:name="_Toc224723865"/>
                        <w:bookmarkStart w:id="792" w:name="_Toc224724405"/>
                        <w:r>
                          <w:t>Ébauche</w:t>
                        </w:r>
                        <w:r w:rsidR="00A24079">
                          <w:t> :</w:t>
                        </w:r>
                        <w:r>
                          <w:t xml:space="preserve"> </w:t>
                        </w:r>
                        <w:r w:rsidR="000F378D">
                          <w:t>n</w:t>
                        </w:r>
                        <w:r>
                          <w:t>orme de qualité sur le traitement en établissement</w:t>
                        </w:r>
                        <w:bookmarkEnd w:id="791"/>
                        <w:bookmarkEnd w:id="792"/>
                      </w:p>
                      <w:p w14:paraId="7CEE2788" w14:textId="77777777" w:rsidR="00A4148F" w:rsidRPr="004D5F95" w:rsidRDefault="00B81561" w:rsidP="00A4148F">
                        <w:pPr>
                          <w:rPr>
                            <w:b/>
                            <w:bCs/>
                            <w:color w:val="FFFFFF" w:themeColor="background1"/>
                          </w:rPr>
                        </w:pPr>
                        <w:r>
                          <w:rPr>
                            <w:b/>
                            <w:color w:val="FFFFFF" w:themeColor="background1"/>
                          </w:rPr>
                          <w:t>Mars 2026</w:t>
                        </w:r>
                      </w:p>
                      <w:p w14:paraId="576F9081" w14:textId="77777777" w:rsidR="002628A2" w:rsidRDefault="002628A2"/>
                      <w:p w14:paraId="6E0787B1" w14:textId="77777777" w:rsidR="00A4148F" w:rsidRPr="004D5F95" w:rsidRDefault="00A4148F" w:rsidP="00A4148F">
                        <w:pPr>
                          <w:rPr>
                            <w:b/>
                            <w:bCs/>
                            <w:color w:val="FFFFFF" w:themeColor="background1"/>
                          </w:rPr>
                        </w:pPr>
                        <w:r>
                          <w:rPr>
                            <w:b/>
                            <w:color w:val="FFFFFF" w:themeColor="background1"/>
                          </w:rPr>
                          <w:t>JANVIER 2023</w:t>
                        </w:r>
                      </w:p>
                      <w:p w14:paraId="31ED818B" w14:textId="77777777" w:rsidR="002628A2" w:rsidRDefault="002628A2"/>
                      <w:p w14:paraId="7F8F8F3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176AD30" w14:textId="77777777" w:rsidR="002628A2" w:rsidRDefault="002628A2"/>
                      <w:p w14:paraId="00DEF3DE" w14:textId="77777777" w:rsidR="00A4148F" w:rsidRPr="004D5F95" w:rsidRDefault="00A4148F" w:rsidP="00A4148F">
                        <w:pPr>
                          <w:rPr>
                            <w:b/>
                            <w:bCs/>
                            <w:color w:val="FFFFFF" w:themeColor="background1"/>
                          </w:rPr>
                        </w:pPr>
                        <w:r>
                          <w:rPr>
                            <w:b/>
                            <w:color w:val="FFFFFF" w:themeColor="background1"/>
                          </w:rPr>
                          <w:t>JANVIER 2023</w:t>
                        </w:r>
                      </w:p>
                      <w:p w14:paraId="043E2E92" w14:textId="77777777" w:rsidR="002628A2" w:rsidRDefault="002628A2"/>
                      <w:p w14:paraId="608D3CE1" w14:textId="77777777" w:rsidR="00A4148F" w:rsidRPr="00BD1F9F" w:rsidRDefault="00A4148F" w:rsidP="00E00D64">
                        <w:r>
                          <w:t>Ceci est le titre de votre document.</w:t>
                        </w:r>
                      </w:p>
                      <w:p w14:paraId="25655EA9" w14:textId="77777777" w:rsidR="002628A2" w:rsidRDefault="002628A2"/>
                      <w:p w14:paraId="3CED4898" w14:textId="77777777" w:rsidR="00A4148F" w:rsidRPr="00BD1F9F" w:rsidRDefault="00A4148F" w:rsidP="00E00D64">
                        <w:r>
                          <w:t>Ceci est le titre de votre document.</w:t>
                        </w:r>
                      </w:p>
                      <w:p w14:paraId="7606C8D4" w14:textId="77777777" w:rsidR="002628A2" w:rsidRDefault="002628A2"/>
                      <w:p w14:paraId="7D537681"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5F63F0F" w14:textId="77777777" w:rsidR="002628A2" w:rsidRDefault="002628A2"/>
                      <w:p w14:paraId="52DDD03B" w14:textId="77777777" w:rsidR="00A4148F" w:rsidRPr="004D5F95" w:rsidRDefault="00A4148F" w:rsidP="00A4148F">
                        <w:pPr>
                          <w:rPr>
                            <w:b/>
                            <w:bCs/>
                            <w:color w:val="FFFFFF" w:themeColor="background1"/>
                          </w:rPr>
                        </w:pPr>
                        <w:r>
                          <w:rPr>
                            <w:b/>
                            <w:color w:val="FFFFFF" w:themeColor="background1"/>
                          </w:rPr>
                          <w:t>JANVIER 2023</w:t>
                        </w:r>
                      </w:p>
                      <w:p w14:paraId="228A409A" w14:textId="77777777" w:rsidR="002628A2" w:rsidRDefault="002628A2"/>
                      <w:p w14:paraId="2CDD0D4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752C1D2" w14:textId="77777777" w:rsidR="002628A2" w:rsidRDefault="002628A2"/>
                      <w:p w14:paraId="7CE26024" w14:textId="77777777" w:rsidR="00A4148F" w:rsidRPr="004D5F95" w:rsidRDefault="00A4148F" w:rsidP="00A4148F">
                        <w:pPr>
                          <w:rPr>
                            <w:b/>
                            <w:bCs/>
                            <w:color w:val="FFFFFF" w:themeColor="background1"/>
                          </w:rPr>
                        </w:pPr>
                        <w:r>
                          <w:rPr>
                            <w:b/>
                            <w:color w:val="FFFFFF" w:themeColor="background1"/>
                          </w:rPr>
                          <w:t>JANVIER 2023</w:t>
                        </w:r>
                      </w:p>
                      <w:p w14:paraId="138F3087" w14:textId="77777777" w:rsidR="00A4148F" w:rsidRDefault="00A4148F"/>
                      <w:p w14:paraId="774570CC"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3E05466F" w14:textId="77777777" w:rsidR="002628A2" w:rsidRDefault="002628A2"/>
                      <w:p w14:paraId="6B6BE1C5" w14:textId="77777777" w:rsidR="00A4148F" w:rsidRPr="004D5F95" w:rsidRDefault="00A4148F" w:rsidP="00A4148F">
                        <w:pPr>
                          <w:rPr>
                            <w:b/>
                            <w:bCs/>
                            <w:color w:val="FFFFFF" w:themeColor="background1"/>
                          </w:rPr>
                        </w:pPr>
                        <w:r>
                          <w:rPr>
                            <w:b/>
                            <w:color w:val="FFFFFF" w:themeColor="background1"/>
                          </w:rPr>
                          <w:t>JANVIER 2023</w:t>
                        </w:r>
                      </w:p>
                      <w:p w14:paraId="24C12D6B" w14:textId="77777777" w:rsidR="002628A2" w:rsidRDefault="002628A2"/>
                      <w:p w14:paraId="21F8164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57A4774" w14:textId="77777777" w:rsidR="002628A2" w:rsidRDefault="002628A2"/>
                      <w:p w14:paraId="7F13FB70" w14:textId="77777777" w:rsidR="00A4148F" w:rsidRPr="004D5F95" w:rsidRDefault="00A4148F" w:rsidP="00A4148F">
                        <w:pPr>
                          <w:rPr>
                            <w:b/>
                            <w:bCs/>
                            <w:color w:val="FFFFFF" w:themeColor="background1"/>
                          </w:rPr>
                        </w:pPr>
                        <w:r>
                          <w:rPr>
                            <w:b/>
                            <w:color w:val="FFFFFF" w:themeColor="background1"/>
                          </w:rPr>
                          <w:t>JANVIER 2023</w:t>
                        </w:r>
                      </w:p>
                      <w:p w14:paraId="3CA1F0C6" w14:textId="77777777" w:rsidR="002628A2" w:rsidRDefault="002628A2"/>
                      <w:p w14:paraId="2B9EA3CA" w14:textId="77777777" w:rsidR="00A4148F" w:rsidRPr="00BD1F9F" w:rsidRDefault="00A4148F" w:rsidP="00E00D64">
                        <w:r>
                          <w:t>Ceci est le titre de votre document.</w:t>
                        </w:r>
                      </w:p>
                      <w:p w14:paraId="7FFE3746" w14:textId="77777777" w:rsidR="002628A2" w:rsidRDefault="002628A2"/>
                      <w:p w14:paraId="569B6FCA" w14:textId="77777777" w:rsidR="00A4148F" w:rsidRPr="00BD1F9F" w:rsidRDefault="00A4148F" w:rsidP="00E00D64">
                        <w:r>
                          <w:t>Ceci est le titre de votre document.</w:t>
                        </w:r>
                      </w:p>
                      <w:p w14:paraId="241C7FDC" w14:textId="77777777" w:rsidR="002628A2" w:rsidRDefault="002628A2"/>
                      <w:p w14:paraId="7461EED7"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C1498BA" w14:textId="77777777" w:rsidR="002628A2" w:rsidRDefault="002628A2"/>
                      <w:p w14:paraId="6D3403B0" w14:textId="77777777" w:rsidR="00A4148F" w:rsidRPr="004D5F95" w:rsidRDefault="00A4148F" w:rsidP="00A4148F">
                        <w:pPr>
                          <w:rPr>
                            <w:b/>
                            <w:bCs/>
                            <w:color w:val="FFFFFF" w:themeColor="background1"/>
                          </w:rPr>
                        </w:pPr>
                        <w:r>
                          <w:rPr>
                            <w:b/>
                            <w:color w:val="FFFFFF" w:themeColor="background1"/>
                          </w:rPr>
                          <w:t>JANVIER 2023</w:t>
                        </w:r>
                      </w:p>
                      <w:p w14:paraId="7F7E7B55" w14:textId="77777777" w:rsidR="002628A2" w:rsidRDefault="002628A2"/>
                      <w:p w14:paraId="324E6A9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55BB5F7" w14:textId="77777777" w:rsidR="002628A2" w:rsidRDefault="002628A2"/>
                      <w:p w14:paraId="2A60846C" w14:textId="77777777" w:rsidR="00A4148F" w:rsidRPr="004D5F95" w:rsidRDefault="00A4148F" w:rsidP="00A4148F">
                        <w:pPr>
                          <w:rPr>
                            <w:b/>
                            <w:bCs/>
                            <w:color w:val="FFFFFF" w:themeColor="background1"/>
                          </w:rPr>
                        </w:pPr>
                        <w:r>
                          <w:rPr>
                            <w:b/>
                            <w:color w:val="FFFFFF" w:themeColor="background1"/>
                          </w:rPr>
                          <w:t>JANVIER 2023</w:t>
                        </w:r>
                      </w:p>
                      <w:p w14:paraId="53C4E5D8" w14:textId="77777777" w:rsidR="00A4148F" w:rsidRDefault="00A4148F"/>
                      <w:p w14:paraId="43B27BAA" w14:textId="77777777" w:rsidR="00A4148F" w:rsidRPr="00F120AC" w:rsidRDefault="00271781" w:rsidP="00F120AC">
                        <w:pPr>
                          <w:pStyle w:val="Heading1"/>
                        </w:pPr>
                        <w:bookmarkStart w:id="793" w:name="_Toc224723866"/>
                        <w:bookmarkStart w:id="794" w:name="_Toc224724406"/>
                        <w:r>
                          <w:t>Ébauche</w:t>
                        </w:r>
                        <w:r w:rsidR="00A24079">
                          <w:t> :</w:t>
                        </w:r>
                        <w:r>
                          <w:t xml:space="preserve"> </w:t>
                        </w:r>
                        <w:r w:rsidR="000F378D">
                          <w:t>n</w:t>
                        </w:r>
                        <w:r>
                          <w:t>orme de qualité sur le traitement en établissement</w:t>
                        </w:r>
                        <w:bookmarkEnd w:id="793"/>
                        <w:bookmarkEnd w:id="794"/>
                      </w:p>
                      <w:p w14:paraId="313F0DB0" w14:textId="77777777" w:rsidR="00A4148F" w:rsidRPr="00F120AC" w:rsidRDefault="00A4148F" w:rsidP="00F120AC">
                        <w:pPr>
                          <w:pStyle w:val="Heading1"/>
                        </w:pPr>
                      </w:p>
                      <w:p w14:paraId="5AFCE61D" w14:textId="77777777" w:rsidR="00A4148F" w:rsidRDefault="00A4148F"/>
                      <w:p w14:paraId="3314C3D2" w14:textId="77777777" w:rsidR="00A4148F" w:rsidRPr="00F120AC" w:rsidRDefault="00F120AC" w:rsidP="00F120AC">
                        <w:pPr>
                          <w:pStyle w:val="Heading1"/>
                        </w:pPr>
                        <w:bookmarkStart w:id="795" w:name="_Toc224723867"/>
                        <w:bookmarkStart w:id="796" w:name="_Toc22472440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95"/>
                        <w:bookmarkEnd w:id="796"/>
                      </w:p>
                      <w:p w14:paraId="3EA92E99" w14:textId="77777777" w:rsidR="00A4148F" w:rsidRPr="00F120AC" w:rsidRDefault="00A4148F" w:rsidP="00F120AC">
                        <w:pPr>
                          <w:pStyle w:val="Heading1"/>
                        </w:pPr>
                      </w:p>
                      <w:p w14:paraId="7B6D7F37" w14:textId="77777777" w:rsidR="00A4148F" w:rsidRDefault="00A4148F"/>
                      <w:p w14:paraId="32B666CE" w14:textId="77777777" w:rsidR="00A4148F" w:rsidRPr="00F120AC" w:rsidRDefault="00F120AC" w:rsidP="00F120AC">
                        <w:pPr>
                          <w:pStyle w:val="Heading1"/>
                        </w:pPr>
                        <w:bookmarkStart w:id="797" w:name="_Toc224723868"/>
                        <w:bookmarkStart w:id="798" w:name="_Toc22472440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97"/>
                        <w:bookmarkEnd w:id="798"/>
                      </w:p>
                      <w:p w14:paraId="1A92B033" w14:textId="77777777" w:rsidR="00A4148F" w:rsidRPr="00F120AC" w:rsidRDefault="00A4148F" w:rsidP="00F120AC">
                        <w:pPr>
                          <w:pStyle w:val="Heading1"/>
                        </w:pPr>
                      </w:p>
                      <w:p w14:paraId="087E5352" w14:textId="77777777" w:rsidR="00A4148F" w:rsidRDefault="00A4148F"/>
                      <w:p w14:paraId="714F2C81" w14:textId="77777777" w:rsidR="00A4148F" w:rsidRPr="00F120AC" w:rsidRDefault="00F120AC" w:rsidP="00F120AC">
                        <w:pPr>
                          <w:pStyle w:val="Heading1"/>
                        </w:pPr>
                        <w:bookmarkStart w:id="799" w:name="_Toc224723869"/>
                        <w:bookmarkStart w:id="800" w:name="_Toc22472440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799"/>
                        <w:bookmarkEnd w:id="800"/>
                      </w:p>
                      <w:p w14:paraId="056B4827" w14:textId="77777777" w:rsidR="00A4148F" w:rsidRPr="004D5F95" w:rsidRDefault="00B81561" w:rsidP="00A4148F">
                        <w:pPr>
                          <w:rPr>
                            <w:b/>
                            <w:bCs/>
                            <w:color w:val="FFFFFF" w:themeColor="background1"/>
                          </w:rPr>
                        </w:pPr>
                        <w:r>
                          <w:rPr>
                            <w:b/>
                            <w:color w:val="FFFFFF" w:themeColor="background1"/>
                          </w:rPr>
                          <w:t>Mars 2026</w:t>
                        </w:r>
                      </w:p>
                      <w:p w14:paraId="7FBBBA3C" w14:textId="77777777" w:rsidR="002628A2" w:rsidRDefault="002628A2"/>
                      <w:p w14:paraId="5FE4873B" w14:textId="77777777" w:rsidR="00A4148F" w:rsidRPr="004D5F95" w:rsidRDefault="00A4148F" w:rsidP="00A4148F">
                        <w:pPr>
                          <w:rPr>
                            <w:b/>
                            <w:bCs/>
                            <w:color w:val="FFFFFF" w:themeColor="background1"/>
                          </w:rPr>
                        </w:pPr>
                        <w:r>
                          <w:rPr>
                            <w:b/>
                            <w:color w:val="FFFFFF" w:themeColor="background1"/>
                          </w:rPr>
                          <w:t>JANVIER 2023</w:t>
                        </w:r>
                      </w:p>
                      <w:p w14:paraId="5D24D0F4" w14:textId="77777777" w:rsidR="002628A2" w:rsidRDefault="002628A2"/>
                      <w:p w14:paraId="6870F76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0D037A8" w14:textId="77777777" w:rsidR="002628A2" w:rsidRDefault="002628A2"/>
                      <w:p w14:paraId="5EF410EE" w14:textId="77777777" w:rsidR="00A4148F" w:rsidRPr="004D5F95" w:rsidRDefault="00A4148F" w:rsidP="00A4148F">
                        <w:pPr>
                          <w:rPr>
                            <w:b/>
                            <w:bCs/>
                            <w:color w:val="FFFFFF" w:themeColor="background1"/>
                          </w:rPr>
                        </w:pPr>
                        <w:r>
                          <w:rPr>
                            <w:b/>
                            <w:color w:val="FFFFFF" w:themeColor="background1"/>
                          </w:rPr>
                          <w:t>JANVIER 2023</w:t>
                        </w:r>
                      </w:p>
                      <w:p w14:paraId="543A5FB0" w14:textId="77777777" w:rsidR="002628A2" w:rsidRDefault="002628A2"/>
                      <w:p w14:paraId="5E75CBFC" w14:textId="77777777" w:rsidR="00A4148F" w:rsidRPr="00BD1F9F" w:rsidRDefault="00A4148F" w:rsidP="00E00D64">
                        <w:r>
                          <w:t>Ceci est le titre de votre document.</w:t>
                        </w:r>
                      </w:p>
                      <w:p w14:paraId="681F75B6" w14:textId="77777777" w:rsidR="002628A2" w:rsidRDefault="002628A2"/>
                      <w:p w14:paraId="19F3A7ED" w14:textId="77777777" w:rsidR="00A4148F" w:rsidRPr="00BD1F9F" w:rsidRDefault="00A4148F" w:rsidP="00E00D64">
                        <w:r>
                          <w:t>Ceci est le titre de votre document.</w:t>
                        </w:r>
                      </w:p>
                      <w:p w14:paraId="337DFCA6" w14:textId="77777777" w:rsidR="002628A2" w:rsidRDefault="002628A2"/>
                      <w:p w14:paraId="03524613"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656EB3F" w14:textId="77777777" w:rsidR="002628A2" w:rsidRDefault="002628A2"/>
                      <w:p w14:paraId="4F8B8709" w14:textId="77777777" w:rsidR="00A4148F" w:rsidRPr="004D5F95" w:rsidRDefault="00A4148F" w:rsidP="00A4148F">
                        <w:pPr>
                          <w:rPr>
                            <w:b/>
                            <w:bCs/>
                            <w:color w:val="FFFFFF" w:themeColor="background1"/>
                          </w:rPr>
                        </w:pPr>
                        <w:r>
                          <w:rPr>
                            <w:b/>
                            <w:color w:val="FFFFFF" w:themeColor="background1"/>
                          </w:rPr>
                          <w:t>JANVIER 2023</w:t>
                        </w:r>
                      </w:p>
                      <w:p w14:paraId="36C8491D" w14:textId="77777777" w:rsidR="002628A2" w:rsidRDefault="002628A2"/>
                      <w:p w14:paraId="3CA9BAD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670E999" w14:textId="77777777" w:rsidR="002628A2" w:rsidRDefault="002628A2"/>
                      <w:p w14:paraId="44BE6E38" w14:textId="77777777" w:rsidR="00A4148F" w:rsidRPr="004D5F95" w:rsidRDefault="00A4148F" w:rsidP="00A4148F">
                        <w:pPr>
                          <w:rPr>
                            <w:b/>
                            <w:bCs/>
                            <w:color w:val="FFFFFF" w:themeColor="background1"/>
                          </w:rPr>
                        </w:pPr>
                        <w:r>
                          <w:rPr>
                            <w:b/>
                            <w:color w:val="FFFFFF" w:themeColor="background1"/>
                          </w:rPr>
                          <w:t>JANVIER 2023</w:t>
                        </w:r>
                      </w:p>
                      <w:p w14:paraId="589739CD" w14:textId="77777777" w:rsidR="00A4148F" w:rsidRDefault="00A4148F"/>
                      <w:p w14:paraId="3C91570C"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2EC53E94" w14:textId="77777777" w:rsidR="002628A2" w:rsidRDefault="002628A2"/>
                      <w:p w14:paraId="5FFE77B9" w14:textId="77777777" w:rsidR="00A4148F" w:rsidRPr="004D5F95" w:rsidRDefault="00A4148F" w:rsidP="00A4148F">
                        <w:pPr>
                          <w:rPr>
                            <w:b/>
                            <w:bCs/>
                            <w:color w:val="FFFFFF" w:themeColor="background1"/>
                          </w:rPr>
                        </w:pPr>
                        <w:r>
                          <w:rPr>
                            <w:b/>
                            <w:color w:val="FFFFFF" w:themeColor="background1"/>
                          </w:rPr>
                          <w:t>JANVIER 2023</w:t>
                        </w:r>
                      </w:p>
                      <w:p w14:paraId="4043EABE" w14:textId="77777777" w:rsidR="002628A2" w:rsidRDefault="002628A2"/>
                      <w:p w14:paraId="08916281"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C7C9C6B" w14:textId="77777777" w:rsidR="002628A2" w:rsidRDefault="002628A2"/>
                      <w:p w14:paraId="63899F7E" w14:textId="77777777" w:rsidR="00A4148F" w:rsidRPr="004D5F95" w:rsidRDefault="00A4148F" w:rsidP="00A4148F">
                        <w:pPr>
                          <w:rPr>
                            <w:b/>
                            <w:bCs/>
                            <w:color w:val="FFFFFF" w:themeColor="background1"/>
                          </w:rPr>
                        </w:pPr>
                        <w:r>
                          <w:rPr>
                            <w:b/>
                            <w:color w:val="FFFFFF" w:themeColor="background1"/>
                          </w:rPr>
                          <w:t>JANVIER 2023</w:t>
                        </w:r>
                      </w:p>
                      <w:p w14:paraId="31B890D2" w14:textId="77777777" w:rsidR="002628A2" w:rsidRDefault="002628A2"/>
                      <w:p w14:paraId="10989F49" w14:textId="77777777" w:rsidR="00A4148F" w:rsidRPr="00BD1F9F" w:rsidRDefault="00A4148F" w:rsidP="00E00D64">
                        <w:r>
                          <w:t>Ceci est le titre de votre document.</w:t>
                        </w:r>
                      </w:p>
                      <w:p w14:paraId="4A236293" w14:textId="77777777" w:rsidR="002628A2" w:rsidRDefault="002628A2"/>
                      <w:p w14:paraId="4A897DF0" w14:textId="77777777" w:rsidR="00A4148F" w:rsidRPr="00BD1F9F" w:rsidRDefault="00A4148F" w:rsidP="00E00D64">
                        <w:r>
                          <w:t>Ceci est le titre de votre document.</w:t>
                        </w:r>
                      </w:p>
                      <w:p w14:paraId="17B1468B" w14:textId="77777777" w:rsidR="002628A2" w:rsidRDefault="002628A2"/>
                      <w:p w14:paraId="06EBFA9F"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5FA5B1D" w14:textId="77777777" w:rsidR="002628A2" w:rsidRDefault="002628A2"/>
                      <w:p w14:paraId="1086279A" w14:textId="77777777" w:rsidR="00A4148F" w:rsidRPr="004D5F95" w:rsidRDefault="00A4148F" w:rsidP="00A4148F">
                        <w:pPr>
                          <w:rPr>
                            <w:b/>
                            <w:bCs/>
                            <w:color w:val="FFFFFF" w:themeColor="background1"/>
                          </w:rPr>
                        </w:pPr>
                        <w:r>
                          <w:rPr>
                            <w:b/>
                            <w:color w:val="FFFFFF" w:themeColor="background1"/>
                          </w:rPr>
                          <w:t>JANVIER 2023</w:t>
                        </w:r>
                      </w:p>
                      <w:p w14:paraId="05A9FE0A" w14:textId="77777777" w:rsidR="002628A2" w:rsidRDefault="002628A2"/>
                      <w:p w14:paraId="658376DC"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F73BCB8" w14:textId="77777777" w:rsidR="002628A2" w:rsidRDefault="002628A2"/>
                      <w:p w14:paraId="161BE724" w14:textId="77777777" w:rsidR="00A4148F" w:rsidRPr="004D5F95" w:rsidRDefault="00A4148F" w:rsidP="00A4148F">
                        <w:pPr>
                          <w:rPr>
                            <w:b/>
                            <w:bCs/>
                            <w:color w:val="FFFFFF" w:themeColor="background1"/>
                          </w:rPr>
                        </w:pPr>
                        <w:r>
                          <w:rPr>
                            <w:b/>
                            <w:color w:val="FFFFFF" w:themeColor="background1"/>
                          </w:rPr>
                          <w:t>JANVIER 2023</w:t>
                        </w:r>
                      </w:p>
                      <w:p w14:paraId="477F1324" w14:textId="77777777" w:rsidR="00A4148F" w:rsidRDefault="00A4148F"/>
                      <w:p w14:paraId="710E155B" w14:textId="77777777" w:rsidR="00A4148F" w:rsidRPr="00F120AC" w:rsidRDefault="00271781" w:rsidP="00F120AC">
                        <w:pPr>
                          <w:pStyle w:val="Heading1"/>
                        </w:pPr>
                        <w:bookmarkStart w:id="801" w:name="_Toc224723870"/>
                        <w:bookmarkStart w:id="802" w:name="_Toc224724410"/>
                        <w:r>
                          <w:t>Ébauche</w:t>
                        </w:r>
                        <w:r w:rsidR="00A24079">
                          <w:t> :</w:t>
                        </w:r>
                        <w:r>
                          <w:t xml:space="preserve"> </w:t>
                        </w:r>
                        <w:r w:rsidR="000F378D">
                          <w:t>n</w:t>
                        </w:r>
                        <w:r>
                          <w:t>orme de qualité sur le traitement en établissement</w:t>
                        </w:r>
                        <w:bookmarkEnd w:id="801"/>
                        <w:bookmarkEnd w:id="802"/>
                      </w:p>
                      <w:p w14:paraId="445636A0" w14:textId="77777777" w:rsidR="00A4148F" w:rsidRPr="004D5F95" w:rsidRDefault="00B81561" w:rsidP="00A4148F">
                        <w:pPr>
                          <w:rPr>
                            <w:b/>
                            <w:bCs/>
                            <w:color w:val="FFFFFF" w:themeColor="background1"/>
                          </w:rPr>
                        </w:pPr>
                        <w:r>
                          <w:rPr>
                            <w:b/>
                            <w:color w:val="FFFFFF" w:themeColor="background1"/>
                          </w:rPr>
                          <w:t>Mars 2026</w:t>
                        </w:r>
                      </w:p>
                      <w:p w14:paraId="3A7A67A0" w14:textId="77777777" w:rsidR="002628A2" w:rsidRDefault="002628A2"/>
                      <w:p w14:paraId="04E63441" w14:textId="77777777" w:rsidR="00A4148F" w:rsidRPr="004D5F95" w:rsidRDefault="00A4148F" w:rsidP="00A4148F">
                        <w:pPr>
                          <w:rPr>
                            <w:b/>
                            <w:bCs/>
                            <w:color w:val="FFFFFF" w:themeColor="background1"/>
                          </w:rPr>
                        </w:pPr>
                        <w:r>
                          <w:rPr>
                            <w:b/>
                            <w:color w:val="FFFFFF" w:themeColor="background1"/>
                          </w:rPr>
                          <w:t>JANVIER 2023</w:t>
                        </w:r>
                      </w:p>
                      <w:p w14:paraId="0E6F4DE6" w14:textId="77777777" w:rsidR="002628A2" w:rsidRDefault="002628A2"/>
                      <w:p w14:paraId="5F0C3171"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1D1A16D" w14:textId="77777777" w:rsidR="002628A2" w:rsidRDefault="002628A2"/>
                      <w:p w14:paraId="122AC996" w14:textId="77777777" w:rsidR="00A4148F" w:rsidRPr="004D5F95" w:rsidRDefault="00A4148F" w:rsidP="00A4148F">
                        <w:pPr>
                          <w:rPr>
                            <w:b/>
                            <w:bCs/>
                            <w:color w:val="FFFFFF" w:themeColor="background1"/>
                          </w:rPr>
                        </w:pPr>
                        <w:r>
                          <w:rPr>
                            <w:b/>
                            <w:color w:val="FFFFFF" w:themeColor="background1"/>
                          </w:rPr>
                          <w:t>JANVIER 2023</w:t>
                        </w:r>
                      </w:p>
                      <w:p w14:paraId="0E84440E" w14:textId="77777777" w:rsidR="002628A2" w:rsidRDefault="002628A2"/>
                      <w:p w14:paraId="03338849" w14:textId="77777777" w:rsidR="00A4148F" w:rsidRPr="00BD1F9F" w:rsidRDefault="00A4148F" w:rsidP="00E00D64">
                        <w:r>
                          <w:t>Ceci est le titre de votre document.</w:t>
                        </w:r>
                      </w:p>
                      <w:p w14:paraId="6AFFF8A9" w14:textId="77777777" w:rsidR="002628A2" w:rsidRDefault="002628A2"/>
                      <w:p w14:paraId="78F368AD" w14:textId="77777777" w:rsidR="00A4148F" w:rsidRPr="00BD1F9F" w:rsidRDefault="00A4148F" w:rsidP="00E00D64">
                        <w:r>
                          <w:t>Ceci est le titre de votre document.</w:t>
                        </w:r>
                      </w:p>
                      <w:p w14:paraId="2D039A61" w14:textId="77777777" w:rsidR="002628A2" w:rsidRDefault="002628A2"/>
                      <w:p w14:paraId="7E463382"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632EBE0" w14:textId="77777777" w:rsidR="002628A2" w:rsidRDefault="002628A2"/>
                      <w:p w14:paraId="4A8FCEB6" w14:textId="77777777" w:rsidR="00A4148F" w:rsidRPr="004D5F95" w:rsidRDefault="00A4148F" w:rsidP="00A4148F">
                        <w:pPr>
                          <w:rPr>
                            <w:b/>
                            <w:bCs/>
                            <w:color w:val="FFFFFF" w:themeColor="background1"/>
                          </w:rPr>
                        </w:pPr>
                        <w:r>
                          <w:rPr>
                            <w:b/>
                            <w:color w:val="FFFFFF" w:themeColor="background1"/>
                          </w:rPr>
                          <w:t>JANVIER 2023</w:t>
                        </w:r>
                      </w:p>
                      <w:p w14:paraId="09F9E9E5" w14:textId="77777777" w:rsidR="002628A2" w:rsidRDefault="002628A2"/>
                      <w:p w14:paraId="538EBE7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62EF2D8" w14:textId="77777777" w:rsidR="002628A2" w:rsidRDefault="002628A2"/>
                      <w:p w14:paraId="722700BD" w14:textId="77777777" w:rsidR="00A4148F" w:rsidRPr="004D5F95" w:rsidRDefault="00A4148F" w:rsidP="00A4148F">
                        <w:pPr>
                          <w:rPr>
                            <w:b/>
                            <w:bCs/>
                            <w:color w:val="FFFFFF" w:themeColor="background1"/>
                          </w:rPr>
                        </w:pPr>
                        <w:r>
                          <w:rPr>
                            <w:b/>
                            <w:color w:val="FFFFFF" w:themeColor="background1"/>
                          </w:rPr>
                          <w:t>JANVIER 2023</w:t>
                        </w:r>
                      </w:p>
                      <w:p w14:paraId="5D543C4F" w14:textId="77777777" w:rsidR="00A4148F" w:rsidRDefault="00A4148F"/>
                      <w:p w14:paraId="039A810A"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5955040B" w14:textId="77777777" w:rsidR="002628A2" w:rsidRDefault="002628A2"/>
                      <w:p w14:paraId="2D8908AB" w14:textId="77777777" w:rsidR="00A4148F" w:rsidRPr="004D5F95" w:rsidRDefault="00A4148F" w:rsidP="00A4148F">
                        <w:pPr>
                          <w:rPr>
                            <w:b/>
                            <w:bCs/>
                            <w:color w:val="FFFFFF" w:themeColor="background1"/>
                          </w:rPr>
                        </w:pPr>
                        <w:r>
                          <w:rPr>
                            <w:b/>
                            <w:color w:val="FFFFFF" w:themeColor="background1"/>
                          </w:rPr>
                          <w:t>JANVIER 2023</w:t>
                        </w:r>
                      </w:p>
                      <w:p w14:paraId="7D1E4675" w14:textId="77777777" w:rsidR="002628A2" w:rsidRDefault="002628A2"/>
                      <w:p w14:paraId="0D81FB81"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E9A4739" w14:textId="77777777" w:rsidR="002628A2" w:rsidRDefault="002628A2"/>
                      <w:p w14:paraId="0FAB3ADD" w14:textId="77777777" w:rsidR="00A4148F" w:rsidRPr="004D5F95" w:rsidRDefault="00A4148F" w:rsidP="00A4148F">
                        <w:pPr>
                          <w:rPr>
                            <w:b/>
                            <w:bCs/>
                            <w:color w:val="FFFFFF" w:themeColor="background1"/>
                          </w:rPr>
                        </w:pPr>
                        <w:r>
                          <w:rPr>
                            <w:b/>
                            <w:color w:val="FFFFFF" w:themeColor="background1"/>
                          </w:rPr>
                          <w:t>JANVIER 2023</w:t>
                        </w:r>
                      </w:p>
                      <w:p w14:paraId="36FDEC01" w14:textId="77777777" w:rsidR="002628A2" w:rsidRDefault="002628A2"/>
                      <w:p w14:paraId="4653B349" w14:textId="77777777" w:rsidR="00A4148F" w:rsidRPr="00BD1F9F" w:rsidRDefault="00A4148F" w:rsidP="00E00D64">
                        <w:r>
                          <w:t>Ceci est le titre de votre document.</w:t>
                        </w:r>
                      </w:p>
                      <w:p w14:paraId="1411D7F5" w14:textId="77777777" w:rsidR="002628A2" w:rsidRDefault="002628A2"/>
                      <w:p w14:paraId="0B967CB7" w14:textId="77777777" w:rsidR="00A4148F" w:rsidRPr="00BD1F9F" w:rsidRDefault="00A4148F" w:rsidP="00E00D64">
                        <w:r>
                          <w:t>Ceci est le titre de votre document.</w:t>
                        </w:r>
                      </w:p>
                      <w:p w14:paraId="273B407D" w14:textId="77777777" w:rsidR="002628A2" w:rsidRDefault="002628A2"/>
                      <w:p w14:paraId="2725C43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EE64747" w14:textId="77777777" w:rsidR="002628A2" w:rsidRDefault="002628A2"/>
                      <w:p w14:paraId="134956F2" w14:textId="77777777" w:rsidR="00A4148F" w:rsidRPr="004D5F95" w:rsidRDefault="00A4148F" w:rsidP="00A4148F">
                        <w:pPr>
                          <w:rPr>
                            <w:b/>
                            <w:bCs/>
                            <w:color w:val="FFFFFF" w:themeColor="background1"/>
                          </w:rPr>
                        </w:pPr>
                        <w:r>
                          <w:rPr>
                            <w:b/>
                            <w:color w:val="FFFFFF" w:themeColor="background1"/>
                          </w:rPr>
                          <w:t>JANVIER 2023</w:t>
                        </w:r>
                      </w:p>
                      <w:p w14:paraId="7F9947F8" w14:textId="77777777" w:rsidR="002628A2" w:rsidRDefault="002628A2"/>
                      <w:p w14:paraId="366AEEE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F5CE16D" w14:textId="77777777" w:rsidR="002628A2" w:rsidRDefault="002628A2"/>
                      <w:p w14:paraId="6940D894" w14:textId="77777777" w:rsidR="00A4148F" w:rsidRPr="004D5F95" w:rsidRDefault="00A4148F" w:rsidP="00A4148F">
                        <w:pPr>
                          <w:rPr>
                            <w:b/>
                            <w:bCs/>
                            <w:color w:val="FFFFFF" w:themeColor="background1"/>
                          </w:rPr>
                        </w:pPr>
                        <w:r>
                          <w:rPr>
                            <w:b/>
                            <w:color w:val="FFFFFF" w:themeColor="background1"/>
                          </w:rPr>
                          <w:t>JANVIER 2023</w:t>
                        </w:r>
                      </w:p>
                      <w:p w14:paraId="77C198A1" w14:textId="77777777" w:rsidR="00A4148F" w:rsidRDefault="00A4148F"/>
                      <w:p w14:paraId="590943C9" w14:textId="77777777" w:rsidR="00A4148F" w:rsidRPr="00F120AC" w:rsidRDefault="00271781" w:rsidP="00F120AC">
                        <w:pPr>
                          <w:pStyle w:val="Heading1"/>
                        </w:pPr>
                        <w:bookmarkStart w:id="803" w:name="_Toc224723871"/>
                        <w:bookmarkStart w:id="804" w:name="_Toc224724411"/>
                        <w:r>
                          <w:t>Ébauche</w:t>
                        </w:r>
                        <w:r w:rsidR="00A24079">
                          <w:t> :</w:t>
                        </w:r>
                        <w:r>
                          <w:t xml:space="preserve"> </w:t>
                        </w:r>
                        <w:r w:rsidR="000F378D">
                          <w:t>n</w:t>
                        </w:r>
                        <w:r>
                          <w:t>orme de qualité sur le traitement en établissement</w:t>
                        </w:r>
                        <w:bookmarkEnd w:id="803"/>
                        <w:bookmarkEnd w:id="804"/>
                      </w:p>
                      <w:p w14:paraId="537A540E" w14:textId="77777777" w:rsidR="00A4148F" w:rsidRPr="00F120AC" w:rsidRDefault="00A4148F" w:rsidP="00F120AC">
                        <w:pPr>
                          <w:pStyle w:val="Heading1"/>
                        </w:pPr>
                      </w:p>
                      <w:p w14:paraId="16F7755B" w14:textId="77777777" w:rsidR="00A4148F" w:rsidRDefault="00A4148F"/>
                      <w:p w14:paraId="2E5DD67D" w14:textId="77777777" w:rsidR="00A4148F" w:rsidRPr="00F120AC" w:rsidRDefault="00F120AC" w:rsidP="00F120AC">
                        <w:pPr>
                          <w:pStyle w:val="Heading1"/>
                        </w:pPr>
                        <w:bookmarkStart w:id="805" w:name="_Toc224723872"/>
                        <w:bookmarkStart w:id="806" w:name="_Toc22472441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05"/>
                        <w:bookmarkEnd w:id="806"/>
                      </w:p>
                      <w:p w14:paraId="60FA3640" w14:textId="77777777" w:rsidR="00A4148F" w:rsidRPr="004D5F95" w:rsidRDefault="00B81561" w:rsidP="00A4148F">
                        <w:pPr>
                          <w:rPr>
                            <w:b/>
                            <w:bCs/>
                            <w:color w:val="FFFFFF" w:themeColor="background1"/>
                          </w:rPr>
                        </w:pPr>
                        <w:r>
                          <w:rPr>
                            <w:b/>
                            <w:color w:val="FFFFFF" w:themeColor="background1"/>
                          </w:rPr>
                          <w:t>Mars 2026</w:t>
                        </w:r>
                      </w:p>
                      <w:p w14:paraId="7A0021F8" w14:textId="77777777" w:rsidR="002628A2" w:rsidRDefault="002628A2"/>
                      <w:p w14:paraId="7224166F" w14:textId="77777777" w:rsidR="00A4148F" w:rsidRPr="004D5F95" w:rsidRDefault="00A4148F" w:rsidP="00A4148F">
                        <w:pPr>
                          <w:rPr>
                            <w:b/>
                            <w:bCs/>
                            <w:color w:val="FFFFFF" w:themeColor="background1"/>
                          </w:rPr>
                        </w:pPr>
                        <w:r>
                          <w:rPr>
                            <w:b/>
                            <w:color w:val="FFFFFF" w:themeColor="background1"/>
                          </w:rPr>
                          <w:t>JANVIER 2023</w:t>
                        </w:r>
                      </w:p>
                      <w:p w14:paraId="6D7D9D87" w14:textId="77777777" w:rsidR="002628A2" w:rsidRDefault="002628A2"/>
                      <w:p w14:paraId="071131F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9B69631" w14:textId="77777777" w:rsidR="002628A2" w:rsidRDefault="002628A2"/>
                      <w:p w14:paraId="2CAC97E4" w14:textId="77777777" w:rsidR="00A4148F" w:rsidRPr="004D5F95" w:rsidRDefault="00A4148F" w:rsidP="00A4148F">
                        <w:pPr>
                          <w:rPr>
                            <w:b/>
                            <w:bCs/>
                            <w:color w:val="FFFFFF" w:themeColor="background1"/>
                          </w:rPr>
                        </w:pPr>
                        <w:r>
                          <w:rPr>
                            <w:b/>
                            <w:color w:val="FFFFFF" w:themeColor="background1"/>
                          </w:rPr>
                          <w:t>JANVIER 2023</w:t>
                        </w:r>
                      </w:p>
                      <w:p w14:paraId="744BC13E" w14:textId="77777777" w:rsidR="002628A2" w:rsidRDefault="002628A2"/>
                      <w:p w14:paraId="1941694D" w14:textId="77777777" w:rsidR="00A4148F" w:rsidRPr="00BD1F9F" w:rsidRDefault="00A4148F" w:rsidP="00E00D64">
                        <w:r>
                          <w:t>Ceci est le titre de votre document.</w:t>
                        </w:r>
                      </w:p>
                      <w:p w14:paraId="7D717986" w14:textId="77777777" w:rsidR="002628A2" w:rsidRDefault="002628A2"/>
                      <w:p w14:paraId="054FFF9F" w14:textId="77777777" w:rsidR="00A4148F" w:rsidRPr="00BD1F9F" w:rsidRDefault="00A4148F" w:rsidP="00E00D64">
                        <w:r>
                          <w:t>Ceci est le titre de votre document.</w:t>
                        </w:r>
                      </w:p>
                      <w:p w14:paraId="690E26A4" w14:textId="77777777" w:rsidR="002628A2" w:rsidRDefault="002628A2"/>
                      <w:p w14:paraId="5EED3E0A"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E71E504" w14:textId="77777777" w:rsidR="002628A2" w:rsidRDefault="002628A2"/>
                      <w:p w14:paraId="026BAD10" w14:textId="77777777" w:rsidR="00A4148F" w:rsidRPr="004D5F95" w:rsidRDefault="00A4148F" w:rsidP="00A4148F">
                        <w:pPr>
                          <w:rPr>
                            <w:b/>
                            <w:bCs/>
                            <w:color w:val="FFFFFF" w:themeColor="background1"/>
                          </w:rPr>
                        </w:pPr>
                        <w:r>
                          <w:rPr>
                            <w:b/>
                            <w:color w:val="FFFFFF" w:themeColor="background1"/>
                          </w:rPr>
                          <w:t>JANVIER 2023</w:t>
                        </w:r>
                      </w:p>
                      <w:p w14:paraId="77DAF3C9" w14:textId="77777777" w:rsidR="002628A2" w:rsidRDefault="002628A2"/>
                      <w:p w14:paraId="25C74FF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A53C7DD" w14:textId="77777777" w:rsidR="002628A2" w:rsidRDefault="002628A2"/>
                      <w:p w14:paraId="2B276345" w14:textId="77777777" w:rsidR="00A4148F" w:rsidRPr="004D5F95" w:rsidRDefault="00A4148F" w:rsidP="00A4148F">
                        <w:pPr>
                          <w:rPr>
                            <w:b/>
                            <w:bCs/>
                            <w:color w:val="FFFFFF" w:themeColor="background1"/>
                          </w:rPr>
                        </w:pPr>
                        <w:r>
                          <w:rPr>
                            <w:b/>
                            <w:color w:val="FFFFFF" w:themeColor="background1"/>
                          </w:rPr>
                          <w:t>JANVIER 2023</w:t>
                        </w:r>
                      </w:p>
                      <w:p w14:paraId="21181CD1" w14:textId="77777777" w:rsidR="00A4148F" w:rsidRDefault="00A4148F"/>
                      <w:p w14:paraId="35165418"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34A4F237" w14:textId="77777777" w:rsidR="002628A2" w:rsidRDefault="002628A2"/>
                      <w:p w14:paraId="36ECE51F" w14:textId="77777777" w:rsidR="00A4148F" w:rsidRPr="004D5F95" w:rsidRDefault="00A4148F" w:rsidP="00A4148F">
                        <w:pPr>
                          <w:rPr>
                            <w:b/>
                            <w:bCs/>
                            <w:color w:val="FFFFFF" w:themeColor="background1"/>
                          </w:rPr>
                        </w:pPr>
                        <w:r>
                          <w:rPr>
                            <w:b/>
                            <w:color w:val="FFFFFF" w:themeColor="background1"/>
                          </w:rPr>
                          <w:t>JANVIER 2023</w:t>
                        </w:r>
                      </w:p>
                      <w:p w14:paraId="391EB87E" w14:textId="77777777" w:rsidR="002628A2" w:rsidRDefault="002628A2"/>
                      <w:p w14:paraId="6A9898A1"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B24570A" w14:textId="77777777" w:rsidR="002628A2" w:rsidRDefault="002628A2"/>
                      <w:p w14:paraId="3C2C12D1" w14:textId="77777777" w:rsidR="00A4148F" w:rsidRPr="004D5F95" w:rsidRDefault="00A4148F" w:rsidP="00A4148F">
                        <w:pPr>
                          <w:rPr>
                            <w:b/>
                            <w:bCs/>
                            <w:color w:val="FFFFFF" w:themeColor="background1"/>
                          </w:rPr>
                        </w:pPr>
                        <w:r>
                          <w:rPr>
                            <w:b/>
                            <w:color w:val="FFFFFF" w:themeColor="background1"/>
                          </w:rPr>
                          <w:t>JANVIER 2023</w:t>
                        </w:r>
                      </w:p>
                      <w:p w14:paraId="01DAC342" w14:textId="77777777" w:rsidR="002628A2" w:rsidRDefault="002628A2"/>
                      <w:p w14:paraId="40815A99" w14:textId="77777777" w:rsidR="00A4148F" w:rsidRPr="00BD1F9F" w:rsidRDefault="00A4148F" w:rsidP="00E00D64">
                        <w:r>
                          <w:t>Ceci est le titre de votre document.</w:t>
                        </w:r>
                      </w:p>
                      <w:p w14:paraId="3D7D6C16" w14:textId="77777777" w:rsidR="002628A2" w:rsidRDefault="002628A2"/>
                      <w:p w14:paraId="0FA863EF" w14:textId="77777777" w:rsidR="00A4148F" w:rsidRPr="00BD1F9F" w:rsidRDefault="00A4148F" w:rsidP="00E00D64">
                        <w:r>
                          <w:t>Ceci est le titre de votre document.</w:t>
                        </w:r>
                      </w:p>
                      <w:p w14:paraId="4A0E766E" w14:textId="77777777" w:rsidR="002628A2" w:rsidRDefault="002628A2"/>
                      <w:p w14:paraId="27E2330D"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BCD5270" w14:textId="77777777" w:rsidR="002628A2" w:rsidRDefault="002628A2"/>
                      <w:p w14:paraId="7EE06EEC" w14:textId="77777777" w:rsidR="00A4148F" w:rsidRPr="004D5F95" w:rsidRDefault="00A4148F" w:rsidP="00A4148F">
                        <w:pPr>
                          <w:rPr>
                            <w:b/>
                            <w:bCs/>
                            <w:color w:val="FFFFFF" w:themeColor="background1"/>
                          </w:rPr>
                        </w:pPr>
                        <w:r>
                          <w:rPr>
                            <w:b/>
                            <w:color w:val="FFFFFF" w:themeColor="background1"/>
                          </w:rPr>
                          <w:t>JANVIER 2023</w:t>
                        </w:r>
                      </w:p>
                      <w:p w14:paraId="030C4495" w14:textId="77777777" w:rsidR="002628A2" w:rsidRDefault="002628A2"/>
                      <w:p w14:paraId="08AFAA86"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62D9878" w14:textId="77777777" w:rsidR="002628A2" w:rsidRDefault="002628A2"/>
                      <w:p w14:paraId="2E3F107F" w14:textId="77777777" w:rsidR="00A4148F" w:rsidRPr="004D5F95" w:rsidRDefault="00A4148F" w:rsidP="00A4148F">
                        <w:pPr>
                          <w:rPr>
                            <w:b/>
                            <w:bCs/>
                            <w:color w:val="FFFFFF" w:themeColor="background1"/>
                          </w:rPr>
                        </w:pPr>
                        <w:r>
                          <w:rPr>
                            <w:b/>
                            <w:color w:val="FFFFFF" w:themeColor="background1"/>
                          </w:rPr>
                          <w:t>JANVIER 2023</w:t>
                        </w:r>
                      </w:p>
                      <w:p w14:paraId="4468ABAF" w14:textId="77777777" w:rsidR="00A4148F" w:rsidRDefault="00A4148F"/>
                      <w:p w14:paraId="7E8F205A" w14:textId="77777777" w:rsidR="00A4148F" w:rsidRPr="00F120AC" w:rsidRDefault="00271781" w:rsidP="00F120AC">
                        <w:pPr>
                          <w:pStyle w:val="Heading1"/>
                        </w:pPr>
                        <w:bookmarkStart w:id="807" w:name="_Toc224723873"/>
                        <w:bookmarkStart w:id="808" w:name="_Toc224724413"/>
                        <w:r>
                          <w:t>Ébauche</w:t>
                        </w:r>
                        <w:r w:rsidR="00A24079">
                          <w:t> :</w:t>
                        </w:r>
                        <w:r>
                          <w:t xml:space="preserve"> </w:t>
                        </w:r>
                        <w:r w:rsidR="000F378D">
                          <w:t>n</w:t>
                        </w:r>
                        <w:r>
                          <w:t>orme de qualité sur le traitement en établissement</w:t>
                        </w:r>
                        <w:bookmarkEnd w:id="807"/>
                        <w:bookmarkEnd w:id="808"/>
                      </w:p>
                      <w:p w14:paraId="53D91D59" w14:textId="77777777" w:rsidR="00A4148F" w:rsidRPr="004D5F95" w:rsidRDefault="00B81561" w:rsidP="00A4148F">
                        <w:pPr>
                          <w:rPr>
                            <w:b/>
                            <w:bCs/>
                            <w:color w:val="FFFFFF" w:themeColor="background1"/>
                          </w:rPr>
                        </w:pPr>
                        <w:r>
                          <w:rPr>
                            <w:b/>
                            <w:color w:val="FFFFFF" w:themeColor="background1"/>
                          </w:rPr>
                          <w:t>Mars 2026</w:t>
                        </w:r>
                      </w:p>
                      <w:p w14:paraId="4B47B486" w14:textId="77777777" w:rsidR="002628A2" w:rsidRDefault="002628A2"/>
                      <w:p w14:paraId="18E566AD" w14:textId="77777777" w:rsidR="00A4148F" w:rsidRPr="004D5F95" w:rsidRDefault="00A4148F" w:rsidP="00A4148F">
                        <w:pPr>
                          <w:rPr>
                            <w:b/>
                            <w:bCs/>
                            <w:color w:val="FFFFFF" w:themeColor="background1"/>
                          </w:rPr>
                        </w:pPr>
                        <w:r>
                          <w:rPr>
                            <w:b/>
                            <w:color w:val="FFFFFF" w:themeColor="background1"/>
                          </w:rPr>
                          <w:t>JANVIER 2023</w:t>
                        </w:r>
                      </w:p>
                      <w:p w14:paraId="33A0C733" w14:textId="77777777" w:rsidR="002628A2" w:rsidRDefault="002628A2"/>
                      <w:p w14:paraId="3A06CCE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1EF06BE" w14:textId="77777777" w:rsidR="002628A2" w:rsidRDefault="002628A2"/>
                      <w:p w14:paraId="39E27E8A" w14:textId="77777777" w:rsidR="00A4148F" w:rsidRPr="004D5F95" w:rsidRDefault="00A4148F" w:rsidP="00A4148F">
                        <w:pPr>
                          <w:rPr>
                            <w:b/>
                            <w:bCs/>
                            <w:color w:val="FFFFFF" w:themeColor="background1"/>
                          </w:rPr>
                        </w:pPr>
                        <w:r>
                          <w:rPr>
                            <w:b/>
                            <w:color w:val="FFFFFF" w:themeColor="background1"/>
                          </w:rPr>
                          <w:t>JANVIER 2023</w:t>
                        </w:r>
                      </w:p>
                      <w:p w14:paraId="411D53F7" w14:textId="77777777" w:rsidR="002628A2" w:rsidRDefault="002628A2"/>
                      <w:p w14:paraId="1D2B10C9" w14:textId="77777777" w:rsidR="00A4148F" w:rsidRPr="00BD1F9F" w:rsidRDefault="00A4148F" w:rsidP="00E00D64">
                        <w:r>
                          <w:t>Ceci est le titre de votre document.</w:t>
                        </w:r>
                      </w:p>
                      <w:p w14:paraId="182FB1A2" w14:textId="77777777" w:rsidR="002628A2" w:rsidRDefault="002628A2"/>
                      <w:p w14:paraId="78BE59AE" w14:textId="77777777" w:rsidR="00A4148F" w:rsidRPr="00BD1F9F" w:rsidRDefault="00A4148F" w:rsidP="00E00D64">
                        <w:r>
                          <w:t>Ceci est le titre de votre document.</w:t>
                        </w:r>
                      </w:p>
                      <w:p w14:paraId="39837381" w14:textId="77777777" w:rsidR="002628A2" w:rsidRDefault="002628A2"/>
                      <w:p w14:paraId="02F2E91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3BE5E1CA" w14:textId="77777777" w:rsidR="002628A2" w:rsidRDefault="002628A2"/>
                      <w:p w14:paraId="7D13DD92" w14:textId="77777777" w:rsidR="00A4148F" w:rsidRPr="004D5F95" w:rsidRDefault="00A4148F" w:rsidP="00A4148F">
                        <w:pPr>
                          <w:rPr>
                            <w:b/>
                            <w:bCs/>
                            <w:color w:val="FFFFFF" w:themeColor="background1"/>
                          </w:rPr>
                        </w:pPr>
                        <w:r>
                          <w:rPr>
                            <w:b/>
                            <w:color w:val="FFFFFF" w:themeColor="background1"/>
                          </w:rPr>
                          <w:t>JANVIER 2023</w:t>
                        </w:r>
                      </w:p>
                      <w:p w14:paraId="7E281D0D" w14:textId="77777777" w:rsidR="002628A2" w:rsidRDefault="002628A2"/>
                      <w:p w14:paraId="63EF750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46990BD" w14:textId="77777777" w:rsidR="002628A2" w:rsidRDefault="002628A2"/>
                      <w:p w14:paraId="10E2A4E4" w14:textId="77777777" w:rsidR="00A4148F" w:rsidRPr="004D5F95" w:rsidRDefault="00A4148F" w:rsidP="00A4148F">
                        <w:pPr>
                          <w:rPr>
                            <w:b/>
                            <w:bCs/>
                            <w:color w:val="FFFFFF" w:themeColor="background1"/>
                          </w:rPr>
                        </w:pPr>
                        <w:r>
                          <w:rPr>
                            <w:b/>
                            <w:color w:val="FFFFFF" w:themeColor="background1"/>
                          </w:rPr>
                          <w:t>JANVIER 2023</w:t>
                        </w:r>
                      </w:p>
                      <w:p w14:paraId="61DC669D" w14:textId="77777777" w:rsidR="00A4148F" w:rsidRDefault="00A4148F"/>
                      <w:p w14:paraId="5F59802E"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07975B2D" w14:textId="77777777" w:rsidR="002628A2" w:rsidRDefault="002628A2"/>
                      <w:p w14:paraId="5491877E" w14:textId="77777777" w:rsidR="00A4148F" w:rsidRPr="004D5F95" w:rsidRDefault="00A4148F" w:rsidP="00A4148F">
                        <w:pPr>
                          <w:rPr>
                            <w:b/>
                            <w:bCs/>
                            <w:color w:val="FFFFFF" w:themeColor="background1"/>
                          </w:rPr>
                        </w:pPr>
                        <w:r>
                          <w:rPr>
                            <w:b/>
                            <w:color w:val="FFFFFF" w:themeColor="background1"/>
                          </w:rPr>
                          <w:t>JANVIER 2023</w:t>
                        </w:r>
                      </w:p>
                      <w:p w14:paraId="6E07C4D0" w14:textId="77777777" w:rsidR="002628A2" w:rsidRDefault="002628A2"/>
                      <w:p w14:paraId="3B1649D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11A79EA" w14:textId="77777777" w:rsidR="002628A2" w:rsidRDefault="002628A2"/>
                      <w:p w14:paraId="4FC3FF8A" w14:textId="77777777" w:rsidR="00A4148F" w:rsidRPr="004D5F95" w:rsidRDefault="00A4148F" w:rsidP="00A4148F">
                        <w:pPr>
                          <w:rPr>
                            <w:b/>
                            <w:bCs/>
                            <w:color w:val="FFFFFF" w:themeColor="background1"/>
                          </w:rPr>
                        </w:pPr>
                        <w:r>
                          <w:rPr>
                            <w:b/>
                            <w:color w:val="FFFFFF" w:themeColor="background1"/>
                          </w:rPr>
                          <w:t>JANVIER 2023</w:t>
                        </w:r>
                      </w:p>
                      <w:p w14:paraId="2D2F42CD" w14:textId="77777777" w:rsidR="002628A2" w:rsidRDefault="002628A2"/>
                      <w:p w14:paraId="09227B02" w14:textId="77777777" w:rsidR="00A4148F" w:rsidRPr="00BD1F9F" w:rsidRDefault="00A4148F" w:rsidP="00E00D64">
                        <w:r>
                          <w:t>Ceci est le titre de votre document.</w:t>
                        </w:r>
                      </w:p>
                      <w:p w14:paraId="0AD5A89D" w14:textId="77777777" w:rsidR="002628A2" w:rsidRDefault="002628A2"/>
                      <w:p w14:paraId="41B23AF2" w14:textId="77777777" w:rsidR="00A4148F" w:rsidRPr="00BD1F9F" w:rsidRDefault="00A4148F" w:rsidP="00E00D64">
                        <w:r>
                          <w:t>Ceci est le titre de votre document.</w:t>
                        </w:r>
                      </w:p>
                      <w:p w14:paraId="6D8C1A52" w14:textId="77777777" w:rsidR="002628A2" w:rsidRDefault="002628A2"/>
                      <w:p w14:paraId="32DAB5C6"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B7C3BAF" w14:textId="77777777" w:rsidR="002628A2" w:rsidRDefault="002628A2"/>
                      <w:p w14:paraId="380A5861" w14:textId="77777777" w:rsidR="00A4148F" w:rsidRPr="004D5F95" w:rsidRDefault="00A4148F" w:rsidP="00A4148F">
                        <w:pPr>
                          <w:rPr>
                            <w:b/>
                            <w:bCs/>
                            <w:color w:val="FFFFFF" w:themeColor="background1"/>
                          </w:rPr>
                        </w:pPr>
                        <w:r>
                          <w:rPr>
                            <w:b/>
                            <w:color w:val="FFFFFF" w:themeColor="background1"/>
                          </w:rPr>
                          <w:t>JANVIER 2023</w:t>
                        </w:r>
                      </w:p>
                      <w:p w14:paraId="7FED56BA" w14:textId="77777777" w:rsidR="002628A2" w:rsidRDefault="002628A2"/>
                      <w:p w14:paraId="4F25277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F66D5EB" w14:textId="77777777" w:rsidR="002628A2" w:rsidRDefault="002628A2"/>
                      <w:p w14:paraId="0729773C" w14:textId="77777777" w:rsidR="00A4148F" w:rsidRPr="004D5F95" w:rsidRDefault="00A4148F" w:rsidP="00A4148F">
                        <w:pPr>
                          <w:rPr>
                            <w:b/>
                            <w:bCs/>
                            <w:color w:val="FFFFFF" w:themeColor="background1"/>
                          </w:rPr>
                        </w:pPr>
                        <w:r>
                          <w:rPr>
                            <w:b/>
                            <w:color w:val="FFFFFF" w:themeColor="background1"/>
                          </w:rPr>
                          <w:t>JANVIER 2023</w:t>
                        </w:r>
                      </w:p>
                      <w:p w14:paraId="5CCFEA9F" w14:textId="77777777" w:rsidR="00A4148F" w:rsidRDefault="00A4148F"/>
                      <w:p w14:paraId="2F68CDF3" w14:textId="77777777" w:rsidR="00A4148F" w:rsidRPr="00F120AC" w:rsidRDefault="00271781" w:rsidP="00F120AC">
                        <w:pPr>
                          <w:pStyle w:val="Heading1"/>
                        </w:pPr>
                        <w:bookmarkStart w:id="809" w:name="_Toc224723874"/>
                        <w:bookmarkStart w:id="810" w:name="_Toc224724414"/>
                        <w:r>
                          <w:t>Ébauche</w:t>
                        </w:r>
                        <w:r w:rsidR="00A24079">
                          <w:t> :</w:t>
                        </w:r>
                        <w:r>
                          <w:t xml:space="preserve"> </w:t>
                        </w:r>
                        <w:r w:rsidR="000F378D">
                          <w:t>n</w:t>
                        </w:r>
                        <w:r>
                          <w:t>orme de qualité sur le traitement en établissement</w:t>
                        </w:r>
                        <w:bookmarkEnd w:id="809"/>
                        <w:bookmarkEnd w:id="810"/>
                      </w:p>
                      <w:p w14:paraId="62B1A43D" w14:textId="77777777" w:rsidR="00A4148F" w:rsidRPr="00F120AC" w:rsidRDefault="00A4148F" w:rsidP="00F120AC">
                        <w:pPr>
                          <w:pStyle w:val="Heading1"/>
                        </w:pPr>
                      </w:p>
                      <w:p w14:paraId="53F6A481" w14:textId="77777777" w:rsidR="00A4148F" w:rsidRDefault="00A4148F"/>
                      <w:p w14:paraId="3811DBBB" w14:textId="77777777" w:rsidR="00A4148F" w:rsidRPr="00F120AC" w:rsidRDefault="00F120AC" w:rsidP="00F120AC">
                        <w:pPr>
                          <w:pStyle w:val="Heading1"/>
                        </w:pPr>
                        <w:bookmarkStart w:id="811" w:name="_Toc224723875"/>
                        <w:bookmarkStart w:id="812" w:name="_Toc22472441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11"/>
                        <w:bookmarkEnd w:id="812"/>
                      </w:p>
                      <w:p w14:paraId="202759DF" w14:textId="77777777" w:rsidR="00A4148F" w:rsidRPr="00F120AC" w:rsidRDefault="00A4148F" w:rsidP="00F120AC">
                        <w:pPr>
                          <w:pStyle w:val="Heading1"/>
                        </w:pPr>
                      </w:p>
                      <w:p w14:paraId="20AF77B0" w14:textId="77777777" w:rsidR="00A4148F" w:rsidRDefault="00A4148F"/>
                      <w:p w14:paraId="068F4CD8" w14:textId="77777777" w:rsidR="00A4148F" w:rsidRPr="00F120AC" w:rsidRDefault="00F120AC" w:rsidP="00F120AC">
                        <w:pPr>
                          <w:pStyle w:val="Heading1"/>
                        </w:pPr>
                        <w:bookmarkStart w:id="813" w:name="_Toc224723876"/>
                        <w:bookmarkStart w:id="814" w:name="_Toc22472441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13"/>
                        <w:bookmarkEnd w:id="814"/>
                      </w:p>
                      <w:p w14:paraId="4283ACE5" w14:textId="77777777" w:rsidR="00A4148F" w:rsidRPr="00F120AC" w:rsidRDefault="00A4148F" w:rsidP="00F120AC">
                        <w:pPr>
                          <w:pStyle w:val="Heading1"/>
                        </w:pPr>
                      </w:p>
                      <w:p w14:paraId="508CB065" w14:textId="77777777" w:rsidR="00A4148F" w:rsidRDefault="00A4148F"/>
                      <w:p w14:paraId="4057FF6A" w14:textId="77777777" w:rsidR="00A4148F" w:rsidRPr="00F120AC" w:rsidRDefault="00F120AC" w:rsidP="00F120AC">
                        <w:pPr>
                          <w:pStyle w:val="Heading1"/>
                        </w:pPr>
                        <w:bookmarkStart w:id="815" w:name="_Toc224723877"/>
                        <w:bookmarkStart w:id="816" w:name="_Toc22472441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15"/>
                        <w:bookmarkEnd w:id="816"/>
                      </w:p>
                      <w:p w14:paraId="0AEE4E7E" w14:textId="77777777" w:rsidR="00A4148F" w:rsidRPr="00F120AC" w:rsidRDefault="00A4148F" w:rsidP="00F120AC">
                        <w:pPr>
                          <w:pStyle w:val="Heading1"/>
                        </w:pPr>
                      </w:p>
                      <w:p w14:paraId="7345E819" w14:textId="77777777" w:rsidR="00A4148F" w:rsidRDefault="00A4148F"/>
                      <w:p w14:paraId="5BE60D5A" w14:textId="77777777" w:rsidR="00A4148F" w:rsidRPr="00F120AC" w:rsidRDefault="00F120AC" w:rsidP="00F120AC">
                        <w:pPr>
                          <w:pStyle w:val="Heading1"/>
                        </w:pPr>
                        <w:bookmarkStart w:id="817" w:name="_Toc224723878"/>
                        <w:bookmarkStart w:id="818" w:name="_Toc22472441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17"/>
                        <w:bookmarkEnd w:id="818"/>
                      </w:p>
                      <w:p w14:paraId="239B22B8" w14:textId="77777777" w:rsidR="00A4148F" w:rsidRPr="00F120AC" w:rsidRDefault="00A4148F" w:rsidP="00F120AC">
                        <w:pPr>
                          <w:pStyle w:val="Heading1"/>
                        </w:pPr>
                      </w:p>
                      <w:p w14:paraId="118FAB56" w14:textId="77777777" w:rsidR="00A4148F" w:rsidRDefault="00A4148F"/>
                      <w:p w14:paraId="4FACC873" w14:textId="77777777" w:rsidR="00A4148F" w:rsidRPr="00F120AC" w:rsidRDefault="00F120AC" w:rsidP="00F120AC">
                        <w:pPr>
                          <w:pStyle w:val="Heading1"/>
                        </w:pPr>
                        <w:bookmarkStart w:id="819" w:name="_Toc224723879"/>
                        <w:bookmarkStart w:id="820" w:name="_Toc22472441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19"/>
                        <w:bookmarkEnd w:id="820"/>
                      </w:p>
                      <w:p w14:paraId="3292C52F" w14:textId="77777777" w:rsidR="00A4148F" w:rsidRPr="00F120AC" w:rsidRDefault="00A4148F" w:rsidP="00F120AC">
                        <w:pPr>
                          <w:pStyle w:val="Heading1"/>
                        </w:pPr>
                      </w:p>
                      <w:p w14:paraId="43A37B02" w14:textId="77777777" w:rsidR="00A4148F" w:rsidRDefault="00A4148F"/>
                      <w:p w14:paraId="71B2DAE2" w14:textId="77777777" w:rsidR="00A4148F" w:rsidRPr="00F120AC" w:rsidRDefault="00F120AC" w:rsidP="00F120AC">
                        <w:pPr>
                          <w:pStyle w:val="Heading1"/>
                        </w:pPr>
                        <w:bookmarkStart w:id="821" w:name="_Toc224723880"/>
                        <w:bookmarkStart w:id="822" w:name="_Toc22472442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21"/>
                        <w:bookmarkEnd w:id="822"/>
                      </w:p>
                      <w:p w14:paraId="7584042A" w14:textId="77777777" w:rsidR="00A4148F" w:rsidRPr="00F120AC" w:rsidRDefault="00A4148F" w:rsidP="00F120AC">
                        <w:pPr>
                          <w:pStyle w:val="Heading1"/>
                        </w:pPr>
                      </w:p>
                      <w:p w14:paraId="64A0A708" w14:textId="77777777" w:rsidR="00A4148F" w:rsidRDefault="00A4148F"/>
                      <w:p w14:paraId="0234CDC7" w14:textId="77777777" w:rsidR="00A4148F" w:rsidRPr="00F120AC" w:rsidRDefault="00F120AC" w:rsidP="00F120AC">
                        <w:pPr>
                          <w:pStyle w:val="Heading1"/>
                        </w:pPr>
                        <w:bookmarkStart w:id="823" w:name="_Toc224723881"/>
                        <w:bookmarkStart w:id="824" w:name="_Toc224724421"/>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23"/>
                        <w:bookmarkEnd w:id="824"/>
                      </w:p>
                      <w:p w14:paraId="3EC7060A" w14:textId="77777777" w:rsidR="00A4148F" w:rsidRPr="00F120AC" w:rsidRDefault="00A4148F" w:rsidP="00F120AC">
                        <w:pPr>
                          <w:pStyle w:val="Heading1"/>
                        </w:pPr>
                      </w:p>
                      <w:p w14:paraId="743F70B1" w14:textId="77777777" w:rsidR="00A4148F" w:rsidRDefault="00A4148F"/>
                      <w:p w14:paraId="40D33CF2" w14:textId="77777777" w:rsidR="00A4148F" w:rsidRPr="00F120AC" w:rsidRDefault="00F120AC" w:rsidP="00F120AC">
                        <w:pPr>
                          <w:pStyle w:val="Heading1"/>
                        </w:pPr>
                        <w:bookmarkStart w:id="825" w:name="_Toc224723882"/>
                        <w:bookmarkStart w:id="826" w:name="_Toc22472442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25"/>
                        <w:bookmarkEnd w:id="826"/>
                      </w:p>
                      <w:p w14:paraId="02D5F97E" w14:textId="77777777" w:rsidR="00A4148F" w:rsidRPr="00F120AC" w:rsidRDefault="00A4148F" w:rsidP="00F120AC">
                        <w:pPr>
                          <w:pStyle w:val="Heading1"/>
                        </w:pPr>
                      </w:p>
                      <w:p w14:paraId="65D107A0" w14:textId="77777777" w:rsidR="00A4148F" w:rsidRDefault="00A4148F"/>
                      <w:p w14:paraId="1F1E6F74" w14:textId="77777777" w:rsidR="00A4148F" w:rsidRPr="00F120AC" w:rsidRDefault="00F120AC" w:rsidP="00F120AC">
                        <w:pPr>
                          <w:pStyle w:val="Heading1"/>
                        </w:pPr>
                        <w:bookmarkStart w:id="827" w:name="_Toc224723883"/>
                        <w:bookmarkStart w:id="828" w:name="_Toc22472442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27"/>
                        <w:bookmarkEnd w:id="828"/>
                      </w:p>
                      <w:p w14:paraId="6DA675F3" w14:textId="77777777" w:rsidR="00A4148F" w:rsidRPr="00F120AC" w:rsidRDefault="00A4148F" w:rsidP="00F120AC">
                        <w:pPr>
                          <w:pStyle w:val="Heading1"/>
                        </w:pPr>
                      </w:p>
                      <w:p w14:paraId="2607F00D" w14:textId="77777777" w:rsidR="00A4148F" w:rsidRDefault="00A4148F"/>
                      <w:p w14:paraId="1990F778" w14:textId="77777777" w:rsidR="00A4148F" w:rsidRPr="00F120AC" w:rsidRDefault="00F120AC" w:rsidP="00F120AC">
                        <w:pPr>
                          <w:pStyle w:val="Heading1"/>
                        </w:pPr>
                        <w:bookmarkStart w:id="829" w:name="_Toc224723884"/>
                        <w:bookmarkStart w:id="830" w:name="_Toc22472442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29"/>
                        <w:bookmarkEnd w:id="830"/>
                      </w:p>
                      <w:p w14:paraId="69727AC7" w14:textId="77777777" w:rsidR="00A4148F" w:rsidRPr="00F120AC" w:rsidRDefault="00A4148F" w:rsidP="00F120AC">
                        <w:pPr>
                          <w:pStyle w:val="Heading1"/>
                        </w:pPr>
                      </w:p>
                      <w:p w14:paraId="67DD095E" w14:textId="77777777" w:rsidR="00A4148F" w:rsidRDefault="00A4148F"/>
                      <w:p w14:paraId="25BD5CA0" w14:textId="77777777" w:rsidR="00A4148F" w:rsidRPr="00F120AC" w:rsidRDefault="00F120AC" w:rsidP="00F120AC">
                        <w:pPr>
                          <w:pStyle w:val="Heading1"/>
                        </w:pPr>
                        <w:bookmarkStart w:id="831" w:name="_Toc224723885"/>
                        <w:bookmarkStart w:id="832" w:name="_Toc22472442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31"/>
                        <w:bookmarkEnd w:id="832"/>
                      </w:p>
                      <w:p w14:paraId="6C973B2B" w14:textId="77777777" w:rsidR="00A4148F" w:rsidRPr="00F120AC" w:rsidRDefault="00A4148F" w:rsidP="00F120AC">
                        <w:pPr>
                          <w:pStyle w:val="Heading1"/>
                        </w:pPr>
                      </w:p>
                      <w:p w14:paraId="00C5C0AF" w14:textId="77777777" w:rsidR="00A4148F" w:rsidRDefault="00A4148F"/>
                      <w:p w14:paraId="3D7DA7F5" w14:textId="77777777" w:rsidR="00A4148F" w:rsidRPr="00F120AC" w:rsidRDefault="00F120AC" w:rsidP="00F120AC">
                        <w:pPr>
                          <w:pStyle w:val="Heading1"/>
                        </w:pPr>
                        <w:bookmarkStart w:id="833" w:name="_Toc224723886"/>
                        <w:bookmarkStart w:id="834" w:name="_Toc22472442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33"/>
                        <w:bookmarkEnd w:id="834"/>
                      </w:p>
                      <w:p w14:paraId="18A12631" w14:textId="77777777" w:rsidR="00A4148F" w:rsidRPr="00F120AC" w:rsidRDefault="00A4148F" w:rsidP="00F120AC">
                        <w:pPr>
                          <w:pStyle w:val="Heading1"/>
                        </w:pPr>
                      </w:p>
                      <w:p w14:paraId="7942EFFA" w14:textId="77777777" w:rsidR="00A4148F" w:rsidRDefault="00A4148F"/>
                      <w:p w14:paraId="17FD4348" w14:textId="77777777" w:rsidR="00A4148F" w:rsidRPr="00F120AC" w:rsidRDefault="00F120AC" w:rsidP="00F120AC">
                        <w:pPr>
                          <w:pStyle w:val="Heading1"/>
                        </w:pPr>
                        <w:bookmarkStart w:id="835" w:name="_Toc224723887"/>
                        <w:bookmarkStart w:id="836" w:name="_Toc22472442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35"/>
                        <w:bookmarkEnd w:id="836"/>
                      </w:p>
                      <w:p w14:paraId="6A0AE590" w14:textId="77777777" w:rsidR="00A4148F" w:rsidRPr="00F120AC" w:rsidRDefault="00A4148F" w:rsidP="00F120AC">
                        <w:pPr>
                          <w:pStyle w:val="Heading1"/>
                        </w:pPr>
                      </w:p>
                      <w:p w14:paraId="3F15BF4C" w14:textId="77777777" w:rsidR="00A4148F" w:rsidRDefault="00A4148F"/>
                      <w:p w14:paraId="4058955C" w14:textId="77777777" w:rsidR="00A4148F" w:rsidRPr="00F120AC" w:rsidRDefault="00F120AC" w:rsidP="00F120AC">
                        <w:pPr>
                          <w:pStyle w:val="Heading1"/>
                        </w:pPr>
                        <w:bookmarkStart w:id="837" w:name="_Toc224723888"/>
                        <w:bookmarkStart w:id="838" w:name="_Toc22472442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37"/>
                        <w:bookmarkEnd w:id="838"/>
                      </w:p>
                      <w:p w14:paraId="2166C097" w14:textId="77777777" w:rsidR="00A4148F" w:rsidRPr="00F120AC" w:rsidRDefault="00A4148F" w:rsidP="00F120AC">
                        <w:pPr>
                          <w:pStyle w:val="Heading1"/>
                        </w:pPr>
                      </w:p>
                      <w:p w14:paraId="7DF73658" w14:textId="77777777" w:rsidR="00A4148F" w:rsidRDefault="00A4148F"/>
                      <w:p w14:paraId="0FECD7D7" w14:textId="77777777" w:rsidR="00A4148F" w:rsidRPr="00F120AC" w:rsidRDefault="00F120AC" w:rsidP="00F120AC">
                        <w:pPr>
                          <w:pStyle w:val="Heading1"/>
                        </w:pPr>
                        <w:bookmarkStart w:id="839" w:name="_Toc224723889"/>
                        <w:bookmarkStart w:id="840" w:name="_Toc22472442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39"/>
                        <w:bookmarkEnd w:id="840"/>
                      </w:p>
                      <w:p w14:paraId="0D3813FB" w14:textId="0C210EFA" w:rsidR="00A4148F" w:rsidRPr="004D5F95" w:rsidRDefault="00B81561" w:rsidP="00A4148F">
                        <w:pPr>
                          <w:rPr>
                            <w:b/>
                            <w:bCs/>
                            <w:color w:val="FFFFFF" w:themeColor="background1"/>
                          </w:rPr>
                        </w:pPr>
                        <w:r>
                          <w:rPr>
                            <w:b/>
                            <w:color w:val="FFFFFF" w:themeColor="background1"/>
                          </w:rPr>
                          <w:t>Mars 2026</w:t>
                        </w:r>
                      </w:p>
                      <w:p w14:paraId="3B6332F1" w14:textId="77777777" w:rsidR="002628A2" w:rsidRDefault="002628A2"/>
                      <w:p w14:paraId="67A60836" w14:textId="77777777" w:rsidR="00A4148F" w:rsidRPr="004D5F95" w:rsidRDefault="00A4148F" w:rsidP="00A4148F">
                        <w:pPr>
                          <w:rPr>
                            <w:b/>
                            <w:bCs/>
                            <w:color w:val="FFFFFF" w:themeColor="background1"/>
                          </w:rPr>
                        </w:pPr>
                        <w:r>
                          <w:rPr>
                            <w:b/>
                            <w:color w:val="FFFFFF" w:themeColor="background1"/>
                          </w:rPr>
                          <w:t>JANVIER 2023</w:t>
                        </w:r>
                      </w:p>
                      <w:p w14:paraId="6795F674" w14:textId="77777777" w:rsidR="002628A2" w:rsidRDefault="002628A2"/>
                      <w:p w14:paraId="7F1C9D2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7C4BE6D" w14:textId="77777777" w:rsidR="002628A2" w:rsidRDefault="002628A2"/>
                      <w:p w14:paraId="21CA215C" w14:textId="77777777" w:rsidR="00A4148F" w:rsidRPr="004D5F95" w:rsidRDefault="00A4148F" w:rsidP="00A4148F">
                        <w:pPr>
                          <w:rPr>
                            <w:b/>
                            <w:bCs/>
                            <w:color w:val="FFFFFF" w:themeColor="background1"/>
                          </w:rPr>
                        </w:pPr>
                        <w:r>
                          <w:rPr>
                            <w:b/>
                            <w:color w:val="FFFFFF" w:themeColor="background1"/>
                          </w:rPr>
                          <w:t>JANVIER 2023</w:t>
                        </w:r>
                      </w:p>
                      <w:p w14:paraId="626E7E04" w14:textId="77777777" w:rsidR="002628A2" w:rsidRDefault="002628A2"/>
                      <w:p w14:paraId="43E5571D" w14:textId="77777777" w:rsidR="00A4148F" w:rsidRPr="00BD1F9F" w:rsidRDefault="00A4148F" w:rsidP="00E00D64">
                        <w:r>
                          <w:t>Ceci est le titre de votre document.</w:t>
                        </w:r>
                      </w:p>
                      <w:p w14:paraId="504BD072" w14:textId="77777777" w:rsidR="002628A2" w:rsidRDefault="002628A2"/>
                      <w:p w14:paraId="07888840" w14:textId="77777777" w:rsidR="00A4148F" w:rsidRPr="00BD1F9F" w:rsidRDefault="00A4148F" w:rsidP="00E00D64">
                        <w:r>
                          <w:t>Ceci est le titre de votre document.</w:t>
                        </w:r>
                      </w:p>
                      <w:p w14:paraId="1BDFA2C5" w14:textId="77777777" w:rsidR="002628A2" w:rsidRDefault="002628A2"/>
                      <w:p w14:paraId="6D7416C9"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199B1834" w14:textId="77777777" w:rsidR="002628A2" w:rsidRDefault="002628A2"/>
                      <w:p w14:paraId="6DFC4E0B" w14:textId="77777777" w:rsidR="00A4148F" w:rsidRPr="004D5F95" w:rsidRDefault="00A4148F" w:rsidP="00A4148F">
                        <w:pPr>
                          <w:rPr>
                            <w:b/>
                            <w:bCs/>
                            <w:color w:val="FFFFFF" w:themeColor="background1"/>
                          </w:rPr>
                        </w:pPr>
                        <w:r>
                          <w:rPr>
                            <w:b/>
                            <w:color w:val="FFFFFF" w:themeColor="background1"/>
                          </w:rPr>
                          <w:t>JANVIER 2023</w:t>
                        </w:r>
                      </w:p>
                      <w:p w14:paraId="034ADCF5" w14:textId="77777777" w:rsidR="002628A2" w:rsidRDefault="002628A2"/>
                      <w:p w14:paraId="6A0B584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0467B41" w14:textId="77777777" w:rsidR="002628A2" w:rsidRDefault="002628A2"/>
                      <w:p w14:paraId="3AF346D4" w14:textId="77777777" w:rsidR="00A4148F" w:rsidRPr="004D5F95" w:rsidRDefault="00A4148F" w:rsidP="00A4148F">
                        <w:pPr>
                          <w:rPr>
                            <w:b/>
                            <w:bCs/>
                            <w:color w:val="FFFFFF" w:themeColor="background1"/>
                          </w:rPr>
                        </w:pPr>
                        <w:r>
                          <w:rPr>
                            <w:b/>
                            <w:color w:val="FFFFFF" w:themeColor="background1"/>
                          </w:rPr>
                          <w:t>JANVIER 2023</w:t>
                        </w:r>
                      </w:p>
                      <w:p w14:paraId="21F1012B" w14:textId="77777777" w:rsidR="00A4148F" w:rsidRDefault="00A4148F"/>
                      <w:p w14:paraId="35C69368"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1E11CCE2" w14:textId="77777777" w:rsidR="002628A2" w:rsidRDefault="002628A2"/>
                      <w:p w14:paraId="2BEDB43F" w14:textId="77777777" w:rsidR="00A4148F" w:rsidRPr="004D5F95" w:rsidRDefault="00A4148F" w:rsidP="00A4148F">
                        <w:pPr>
                          <w:rPr>
                            <w:b/>
                            <w:bCs/>
                            <w:color w:val="FFFFFF" w:themeColor="background1"/>
                          </w:rPr>
                        </w:pPr>
                        <w:r>
                          <w:rPr>
                            <w:b/>
                            <w:color w:val="FFFFFF" w:themeColor="background1"/>
                          </w:rPr>
                          <w:t>JANVIER 2023</w:t>
                        </w:r>
                      </w:p>
                      <w:p w14:paraId="5928ACED" w14:textId="77777777" w:rsidR="002628A2" w:rsidRDefault="002628A2"/>
                      <w:p w14:paraId="087EEA5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7F1218A" w14:textId="77777777" w:rsidR="002628A2" w:rsidRDefault="002628A2"/>
                      <w:p w14:paraId="48A0705E" w14:textId="77777777" w:rsidR="00A4148F" w:rsidRPr="004D5F95" w:rsidRDefault="00A4148F" w:rsidP="00A4148F">
                        <w:pPr>
                          <w:rPr>
                            <w:b/>
                            <w:bCs/>
                            <w:color w:val="FFFFFF" w:themeColor="background1"/>
                          </w:rPr>
                        </w:pPr>
                        <w:r>
                          <w:rPr>
                            <w:b/>
                            <w:color w:val="FFFFFF" w:themeColor="background1"/>
                          </w:rPr>
                          <w:t>JANVIER 2023</w:t>
                        </w:r>
                      </w:p>
                      <w:p w14:paraId="4E0399B1" w14:textId="77777777" w:rsidR="002628A2" w:rsidRDefault="002628A2"/>
                      <w:p w14:paraId="7B2C0971" w14:textId="77777777" w:rsidR="00A4148F" w:rsidRPr="00BD1F9F" w:rsidRDefault="00A4148F" w:rsidP="00E00D64">
                        <w:r>
                          <w:t>Ceci est le titre de votre document.</w:t>
                        </w:r>
                      </w:p>
                      <w:p w14:paraId="637334B3" w14:textId="77777777" w:rsidR="002628A2" w:rsidRDefault="002628A2"/>
                      <w:p w14:paraId="55B9B295" w14:textId="77777777" w:rsidR="00A4148F" w:rsidRPr="00BD1F9F" w:rsidRDefault="00A4148F" w:rsidP="00E00D64">
                        <w:r>
                          <w:t>Ceci est le titre de votre document.</w:t>
                        </w:r>
                      </w:p>
                      <w:p w14:paraId="5004EC1F" w14:textId="77777777" w:rsidR="002628A2" w:rsidRDefault="002628A2"/>
                      <w:p w14:paraId="67E353FA"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17197B2F" w14:textId="77777777" w:rsidR="002628A2" w:rsidRDefault="002628A2"/>
                      <w:p w14:paraId="479779FD" w14:textId="77777777" w:rsidR="00A4148F" w:rsidRPr="004D5F95" w:rsidRDefault="00A4148F" w:rsidP="00A4148F">
                        <w:pPr>
                          <w:rPr>
                            <w:b/>
                            <w:bCs/>
                            <w:color w:val="FFFFFF" w:themeColor="background1"/>
                          </w:rPr>
                        </w:pPr>
                        <w:r>
                          <w:rPr>
                            <w:b/>
                            <w:color w:val="FFFFFF" w:themeColor="background1"/>
                          </w:rPr>
                          <w:t>JANVIER 2023</w:t>
                        </w:r>
                      </w:p>
                      <w:p w14:paraId="192FB66E" w14:textId="77777777" w:rsidR="002628A2" w:rsidRDefault="002628A2"/>
                      <w:p w14:paraId="5676536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46B8904" w14:textId="77777777" w:rsidR="002628A2" w:rsidRDefault="002628A2"/>
                      <w:p w14:paraId="7C742110" w14:textId="77777777" w:rsidR="00A4148F" w:rsidRPr="004D5F95" w:rsidRDefault="00A4148F" w:rsidP="00A4148F">
                        <w:pPr>
                          <w:rPr>
                            <w:b/>
                            <w:bCs/>
                            <w:color w:val="FFFFFF" w:themeColor="background1"/>
                          </w:rPr>
                        </w:pPr>
                        <w:r>
                          <w:rPr>
                            <w:b/>
                            <w:color w:val="FFFFFF" w:themeColor="background1"/>
                          </w:rPr>
                          <w:t>JANVIER 2023</w:t>
                        </w:r>
                      </w:p>
                      <w:p w14:paraId="0E254F03" w14:textId="77777777" w:rsidR="00A4148F" w:rsidRDefault="00A4148F"/>
                      <w:p w14:paraId="4854E4A8" w14:textId="77777777" w:rsidR="00A4148F" w:rsidRPr="00F120AC" w:rsidRDefault="00271781" w:rsidP="00F120AC">
                        <w:pPr>
                          <w:pStyle w:val="Heading1"/>
                        </w:pPr>
                        <w:bookmarkStart w:id="841" w:name="_Toc224723890"/>
                        <w:bookmarkStart w:id="842" w:name="_Toc224724430"/>
                        <w:r>
                          <w:t>Ébauche</w:t>
                        </w:r>
                        <w:r w:rsidR="00A24079">
                          <w:t> :</w:t>
                        </w:r>
                        <w:r>
                          <w:t xml:space="preserve"> </w:t>
                        </w:r>
                        <w:r w:rsidR="000F378D">
                          <w:t>n</w:t>
                        </w:r>
                        <w:r>
                          <w:t>orme de qualité sur le traitement en établissement</w:t>
                        </w:r>
                        <w:bookmarkEnd w:id="841"/>
                        <w:bookmarkEnd w:id="842"/>
                      </w:p>
                      <w:p w14:paraId="7BD4CE34" w14:textId="77777777" w:rsidR="00A4148F" w:rsidRPr="004D5F95" w:rsidRDefault="00B81561" w:rsidP="00A4148F">
                        <w:pPr>
                          <w:rPr>
                            <w:b/>
                            <w:bCs/>
                            <w:color w:val="FFFFFF" w:themeColor="background1"/>
                          </w:rPr>
                        </w:pPr>
                        <w:r>
                          <w:rPr>
                            <w:b/>
                            <w:color w:val="FFFFFF" w:themeColor="background1"/>
                          </w:rPr>
                          <w:t>Mars 2026</w:t>
                        </w:r>
                      </w:p>
                      <w:p w14:paraId="2DF7A48B" w14:textId="77777777" w:rsidR="002628A2" w:rsidRDefault="002628A2"/>
                      <w:p w14:paraId="10702185" w14:textId="77777777" w:rsidR="00A4148F" w:rsidRPr="004D5F95" w:rsidRDefault="00A4148F" w:rsidP="00A4148F">
                        <w:pPr>
                          <w:rPr>
                            <w:b/>
                            <w:bCs/>
                            <w:color w:val="FFFFFF" w:themeColor="background1"/>
                          </w:rPr>
                        </w:pPr>
                        <w:r>
                          <w:rPr>
                            <w:b/>
                            <w:color w:val="FFFFFF" w:themeColor="background1"/>
                          </w:rPr>
                          <w:t>JANVIER 2023</w:t>
                        </w:r>
                      </w:p>
                      <w:p w14:paraId="38C2A78F" w14:textId="77777777" w:rsidR="002628A2" w:rsidRDefault="002628A2"/>
                      <w:p w14:paraId="1EA2F44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C827E77" w14:textId="77777777" w:rsidR="002628A2" w:rsidRDefault="002628A2"/>
                      <w:p w14:paraId="653A9549" w14:textId="77777777" w:rsidR="00A4148F" w:rsidRPr="004D5F95" w:rsidRDefault="00A4148F" w:rsidP="00A4148F">
                        <w:pPr>
                          <w:rPr>
                            <w:b/>
                            <w:bCs/>
                            <w:color w:val="FFFFFF" w:themeColor="background1"/>
                          </w:rPr>
                        </w:pPr>
                        <w:r>
                          <w:rPr>
                            <w:b/>
                            <w:color w:val="FFFFFF" w:themeColor="background1"/>
                          </w:rPr>
                          <w:t>JANVIER 2023</w:t>
                        </w:r>
                      </w:p>
                      <w:p w14:paraId="137E0DAE" w14:textId="77777777" w:rsidR="002628A2" w:rsidRDefault="002628A2"/>
                      <w:p w14:paraId="65DF7EDC" w14:textId="77777777" w:rsidR="00A4148F" w:rsidRPr="00BD1F9F" w:rsidRDefault="00A4148F" w:rsidP="00E00D64">
                        <w:r>
                          <w:t>Ceci est le titre de votre document.</w:t>
                        </w:r>
                      </w:p>
                      <w:p w14:paraId="4A12B608" w14:textId="77777777" w:rsidR="002628A2" w:rsidRDefault="002628A2"/>
                      <w:p w14:paraId="4ADE3144" w14:textId="77777777" w:rsidR="00A4148F" w:rsidRPr="00BD1F9F" w:rsidRDefault="00A4148F" w:rsidP="00E00D64">
                        <w:r>
                          <w:t>Ceci est le titre de votre document.</w:t>
                        </w:r>
                      </w:p>
                      <w:p w14:paraId="4914C7CF" w14:textId="77777777" w:rsidR="002628A2" w:rsidRDefault="002628A2"/>
                      <w:p w14:paraId="3D421C54"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C458AF9" w14:textId="77777777" w:rsidR="002628A2" w:rsidRDefault="002628A2"/>
                      <w:p w14:paraId="02F13EBD" w14:textId="77777777" w:rsidR="00A4148F" w:rsidRPr="004D5F95" w:rsidRDefault="00A4148F" w:rsidP="00A4148F">
                        <w:pPr>
                          <w:rPr>
                            <w:b/>
                            <w:bCs/>
                            <w:color w:val="FFFFFF" w:themeColor="background1"/>
                          </w:rPr>
                        </w:pPr>
                        <w:r>
                          <w:rPr>
                            <w:b/>
                            <w:color w:val="FFFFFF" w:themeColor="background1"/>
                          </w:rPr>
                          <w:t>JANVIER 2023</w:t>
                        </w:r>
                      </w:p>
                      <w:p w14:paraId="7C0088B0" w14:textId="77777777" w:rsidR="002628A2" w:rsidRDefault="002628A2"/>
                      <w:p w14:paraId="3B88B25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62E7B77" w14:textId="77777777" w:rsidR="002628A2" w:rsidRDefault="002628A2"/>
                      <w:p w14:paraId="40433F20" w14:textId="77777777" w:rsidR="00A4148F" w:rsidRPr="004D5F95" w:rsidRDefault="00A4148F" w:rsidP="00A4148F">
                        <w:pPr>
                          <w:rPr>
                            <w:b/>
                            <w:bCs/>
                            <w:color w:val="FFFFFF" w:themeColor="background1"/>
                          </w:rPr>
                        </w:pPr>
                        <w:r>
                          <w:rPr>
                            <w:b/>
                            <w:color w:val="FFFFFF" w:themeColor="background1"/>
                          </w:rPr>
                          <w:t>JANVIER 2023</w:t>
                        </w:r>
                      </w:p>
                      <w:p w14:paraId="6ED97F9F" w14:textId="77777777" w:rsidR="00A4148F" w:rsidRDefault="00A4148F"/>
                      <w:p w14:paraId="2901DE2A"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47B4BE36" w14:textId="77777777" w:rsidR="002628A2" w:rsidRDefault="002628A2"/>
                      <w:p w14:paraId="7BF1E5FF" w14:textId="77777777" w:rsidR="00A4148F" w:rsidRPr="004D5F95" w:rsidRDefault="00A4148F" w:rsidP="00A4148F">
                        <w:pPr>
                          <w:rPr>
                            <w:b/>
                            <w:bCs/>
                            <w:color w:val="FFFFFF" w:themeColor="background1"/>
                          </w:rPr>
                        </w:pPr>
                        <w:r>
                          <w:rPr>
                            <w:b/>
                            <w:color w:val="FFFFFF" w:themeColor="background1"/>
                          </w:rPr>
                          <w:t>JANVIER 2023</w:t>
                        </w:r>
                      </w:p>
                      <w:p w14:paraId="0A115350" w14:textId="77777777" w:rsidR="002628A2" w:rsidRDefault="002628A2"/>
                      <w:p w14:paraId="55B5D84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C375983" w14:textId="77777777" w:rsidR="002628A2" w:rsidRDefault="002628A2"/>
                      <w:p w14:paraId="3271CD22" w14:textId="77777777" w:rsidR="00A4148F" w:rsidRPr="004D5F95" w:rsidRDefault="00A4148F" w:rsidP="00A4148F">
                        <w:pPr>
                          <w:rPr>
                            <w:b/>
                            <w:bCs/>
                            <w:color w:val="FFFFFF" w:themeColor="background1"/>
                          </w:rPr>
                        </w:pPr>
                        <w:r>
                          <w:rPr>
                            <w:b/>
                            <w:color w:val="FFFFFF" w:themeColor="background1"/>
                          </w:rPr>
                          <w:t>JANVIER 2023</w:t>
                        </w:r>
                      </w:p>
                      <w:p w14:paraId="52D76353" w14:textId="77777777" w:rsidR="002628A2" w:rsidRDefault="002628A2"/>
                      <w:p w14:paraId="2C0A360E" w14:textId="77777777" w:rsidR="00A4148F" w:rsidRPr="00BD1F9F" w:rsidRDefault="00A4148F" w:rsidP="00E00D64">
                        <w:r>
                          <w:t>Ceci est le titre de votre document.</w:t>
                        </w:r>
                      </w:p>
                      <w:p w14:paraId="1EC874D4" w14:textId="77777777" w:rsidR="002628A2" w:rsidRDefault="002628A2"/>
                      <w:p w14:paraId="0B36B645" w14:textId="77777777" w:rsidR="00A4148F" w:rsidRPr="00BD1F9F" w:rsidRDefault="00A4148F" w:rsidP="00E00D64">
                        <w:r>
                          <w:t>Ceci est le titre de votre document.</w:t>
                        </w:r>
                      </w:p>
                      <w:p w14:paraId="4CFB32F5" w14:textId="77777777" w:rsidR="002628A2" w:rsidRDefault="002628A2"/>
                      <w:p w14:paraId="5BDEBC31"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AE67FD1" w14:textId="77777777" w:rsidR="002628A2" w:rsidRDefault="002628A2"/>
                      <w:p w14:paraId="47C22A80" w14:textId="77777777" w:rsidR="00A4148F" w:rsidRPr="004D5F95" w:rsidRDefault="00A4148F" w:rsidP="00A4148F">
                        <w:pPr>
                          <w:rPr>
                            <w:b/>
                            <w:bCs/>
                            <w:color w:val="FFFFFF" w:themeColor="background1"/>
                          </w:rPr>
                        </w:pPr>
                        <w:r>
                          <w:rPr>
                            <w:b/>
                            <w:color w:val="FFFFFF" w:themeColor="background1"/>
                          </w:rPr>
                          <w:t>JANVIER 2023</w:t>
                        </w:r>
                      </w:p>
                      <w:p w14:paraId="7EE54577" w14:textId="77777777" w:rsidR="002628A2" w:rsidRDefault="002628A2"/>
                      <w:p w14:paraId="3CA6E5A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9C6435D" w14:textId="77777777" w:rsidR="002628A2" w:rsidRDefault="002628A2"/>
                      <w:p w14:paraId="761329FD" w14:textId="77777777" w:rsidR="00A4148F" w:rsidRPr="004D5F95" w:rsidRDefault="00A4148F" w:rsidP="00A4148F">
                        <w:pPr>
                          <w:rPr>
                            <w:b/>
                            <w:bCs/>
                            <w:color w:val="FFFFFF" w:themeColor="background1"/>
                          </w:rPr>
                        </w:pPr>
                        <w:r>
                          <w:rPr>
                            <w:b/>
                            <w:color w:val="FFFFFF" w:themeColor="background1"/>
                          </w:rPr>
                          <w:t>JANVIER 2023</w:t>
                        </w:r>
                      </w:p>
                      <w:p w14:paraId="583EBBA1" w14:textId="77777777" w:rsidR="00A4148F" w:rsidRDefault="00A4148F"/>
                      <w:p w14:paraId="79B0FEE7" w14:textId="77777777" w:rsidR="00A4148F" w:rsidRPr="00F120AC" w:rsidRDefault="00271781" w:rsidP="00F120AC">
                        <w:pPr>
                          <w:pStyle w:val="Heading1"/>
                        </w:pPr>
                        <w:bookmarkStart w:id="843" w:name="_Toc224723891"/>
                        <w:bookmarkStart w:id="844" w:name="_Toc224724431"/>
                        <w:r>
                          <w:t>Ébauche</w:t>
                        </w:r>
                        <w:r w:rsidR="00A24079">
                          <w:t> :</w:t>
                        </w:r>
                        <w:r>
                          <w:t xml:space="preserve"> </w:t>
                        </w:r>
                        <w:r w:rsidR="000F378D">
                          <w:t>n</w:t>
                        </w:r>
                        <w:r>
                          <w:t>orme de qualité sur le traitement en établissement</w:t>
                        </w:r>
                        <w:bookmarkEnd w:id="843"/>
                        <w:bookmarkEnd w:id="844"/>
                      </w:p>
                      <w:p w14:paraId="162FE7F2" w14:textId="77777777" w:rsidR="00A4148F" w:rsidRPr="00F120AC" w:rsidRDefault="00A4148F" w:rsidP="00F120AC">
                        <w:pPr>
                          <w:pStyle w:val="Heading1"/>
                        </w:pPr>
                      </w:p>
                      <w:p w14:paraId="46E1E47D" w14:textId="77777777" w:rsidR="00A4148F" w:rsidRDefault="00A4148F"/>
                      <w:p w14:paraId="63076461" w14:textId="77777777" w:rsidR="00A4148F" w:rsidRPr="00F120AC" w:rsidRDefault="00F120AC" w:rsidP="00F120AC">
                        <w:pPr>
                          <w:pStyle w:val="Heading1"/>
                        </w:pPr>
                        <w:bookmarkStart w:id="845" w:name="_Toc224723892"/>
                        <w:bookmarkStart w:id="846" w:name="_Toc22472443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45"/>
                        <w:bookmarkEnd w:id="846"/>
                      </w:p>
                      <w:p w14:paraId="2DA2B654" w14:textId="77777777" w:rsidR="00A4148F" w:rsidRPr="004D5F95" w:rsidRDefault="00B81561" w:rsidP="00A4148F">
                        <w:pPr>
                          <w:rPr>
                            <w:b/>
                            <w:bCs/>
                            <w:color w:val="FFFFFF" w:themeColor="background1"/>
                          </w:rPr>
                        </w:pPr>
                        <w:r>
                          <w:rPr>
                            <w:b/>
                            <w:color w:val="FFFFFF" w:themeColor="background1"/>
                          </w:rPr>
                          <w:t>Mars 2026</w:t>
                        </w:r>
                      </w:p>
                      <w:p w14:paraId="56398D3B" w14:textId="77777777" w:rsidR="002628A2" w:rsidRDefault="002628A2"/>
                      <w:p w14:paraId="78EBECAB" w14:textId="77777777" w:rsidR="00A4148F" w:rsidRPr="004D5F95" w:rsidRDefault="00A4148F" w:rsidP="00A4148F">
                        <w:pPr>
                          <w:rPr>
                            <w:b/>
                            <w:bCs/>
                            <w:color w:val="FFFFFF" w:themeColor="background1"/>
                          </w:rPr>
                        </w:pPr>
                        <w:r>
                          <w:rPr>
                            <w:b/>
                            <w:color w:val="FFFFFF" w:themeColor="background1"/>
                          </w:rPr>
                          <w:t>JANVIER 2023</w:t>
                        </w:r>
                      </w:p>
                      <w:p w14:paraId="0DE34CF7" w14:textId="77777777" w:rsidR="002628A2" w:rsidRDefault="002628A2"/>
                      <w:p w14:paraId="640C687C"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B114532" w14:textId="77777777" w:rsidR="002628A2" w:rsidRDefault="002628A2"/>
                      <w:p w14:paraId="70987B6F" w14:textId="77777777" w:rsidR="00A4148F" w:rsidRPr="004D5F95" w:rsidRDefault="00A4148F" w:rsidP="00A4148F">
                        <w:pPr>
                          <w:rPr>
                            <w:b/>
                            <w:bCs/>
                            <w:color w:val="FFFFFF" w:themeColor="background1"/>
                          </w:rPr>
                        </w:pPr>
                        <w:r>
                          <w:rPr>
                            <w:b/>
                            <w:color w:val="FFFFFF" w:themeColor="background1"/>
                          </w:rPr>
                          <w:t>JANVIER 2023</w:t>
                        </w:r>
                      </w:p>
                      <w:p w14:paraId="24C43D39" w14:textId="77777777" w:rsidR="002628A2" w:rsidRDefault="002628A2"/>
                      <w:p w14:paraId="176D7CC4" w14:textId="77777777" w:rsidR="00A4148F" w:rsidRPr="00BD1F9F" w:rsidRDefault="00A4148F" w:rsidP="00E00D64">
                        <w:r>
                          <w:t>Ceci est le titre de votre document.</w:t>
                        </w:r>
                      </w:p>
                      <w:p w14:paraId="5E582280" w14:textId="77777777" w:rsidR="002628A2" w:rsidRDefault="002628A2"/>
                      <w:p w14:paraId="76306449" w14:textId="77777777" w:rsidR="00A4148F" w:rsidRPr="00BD1F9F" w:rsidRDefault="00A4148F" w:rsidP="00E00D64">
                        <w:r>
                          <w:t>Ceci est le titre de votre document.</w:t>
                        </w:r>
                      </w:p>
                      <w:p w14:paraId="398431EA" w14:textId="77777777" w:rsidR="002628A2" w:rsidRDefault="002628A2"/>
                      <w:p w14:paraId="1F7BBF58"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9684492" w14:textId="77777777" w:rsidR="002628A2" w:rsidRDefault="002628A2"/>
                      <w:p w14:paraId="601B7851" w14:textId="77777777" w:rsidR="00A4148F" w:rsidRPr="004D5F95" w:rsidRDefault="00A4148F" w:rsidP="00A4148F">
                        <w:pPr>
                          <w:rPr>
                            <w:b/>
                            <w:bCs/>
                            <w:color w:val="FFFFFF" w:themeColor="background1"/>
                          </w:rPr>
                        </w:pPr>
                        <w:r>
                          <w:rPr>
                            <w:b/>
                            <w:color w:val="FFFFFF" w:themeColor="background1"/>
                          </w:rPr>
                          <w:t>JANVIER 2023</w:t>
                        </w:r>
                      </w:p>
                      <w:p w14:paraId="18E3AF1E" w14:textId="77777777" w:rsidR="002628A2" w:rsidRDefault="002628A2"/>
                      <w:p w14:paraId="71C1D6C1"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458A78B" w14:textId="77777777" w:rsidR="002628A2" w:rsidRDefault="002628A2"/>
                      <w:p w14:paraId="48205C08" w14:textId="77777777" w:rsidR="00A4148F" w:rsidRPr="004D5F95" w:rsidRDefault="00A4148F" w:rsidP="00A4148F">
                        <w:pPr>
                          <w:rPr>
                            <w:b/>
                            <w:bCs/>
                            <w:color w:val="FFFFFF" w:themeColor="background1"/>
                          </w:rPr>
                        </w:pPr>
                        <w:r>
                          <w:rPr>
                            <w:b/>
                            <w:color w:val="FFFFFF" w:themeColor="background1"/>
                          </w:rPr>
                          <w:t>JANVIER 2023</w:t>
                        </w:r>
                      </w:p>
                      <w:p w14:paraId="1C778543" w14:textId="77777777" w:rsidR="00A4148F" w:rsidRDefault="00A4148F"/>
                      <w:p w14:paraId="30401376"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25377195" w14:textId="77777777" w:rsidR="002628A2" w:rsidRDefault="002628A2"/>
                      <w:p w14:paraId="5B0D2131" w14:textId="77777777" w:rsidR="00A4148F" w:rsidRPr="004D5F95" w:rsidRDefault="00A4148F" w:rsidP="00A4148F">
                        <w:pPr>
                          <w:rPr>
                            <w:b/>
                            <w:bCs/>
                            <w:color w:val="FFFFFF" w:themeColor="background1"/>
                          </w:rPr>
                        </w:pPr>
                        <w:r>
                          <w:rPr>
                            <w:b/>
                            <w:color w:val="FFFFFF" w:themeColor="background1"/>
                          </w:rPr>
                          <w:t>JANVIER 2023</w:t>
                        </w:r>
                      </w:p>
                      <w:p w14:paraId="21BF3A42" w14:textId="77777777" w:rsidR="002628A2" w:rsidRDefault="002628A2"/>
                      <w:p w14:paraId="402AA734"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F5D5CB1" w14:textId="77777777" w:rsidR="002628A2" w:rsidRDefault="002628A2"/>
                      <w:p w14:paraId="7BB9D43B" w14:textId="77777777" w:rsidR="00A4148F" w:rsidRPr="004D5F95" w:rsidRDefault="00A4148F" w:rsidP="00A4148F">
                        <w:pPr>
                          <w:rPr>
                            <w:b/>
                            <w:bCs/>
                            <w:color w:val="FFFFFF" w:themeColor="background1"/>
                          </w:rPr>
                        </w:pPr>
                        <w:r>
                          <w:rPr>
                            <w:b/>
                            <w:color w:val="FFFFFF" w:themeColor="background1"/>
                          </w:rPr>
                          <w:t>JANVIER 2023</w:t>
                        </w:r>
                      </w:p>
                      <w:p w14:paraId="230FC4C9" w14:textId="77777777" w:rsidR="002628A2" w:rsidRDefault="002628A2"/>
                      <w:p w14:paraId="2EFD157B" w14:textId="77777777" w:rsidR="00A4148F" w:rsidRPr="00BD1F9F" w:rsidRDefault="00A4148F" w:rsidP="00E00D64">
                        <w:r>
                          <w:t>Ceci est le titre de votre document.</w:t>
                        </w:r>
                      </w:p>
                      <w:p w14:paraId="3E2DEDF2" w14:textId="77777777" w:rsidR="002628A2" w:rsidRDefault="002628A2"/>
                      <w:p w14:paraId="030E23BA" w14:textId="77777777" w:rsidR="00A4148F" w:rsidRPr="00BD1F9F" w:rsidRDefault="00A4148F" w:rsidP="00E00D64">
                        <w:r>
                          <w:t>Ceci est le titre de votre document.</w:t>
                        </w:r>
                      </w:p>
                      <w:p w14:paraId="507D3CA2" w14:textId="77777777" w:rsidR="002628A2" w:rsidRDefault="002628A2"/>
                      <w:p w14:paraId="6F8BF72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79698DE" w14:textId="77777777" w:rsidR="002628A2" w:rsidRDefault="002628A2"/>
                      <w:p w14:paraId="177371EA" w14:textId="77777777" w:rsidR="00A4148F" w:rsidRPr="004D5F95" w:rsidRDefault="00A4148F" w:rsidP="00A4148F">
                        <w:pPr>
                          <w:rPr>
                            <w:b/>
                            <w:bCs/>
                            <w:color w:val="FFFFFF" w:themeColor="background1"/>
                          </w:rPr>
                        </w:pPr>
                        <w:r>
                          <w:rPr>
                            <w:b/>
                            <w:color w:val="FFFFFF" w:themeColor="background1"/>
                          </w:rPr>
                          <w:t>JANVIER 2023</w:t>
                        </w:r>
                      </w:p>
                      <w:p w14:paraId="42E5DBC0" w14:textId="77777777" w:rsidR="002628A2" w:rsidRDefault="002628A2"/>
                      <w:p w14:paraId="072C2201"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3213E41" w14:textId="77777777" w:rsidR="002628A2" w:rsidRDefault="002628A2"/>
                      <w:p w14:paraId="6D5E1ECC" w14:textId="77777777" w:rsidR="00A4148F" w:rsidRPr="004D5F95" w:rsidRDefault="00A4148F" w:rsidP="00A4148F">
                        <w:pPr>
                          <w:rPr>
                            <w:b/>
                            <w:bCs/>
                            <w:color w:val="FFFFFF" w:themeColor="background1"/>
                          </w:rPr>
                        </w:pPr>
                        <w:r>
                          <w:rPr>
                            <w:b/>
                            <w:color w:val="FFFFFF" w:themeColor="background1"/>
                          </w:rPr>
                          <w:t>JANVIER 2023</w:t>
                        </w:r>
                      </w:p>
                      <w:p w14:paraId="4ED07A7C" w14:textId="77777777" w:rsidR="00A4148F" w:rsidRDefault="00A4148F"/>
                      <w:p w14:paraId="2EF7C2FC" w14:textId="77777777" w:rsidR="00A4148F" w:rsidRPr="00F120AC" w:rsidRDefault="00271781" w:rsidP="00F120AC">
                        <w:pPr>
                          <w:pStyle w:val="Heading1"/>
                        </w:pPr>
                        <w:bookmarkStart w:id="847" w:name="_Toc224723893"/>
                        <w:bookmarkStart w:id="848" w:name="_Toc224724433"/>
                        <w:r>
                          <w:t>Ébauche</w:t>
                        </w:r>
                        <w:r w:rsidR="00A24079">
                          <w:t> :</w:t>
                        </w:r>
                        <w:r>
                          <w:t xml:space="preserve"> </w:t>
                        </w:r>
                        <w:r w:rsidR="000F378D">
                          <w:t>n</w:t>
                        </w:r>
                        <w:r>
                          <w:t>orme de qualité sur le traitement en établissement</w:t>
                        </w:r>
                        <w:bookmarkEnd w:id="847"/>
                        <w:bookmarkEnd w:id="848"/>
                      </w:p>
                      <w:p w14:paraId="72001283" w14:textId="77777777" w:rsidR="00A4148F" w:rsidRPr="004D5F95" w:rsidRDefault="00B81561" w:rsidP="00A4148F">
                        <w:pPr>
                          <w:rPr>
                            <w:b/>
                            <w:bCs/>
                            <w:color w:val="FFFFFF" w:themeColor="background1"/>
                          </w:rPr>
                        </w:pPr>
                        <w:r>
                          <w:rPr>
                            <w:b/>
                            <w:color w:val="FFFFFF" w:themeColor="background1"/>
                          </w:rPr>
                          <w:t>Mars 2026</w:t>
                        </w:r>
                      </w:p>
                      <w:p w14:paraId="07D32B0C" w14:textId="77777777" w:rsidR="002628A2" w:rsidRDefault="002628A2"/>
                      <w:p w14:paraId="4B271DC9" w14:textId="77777777" w:rsidR="00A4148F" w:rsidRPr="004D5F95" w:rsidRDefault="00A4148F" w:rsidP="00A4148F">
                        <w:pPr>
                          <w:rPr>
                            <w:b/>
                            <w:bCs/>
                            <w:color w:val="FFFFFF" w:themeColor="background1"/>
                          </w:rPr>
                        </w:pPr>
                        <w:r>
                          <w:rPr>
                            <w:b/>
                            <w:color w:val="FFFFFF" w:themeColor="background1"/>
                          </w:rPr>
                          <w:t>JANVIER 2023</w:t>
                        </w:r>
                      </w:p>
                      <w:p w14:paraId="36AE8B3A" w14:textId="77777777" w:rsidR="002628A2" w:rsidRDefault="002628A2"/>
                      <w:p w14:paraId="611FF66D"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23DA2F1" w14:textId="77777777" w:rsidR="002628A2" w:rsidRDefault="002628A2"/>
                      <w:p w14:paraId="31A0CE3E" w14:textId="77777777" w:rsidR="00A4148F" w:rsidRPr="004D5F95" w:rsidRDefault="00A4148F" w:rsidP="00A4148F">
                        <w:pPr>
                          <w:rPr>
                            <w:b/>
                            <w:bCs/>
                            <w:color w:val="FFFFFF" w:themeColor="background1"/>
                          </w:rPr>
                        </w:pPr>
                        <w:r>
                          <w:rPr>
                            <w:b/>
                            <w:color w:val="FFFFFF" w:themeColor="background1"/>
                          </w:rPr>
                          <w:t>JANVIER 2023</w:t>
                        </w:r>
                      </w:p>
                      <w:p w14:paraId="01150070" w14:textId="77777777" w:rsidR="002628A2" w:rsidRDefault="002628A2"/>
                      <w:p w14:paraId="1DBE68FC" w14:textId="77777777" w:rsidR="00A4148F" w:rsidRPr="00BD1F9F" w:rsidRDefault="00A4148F" w:rsidP="00E00D64">
                        <w:r>
                          <w:t>Ceci est le titre de votre document.</w:t>
                        </w:r>
                      </w:p>
                      <w:p w14:paraId="2CCE4A0A" w14:textId="77777777" w:rsidR="002628A2" w:rsidRDefault="002628A2"/>
                      <w:p w14:paraId="00FB3359" w14:textId="77777777" w:rsidR="00A4148F" w:rsidRPr="00BD1F9F" w:rsidRDefault="00A4148F" w:rsidP="00E00D64">
                        <w:r>
                          <w:t>Ceci est le titre de votre document.</w:t>
                        </w:r>
                      </w:p>
                      <w:p w14:paraId="3FED80A9" w14:textId="77777777" w:rsidR="002628A2" w:rsidRDefault="002628A2"/>
                      <w:p w14:paraId="156DB2BF"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C6EFA77" w14:textId="77777777" w:rsidR="002628A2" w:rsidRDefault="002628A2"/>
                      <w:p w14:paraId="388B8019" w14:textId="77777777" w:rsidR="00A4148F" w:rsidRPr="004D5F95" w:rsidRDefault="00A4148F" w:rsidP="00A4148F">
                        <w:pPr>
                          <w:rPr>
                            <w:b/>
                            <w:bCs/>
                            <w:color w:val="FFFFFF" w:themeColor="background1"/>
                          </w:rPr>
                        </w:pPr>
                        <w:r>
                          <w:rPr>
                            <w:b/>
                            <w:color w:val="FFFFFF" w:themeColor="background1"/>
                          </w:rPr>
                          <w:t>JANVIER 2023</w:t>
                        </w:r>
                      </w:p>
                      <w:p w14:paraId="5ABE02E4" w14:textId="77777777" w:rsidR="002628A2" w:rsidRDefault="002628A2"/>
                      <w:p w14:paraId="4681CD6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CB2BE50" w14:textId="77777777" w:rsidR="002628A2" w:rsidRDefault="002628A2"/>
                      <w:p w14:paraId="703BFC98" w14:textId="77777777" w:rsidR="00A4148F" w:rsidRPr="004D5F95" w:rsidRDefault="00A4148F" w:rsidP="00A4148F">
                        <w:pPr>
                          <w:rPr>
                            <w:b/>
                            <w:bCs/>
                            <w:color w:val="FFFFFF" w:themeColor="background1"/>
                          </w:rPr>
                        </w:pPr>
                        <w:r>
                          <w:rPr>
                            <w:b/>
                            <w:color w:val="FFFFFF" w:themeColor="background1"/>
                          </w:rPr>
                          <w:t>JANVIER 2023</w:t>
                        </w:r>
                      </w:p>
                      <w:p w14:paraId="48564509" w14:textId="77777777" w:rsidR="00A4148F" w:rsidRDefault="00A4148F"/>
                      <w:p w14:paraId="30A340D0"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01FA3D8A" w14:textId="77777777" w:rsidR="002628A2" w:rsidRDefault="002628A2"/>
                      <w:p w14:paraId="78177FAA" w14:textId="77777777" w:rsidR="00A4148F" w:rsidRPr="004D5F95" w:rsidRDefault="00A4148F" w:rsidP="00A4148F">
                        <w:pPr>
                          <w:rPr>
                            <w:b/>
                            <w:bCs/>
                            <w:color w:val="FFFFFF" w:themeColor="background1"/>
                          </w:rPr>
                        </w:pPr>
                        <w:r>
                          <w:rPr>
                            <w:b/>
                            <w:color w:val="FFFFFF" w:themeColor="background1"/>
                          </w:rPr>
                          <w:t>JANVIER 2023</w:t>
                        </w:r>
                      </w:p>
                      <w:p w14:paraId="3889A73A" w14:textId="77777777" w:rsidR="002628A2" w:rsidRDefault="002628A2"/>
                      <w:p w14:paraId="13E1406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3706B36" w14:textId="77777777" w:rsidR="002628A2" w:rsidRDefault="002628A2"/>
                      <w:p w14:paraId="4ACDCE82" w14:textId="77777777" w:rsidR="00A4148F" w:rsidRPr="004D5F95" w:rsidRDefault="00A4148F" w:rsidP="00A4148F">
                        <w:pPr>
                          <w:rPr>
                            <w:b/>
                            <w:bCs/>
                            <w:color w:val="FFFFFF" w:themeColor="background1"/>
                          </w:rPr>
                        </w:pPr>
                        <w:r>
                          <w:rPr>
                            <w:b/>
                            <w:color w:val="FFFFFF" w:themeColor="background1"/>
                          </w:rPr>
                          <w:t>JANVIER 2023</w:t>
                        </w:r>
                      </w:p>
                      <w:p w14:paraId="54782D8A" w14:textId="77777777" w:rsidR="002628A2" w:rsidRDefault="002628A2"/>
                      <w:p w14:paraId="2177D895" w14:textId="77777777" w:rsidR="00A4148F" w:rsidRPr="00BD1F9F" w:rsidRDefault="00A4148F" w:rsidP="00E00D64">
                        <w:r>
                          <w:t>Ceci est le titre de votre document.</w:t>
                        </w:r>
                      </w:p>
                      <w:p w14:paraId="0DBC909E" w14:textId="77777777" w:rsidR="002628A2" w:rsidRDefault="002628A2"/>
                      <w:p w14:paraId="1604B1A0" w14:textId="77777777" w:rsidR="00A4148F" w:rsidRPr="00BD1F9F" w:rsidRDefault="00A4148F" w:rsidP="00E00D64">
                        <w:r>
                          <w:t>Ceci est le titre de votre document.</w:t>
                        </w:r>
                      </w:p>
                      <w:p w14:paraId="4D1F11C1" w14:textId="77777777" w:rsidR="002628A2" w:rsidRDefault="002628A2"/>
                      <w:p w14:paraId="3BF8EFA8"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580ED200" w14:textId="77777777" w:rsidR="002628A2" w:rsidRDefault="002628A2"/>
                      <w:p w14:paraId="4B9B3F43" w14:textId="77777777" w:rsidR="00A4148F" w:rsidRPr="004D5F95" w:rsidRDefault="00A4148F" w:rsidP="00A4148F">
                        <w:pPr>
                          <w:rPr>
                            <w:b/>
                            <w:bCs/>
                            <w:color w:val="FFFFFF" w:themeColor="background1"/>
                          </w:rPr>
                        </w:pPr>
                        <w:r>
                          <w:rPr>
                            <w:b/>
                            <w:color w:val="FFFFFF" w:themeColor="background1"/>
                          </w:rPr>
                          <w:t>JANVIER 2023</w:t>
                        </w:r>
                      </w:p>
                      <w:p w14:paraId="1DD6D172" w14:textId="77777777" w:rsidR="002628A2" w:rsidRDefault="002628A2"/>
                      <w:p w14:paraId="552DCFA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9849103" w14:textId="77777777" w:rsidR="002628A2" w:rsidRDefault="002628A2"/>
                      <w:p w14:paraId="4DBBFB47" w14:textId="77777777" w:rsidR="00A4148F" w:rsidRPr="004D5F95" w:rsidRDefault="00A4148F" w:rsidP="00A4148F">
                        <w:pPr>
                          <w:rPr>
                            <w:b/>
                            <w:bCs/>
                            <w:color w:val="FFFFFF" w:themeColor="background1"/>
                          </w:rPr>
                        </w:pPr>
                        <w:r>
                          <w:rPr>
                            <w:b/>
                            <w:color w:val="FFFFFF" w:themeColor="background1"/>
                          </w:rPr>
                          <w:t>JANVIER 2023</w:t>
                        </w:r>
                      </w:p>
                      <w:p w14:paraId="3FA3AECE" w14:textId="77777777" w:rsidR="00A4148F" w:rsidRDefault="00A4148F"/>
                      <w:p w14:paraId="0575F0C7" w14:textId="77777777" w:rsidR="00A4148F" w:rsidRPr="00F120AC" w:rsidRDefault="00271781" w:rsidP="00F120AC">
                        <w:pPr>
                          <w:pStyle w:val="Heading1"/>
                        </w:pPr>
                        <w:bookmarkStart w:id="849" w:name="_Toc224723894"/>
                        <w:bookmarkStart w:id="850" w:name="_Toc224724434"/>
                        <w:r>
                          <w:t>Ébauche</w:t>
                        </w:r>
                        <w:r w:rsidR="00A24079">
                          <w:t> :</w:t>
                        </w:r>
                        <w:r>
                          <w:t xml:space="preserve"> </w:t>
                        </w:r>
                        <w:r w:rsidR="000F378D">
                          <w:t>n</w:t>
                        </w:r>
                        <w:r>
                          <w:t>orme de qualité sur le traitement en établissement</w:t>
                        </w:r>
                        <w:bookmarkEnd w:id="849"/>
                        <w:bookmarkEnd w:id="850"/>
                      </w:p>
                      <w:p w14:paraId="18A2B0E7" w14:textId="77777777" w:rsidR="00A4148F" w:rsidRPr="00F120AC" w:rsidRDefault="00A4148F" w:rsidP="00F120AC">
                        <w:pPr>
                          <w:pStyle w:val="Heading1"/>
                        </w:pPr>
                      </w:p>
                      <w:p w14:paraId="346940A5" w14:textId="77777777" w:rsidR="00A4148F" w:rsidRDefault="00A4148F"/>
                      <w:p w14:paraId="44E1D2A8" w14:textId="77777777" w:rsidR="00A4148F" w:rsidRPr="00F120AC" w:rsidRDefault="00F120AC" w:rsidP="00F120AC">
                        <w:pPr>
                          <w:pStyle w:val="Heading1"/>
                        </w:pPr>
                        <w:bookmarkStart w:id="851" w:name="_Toc224723895"/>
                        <w:bookmarkStart w:id="852" w:name="_Toc22472443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51"/>
                        <w:bookmarkEnd w:id="852"/>
                      </w:p>
                      <w:p w14:paraId="265B5345" w14:textId="77777777" w:rsidR="00A4148F" w:rsidRPr="00F120AC" w:rsidRDefault="00A4148F" w:rsidP="00F120AC">
                        <w:pPr>
                          <w:pStyle w:val="Heading1"/>
                        </w:pPr>
                      </w:p>
                      <w:p w14:paraId="1896488C" w14:textId="77777777" w:rsidR="00A4148F" w:rsidRDefault="00A4148F"/>
                      <w:p w14:paraId="5869EB77" w14:textId="77777777" w:rsidR="00A4148F" w:rsidRPr="00F120AC" w:rsidRDefault="00F120AC" w:rsidP="00F120AC">
                        <w:pPr>
                          <w:pStyle w:val="Heading1"/>
                        </w:pPr>
                        <w:bookmarkStart w:id="853" w:name="_Toc224723896"/>
                        <w:bookmarkStart w:id="854" w:name="_Toc22472443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53"/>
                        <w:bookmarkEnd w:id="854"/>
                      </w:p>
                      <w:p w14:paraId="727B0E71" w14:textId="77777777" w:rsidR="00A4148F" w:rsidRPr="00F120AC" w:rsidRDefault="00A4148F" w:rsidP="00F120AC">
                        <w:pPr>
                          <w:pStyle w:val="Heading1"/>
                        </w:pPr>
                      </w:p>
                      <w:p w14:paraId="75E5F990" w14:textId="77777777" w:rsidR="00A4148F" w:rsidRDefault="00A4148F"/>
                      <w:p w14:paraId="12A3F48A" w14:textId="77777777" w:rsidR="00A4148F" w:rsidRPr="00F120AC" w:rsidRDefault="00F120AC" w:rsidP="00F120AC">
                        <w:pPr>
                          <w:pStyle w:val="Heading1"/>
                        </w:pPr>
                        <w:bookmarkStart w:id="855" w:name="_Toc224723897"/>
                        <w:bookmarkStart w:id="856" w:name="_Toc22472443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55"/>
                        <w:bookmarkEnd w:id="856"/>
                      </w:p>
                      <w:p w14:paraId="36E902E9" w14:textId="77777777" w:rsidR="00A4148F" w:rsidRPr="004D5F95" w:rsidRDefault="00B81561" w:rsidP="00A4148F">
                        <w:pPr>
                          <w:rPr>
                            <w:b/>
                            <w:bCs/>
                            <w:color w:val="FFFFFF" w:themeColor="background1"/>
                          </w:rPr>
                        </w:pPr>
                        <w:r>
                          <w:rPr>
                            <w:b/>
                            <w:color w:val="FFFFFF" w:themeColor="background1"/>
                          </w:rPr>
                          <w:t>Mars 2026</w:t>
                        </w:r>
                      </w:p>
                      <w:p w14:paraId="24218800" w14:textId="77777777" w:rsidR="002628A2" w:rsidRDefault="002628A2"/>
                      <w:p w14:paraId="356B3C4C" w14:textId="77777777" w:rsidR="00A4148F" w:rsidRPr="004D5F95" w:rsidRDefault="00A4148F" w:rsidP="00A4148F">
                        <w:pPr>
                          <w:rPr>
                            <w:b/>
                            <w:bCs/>
                            <w:color w:val="FFFFFF" w:themeColor="background1"/>
                          </w:rPr>
                        </w:pPr>
                        <w:r>
                          <w:rPr>
                            <w:b/>
                            <w:color w:val="FFFFFF" w:themeColor="background1"/>
                          </w:rPr>
                          <w:t>JANVIER 2023</w:t>
                        </w:r>
                      </w:p>
                      <w:p w14:paraId="6DF4F058" w14:textId="77777777" w:rsidR="002628A2" w:rsidRDefault="002628A2"/>
                      <w:p w14:paraId="68B55DC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0DB4DDF" w14:textId="77777777" w:rsidR="002628A2" w:rsidRDefault="002628A2"/>
                      <w:p w14:paraId="48472ECA" w14:textId="77777777" w:rsidR="00A4148F" w:rsidRPr="004D5F95" w:rsidRDefault="00A4148F" w:rsidP="00A4148F">
                        <w:pPr>
                          <w:rPr>
                            <w:b/>
                            <w:bCs/>
                            <w:color w:val="FFFFFF" w:themeColor="background1"/>
                          </w:rPr>
                        </w:pPr>
                        <w:r>
                          <w:rPr>
                            <w:b/>
                            <w:color w:val="FFFFFF" w:themeColor="background1"/>
                          </w:rPr>
                          <w:t>JANVIER 2023</w:t>
                        </w:r>
                      </w:p>
                      <w:p w14:paraId="6DDADFDC" w14:textId="77777777" w:rsidR="002628A2" w:rsidRDefault="002628A2"/>
                      <w:p w14:paraId="00CAEB05" w14:textId="77777777" w:rsidR="00A4148F" w:rsidRPr="00BD1F9F" w:rsidRDefault="00A4148F" w:rsidP="00E00D64">
                        <w:r>
                          <w:t>Ceci est le titre de votre document.</w:t>
                        </w:r>
                      </w:p>
                      <w:p w14:paraId="03A6C81B" w14:textId="77777777" w:rsidR="002628A2" w:rsidRDefault="002628A2"/>
                      <w:p w14:paraId="30576A82" w14:textId="77777777" w:rsidR="00A4148F" w:rsidRPr="00BD1F9F" w:rsidRDefault="00A4148F" w:rsidP="00E00D64">
                        <w:r>
                          <w:t>Ceci est le titre de votre document.</w:t>
                        </w:r>
                      </w:p>
                      <w:p w14:paraId="249DD321" w14:textId="77777777" w:rsidR="002628A2" w:rsidRDefault="002628A2"/>
                      <w:p w14:paraId="55B961A1"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3E34E5E" w14:textId="77777777" w:rsidR="002628A2" w:rsidRDefault="002628A2"/>
                      <w:p w14:paraId="02424B76" w14:textId="77777777" w:rsidR="00A4148F" w:rsidRPr="004D5F95" w:rsidRDefault="00A4148F" w:rsidP="00A4148F">
                        <w:pPr>
                          <w:rPr>
                            <w:b/>
                            <w:bCs/>
                            <w:color w:val="FFFFFF" w:themeColor="background1"/>
                          </w:rPr>
                        </w:pPr>
                        <w:r>
                          <w:rPr>
                            <w:b/>
                            <w:color w:val="FFFFFF" w:themeColor="background1"/>
                          </w:rPr>
                          <w:t>JANVIER 2023</w:t>
                        </w:r>
                      </w:p>
                      <w:p w14:paraId="4455A324" w14:textId="77777777" w:rsidR="002628A2" w:rsidRDefault="002628A2"/>
                      <w:p w14:paraId="24607B8B"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4703759" w14:textId="77777777" w:rsidR="002628A2" w:rsidRDefault="002628A2"/>
                      <w:p w14:paraId="00081F7D" w14:textId="77777777" w:rsidR="00A4148F" w:rsidRPr="004D5F95" w:rsidRDefault="00A4148F" w:rsidP="00A4148F">
                        <w:pPr>
                          <w:rPr>
                            <w:b/>
                            <w:bCs/>
                            <w:color w:val="FFFFFF" w:themeColor="background1"/>
                          </w:rPr>
                        </w:pPr>
                        <w:r>
                          <w:rPr>
                            <w:b/>
                            <w:color w:val="FFFFFF" w:themeColor="background1"/>
                          </w:rPr>
                          <w:t>JANVIER 2023</w:t>
                        </w:r>
                      </w:p>
                      <w:p w14:paraId="52AC9CD5" w14:textId="77777777" w:rsidR="00A4148F" w:rsidRDefault="00A4148F"/>
                      <w:p w14:paraId="4309677B"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5AD3A177" w14:textId="77777777" w:rsidR="002628A2" w:rsidRDefault="002628A2"/>
                      <w:p w14:paraId="03E62C86" w14:textId="77777777" w:rsidR="00A4148F" w:rsidRPr="004D5F95" w:rsidRDefault="00A4148F" w:rsidP="00A4148F">
                        <w:pPr>
                          <w:rPr>
                            <w:b/>
                            <w:bCs/>
                            <w:color w:val="FFFFFF" w:themeColor="background1"/>
                          </w:rPr>
                        </w:pPr>
                        <w:r>
                          <w:rPr>
                            <w:b/>
                            <w:color w:val="FFFFFF" w:themeColor="background1"/>
                          </w:rPr>
                          <w:t>JANVIER 2023</w:t>
                        </w:r>
                      </w:p>
                      <w:p w14:paraId="3046BF70" w14:textId="77777777" w:rsidR="002628A2" w:rsidRDefault="002628A2"/>
                      <w:p w14:paraId="252AEC5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ABA092A" w14:textId="77777777" w:rsidR="002628A2" w:rsidRDefault="002628A2"/>
                      <w:p w14:paraId="4DFE939B" w14:textId="77777777" w:rsidR="00A4148F" w:rsidRPr="004D5F95" w:rsidRDefault="00A4148F" w:rsidP="00A4148F">
                        <w:pPr>
                          <w:rPr>
                            <w:b/>
                            <w:bCs/>
                            <w:color w:val="FFFFFF" w:themeColor="background1"/>
                          </w:rPr>
                        </w:pPr>
                        <w:r>
                          <w:rPr>
                            <w:b/>
                            <w:color w:val="FFFFFF" w:themeColor="background1"/>
                          </w:rPr>
                          <w:t>JANVIER 2023</w:t>
                        </w:r>
                      </w:p>
                      <w:p w14:paraId="3A718B2F" w14:textId="77777777" w:rsidR="002628A2" w:rsidRDefault="002628A2"/>
                      <w:p w14:paraId="30F556CD" w14:textId="77777777" w:rsidR="00A4148F" w:rsidRPr="00BD1F9F" w:rsidRDefault="00A4148F" w:rsidP="00E00D64">
                        <w:r>
                          <w:t>Ceci est le titre de votre document.</w:t>
                        </w:r>
                      </w:p>
                      <w:p w14:paraId="4F0FD050" w14:textId="77777777" w:rsidR="002628A2" w:rsidRDefault="002628A2"/>
                      <w:p w14:paraId="2CB75EBC" w14:textId="77777777" w:rsidR="00A4148F" w:rsidRPr="00BD1F9F" w:rsidRDefault="00A4148F" w:rsidP="00E00D64">
                        <w:r>
                          <w:t>Ceci est le titre de votre document.</w:t>
                        </w:r>
                      </w:p>
                      <w:p w14:paraId="11BA2BB1" w14:textId="77777777" w:rsidR="002628A2" w:rsidRDefault="002628A2"/>
                      <w:p w14:paraId="2E2ACD2A"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3B0D9003" w14:textId="77777777" w:rsidR="002628A2" w:rsidRDefault="002628A2"/>
                      <w:p w14:paraId="125A8F12" w14:textId="77777777" w:rsidR="00A4148F" w:rsidRPr="004D5F95" w:rsidRDefault="00A4148F" w:rsidP="00A4148F">
                        <w:pPr>
                          <w:rPr>
                            <w:b/>
                            <w:bCs/>
                            <w:color w:val="FFFFFF" w:themeColor="background1"/>
                          </w:rPr>
                        </w:pPr>
                        <w:r>
                          <w:rPr>
                            <w:b/>
                            <w:color w:val="FFFFFF" w:themeColor="background1"/>
                          </w:rPr>
                          <w:t>JANVIER 2023</w:t>
                        </w:r>
                      </w:p>
                      <w:p w14:paraId="372F600F" w14:textId="77777777" w:rsidR="002628A2" w:rsidRDefault="002628A2"/>
                      <w:p w14:paraId="2F84F3F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A9046BD" w14:textId="77777777" w:rsidR="002628A2" w:rsidRDefault="002628A2"/>
                      <w:p w14:paraId="2BF68BBD" w14:textId="77777777" w:rsidR="00A4148F" w:rsidRPr="004D5F95" w:rsidRDefault="00A4148F" w:rsidP="00A4148F">
                        <w:pPr>
                          <w:rPr>
                            <w:b/>
                            <w:bCs/>
                            <w:color w:val="FFFFFF" w:themeColor="background1"/>
                          </w:rPr>
                        </w:pPr>
                        <w:r>
                          <w:rPr>
                            <w:b/>
                            <w:color w:val="FFFFFF" w:themeColor="background1"/>
                          </w:rPr>
                          <w:t>JANVIER 2023</w:t>
                        </w:r>
                      </w:p>
                      <w:p w14:paraId="2C5BABA7" w14:textId="77777777" w:rsidR="00A4148F" w:rsidRDefault="00A4148F"/>
                      <w:p w14:paraId="53D4DEEA" w14:textId="77777777" w:rsidR="00A4148F" w:rsidRPr="00F120AC" w:rsidRDefault="00271781" w:rsidP="00F120AC">
                        <w:pPr>
                          <w:pStyle w:val="Heading1"/>
                        </w:pPr>
                        <w:bookmarkStart w:id="857" w:name="_Toc224723898"/>
                        <w:bookmarkStart w:id="858" w:name="_Toc224724438"/>
                        <w:r>
                          <w:t>Ébauche</w:t>
                        </w:r>
                        <w:r w:rsidR="00A24079">
                          <w:t> :</w:t>
                        </w:r>
                        <w:r>
                          <w:t xml:space="preserve"> </w:t>
                        </w:r>
                        <w:r w:rsidR="000F378D">
                          <w:t>n</w:t>
                        </w:r>
                        <w:r>
                          <w:t>orme de qualité sur le traitement en établissement</w:t>
                        </w:r>
                        <w:bookmarkEnd w:id="857"/>
                        <w:bookmarkEnd w:id="858"/>
                      </w:p>
                      <w:p w14:paraId="28788828" w14:textId="77777777" w:rsidR="00A4148F" w:rsidRPr="004D5F95" w:rsidRDefault="00B81561" w:rsidP="00A4148F">
                        <w:pPr>
                          <w:rPr>
                            <w:b/>
                            <w:bCs/>
                            <w:color w:val="FFFFFF" w:themeColor="background1"/>
                          </w:rPr>
                        </w:pPr>
                        <w:r>
                          <w:rPr>
                            <w:b/>
                            <w:color w:val="FFFFFF" w:themeColor="background1"/>
                          </w:rPr>
                          <w:t>Mars 2026</w:t>
                        </w:r>
                      </w:p>
                      <w:p w14:paraId="330C3582" w14:textId="77777777" w:rsidR="002628A2" w:rsidRDefault="002628A2"/>
                      <w:p w14:paraId="766D80EF" w14:textId="77777777" w:rsidR="00A4148F" w:rsidRPr="004D5F95" w:rsidRDefault="00A4148F" w:rsidP="00A4148F">
                        <w:pPr>
                          <w:rPr>
                            <w:b/>
                            <w:bCs/>
                            <w:color w:val="FFFFFF" w:themeColor="background1"/>
                          </w:rPr>
                        </w:pPr>
                        <w:r>
                          <w:rPr>
                            <w:b/>
                            <w:color w:val="FFFFFF" w:themeColor="background1"/>
                          </w:rPr>
                          <w:t>JANVIER 2023</w:t>
                        </w:r>
                      </w:p>
                      <w:p w14:paraId="61F84051" w14:textId="77777777" w:rsidR="002628A2" w:rsidRDefault="002628A2"/>
                      <w:p w14:paraId="0BC8480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D8118C1" w14:textId="77777777" w:rsidR="002628A2" w:rsidRDefault="002628A2"/>
                      <w:p w14:paraId="7C9F6B84" w14:textId="77777777" w:rsidR="00A4148F" w:rsidRPr="004D5F95" w:rsidRDefault="00A4148F" w:rsidP="00A4148F">
                        <w:pPr>
                          <w:rPr>
                            <w:b/>
                            <w:bCs/>
                            <w:color w:val="FFFFFF" w:themeColor="background1"/>
                          </w:rPr>
                        </w:pPr>
                        <w:r>
                          <w:rPr>
                            <w:b/>
                            <w:color w:val="FFFFFF" w:themeColor="background1"/>
                          </w:rPr>
                          <w:t>JANVIER 2023</w:t>
                        </w:r>
                      </w:p>
                      <w:p w14:paraId="0AECAB21" w14:textId="77777777" w:rsidR="002628A2" w:rsidRDefault="002628A2"/>
                      <w:p w14:paraId="346DD45A" w14:textId="77777777" w:rsidR="00A4148F" w:rsidRPr="00BD1F9F" w:rsidRDefault="00A4148F" w:rsidP="00E00D64">
                        <w:r>
                          <w:t>Ceci est le titre de votre document.</w:t>
                        </w:r>
                      </w:p>
                      <w:p w14:paraId="74783F7B" w14:textId="77777777" w:rsidR="002628A2" w:rsidRDefault="002628A2"/>
                      <w:p w14:paraId="44285A21" w14:textId="77777777" w:rsidR="00A4148F" w:rsidRPr="00BD1F9F" w:rsidRDefault="00A4148F" w:rsidP="00E00D64">
                        <w:r>
                          <w:t>Ceci est le titre de votre document.</w:t>
                        </w:r>
                      </w:p>
                      <w:p w14:paraId="5B1674FC" w14:textId="77777777" w:rsidR="002628A2" w:rsidRDefault="002628A2"/>
                      <w:p w14:paraId="0792CEF4"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61A0D3B" w14:textId="77777777" w:rsidR="002628A2" w:rsidRDefault="002628A2"/>
                      <w:p w14:paraId="507A58D0" w14:textId="77777777" w:rsidR="00A4148F" w:rsidRPr="004D5F95" w:rsidRDefault="00A4148F" w:rsidP="00A4148F">
                        <w:pPr>
                          <w:rPr>
                            <w:b/>
                            <w:bCs/>
                            <w:color w:val="FFFFFF" w:themeColor="background1"/>
                          </w:rPr>
                        </w:pPr>
                        <w:r>
                          <w:rPr>
                            <w:b/>
                            <w:color w:val="FFFFFF" w:themeColor="background1"/>
                          </w:rPr>
                          <w:t>JANVIER 2023</w:t>
                        </w:r>
                      </w:p>
                      <w:p w14:paraId="00AE0F3D" w14:textId="77777777" w:rsidR="002628A2" w:rsidRDefault="002628A2"/>
                      <w:p w14:paraId="308B4B5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AD4FFB9" w14:textId="77777777" w:rsidR="002628A2" w:rsidRDefault="002628A2"/>
                      <w:p w14:paraId="08634260" w14:textId="77777777" w:rsidR="00A4148F" w:rsidRPr="004D5F95" w:rsidRDefault="00A4148F" w:rsidP="00A4148F">
                        <w:pPr>
                          <w:rPr>
                            <w:b/>
                            <w:bCs/>
                            <w:color w:val="FFFFFF" w:themeColor="background1"/>
                          </w:rPr>
                        </w:pPr>
                        <w:r>
                          <w:rPr>
                            <w:b/>
                            <w:color w:val="FFFFFF" w:themeColor="background1"/>
                          </w:rPr>
                          <w:t>JANVIER 2023</w:t>
                        </w:r>
                      </w:p>
                      <w:p w14:paraId="62F616CB" w14:textId="77777777" w:rsidR="00A4148F" w:rsidRDefault="00A4148F"/>
                      <w:p w14:paraId="15D5533F"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33E76823" w14:textId="77777777" w:rsidR="002628A2" w:rsidRDefault="002628A2"/>
                      <w:p w14:paraId="4F92CECC" w14:textId="77777777" w:rsidR="00A4148F" w:rsidRPr="004D5F95" w:rsidRDefault="00A4148F" w:rsidP="00A4148F">
                        <w:pPr>
                          <w:rPr>
                            <w:b/>
                            <w:bCs/>
                            <w:color w:val="FFFFFF" w:themeColor="background1"/>
                          </w:rPr>
                        </w:pPr>
                        <w:r>
                          <w:rPr>
                            <w:b/>
                            <w:color w:val="FFFFFF" w:themeColor="background1"/>
                          </w:rPr>
                          <w:t>JANVIER 2023</w:t>
                        </w:r>
                      </w:p>
                      <w:p w14:paraId="4E1437E8" w14:textId="77777777" w:rsidR="002628A2" w:rsidRDefault="002628A2"/>
                      <w:p w14:paraId="78B1AA4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2DE4E51" w14:textId="77777777" w:rsidR="002628A2" w:rsidRDefault="002628A2"/>
                      <w:p w14:paraId="356F6240" w14:textId="77777777" w:rsidR="00A4148F" w:rsidRPr="004D5F95" w:rsidRDefault="00A4148F" w:rsidP="00A4148F">
                        <w:pPr>
                          <w:rPr>
                            <w:b/>
                            <w:bCs/>
                            <w:color w:val="FFFFFF" w:themeColor="background1"/>
                          </w:rPr>
                        </w:pPr>
                        <w:r>
                          <w:rPr>
                            <w:b/>
                            <w:color w:val="FFFFFF" w:themeColor="background1"/>
                          </w:rPr>
                          <w:t>JANVIER 2023</w:t>
                        </w:r>
                      </w:p>
                      <w:p w14:paraId="0D190F83" w14:textId="77777777" w:rsidR="002628A2" w:rsidRDefault="002628A2"/>
                      <w:p w14:paraId="1574DB66" w14:textId="77777777" w:rsidR="00A4148F" w:rsidRPr="00BD1F9F" w:rsidRDefault="00A4148F" w:rsidP="00E00D64">
                        <w:r>
                          <w:t>Ceci est le titre de votre document.</w:t>
                        </w:r>
                      </w:p>
                      <w:p w14:paraId="3F11A47B" w14:textId="77777777" w:rsidR="002628A2" w:rsidRDefault="002628A2"/>
                      <w:p w14:paraId="22DFE704" w14:textId="77777777" w:rsidR="00A4148F" w:rsidRPr="00BD1F9F" w:rsidRDefault="00A4148F" w:rsidP="00E00D64">
                        <w:r>
                          <w:t>Ceci est le titre de votre document.</w:t>
                        </w:r>
                      </w:p>
                      <w:p w14:paraId="02AE4040" w14:textId="77777777" w:rsidR="002628A2" w:rsidRDefault="002628A2"/>
                      <w:p w14:paraId="71E388C6"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103169B" w14:textId="77777777" w:rsidR="002628A2" w:rsidRDefault="002628A2"/>
                      <w:p w14:paraId="2E8720D6" w14:textId="77777777" w:rsidR="00A4148F" w:rsidRPr="004D5F95" w:rsidRDefault="00A4148F" w:rsidP="00A4148F">
                        <w:pPr>
                          <w:rPr>
                            <w:b/>
                            <w:bCs/>
                            <w:color w:val="FFFFFF" w:themeColor="background1"/>
                          </w:rPr>
                        </w:pPr>
                        <w:r>
                          <w:rPr>
                            <w:b/>
                            <w:color w:val="FFFFFF" w:themeColor="background1"/>
                          </w:rPr>
                          <w:t>JANVIER 2023</w:t>
                        </w:r>
                      </w:p>
                      <w:p w14:paraId="11037422" w14:textId="77777777" w:rsidR="002628A2" w:rsidRDefault="002628A2"/>
                      <w:p w14:paraId="4C8AED4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8BDAE17" w14:textId="77777777" w:rsidR="002628A2" w:rsidRDefault="002628A2"/>
                      <w:p w14:paraId="6FCC4E0B" w14:textId="77777777" w:rsidR="00A4148F" w:rsidRPr="004D5F95" w:rsidRDefault="00A4148F" w:rsidP="00A4148F">
                        <w:pPr>
                          <w:rPr>
                            <w:b/>
                            <w:bCs/>
                            <w:color w:val="FFFFFF" w:themeColor="background1"/>
                          </w:rPr>
                        </w:pPr>
                        <w:r>
                          <w:rPr>
                            <w:b/>
                            <w:color w:val="FFFFFF" w:themeColor="background1"/>
                          </w:rPr>
                          <w:t>JANVIER 2023</w:t>
                        </w:r>
                      </w:p>
                      <w:p w14:paraId="0BDAE3DA" w14:textId="77777777" w:rsidR="00A4148F" w:rsidRDefault="00A4148F"/>
                      <w:p w14:paraId="6763CC61" w14:textId="77777777" w:rsidR="00A4148F" w:rsidRPr="00F120AC" w:rsidRDefault="00271781" w:rsidP="00F120AC">
                        <w:pPr>
                          <w:pStyle w:val="Heading1"/>
                        </w:pPr>
                        <w:bookmarkStart w:id="859" w:name="_Toc224723899"/>
                        <w:bookmarkStart w:id="860" w:name="_Toc224724439"/>
                        <w:r>
                          <w:t>Ébauche</w:t>
                        </w:r>
                        <w:r w:rsidR="00A24079">
                          <w:t> :</w:t>
                        </w:r>
                        <w:r>
                          <w:t xml:space="preserve"> </w:t>
                        </w:r>
                        <w:r w:rsidR="000F378D">
                          <w:t>n</w:t>
                        </w:r>
                        <w:r>
                          <w:t>orme de qualité sur le traitement en établissement</w:t>
                        </w:r>
                        <w:bookmarkEnd w:id="859"/>
                        <w:bookmarkEnd w:id="860"/>
                      </w:p>
                      <w:p w14:paraId="7AA48930" w14:textId="77777777" w:rsidR="00A4148F" w:rsidRPr="00F120AC" w:rsidRDefault="00A4148F" w:rsidP="00F120AC">
                        <w:pPr>
                          <w:pStyle w:val="Heading1"/>
                        </w:pPr>
                      </w:p>
                      <w:p w14:paraId="1530027B" w14:textId="77777777" w:rsidR="00A4148F" w:rsidRDefault="00A4148F"/>
                      <w:p w14:paraId="6DDBEEE4" w14:textId="77777777" w:rsidR="00A4148F" w:rsidRPr="00F120AC" w:rsidRDefault="00F120AC" w:rsidP="00F120AC">
                        <w:pPr>
                          <w:pStyle w:val="Heading1"/>
                        </w:pPr>
                        <w:bookmarkStart w:id="861" w:name="_Toc224723900"/>
                        <w:bookmarkStart w:id="862" w:name="_Toc22472444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61"/>
                        <w:bookmarkEnd w:id="862"/>
                      </w:p>
                      <w:p w14:paraId="2968823D" w14:textId="77777777" w:rsidR="00A4148F" w:rsidRPr="004D5F95" w:rsidRDefault="00B81561" w:rsidP="00A4148F">
                        <w:pPr>
                          <w:rPr>
                            <w:b/>
                            <w:bCs/>
                            <w:color w:val="FFFFFF" w:themeColor="background1"/>
                          </w:rPr>
                        </w:pPr>
                        <w:r>
                          <w:rPr>
                            <w:b/>
                            <w:color w:val="FFFFFF" w:themeColor="background1"/>
                          </w:rPr>
                          <w:t>Mars 2026</w:t>
                        </w:r>
                      </w:p>
                      <w:p w14:paraId="295916BC" w14:textId="77777777" w:rsidR="002628A2" w:rsidRDefault="002628A2"/>
                      <w:p w14:paraId="59C9E317" w14:textId="77777777" w:rsidR="00A4148F" w:rsidRPr="004D5F95" w:rsidRDefault="00A4148F" w:rsidP="00A4148F">
                        <w:pPr>
                          <w:rPr>
                            <w:b/>
                            <w:bCs/>
                            <w:color w:val="FFFFFF" w:themeColor="background1"/>
                          </w:rPr>
                        </w:pPr>
                        <w:r>
                          <w:rPr>
                            <w:b/>
                            <w:color w:val="FFFFFF" w:themeColor="background1"/>
                          </w:rPr>
                          <w:t>JANVIER 2023</w:t>
                        </w:r>
                      </w:p>
                      <w:p w14:paraId="3119DD6C" w14:textId="77777777" w:rsidR="002628A2" w:rsidRDefault="002628A2"/>
                      <w:p w14:paraId="4850399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8BD7EDD" w14:textId="77777777" w:rsidR="002628A2" w:rsidRDefault="002628A2"/>
                      <w:p w14:paraId="28B8C28C" w14:textId="77777777" w:rsidR="00A4148F" w:rsidRPr="004D5F95" w:rsidRDefault="00A4148F" w:rsidP="00A4148F">
                        <w:pPr>
                          <w:rPr>
                            <w:b/>
                            <w:bCs/>
                            <w:color w:val="FFFFFF" w:themeColor="background1"/>
                          </w:rPr>
                        </w:pPr>
                        <w:r>
                          <w:rPr>
                            <w:b/>
                            <w:color w:val="FFFFFF" w:themeColor="background1"/>
                          </w:rPr>
                          <w:t>JANVIER 2023</w:t>
                        </w:r>
                      </w:p>
                      <w:p w14:paraId="530C3BAA" w14:textId="77777777" w:rsidR="002628A2" w:rsidRDefault="002628A2"/>
                      <w:p w14:paraId="1759DB8D" w14:textId="77777777" w:rsidR="00A4148F" w:rsidRPr="00BD1F9F" w:rsidRDefault="00A4148F" w:rsidP="00E00D64">
                        <w:r>
                          <w:t>Ceci est le titre de votre document.</w:t>
                        </w:r>
                      </w:p>
                      <w:p w14:paraId="6D486E30" w14:textId="77777777" w:rsidR="002628A2" w:rsidRDefault="002628A2"/>
                      <w:p w14:paraId="0EB80999" w14:textId="77777777" w:rsidR="00A4148F" w:rsidRPr="00BD1F9F" w:rsidRDefault="00A4148F" w:rsidP="00E00D64">
                        <w:r>
                          <w:t>Ceci est le titre de votre document.</w:t>
                        </w:r>
                      </w:p>
                      <w:p w14:paraId="4554E442" w14:textId="77777777" w:rsidR="002628A2" w:rsidRDefault="002628A2"/>
                      <w:p w14:paraId="64C5A239"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CED5447" w14:textId="77777777" w:rsidR="002628A2" w:rsidRDefault="002628A2"/>
                      <w:p w14:paraId="07C6ED08" w14:textId="77777777" w:rsidR="00A4148F" w:rsidRPr="004D5F95" w:rsidRDefault="00A4148F" w:rsidP="00A4148F">
                        <w:pPr>
                          <w:rPr>
                            <w:b/>
                            <w:bCs/>
                            <w:color w:val="FFFFFF" w:themeColor="background1"/>
                          </w:rPr>
                        </w:pPr>
                        <w:r>
                          <w:rPr>
                            <w:b/>
                            <w:color w:val="FFFFFF" w:themeColor="background1"/>
                          </w:rPr>
                          <w:t>JANVIER 2023</w:t>
                        </w:r>
                      </w:p>
                      <w:p w14:paraId="757FF916" w14:textId="77777777" w:rsidR="002628A2" w:rsidRDefault="002628A2"/>
                      <w:p w14:paraId="4983AF23"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BE2AC27" w14:textId="77777777" w:rsidR="002628A2" w:rsidRDefault="002628A2"/>
                      <w:p w14:paraId="21F3373A" w14:textId="77777777" w:rsidR="00A4148F" w:rsidRPr="004D5F95" w:rsidRDefault="00A4148F" w:rsidP="00A4148F">
                        <w:pPr>
                          <w:rPr>
                            <w:b/>
                            <w:bCs/>
                            <w:color w:val="FFFFFF" w:themeColor="background1"/>
                          </w:rPr>
                        </w:pPr>
                        <w:r>
                          <w:rPr>
                            <w:b/>
                            <w:color w:val="FFFFFF" w:themeColor="background1"/>
                          </w:rPr>
                          <w:t>JANVIER 2023</w:t>
                        </w:r>
                      </w:p>
                      <w:p w14:paraId="0A9A647F" w14:textId="77777777" w:rsidR="00A4148F" w:rsidRDefault="00A4148F"/>
                      <w:p w14:paraId="600E06FE"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152F3A95" w14:textId="77777777" w:rsidR="002628A2" w:rsidRDefault="002628A2"/>
                      <w:p w14:paraId="4FE726B7" w14:textId="77777777" w:rsidR="00A4148F" w:rsidRPr="004D5F95" w:rsidRDefault="00A4148F" w:rsidP="00A4148F">
                        <w:pPr>
                          <w:rPr>
                            <w:b/>
                            <w:bCs/>
                            <w:color w:val="FFFFFF" w:themeColor="background1"/>
                          </w:rPr>
                        </w:pPr>
                        <w:r>
                          <w:rPr>
                            <w:b/>
                            <w:color w:val="FFFFFF" w:themeColor="background1"/>
                          </w:rPr>
                          <w:t>JANVIER 2023</w:t>
                        </w:r>
                      </w:p>
                      <w:p w14:paraId="71C52A58" w14:textId="77777777" w:rsidR="002628A2" w:rsidRDefault="002628A2"/>
                      <w:p w14:paraId="33F67971"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19DA71D" w14:textId="77777777" w:rsidR="002628A2" w:rsidRDefault="002628A2"/>
                      <w:p w14:paraId="6820CCD0" w14:textId="77777777" w:rsidR="00A4148F" w:rsidRPr="004D5F95" w:rsidRDefault="00A4148F" w:rsidP="00A4148F">
                        <w:pPr>
                          <w:rPr>
                            <w:b/>
                            <w:bCs/>
                            <w:color w:val="FFFFFF" w:themeColor="background1"/>
                          </w:rPr>
                        </w:pPr>
                        <w:r>
                          <w:rPr>
                            <w:b/>
                            <w:color w:val="FFFFFF" w:themeColor="background1"/>
                          </w:rPr>
                          <w:t>JANVIER 2023</w:t>
                        </w:r>
                      </w:p>
                      <w:p w14:paraId="4D5E3A21" w14:textId="77777777" w:rsidR="002628A2" w:rsidRDefault="002628A2"/>
                      <w:p w14:paraId="32E8D36A" w14:textId="77777777" w:rsidR="00A4148F" w:rsidRPr="00BD1F9F" w:rsidRDefault="00A4148F" w:rsidP="00E00D64">
                        <w:r>
                          <w:t>Ceci est le titre de votre document.</w:t>
                        </w:r>
                      </w:p>
                      <w:p w14:paraId="290351AA" w14:textId="77777777" w:rsidR="002628A2" w:rsidRDefault="002628A2"/>
                      <w:p w14:paraId="7F60BD85" w14:textId="77777777" w:rsidR="00A4148F" w:rsidRPr="00BD1F9F" w:rsidRDefault="00A4148F" w:rsidP="00E00D64">
                        <w:r>
                          <w:t>Ceci est le titre de votre document.</w:t>
                        </w:r>
                      </w:p>
                      <w:p w14:paraId="3D53A48F" w14:textId="77777777" w:rsidR="002628A2" w:rsidRDefault="002628A2"/>
                      <w:p w14:paraId="4CDCC48F"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C6D8E25" w14:textId="77777777" w:rsidR="002628A2" w:rsidRDefault="002628A2"/>
                      <w:p w14:paraId="21F3065F" w14:textId="77777777" w:rsidR="00A4148F" w:rsidRPr="004D5F95" w:rsidRDefault="00A4148F" w:rsidP="00A4148F">
                        <w:pPr>
                          <w:rPr>
                            <w:b/>
                            <w:bCs/>
                            <w:color w:val="FFFFFF" w:themeColor="background1"/>
                          </w:rPr>
                        </w:pPr>
                        <w:r>
                          <w:rPr>
                            <w:b/>
                            <w:color w:val="FFFFFF" w:themeColor="background1"/>
                          </w:rPr>
                          <w:t>JANVIER 2023</w:t>
                        </w:r>
                      </w:p>
                      <w:p w14:paraId="034837B1" w14:textId="77777777" w:rsidR="002628A2" w:rsidRDefault="002628A2"/>
                      <w:p w14:paraId="048D383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8B2C205" w14:textId="77777777" w:rsidR="002628A2" w:rsidRDefault="002628A2"/>
                      <w:p w14:paraId="3CCA0616" w14:textId="77777777" w:rsidR="00A4148F" w:rsidRPr="004D5F95" w:rsidRDefault="00A4148F" w:rsidP="00A4148F">
                        <w:pPr>
                          <w:rPr>
                            <w:b/>
                            <w:bCs/>
                            <w:color w:val="FFFFFF" w:themeColor="background1"/>
                          </w:rPr>
                        </w:pPr>
                        <w:r>
                          <w:rPr>
                            <w:b/>
                            <w:color w:val="FFFFFF" w:themeColor="background1"/>
                          </w:rPr>
                          <w:t>JANVIER 2023</w:t>
                        </w:r>
                      </w:p>
                      <w:p w14:paraId="2D58411A" w14:textId="77777777" w:rsidR="00A4148F" w:rsidRDefault="00A4148F"/>
                      <w:p w14:paraId="2DC64462" w14:textId="77777777" w:rsidR="00A4148F" w:rsidRPr="00F120AC" w:rsidRDefault="00271781" w:rsidP="00F120AC">
                        <w:pPr>
                          <w:pStyle w:val="Heading1"/>
                        </w:pPr>
                        <w:bookmarkStart w:id="863" w:name="_Toc224723901"/>
                        <w:bookmarkStart w:id="864" w:name="_Toc224724441"/>
                        <w:r>
                          <w:t>Ébauche</w:t>
                        </w:r>
                        <w:r w:rsidR="00A24079">
                          <w:t> :</w:t>
                        </w:r>
                        <w:r>
                          <w:t xml:space="preserve"> </w:t>
                        </w:r>
                        <w:r w:rsidR="000F378D">
                          <w:t>n</w:t>
                        </w:r>
                        <w:r>
                          <w:t>orme de qualité sur le traitement en établissement</w:t>
                        </w:r>
                        <w:bookmarkEnd w:id="863"/>
                        <w:bookmarkEnd w:id="864"/>
                      </w:p>
                      <w:p w14:paraId="2A3A3773" w14:textId="77777777" w:rsidR="00A4148F" w:rsidRPr="004D5F95" w:rsidRDefault="00B81561" w:rsidP="00A4148F">
                        <w:pPr>
                          <w:rPr>
                            <w:b/>
                            <w:bCs/>
                            <w:color w:val="FFFFFF" w:themeColor="background1"/>
                          </w:rPr>
                        </w:pPr>
                        <w:r>
                          <w:rPr>
                            <w:b/>
                            <w:color w:val="FFFFFF" w:themeColor="background1"/>
                          </w:rPr>
                          <w:t>Mars 2026</w:t>
                        </w:r>
                      </w:p>
                      <w:p w14:paraId="166DF412" w14:textId="77777777" w:rsidR="002628A2" w:rsidRDefault="002628A2"/>
                      <w:p w14:paraId="13392059" w14:textId="77777777" w:rsidR="00A4148F" w:rsidRPr="004D5F95" w:rsidRDefault="00A4148F" w:rsidP="00A4148F">
                        <w:pPr>
                          <w:rPr>
                            <w:b/>
                            <w:bCs/>
                            <w:color w:val="FFFFFF" w:themeColor="background1"/>
                          </w:rPr>
                        </w:pPr>
                        <w:r>
                          <w:rPr>
                            <w:b/>
                            <w:color w:val="FFFFFF" w:themeColor="background1"/>
                          </w:rPr>
                          <w:t>JANVIER 2023</w:t>
                        </w:r>
                      </w:p>
                      <w:p w14:paraId="119AA697" w14:textId="77777777" w:rsidR="002628A2" w:rsidRDefault="002628A2"/>
                      <w:p w14:paraId="74F5A16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E3EEA1B" w14:textId="77777777" w:rsidR="002628A2" w:rsidRDefault="002628A2"/>
                      <w:p w14:paraId="1EA7CC14" w14:textId="77777777" w:rsidR="00A4148F" w:rsidRPr="004D5F95" w:rsidRDefault="00A4148F" w:rsidP="00A4148F">
                        <w:pPr>
                          <w:rPr>
                            <w:b/>
                            <w:bCs/>
                            <w:color w:val="FFFFFF" w:themeColor="background1"/>
                          </w:rPr>
                        </w:pPr>
                        <w:r>
                          <w:rPr>
                            <w:b/>
                            <w:color w:val="FFFFFF" w:themeColor="background1"/>
                          </w:rPr>
                          <w:t>JANVIER 2023</w:t>
                        </w:r>
                      </w:p>
                      <w:p w14:paraId="264CCC92" w14:textId="77777777" w:rsidR="002628A2" w:rsidRDefault="002628A2"/>
                      <w:p w14:paraId="6B50C472" w14:textId="77777777" w:rsidR="00A4148F" w:rsidRPr="00BD1F9F" w:rsidRDefault="00A4148F" w:rsidP="00E00D64">
                        <w:r>
                          <w:t>Ceci est le titre de votre document.</w:t>
                        </w:r>
                      </w:p>
                      <w:p w14:paraId="148D273A" w14:textId="77777777" w:rsidR="002628A2" w:rsidRDefault="002628A2"/>
                      <w:p w14:paraId="06269F6F" w14:textId="77777777" w:rsidR="00A4148F" w:rsidRPr="00BD1F9F" w:rsidRDefault="00A4148F" w:rsidP="00E00D64">
                        <w:r>
                          <w:t>Ceci est le titre de votre document.</w:t>
                        </w:r>
                      </w:p>
                      <w:p w14:paraId="12BF241E" w14:textId="77777777" w:rsidR="002628A2" w:rsidRDefault="002628A2"/>
                      <w:p w14:paraId="49D94E9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30A9D452" w14:textId="77777777" w:rsidR="002628A2" w:rsidRDefault="002628A2"/>
                      <w:p w14:paraId="7E432E38" w14:textId="77777777" w:rsidR="00A4148F" w:rsidRPr="004D5F95" w:rsidRDefault="00A4148F" w:rsidP="00A4148F">
                        <w:pPr>
                          <w:rPr>
                            <w:b/>
                            <w:bCs/>
                            <w:color w:val="FFFFFF" w:themeColor="background1"/>
                          </w:rPr>
                        </w:pPr>
                        <w:r>
                          <w:rPr>
                            <w:b/>
                            <w:color w:val="FFFFFF" w:themeColor="background1"/>
                          </w:rPr>
                          <w:t>JANVIER 2023</w:t>
                        </w:r>
                      </w:p>
                      <w:p w14:paraId="725111C7" w14:textId="77777777" w:rsidR="002628A2" w:rsidRDefault="002628A2"/>
                      <w:p w14:paraId="2B23EDD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C671B68" w14:textId="77777777" w:rsidR="002628A2" w:rsidRDefault="002628A2"/>
                      <w:p w14:paraId="3A932C43" w14:textId="77777777" w:rsidR="00A4148F" w:rsidRPr="004D5F95" w:rsidRDefault="00A4148F" w:rsidP="00A4148F">
                        <w:pPr>
                          <w:rPr>
                            <w:b/>
                            <w:bCs/>
                            <w:color w:val="FFFFFF" w:themeColor="background1"/>
                          </w:rPr>
                        </w:pPr>
                        <w:r>
                          <w:rPr>
                            <w:b/>
                            <w:color w:val="FFFFFF" w:themeColor="background1"/>
                          </w:rPr>
                          <w:t>JANVIER 2023</w:t>
                        </w:r>
                      </w:p>
                      <w:p w14:paraId="3B15EB1E" w14:textId="77777777" w:rsidR="00A4148F" w:rsidRDefault="00A4148F"/>
                      <w:p w14:paraId="52E9C380"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6CFDEB07" w14:textId="77777777" w:rsidR="002628A2" w:rsidRDefault="002628A2"/>
                      <w:p w14:paraId="642E4A1A" w14:textId="77777777" w:rsidR="00A4148F" w:rsidRPr="004D5F95" w:rsidRDefault="00A4148F" w:rsidP="00A4148F">
                        <w:pPr>
                          <w:rPr>
                            <w:b/>
                            <w:bCs/>
                            <w:color w:val="FFFFFF" w:themeColor="background1"/>
                          </w:rPr>
                        </w:pPr>
                        <w:r>
                          <w:rPr>
                            <w:b/>
                            <w:color w:val="FFFFFF" w:themeColor="background1"/>
                          </w:rPr>
                          <w:t>JANVIER 2023</w:t>
                        </w:r>
                      </w:p>
                      <w:p w14:paraId="5EDDAA46" w14:textId="77777777" w:rsidR="002628A2" w:rsidRDefault="002628A2"/>
                      <w:p w14:paraId="78DA2FAB"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563B711" w14:textId="77777777" w:rsidR="002628A2" w:rsidRDefault="002628A2"/>
                      <w:p w14:paraId="3D73026F" w14:textId="77777777" w:rsidR="00A4148F" w:rsidRPr="004D5F95" w:rsidRDefault="00A4148F" w:rsidP="00A4148F">
                        <w:pPr>
                          <w:rPr>
                            <w:b/>
                            <w:bCs/>
                            <w:color w:val="FFFFFF" w:themeColor="background1"/>
                          </w:rPr>
                        </w:pPr>
                        <w:r>
                          <w:rPr>
                            <w:b/>
                            <w:color w:val="FFFFFF" w:themeColor="background1"/>
                          </w:rPr>
                          <w:t>JANVIER 2023</w:t>
                        </w:r>
                      </w:p>
                      <w:p w14:paraId="00312E73" w14:textId="77777777" w:rsidR="002628A2" w:rsidRDefault="002628A2"/>
                      <w:p w14:paraId="79CFA83F" w14:textId="77777777" w:rsidR="00A4148F" w:rsidRPr="00BD1F9F" w:rsidRDefault="00A4148F" w:rsidP="00E00D64">
                        <w:r>
                          <w:t>Ceci est le titre de votre document.</w:t>
                        </w:r>
                      </w:p>
                      <w:p w14:paraId="2E767B1D" w14:textId="77777777" w:rsidR="002628A2" w:rsidRDefault="002628A2"/>
                      <w:p w14:paraId="125DE3ED" w14:textId="77777777" w:rsidR="00A4148F" w:rsidRPr="00BD1F9F" w:rsidRDefault="00A4148F" w:rsidP="00E00D64">
                        <w:r>
                          <w:t>Ceci est le titre de votre document.</w:t>
                        </w:r>
                      </w:p>
                      <w:p w14:paraId="36FDAD27" w14:textId="77777777" w:rsidR="002628A2" w:rsidRDefault="002628A2"/>
                      <w:p w14:paraId="3CE87188"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3C58495F" w14:textId="77777777" w:rsidR="002628A2" w:rsidRDefault="002628A2"/>
                      <w:p w14:paraId="2203889F" w14:textId="77777777" w:rsidR="00A4148F" w:rsidRPr="004D5F95" w:rsidRDefault="00A4148F" w:rsidP="00A4148F">
                        <w:pPr>
                          <w:rPr>
                            <w:b/>
                            <w:bCs/>
                            <w:color w:val="FFFFFF" w:themeColor="background1"/>
                          </w:rPr>
                        </w:pPr>
                        <w:r>
                          <w:rPr>
                            <w:b/>
                            <w:color w:val="FFFFFF" w:themeColor="background1"/>
                          </w:rPr>
                          <w:t>JANVIER 2023</w:t>
                        </w:r>
                      </w:p>
                      <w:p w14:paraId="7C9CFDB2" w14:textId="77777777" w:rsidR="002628A2" w:rsidRDefault="002628A2"/>
                      <w:p w14:paraId="2DBD8FE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C4541BD" w14:textId="77777777" w:rsidR="002628A2" w:rsidRDefault="002628A2"/>
                      <w:p w14:paraId="67F7E6CB" w14:textId="77777777" w:rsidR="00A4148F" w:rsidRPr="004D5F95" w:rsidRDefault="00A4148F" w:rsidP="00A4148F">
                        <w:pPr>
                          <w:rPr>
                            <w:b/>
                            <w:bCs/>
                            <w:color w:val="FFFFFF" w:themeColor="background1"/>
                          </w:rPr>
                        </w:pPr>
                        <w:r>
                          <w:rPr>
                            <w:b/>
                            <w:color w:val="FFFFFF" w:themeColor="background1"/>
                          </w:rPr>
                          <w:t>JANVIER 2023</w:t>
                        </w:r>
                      </w:p>
                      <w:p w14:paraId="2C5DF29B" w14:textId="77777777" w:rsidR="00A4148F" w:rsidRDefault="00A4148F"/>
                      <w:p w14:paraId="2B30FDA0" w14:textId="77777777" w:rsidR="00A4148F" w:rsidRPr="00F120AC" w:rsidRDefault="00271781" w:rsidP="00F120AC">
                        <w:pPr>
                          <w:pStyle w:val="Heading1"/>
                        </w:pPr>
                        <w:bookmarkStart w:id="865" w:name="_Toc224723902"/>
                        <w:bookmarkStart w:id="866" w:name="_Toc224724442"/>
                        <w:r>
                          <w:t>Ébauche</w:t>
                        </w:r>
                        <w:r w:rsidR="00A24079">
                          <w:t> :</w:t>
                        </w:r>
                        <w:r>
                          <w:t xml:space="preserve"> </w:t>
                        </w:r>
                        <w:r w:rsidR="000F378D">
                          <w:t>n</w:t>
                        </w:r>
                        <w:r>
                          <w:t>orme de qualité sur le traitement en établissement</w:t>
                        </w:r>
                        <w:bookmarkEnd w:id="865"/>
                        <w:bookmarkEnd w:id="866"/>
                      </w:p>
                      <w:p w14:paraId="117EAA63" w14:textId="77777777" w:rsidR="00A4148F" w:rsidRPr="00F120AC" w:rsidRDefault="00A4148F" w:rsidP="00F120AC">
                        <w:pPr>
                          <w:pStyle w:val="Heading1"/>
                        </w:pPr>
                      </w:p>
                      <w:p w14:paraId="435B417A" w14:textId="77777777" w:rsidR="00A4148F" w:rsidRDefault="00A4148F"/>
                      <w:p w14:paraId="1EEBB0ED" w14:textId="77777777" w:rsidR="00A4148F" w:rsidRPr="00F120AC" w:rsidRDefault="00F120AC" w:rsidP="00F120AC">
                        <w:pPr>
                          <w:pStyle w:val="Heading1"/>
                        </w:pPr>
                        <w:bookmarkStart w:id="867" w:name="_Toc224723903"/>
                        <w:bookmarkStart w:id="868" w:name="_Toc22472444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67"/>
                        <w:bookmarkEnd w:id="868"/>
                      </w:p>
                      <w:p w14:paraId="52EF3223" w14:textId="77777777" w:rsidR="00A4148F" w:rsidRPr="00F120AC" w:rsidRDefault="00A4148F" w:rsidP="00F120AC">
                        <w:pPr>
                          <w:pStyle w:val="Heading1"/>
                        </w:pPr>
                      </w:p>
                      <w:p w14:paraId="3D6351D7" w14:textId="77777777" w:rsidR="00A4148F" w:rsidRDefault="00A4148F"/>
                      <w:p w14:paraId="264778E1" w14:textId="77777777" w:rsidR="00A4148F" w:rsidRPr="00F120AC" w:rsidRDefault="00F120AC" w:rsidP="00F120AC">
                        <w:pPr>
                          <w:pStyle w:val="Heading1"/>
                        </w:pPr>
                        <w:bookmarkStart w:id="869" w:name="_Toc224723904"/>
                        <w:bookmarkStart w:id="870" w:name="_Toc22472444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69"/>
                        <w:bookmarkEnd w:id="870"/>
                      </w:p>
                      <w:p w14:paraId="1EF50610" w14:textId="77777777" w:rsidR="00A4148F" w:rsidRPr="00F120AC" w:rsidRDefault="00A4148F" w:rsidP="00F120AC">
                        <w:pPr>
                          <w:pStyle w:val="Heading1"/>
                        </w:pPr>
                      </w:p>
                      <w:p w14:paraId="38F661BD" w14:textId="77777777" w:rsidR="00A4148F" w:rsidRDefault="00A4148F"/>
                      <w:p w14:paraId="5F1065E7" w14:textId="77777777" w:rsidR="00A4148F" w:rsidRPr="00F120AC" w:rsidRDefault="00F120AC" w:rsidP="00F120AC">
                        <w:pPr>
                          <w:pStyle w:val="Heading1"/>
                        </w:pPr>
                        <w:bookmarkStart w:id="871" w:name="_Toc224723905"/>
                        <w:bookmarkStart w:id="872" w:name="_Toc22472444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71"/>
                        <w:bookmarkEnd w:id="872"/>
                      </w:p>
                      <w:p w14:paraId="13222B62" w14:textId="77777777" w:rsidR="00A4148F" w:rsidRPr="00F120AC" w:rsidRDefault="00A4148F" w:rsidP="00F120AC">
                        <w:pPr>
                          <w:pStyle w:val="Heading1"/>
                        </w:pPr>
                      </w:p>
                      <w:p w14:paraId="20E707A0" w14:textId="77777777" w:rsidR="00A4148F" w:rsidRDefault="00A4148F"/>
                      <w:p w14:paraId="5A1C415E" w14:textId="77777777" w:rsidR="00A4148F" w:rsidRPr="00F120AC" w:rsidRDefault="00F120AC" w:rsidP="00F120AC">
                        <w:pPr>
                          <w:pStyle w:val="Heading1"/>
                        </w:pPr>
                        <w:bookmarkStart w:id="873" w:name="_Toc224723906"/>
                        <w:bookmarkStart w:id="874" w:name="_Toc22472444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73"/>
                        <w:bookmarkEnd w:id="874"/>
                      </w:p>
                      <w:p w14:paraId="09048E7D" w14:textId="77777777" w:rsidR="00A4148F" w:rsidRPr="00F120AC" w:rsidRDefault="00A4148F" w:rsidP="00F120AC">
                        <w:pPr>
                          <w:pStyle w:val="Heading1"/>
                        </w:pPr>
                      </w:p>
                      <w:p w14:paraId="0EDB1500" w14:textId="77777777" w:rsidR="00A4148F" w:rsidRDefault="00A4148F"/>
                      <w:p w14:paraId="05C14E56" w14:textId="77777777" w:rsidR="00A4148F" w:rsidRPr="00F120AC" w:rsidRDefault="00F120AC" w:rsidP="00F120AC">
                        <w:pPr>
                          <w:pStyle w:val="Heading1"/>
                        </w:pPr>
                        <w:bookmarkStart w:id="875" w:name="_Toc224723907"/>
                        <w:bookmarkStart w:id="876" w:name="_Toc22472444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75"/>
                        <w:bookmarkEnd w:id="876"/>
                      </w:p>
                      <w:p w14:paraId="63E6E898" w14:textId="77777777" w:rsidR="00A4148F" w:rsidRPr="00F120AC" w:rsidRDefault="00A4148F" w:rsidP="00F120AC">
                        <w:pPr>
                          <w:pStyle w:val="Heading1"/>
                        </w:pPr>
                      </w:p>
                      <w:p w14:paraId="2C7607A1" w14:textId="77777777" w:rsidR="00A4148F" w:rsidRDefault="00A4148F"/>
                      <w:p w14:paraId="470F815B" w14:textId="77777777" w:rsidR="00A4148F" w:rsidRPr="00F120AC" w:rsidRDefault="00F120AC" w:rsidP="00F120AC">
                        <w:pPr>
                          <w:pStyle w:val="Heading1"/>
                        </w:pPr>
                        <w:bookmarkStart w:id="877" w:name="_Toc224723908"/>
                        <w:bookmarkStart w:id="878" w:name="_Toc22472444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77"/>
                        <w:bookmarkEnd w:id="878"/>
                      </w:p>
                      <w:p w14:paraId="38E2600B" w14:textId="77777777" w:rsidR="00A4148F" w:rsidRPr="00F120AC" w:rsidRDefault="00A4148F" w:rsidP="00F120AC">
                        <w:pPr>
                          <w:pStyle w:val="Heading1"/>
                        </w:pPr>
                      </w:p>
                      <w:p w14:paraId="5F8B539F" w14:textId="77777777" w:rsidR="00A4148F" w:rsidRDefault="00A4148F"/>
                      <w:p w14:paraId="7F13DB7E" w14:textId="77777777" w:rsidR="00A4148F" w:rsidRPr="00F120AC" w:rsidRDefault="00F120AC" w:rsidP="00F120AC">
                        <w:pPr>
                          <w:pStyle w:val="Heading1"/>
                        </w:pPr>
                        <w:bookmarkStart w:id="879" w:name="_Toc224723909"/>
                        <w:bookmarkStart w:id="880" w:name="_Toc22472444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79"/>
                        <w:bookmarkEnd w:id="880"/>
                      </w:p>
                      <w:p w14:paraId="19C7E3F0" w14:textId="37D85DB8" w:rsidR="00A4148F" w:rsidRPr="004D5F95" w:rsidRDefault="00B81561" w:rsidP="00A4148F">
                        <w:pPr>
                          <w:rPr>
                            <w:b/>
                            <w:bCs/>
                            <w:color w:val="FFFFFF" w:themeColor="background1"/>
                          </w:rPr>
                        </w:pPr>
                        <w:r>
                          <w:rPr>
                            <w:b/>
                            <w:color w:val="FFFFFF" w:themeColor="background1"/>
                          </w:rPr>
                          <w:t>Mars 2026</w:t>
                        </w:r>
                      </w:p>
                      <w:p w14:paraId="24803CCA" w14:textId="77777777" w:rsidR="002628A2" w:rsidRDefault="002628A2"/>
                      <w:p w14:paraId="66A8D99D" w14:textId="77777777" w:rsidR="00A4148F" w:rsidRPr="004D5F95" w:rsidRDefault="00A4148F" w:rsidP="00A4148F">
                        <w:pPr>
                          <w:rPr>
                            <w:b/>
                            <w:bCs/>
                            <w:color w:val="FFFFFF" w:themeColor="background1"/>
                          </w:rPr>
                        </w:pPr>
                        <w:r>
                          <w:rPr>
                            <w:b/>
                            <w:color w:val="FFFFFF" w:themeColor="background1"/>
                          </w:rPr>
                          <w:t>JANVIER 2023</w:t>
                        </w:r>
                      </w:p>
                      <w:p w14:paraId="76B139C4" w14:textId="77777777" w:rsidR="002628A2" w:rsidRDefault="002628A2"/>
                      <w:p w14:paraId="08021D53"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42BBC36" w14:textId="77777777" w:rsidR="002628A2" w:rsidRDefault="002628A2"/>
                      <w:p w14:paraId="2CE05343" w14:textId="77777777" w:rsidR="00A4148F" w:rsidRPr="004D5F95" w:rsidRDefault="00A4148F" w:rsidP="00A4148F">
                        <w:pPr>
                          <w:rPr>
                            <w:b/>
                            <w:bCs/>
                            <w:color w:val="FFFFFF" w:themeColor="background1"/>
                          </w:rPr>
                        </w:pPr>
                        <w:r>
                          <w:rPr>
                            <w:b/>
                            <w:color w:val="FFFFFF" w:themeColor="background1"/>
                          </w:rPr>
                          <w:t>JANVIER 2023</w:t>
                        </w:r>
                      </w:p>
                      <w:p w14:paraId="34E6FD8B" w14:textId="77777777" w:rsidR="002628A2" w:rsidRDefault="002628A2"/>
                      <w:p w14:paraId="1C998CEC" w14:textId="77777777" w:rsidR="00A4148F" w:rsidRPr="00BD1F9F" w:rsidRDefault="00A4148F" w:rsidP="00E00D64">
                        <w:r>
                          <w:t>Ceci est le titre de votre document.</w:t>
                        </w:r>
                      </w:p>
                      <w:p w14:paraId="49C001E4" w14:textId="77777777" w:rsidR="002628A2" w:rsidRDefault="002628A2"/>
                      <w:p w14:paraId="66155E98" w14:textId="77777777" w:rsidR="00A4148F" w:rsidRPr="00BD1F9F" w:rsidRDefault="00A4148F" w:rsidP="00E00D64">
                        <w:r>
                          <w:t>Ceci est le titre de votre document.</w:t>
                        </w:r>
                      </w:p>
                      <w:p w14:paraId="5CDAD418" w14:textId="77777777" w:rsidR="002628A2" w:rsidRDefault="002628A2"/>
                      <w:p w14:paraId="5207859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59DE3A1" w14:textId="77777777" w:rsidR="002628A2" w:rsidRDefault="002628A2"/>
                      <w:p w14:paraId="15325A2D" w14:textId="77777777" w:rsidR="00A4148F" w:rsidRPr="004D5F95" w:rsidRDefault="00A4148F" w:rsidP="00A4148F">
                        <w:pPr>
                          <w:rPr>
                            <w:b/>
                            <w:bCs/>
                            <w:color w:val="FFFFFF" w:themeColor="background1"/>
                          </w:rPr>
                        </w:pPr>
                        <w:r>
                          <w:rPr>
                            <w:b/>
                            <w:color w:val="FFFFFF" w:themeColor="background1"/>
                          </w:rPr>
                          <w:t>JANVIER 2023</w:t>
                        </w:r>
                      </w:p>
                      <w:p w14:paraId="47BA3D26" w14:textId="77777777" w:rsidR="002628A2" w:rsidRDefault="002628A2"/>
                      <w:p w14:paraId="4EC8BB9D"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5D24397" w14:textId="77777777" w:rsidR="002628A2" w:rsidRDefault="002628A2"/>
                      <w:p w14:paraId="6E77AB41" w14:textId="77777777" w:rsidR="00A4148F" w:rsidRPr="004D5F95" w:rsidRDefault="00A4148F" w:rsidP="00A4148F">
                        <w:pPr>
                          <w:rPr>
                            <w:b/>
                            <w:bCs/>
                            <w:color w:val="FFFFFF" w:themeColor="background1"/>
                          </w:rPr>
                        </w:pPr>
                        <w:r>
                          <w:rPr>
                            <w:b/>
                            <w:color w:val="FFFFFF" w:themeColor="background1"/>
                          </w:rPr>
                          <w:t>JANVIER 2023</w:t>
                        </w:r>
                      </w:p>
                      <w:p w14:paraId="7FF1CDAD" w14:textId="77777777" w:rsidR="00A4148F" w:rsidRDefault="00A4148F"/>
                      <w:p w14:paraId="7A6C69CB"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2C238C01" w14:textId="77777777" w:rsidR="002628A2" w:rsidRDefault="002628A2"/>
                      <w:p w14:paraId="6ABED48F" w14:textId="77777777" w:rsidR="00A4148F" w:rsidRPr="004D5F95" w:rsidRDefault="00A4148F" w:rsidP="00A4148F">
                        <w:pPr>
                          <w:rPr>
                            <w:b/>
                            <w:bCs/>
                            <w:color w:val="FFFFFF" w:themeColor="background1"/>
                          </w:rPr>
                        </w:pPr>
                        <w:r>
                          <w:rPr>
                            <w:b/>
                            <w:color w:val="FFFFFF" w:themeColor="background1"/>
                          </w:rPr>
                          <w:t>JANVIER 2023</w:t>
                        </w:r>
                      </w:p>
                      <w:p w14:paraId="35ED55C1" w14:textId="77777777" w:rsidR="002628A2" w:rsidRDefault="002628A2"/>
                      <w:p w14:paraId="6CFFA4D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66433EF" w14:textId="77777777" w:rsidR="002628A2" w:rsidRDefault="002628A2"/>
                      <w:p w14:paraId="6D2931A9" w14:textId="77777777" w:rsidR="00A4148F" w:rsidRPr="004D5F95" w:rsidRDefault="00A4148F" w:rsidP="00A4148F">
                        <w:pPr>
                          <w:rPr>
                            <w:b/>
                            <w:bCs/>
                            <w:color w:val="FFFFFF" w:themeColor="background1"/>
                          </w:rPr>
                        </w:pPr>
                        <w:r>
                          <w:rPr>
                            <w:b/>
                            <w:color w:val="FFFFFF" w:themeColor="background1"/>
                          </w:rPr>
                          <w:t>JANVIER 2023</w:t>
                        </w:r>
                      </w:p>
                      <w:p w14:paraId="6063186E" w14:textId="77777777" w:rsidR="002628A2" w:rsidRDefault="002628A2"/>
                      <w:p w14:paraId="54AD0D80" w14:textId="77777777" w:rsidR="00A4148F" w:rsidRPr="00BD1F9F" w:rsidRDefault="00A4148F" w:rsidP="00E00D64">
                        <w:r>
                          <w:t>Ceci est le titre de votre document.</w:t>
                        </w:r>
                      </w:p>
                      <w:p w14:paraId="0DEBC3AA" w14:textId="77777777" w:rsidR="002628A2" w:rsidRDefault="002628A2"/>
                      <w:p w14:paraId="28BE1445" w14:textId="77777777" w:rsidR="00A4148F" w:rsidRPr="00BD1F9F" w:rsidRDefault="00A4148F" w:rsidP="00E00D64">
                        <w:r>
                          <w:t>Ceci est le titre de votre document.</w:t>
                        </w:r>
                      </w:p>
                      <w:p w14:paraId="1F1C67CC" w14:textId="77777777" w:rsidR="002628A2" w:rsidRDefault="002628A2"/>
                      <w:p w14:paraId="1FC6B096"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4713C2B" w14:textId="77777777" w:rsidR="002628A2" w:rsidRDefault="002628A2"/>
                      <w:p w14:paraId="271DF0A6" w14:textId="77777777" w:rsidR="00A4148F" w:rsidRPr="004D5F95" w:rsidRDefault="00A4148F" w:rsidP="00A4148F">
                        <w:pPr>
                          <w:rPr>
                            <w:b/>
                            <w:bCs/>
                            <w:color w:val="FFFFFF" w:themeColor="background1"/>
                          </w:rPr>
                        </w:pPr>
                        <w:r>
                          <w:rPr>
                            <w:b/>
                            <w:color w:val="FFFFFF" w:themeColor="background1"/>
                          </w:rPr>
                          <w:t>JANVIER 2023</w:t>
                        </w:r>
                      </w:p>
                      <w:p w14:paraId="42A5DE88" w14:textId="77777777" w:rsidR="002628A2" w:rsidRDefault="002628A2"/>
                      <w:p w14:paraId="7056D32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DEF97DF" w14:textId="77777777" w:rsidR="002628A2" w:rsidRDefault="002628A2"/>
                      <w:p w14:paraId="7BA2270A" w14:textId="77777777" w:rsidR="00A4148F" w:rsidRPr="004D5F95" w:rsidRDefault="00A4148F" w:rsidP="00A4148F">
                        <w:pPr>
                          <w:rPr>
                            <w:b/>
                            <w:bCs/>
                            <w:color w:val="FFFFFF" w:themeColor="background1"/>
                          </w:rPr>
                        </w:pPr>
                        <w:r>
                          <w:rPr>
                            <w:b/>
                            <w:color w:val="FFFFFF" w:themeColor="background1"/>
                          </w:rPr>
                          <w:t>JANVIER 2023</w:t>
                        </w:r>
                      </w:p>
                      <w:p w14:paraId="16C0B374" w14:textId="77777777" w:rsidR="00A4148F" w:rsidRDefault="00A4148F"/>
                      <w:p w14:paraId="79B136B0" w14:textId="77777777" w:rsidR="00A4148F" w:rsidRPr="00F120AC" w:rsidRDefault="00271781" w:rsidP="00F120AC">
                        <w:pPr>
                          <w:pStyle w:val="Heading1"/>
                        </w:pPr>
                        <w:bookmarkStart w:id="881" w:name="_Toc224723910"/>
                        <w:bookmarkStart w:id="882" w:name="_Toc224724450"/>
                        <w:r>
                          <w:t>Ébauche</w:t>
                        </w:r>
                        <w:r w:rsidR="00A24079">
                          <w:t> :</w:t>
                        </w:r>
                        <w:r>
                          <w:t xml:space="preserve"> </w:t>
                        </w:r>
                        <w:r w:rsidR="000F378D">
                          <w:t>n</w:t>
                        </w:r>
                        <w:r>
                          <w:t>orme de qualité sur le traitement en établissement</w:t>
                        </w:r>
                        <w:bookmarkEnd w:id="881"/>
                        <w:bookmarkEnd w:id="882"/>
                      </w:p>
                      <w:p w14:paraId="1E8BFE11" w14:textId="77777777" w:rsidR="00A4148F" w:rsidRPr="004D5F95" w:rsidRDefault="00B81561" w:rsidP="00A4148F">
                        <w:pPr>
                          <w:rPr>
                            <w:b/>
                            <w:bCs/>
                            <w:color w:val="FFFFFF" w:themeColor="background1"/>
                          </w:rPr>
                        </w:pPr>
                        <w:r>
                          <w:rPr>
                            <w:b/>
                            <w:color w:val="FFFFFF" w:themeColor="background1"/>
                          </w:rPr>
                          <w:t>Mars 2026</w:t>
                        </w:r>
                      </w:p>
                      <w:p w14:paraId="7B9E9D07" w14:textId="77777777" w:rsidR="002628A2" w:rsidRDefault="002628A2"/>
                      <w:p w14:paraId="0EFB00FE" w14:textId="77777777" w:rsidR="00A4148F" w:rsidRPr="004D5F95" w:rsidRDefault="00A4148F" w:rsidP="00A4148F">
                        <w:pPr>
                          <w:rPr>
                            <w:b/>
                            <w:bCs/>
                            <w:color w:val="FFFFFF" w:themeColor="background1"/>
                          </w:rPr>
                        </w:pPr>
                        <w:r>
                          <w:rPr>
                            <w:b/>
                            <w:color w:val="FFFFFF" w:themeColor="background1"/>
                          </w:rPr>
                          <w:t>JANVIER 2023</w:t>
                        </w:r>
                      </w:p>
                      <w:p w14:paraId="4E61D608" w14:textId="77777777" w:rsidR="002628A2" w:rsidRDefault="002628A2"/>
                      <w:p w14:paraId="1A5CCED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578EBF1" w14:textId="77777777" w:rsidR="002628A2" w:rsidRDefault="002628A2"/>
                      <w:p w14:paraId="3B007FD3" w14:textId="77777777" w:rsidR="00A4148F" w:rsidRPr="004D5F95" w:rsidRDefault="00A4148F" w:rsidP="00A4148F">
                        <w:pPr>
                          <w:rPr>
                            <w:b/>
                            <w:bCs/>
                            <w:color w:val="FFFFFF" w:themeColor="background1"/>
                          </w:rPr>
                        </w:pPr>
                        <w:r>
                          <w:rPr>
                            <w:b/>
                            <w:color w:val="FFFFFF" w:themeColor="background1"/>
                          </w:rPr>
                          <w:t>JANVIER 2023</w:t>
                        </w:r>
                      </w:p>
                      <w:p w14:paraId="1D34A47C" w14:textId="77777777" w:rsidR="002628A2" w:rsidRDefault="002628A2"/>
                      <w:p w14:paraId="0796F2EE" w14:textId="77777777" w:rsidR="00A4148F" w:rsidRPr="00BD1F9F" w:rsidRDefault="00A4148F" w:rsidP="00E00D64">
                        <w:r>
                          <w:t>Ceci est le titre de votre document.</w:t>
                        </w:r>
                      </w:p>
                      <w:p w14:paraId="44F24BAF" w14:textId="77777777" w:rsidR="002628A2" w:rsidRDefault="002628A2"/>
                      <w:p w14:paraId="1E4E4D65" w14:textId="77777777" w:rsidR="00A4148F" w:rsidRPr="00BD1F9F" w:rsidRDefault="00A4148F" w:rsidP="00E00D64">
                        <w:r>
                          <w:t>Ceci est le titre de votre document.</w:t>
                        </w:r>
                      </w:p>
                      <w:p w14:paraId="3CFBE6D8" w14:textId="77777777" w:rsidR="002628A2" w:rsidRDefault="002628A2"/>
                      <w:p w14:paraId="26D3CD6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67CAA16" w14:textId="77777777" w:rsidR="002628A2" w:rsidRDefault="002628A2"/>
                      <w:p w14:paraId="1795DF84" w14:textId="77777777" w:rsidR="00A4148F" w:rsidRPr="004D5F95" w:rsidRDefault="00A4148F" w:rsidP="00A4148F">
                        <w:pPr>
                          <w:rPr>
                            <w:b/>
                            <w:bCs/>
                            <w:color w:val="FFFFFF" w:themeColor="background1"/>
                          </w:rPr>
                        </w:pPr>
                        <w:r>
                          <w:rPr>
                            <w:b/>
                            <w:color w:val="FFFFFF" w:themeColor="background1"/>
                          </w:rPr>
                          <w:t>JANVIER 2023</w:t>
                        </w:r>
                      </w:p>
                      <w:p w14:paraId="6BAC9667" w14:textId="77777777" w:rsidR="002628A2" w:rsidRDefault="002628A2"/>
                      <w:p w14:paraId="5712EA3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BB16468" w14:textId="77777777" w:rsidR="002628A2" w:rsidRDefault="002628A2"/>
                      <w:p w14:paraId="2F65A460" w14:textId="77777777" w:rsidR="00A4148F" w:rsidRPr="004D5F95" w:rsidRDefault="00A4148F" w:rsidP="00A4148F">
                        <w:pPr>
                          <w:rPr>
                            <w:b/>
                            <w:bCs/>
                            <w:color w:val="FFFFFF" w:themeColor="background1"/>
                          </w:rPr>
                        </w:pPr>
                        <w:r>
                          <w:rPr>
                            <w:b/>
                            <w:color w:val="FFFFFF" w:themeColor="background1"/>
                          </w:rPr>
                          <w:t>JANVIER 2023</w:t>
                        </w:r>
                      </w:p>
                      <w:p w14:paraId="695FD25C" w14:textId="77777777" w:rsidR="00A4148F" w:rsidRDefault="00A4148F"/>
                      <w:p w14:paraId="1C160B4F"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14BCA128" w14:textId="77777777" w:rsidR="002628A2" w:rsidRDefault="002628A2"/>
                      <w:p w14:paraId="237F2BA3" w14:textId="77777777" w:rsidR="00A4148F" w:rsidRPr="004D5F95" w:rsidRDefault="00A4148F" w:rsidP="00A4148F">
                        <w:pPr>
                          <w:rPr>
                            <w:b/>
                            <w:bCs/>
                            <w:color w:val="FFFFFF" w:themeColor="background1"/>
                          </w:rPr>
                        </w:pPr>
                        <w:r>
                          <w:rPr>
                            <w:b/>
                            <w:color w:val="FFFFFF" w:themeColor="background1"/>
                          </w:rPr>
                          <w:t>JANVIER 2023</w:t>
                        </w:r>
                      </w:p>
                      <w:p w14:paraId="60B9D737" w14:textId="77777777" w:rsidR="002628A2" w:rsidRDefault="002628A2"/>
                      <w:p w14:paraId="5482525D"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69E9D84" w14:textId="77777777" w:rsidR="002628A2" w:rsidRDefault="002628A2"/>
                      <w:p w14:paraId="2E0DA1BA" w14:textId="77777777" w:rsidR="00A4148F" w:rsidRPr="004D5F95" w:rsidRDefault="00A4148F" w:rsidP="00A4148F">
                        <w:pPr>
                          <w:rPr>
                            <w:b/>
                            <w:bCs/>
                            <w:color w:val="FFFFFF" w:themeColor="background1"/>
                          </w:rPr>
                        </w:pPr>
                        <w:r>
                          <w:rPr>
                            <w:b/>
                            <w:color w:val="FFFFFF" w:themeColor="background1"/>
                          </w:rPr>
                          <w:t>JANVIER 2023</w:t>
                        </w:r>
                      </w:p>
                      <w:p w14:paraId="5C022F11" w14:textId="77777777" w:rsidR="002628A2" w:rsidRDefault="002628A2"/>
                      <w:p w14:paraId="5AD4787D" w14:textId="77777777" w:rsidR="00A4148F" w:rsidRPr="00BD1F9F" w:rsidRDefault="00A4148F" w:rsidP="00E00D64">
                        <w:r>
                          <w:t>Ceci est le titre de votre document.</w:t>
                        </w:r>
                      </w:p>
                      <w:p w14:paraId="241F4108" w14:textId="77777777" w:rsidR="002628A2" w:rsidRDefault="002628A2"/>
                      <w:p w14:paraId="5E0E9FC7" w14:textId="77777777" w:rsidR="00A4148F" w:rsidRPr="00BD1F9F" w:rsidRDefault="00A4148F" w:rsidP="00E00D64">
                        <w:r>
                          <w:t>Ceci est le titre de votre document.</w:t>
                        </w:r>
                      </w:p>
                      <w:p w14:paraId="72148742" w14:textId="77777777" w:rsidR="002628A2" w:rsidRDefault="002628A2"/>
                      <w:p w14:paraId="1895D362"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6DB195D" w14:textId="77777777" w:rsidR="002628A2" w:rsidRDefault="002628A2"/>
                      <w:p w14:paraId="5E68D88E" w14:textId="77777777" w:rsidR="00A4148F" w:rsidRPr="004D5F95" w:rsidRDefault="00A4148F" w:rsidP="00A4148F">
                        <w:pPr>
                          <w:rPr>
                            <w:b/>
                            <w:bCs/>
                            <w:color w:val="FFFFFF" w:themeColor="background1"/>
                          </w:rPr>
                        </w:pPr>
                        <w:r>
                          <w:rPr>
                            <w:b/>
                            <w:color w:val="FFFFFF" w:themeColor="background1"/>
                          </w:rPr>
                          <w:t>JANVIER 2023</w:t>
                        </w:r>
                      </w:p>
                      <w:p w14:paraId="77489C45" w14:textId="77777777" w:rsidR="002628A2" w:rsidRDefault="002628A2"/>
                      <w:p w14:paraId="379FF75B"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EE1344E" w14:textId="77777777" w:rsidR="002628A2" w:rsidRDefault="002628A2"/>
                      <w:p w14:paraId="70A04A6E" w14:textId="77777777" w:rsidR="00A4148F" w:rsidRPr="004D5F95" w:rsidRDefault="00A4148F" w:rsidP="00A4148F">
                        <w:pPr>
                          <w:rPr>
                            <w:b/>
                            <w:bCs/>
                            <w:color w:val="FFFFFF" w:themeColor="background1"/>
                          </w:rPr>
                        </w:pPr>
                        <w:r>
                          <w:rPr>
                            <w:b/>
                            <w:color w:val="FFFFFF" w:themeColor="background1"/>
                          </w:rPr>
                          <w:t>JANVIER 2023</w:t>
                        </w:r>
                      </w:p>
                      <w:p w14:paraId="505463B5" w14:textId="77777777" w:rsidR="00A4148F" w:rsidRDefault="00A4148F"/>
                      <w:p w14:paraId="5081F96F" w14:textId="77777777" w:rsidR="00A4148F" w:rsidRPr="00F120AC" w:rsidRDefault="00271781" w:rsidP="00F120AC">
                        <w:pPr>
                          <w:pStyle w:val="Heading1"/>
                        </w:pPr>
                        <w:bookmarkStart w:id="883" w:name="_Toc224723911"/>
                        <w:bookmarkStart w:id="884" w:name="_Toc224724451"/>
                        <w:r>
                          <w:t>Ébauche</w:t>
                        </w:r>
                        <w:r w:rsidR="00A24079">
                          <w:t> :</w:t>
                        </w:r>
                        <w:r>
                          <w:t xml:space="preserve"> </w:t>
                        </w:r>
                        <w:r w:rsidR="000F378D">
                          <w:t>n</w:t>
                        </w:r>
                        <w:r>
                          <w:t>orme de qualité sur le traitement en établissement</w:t>
                        </w:r>
                        <w:bookmarkEnd w:id="883"/>
                        <w:bookmarkEnd w:id="884"/>
                      </w:p>
                      <w:p w14:paraId="254AF9A2" w14:textId="77777777" w:rsidR="00A4148F" w:rsidRPr="00F120AC" w:rsidRDefault="00A4148F" w:rsidP="00F120AC">
                        <w:pPr>
                          <w:pStyle w:val="Heading1"/>
                        </w:pPr>
                      </w:p>
                      <w:p w14:paraId="48577B51" w14:textId="77777777" w:rsidR="00A4148F" w:rsidRDefault="00A4148F"/>
                      <w:p w14:paraId="5F22A67E" w14:textId="77777777" w:rsidR="00A4148F" w:rsidRPr="00F120AC" w:rsidRDefault="00F120AC" w:rsidP="00F120AC">
                        <w:pPr>
                          <w:pStyle w:val="Heading1"/>
                        </w:pPr>
                        <w:bookmarkStart w:id="885" w:name="_Toc224723912"/>
                        <w:bookmarkStart w:id="886" w:name="_Toc22472445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85"/>
                        <w:bookmarkEnd w:id="886"/>
                      </w:p>
                      <w:p w14:paraId="4F5A2855" w14:textId="77777777" w:rsidR="00A4148F" w:rsidRPr="004D5F95" w:rsidRDefault="00B81561" w:rsidP="00A4148F">
                        <w:pPr>
                          <w:rPr>
                            <w:b/>
                            <w:bCs/>
                            <w:color w:val="FFFFFF" w:themeColor="background1"/>
                          </w:rPr>
                        </w:pPr>
                        <w:r>
                          <w:rPr>
                            <w:b/>
                            <w:color w:val="FFFFFF" w:themeColor="background1"/>
                          </w:rPr>
                          <w:t>Mars 2026</w:t>
                        </w:r>
                      </w:p>
                      <w:p w14:paraId="50CA28AF" w14:textId="77777777" w:rsidR="002628A2" w:rsidRDefault="002628A2"/>
                      <w:p w14:paraId="76879950" w14:textId="77777777" w:rsidR="00A4148F" w:rsidRPr="004D5F95" w:rsidRDefault="00A4148F" w:rsidP="00A4148F">
                        <w:pPr>
                          <w:rPr>
                            <w:b/>
                            <w:bCs/>
                            <w:color w:val="FFFFFF" w:themeColor="background1"/>
                          </w:rPr>
                        </w:pPr>
                        <w:r>
                          <w:rPr>
                            <w:b/>
                            <w:color w:val="FFFFFF" w:themeColor="background1"/>
                          </w:rPr>
                          <w:t>JANVIER 2023</w:t>
                        </w:r>
                      </w:p>
                      <w:p w14:paraId="4B1186CD" w14:textId="77777777" w:rsidR="002628A2" w:rsidRDefault="002628A2"/>
                      <w:p w14:paraId="7A6D404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C490EBC" w14:textId="77777777" w:rsidR="002628A2" w:rsidRDefault="002628A2"/>
                      <w:p w14:paraId="29C71BD6" w14:textId="77777777" w:rsidR="00A4148F" w:rsidRPr="004D5F95" w:rsidRDefault="00A4148F" w:rsidP="00A4148F">
                        <w:pPr>
                          <w:rPr>
                            <w:b/>
                            <w:bCs/>
                            <w:color w:val="FFFFFF" w:themeColor="background1"/>
                          </w:rPr>
                        </w:pPr>
                        <w:r>
                          <w:rPr>
                            <w:b/>
                            <w:color w:val="FFFFFF" w:themeColor="background1"/>
                          </w:rPr>
                          <w:t>JANVIER 2023</w:t>
                        </w:r>
                      </w:p>
                      <w:p w14:paraId="5683BCE7" w14:textId="77777777" w:rsidR="002628A2" w:rsidRDefault="002628A2"/>
                      <w:p w14:paraId="16F2D3CB" w14:textId="77777777" w:rsidR="00A4148F" w:rsidRPr="00BD1F9F" w:rsidRDefault="00A4148F" w:rsidP="00E00D64">
                        <w:r>
                          <w:t>Ceci est le titre de votre document.</w:t>
                        </w:r>
                      </w:p>
                      <w:p w14:paraId="7CB3DF78" w14:textId="77777777" w:rsidR="002628A2" w:rsidRDefault="002628A2"/>
                      <w:p w14:paraId="1B90FECC" w14:textId="77777777" w:rsidR="00A4148F" w:rsidRPr="00BD1F9F" w:rsidRDefault="00A4148F" w:rsidP="00E00D64">
                        <w:r>
                          <w:t>Ceci est le titre de votre document.</w:t>
                        </w:r>
                      </w:p>
                      <w:p w14:paraId="248BA9DC" w14:textId="77777777" w:rsidR="002628A2" w:rsidRDefault="002628A2"/>
                      <w:p w14:paraId="1D0016EB"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77BFF7A" w14:textId="77777777" w:rsidR="002628A2" w:rsidRDefault="002628A2"/>
                      <w:p w14:paraId="5B04B772" w14:textId="77777777" w:rsidR="00A4148F" w:rsidRPr="004D5F95" w:rsidRDefault="00A4148F" w:rsidP="00A4148F">
                        <w:pPr>
                          <w:rPr>
                            <w:b/>
                            <w:bCs/>
                            <w:color w:val="FFFFFF" w:themeColor="background1"/>
                          </w:rPr>
                        </w:pPr>
                        <w:r>
                          <w:rPr>
                            <w:b/>
                            <w:color w:val="FFFFFF" w:themeColor="background1"/>
                          </w:rPr>
                          <w:t>JANVIER 2023</w:t>
                        </w:r>
                      </w:p>
                      <w:p w14:paraId="5EFE7F3B" w14:textId="77777777" w:rsidR="002628A2" w:rsidRDefault="002628A2"/>
                      <w:p w14:paraId="6463ED1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88AC84B" w14:textId="77777777" w:rsidR="002628A2" w:rsidRDefault="002628A2"/>
                      <w:p w14:paraId="2F32CFA5" w14:textId="77777777" w:rsidR="00A4148F" w:rsidRPr="004D5F95" w:rsidRDefault="00A4148F" w:rsidP="00A4148F">
                        <w:pPr>
                          <w:rPr>
                            <w:b/>
                            <w:bCs/>
                            <w:color w:val="FFFFFF" w:themeColor="background1"/>
                          </w:rPr>
                        </w:pPr>
                        <w:r>
                          <w:rPr>
                            <w:b/>
                            <w:color w:val="FFFFFF" w:themeColor="background1"/>
                          </w:rPr>
                          <w:t>JANVIER 2023</w:t>
                        </w:r>
                      </w:p>
                      <w:p w14:paraId="4B54C415" w14:textId="77777777" w:rsidR="00A4148F" w:rsidRDefault="00A4148F"/>
                      <w:p w14:paraId="0DF33CFD"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477763D7" w14:textId="77777777" w:rsidR="002628A2" w:rsidRDefault="002628A2"/>
                      <w:p w14:paraId="4A3E1635" w14:textId="77777777" w:rsidR="00A4148F" w:rsidRPr="004D5F95" w:rsidRDefault="00A4148F" w:rsidP="00A4148F">
                        <w:pPr>
                          <w:rPr>
                            <w:b/>
                            <w:bCs/>
                            <w:color w:val="FFFFFF" w:themeColor="background1"/>
                          </w:rPr>
                        </w:pPr>
                        <w:r>
                          <w:rPr>
                            <w:b/>
                            <w:color w:val="FFFFFF" w:themeColor="background1"/>
                          </w:rPr>
                          <w:t>JANVIER 2023</w:t>
                        </w:r>
                      </w:p>
                      <w:p w14:paraId="4AE6C6B2" w14:textId="77777777" w:rsidR="002628A2" w:rsidRDefault="002628A2"/>
                      <w:p w14:paraId="1261738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F99EC37" w14:textId="77777777" w:rsidR="002628A2" w:rsidRDefault="002628A2"/>
                      <w:p w14:paraId="0F07E295" w14:textId="77777777" w:rsidR="00A4148F" w:rsidRPr="004D5F95" w:rsidRDefault="00A4148F" w:rsidP="00A4148F">
                        <w:pPr>
                          <w:rPr>
                            <w:b/>
                            <w:bCs/>
                            <w:color w:val="FFFFFF" w:themeColor="background1"/>
                          </w:rPr>
                        </w:pPr>
                        <w:r>
                          <w:rPr>
                            <w:b/>
                            <w:color w:val="FFFFFF" w:themeColor="background1"/>
                          </w:rPr>
                          <w:t>JANVIER 2023</w:t>
                        </w:r>
                      </w:p>
                      <w:p w14:paraId="3C8C377C" w14:textId="77777777" w:rsidR="002628A2" w:rsidRDefault="002628A2"/>
                      <w:p w14:paraId="6A396337" w14:textId="77777777" w:rsidR="00A4148F" w:rsidRPr="00BD1F9F" w:rsidRDefault="00A4148F" w:rsidP="00E00D64">
                        <w:r>
                          <w:t>Ceci est le titre de votre document.</w:t>
                        </w:r>
                      </w:p>
                      <w:p w14:paraId="36A026A6" w14:textId="77777777" w:rsidR="002628A2" w:rsidRDefault="002628A2"/>
                      <w:p w14:paraId="38F776D6" w14:textId="77777777" w:rsidR="00A4148F" w:rsidRPr="00BD1F9F" w:rsidRDefault="00A4148F" w:rsidP="00E00D64">
                        <w:r>
                          <w:t>Ceci est le titre de votre document.</w:t>
                        </w:r>
                      </w:p>
                      <w:p w14:paraId="0896C2FE" w14:textId="77777777" w:rsidR="002628A2" w:rsidRDefault="002628A2"/>
                      <w:p w14:paraId="1AC3362F"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4E026D7C" w14:textId="77777777" w:rsidR="002628A2" w:rsidRDefault="002628A2"/>
                      <w:p w14:paraId="4E2F01AB" w14:textId="77777777" w:rsidR="00A4148F" w:rsidRPr="004D5F95" w:rsidRDefault="00A4148F" w:rsidP="00A4148F">
                        <w:pPr>
                          <w:rPr>
                            <w:b/>
                            <w:bCs/>
                            <w:color w:val="FFFFFF" w:themeColor="background1"/>
                          </w:rPr>
                        </w:pPr>
                        <w:r>
                          <w:rPr>
                            <w:b/>
                            <w:color w:val="FFFFFF" w:themeColor="background1"/>
                          </w:rPr>
                          <w:t>JANVIER 2023</w:t>
                        </w:r>
                      </w:p>
                      <w:p w14:paraId="7C5FCBDE" w14:textId="77777777" w:rsidR="002628A2" w:rsidRDefault="002628A2"/>
                      <w:p w14:paraId="021D002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D9CBA5B" w14:textId="77777777" w:rsidR="002628A2" w:rsidRDefault="002628A2"/>
                      <w:p w14:paraId="70A60023" w14:textId="77777777" w:rsidR="00A4148F" w:rsidRPr="004D5F95" w:rsidRDefault="00A4148F" w:rsidP="00A4148F">
                        <w:pPr>
                          <w:rPr>
                            <w:b/>
                            <w:bCs/>
                            <w:color w:val="FFFFFF" w:themeColor="background1"/>
                          </w:rPr>
                        </w:pPr>
                        <w:r>
                          <w:rPr>
                            <w:b/>
                            <w:color w:val="FFFFFF" w:themeColor="background1"/>
                          </w:rPr>
                          <w:t>JANVIER 2023</w:t>
                        </w:r>
                      </w:p>
                      <w:p w14:paraId="2B602FB5" w14:textId="77777777" w:rsidR="00A4148F" w:rsidRDefault="00A4148F"/>
                      <w:p w14:paraId="2413094C" w14:textId="77777777" w:rsidR="00A4148F" w:rsidRPr="00F120AC" w:rsidRDefault="00271781" w:rsidP="00F120AC">
                        <w:pPr>
                          <w:pStyle w:val="Heading1"/>
                        </w:pPr>
                        <w:bookmarkStart w:id="887" w:name="_Toc224723913"/>
                        <w:bookmarkStart w:id="888" w:name="_Toc224724453"/>
                        <w:r>
                          <w:t>Ébauche</w:t>
                        </w:r>
                        <w:r w:rsidR="00A24079">
                          <w:t> :</w:t>
                        </w:r>
                        <w:r>
                          <w:t xml:space="preserve"> </w:t>
                        </w:r>
                        <w:r w:rsidR="000F378D">
                          <w:t>n</w:t>
                        </w:r>
                        <w:r>
                          <w:t>orme de qualité sur le traitement en établissement</w:t>
                        </w:r>
                        <w:bookmarkEnd w:id="887"/>
                        <w:bookmarkEnd w:id="888"/>
                      </w:p>
                      <w:p w14:paraId="09587A96" w14:textId="77777777" w:rsidR="00A4148F" w:rsidRPr="004D5F95" w:rsidRDefault="00B81561" w:rsidP="00A4148F">
                        <w:pPr>
                          <w:rPr>
                            <w:b/>
                            <w:bCs/>
                            <w:color w:val="FFFFFF" w:themeColor="background1"/>
                          </w:rPr>
                        </w:pPr>
                        <w:r>
                          <w:rPr>
                            <w:b/>
                            <w:color w:val="FFFFFF" w:themeColor="background1"/>
                          </w:rPr>
                          <w:t>Mars 2026</w:t>
                        </w:r>
                      </w:p>
                      <w:p w14:paraId="22637508" w14:textId="77777777" w:rsidR="002628A2" w:rsidRDefault="002628A2"/>
                      <w:p w14:paraId="5C8D71A5" w14:textId="77777777" w:rsidR="00A4148F" w:rsidRPr="004D5F95" w:rsidRDefault="00A4148F" w:rsidP="00A4148F">
                        <w:pPr>
                          <w:rPr>
                            <w:b/>
                            <w:bCs/>
                            <w:color w:val="FFFFFF" w:themeColor="background1"/>
                          </w:rPr>
                        </w:pPr>
                        <w:r>
                          <w:rPr>
                            <w:b/>
                            <w:color w:val="FFFFFF" w:themeColor="background1"/>
                          </w:rPr>
                          <w:t>JANVIER 2023</w:t>
                        </w:r>
                      </w:p>
                      <w:p w14:paraId="394DBA8E" w14:textId="77777777" w:rsidR="002628A2" w:rsidRDefault="002628A2"/>
                      <w:p w14:paraId="75FABDD6"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F51BC4B" w14:textId="77777777" w:rsidR="002628A2" w:rsidRDefault="002628A2"/>
                      <w:p w14:paraId="6DB16555" w14:textId="77777777" w:rsidR="00A4148F" w:rsidRPr="004D5F95" w:rsidRDefault="00A4148F" w:rsidP="00A4148F">
                        <w:pPr>
                          <w:rPr>
                            <w:b/>
                            <w:bCs/>
                            <w:color w:val="FFFFFF" w:themeColor="background1"/>
                          </w:rPr>
                        </w:pPr>
                        <w:r>
                          <w:rPr>
                            <w:b/>
                            <w:color w:val="FFFFFF" w:themeColor="background1"/>
                          </w:rPr>
                          <w:t>JANVIER 2023</w:t>
                        </w:r>
                      </w:p>
                      <w:p w14:paraId="498950C9" w14:textId="77777777" w:rsidR="002628A2" w:rsidRDefault="002628A2"/>
                      <w:p w14:paraId="33ECFFDE" w14:textId="77777777" w:rsidR="00A4148F" w:rsidRPr="00BD1F9F" w:rsidRDefault="00A4148F" w:rsidP="00E00D64">
                        <w:r>
                          <w:t>Ceci est le titre de votre document.</w:t>
                        </w:r>
                      </w:p>
                      <w:p w14:paraId="2620C11D" w14:textId="77777777" w:rsidR="002628A2" w:rsidRDefault="002628A2"/>
                      <w:p w14:paraId="519D4ABA" w14:textId="77777777" w:rsidR="00A4148F" w:rsidRPr="00BD1F9F" w:rsidRDefault="00A4148F" w:rsidP="00E00D64">
                        <w:r>
                          <w:t>Ceci est le titre de votre document.</w:t>
                        </w:r>
                      </w:p>
                      <w:p w14:paraId="1A48AF91" w14:textId="77777777" w:rsidR="002628A2" w:rsidRDefault="002628A2"/>
                      <w:p w14:paraId="71841A06"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73E75BE7" w14:textId="77777777" w:rsidR="002628A2" w:rsidRDefault="002628A2"/>
                      <w:p w14:paraId="0DBD9359" w14:textId="77777777" w:rsidR="00A4148F" w:rsidRPr="004D5F95" w:rsidRDefault="00A4148F" w:rsidP="00A4148F">
                        <w:pPr>
                          <w:rPr>
                            <w:b/>
                            <w:bCs/>
                            <w:color w:val="FFFFFF" w:themeColor="background1"/>
                          </w:rPr>
                        </w:pPr>
                        <w:r>
                          <w:rPr>
                            <w:b/>
                            <w:color w:val="FFFFFF" w:themeColor="background1"/>
                          </w:rPr>
                          <w:t>JANVIER 2023</w:t>
                        </w:r>
                      </w:p>
                      <w:p w14:paraId="3CCA7C7F" w14:textId="77777777" w:rsidR="002628A2" w:rsidRDefault="002628A2"/>
                      <w:p w14:paraId="3F16F2B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6E697958" w14:textId="77777777" w:rsidR="002628A2" w:rsidRDefault="002628A2"/>
                      <w:p w14:paraId="5F610746" w14:textId="77777777" w:rsidR="00A4148F" w:rsidRPr="004D5F95" w:rsidRDefault="00A4148F" w:rsidP="00A4148F">
                        <w:pPr>
                          <w:rPr>
                            <w:b/>
                            <w:bCs/>
                            <w:color w:val="FFFFFF" w:themeColor="background1"/>
                          </w:rPr>
                        </w:pPr>
                        <w:r>
                          <w:rPr>
                            <w:b/>
                            <w:color w:val="FFFFFF" w:themeColor="background1"/>
                          </w:rPr>
                          <w:t>JANVIER 2023</w:t>
                        </w:r>
                      </w:p>
                      <w:p w14:paraId="2860EE42" w14:textId="77777777" w:rsidR="00A4148F" w:rsidRDefault="00A4148F"/>
                      <w:p w14:paraId="29A12E0C"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2770548F" w14:textId="77777777" w:rsidR="002628A2" w:rsidRDefault="002628A2"/>
                      <w:p w14:paraId="1B68AF65" w14:textId="77777777" w:rsidR="00A4148F" w:rsidRPr="004D5F95" w:rsidRDefault="00A4148F" w:rsidP="00A4148F">
                        <w:pPr>
                          <w:rPr>
                            <w:b/>
                            <w:bCs/>
                            <w:color w:val="FFFFFF" w:themeColor="background1"/>
                          </w:rPr>
                        </w:pPr>
                        <w:r>
                          <w:rPr>
                            <w:b/>
                            <w:color w:val="FFFFFF" w:themeColor="background1"/>
                          </w:rPr>
                          <w:t>JANVIER 2023</w:t>
                        </w:r>
                      </w:p>
                      <w:p w14:paraId="1A1D6712" w14:textId="77777777" w:rsidR="002628A2" w:rsidRDefault="002628A2"/>
                      <w:p w14:paraId="7507EBE9"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BF249B2" w14:textId="77777777" w:rsidR="002628A2" w:rsidRDefault="002628A2"/>
                      <w:p w14:paraId="29021BD7" w14:textId="77777777" w:rsidR="00A4148F" w:rsidRPr="004D5F95" w:rsidRDefault="00A4148F" w:rsidP="00A4148F">
                        <w:pPr>
                          <w:rPr>
                            <w:b/>
                            <w:bCs/>
                            <w:color w:val="FFFFFF" w:themeColor="background1"/>
                          </w:rPr>
                        </w:pPr>
                        <w:r>
                          <w:rPr>
                            <w:b/>
                            <w:color w:val="FFFFFF" w:themeColor="background1"/>
                          </w:rPr>
                          <w:t>JANVIER 2023</w:t>
                        </w:r>
                      </w:p>
                      <w:p w14:paraId="50F2C957" w14:textId="77777777" w:rsidR="002628A2" w:rsidRDefault="002628A2"/>
                      <w:p w14:paraId="0D22FE54" w14:textId="77777777" w:rsidR="00A4148F" w:rsidRPr="00BD1F9F" w:rsidRDefault="00A4148F" w:rsidP="00E00D64">
                        <w:r>
                          <w:t>Ceci est le titre de votre document.</w:t>
                        </w:r>
                      </w:p>
                      <w:p w14:paraId="12838953" w14:textId="77777777" w:rsidR="002628A2" w:rsidRDefault="002628A2"/>
                      <w:p w14:paraId="5B380074" w14:textId="77777777" w:rsidR="00A4148F" w:rsidRPr="00BD1F9F" w:rsidRDefault="00A4148F" w:rsidP="00E00D64">
                        <w:r>
                          <w:t>Ceci est le titre de votre document.</w:t>
                        </w:r>
                      </w:p>
                      <w:p w14:paraId="0E76510A" w14:textId="77777777" w:rsidR="002628A2" w:rsidRDefault="002628A2"/>
                      <w:p w14:paraId="6C0F9983"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2D812F3A" w14:textId="77777777" w:rsidR="002628A2" w:rsidRDefault="002628A2"/>
                      <w:p w14:paraId="4FFD88A1" w14:textId="77777777" w:rsidR="00A4148F" w:rsidRPr="004D5F95" w:rsidRDefault="00A4148F" w:rsidP="00A4148F">
                        <w:pPr>
                          <w:rPr>
                            <w:b/>
                            <w:bCs/>
                            <w:color w:val="FFFFFF" w:themeColor="background1"/>
                          </w:rPr>
                        </w:pPr>
                        <w:r>
                          <w:rPr>
                            <w:b/>
                            <w:color w:val="FFFFFF" w:themeColor="background1"/>
                          </w:rPr>
                          <w:t>JANVIER 2023</w:t>
                        </w:r>
                      </w:p>
                      <w:p w14:paraId="4C6F6A0B" w14:textId="77777777" w:rsidR="002628A2" w:rsidRDefault="002628A2"/>
                      <w:p w14:paraId="694414DD"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3E15F90" w14:textId="77777777" w:rsidR="002628A2" w:rsidRDefault="002628A2"/>
                      <w:p w14:paraId="281C0C21" w14:textId="77777777" w:rsidR="00A4148F" w:rsidRPr="004D5F95" w:rsidRDefault="00A4148F" w:rsidP="00A4148F">
                        <w:pPr>
                          <w:rPr>
                            <w:b/>
                            <w:bCs/>
                            <w:color w:val="FFFFFF" w:themeColor="background1"/>
                          </w:rPr>
                        </w:pPr>
                        <w:r>
                          <w:rPr>
                            <w:b/>
                            <w:color w:val="FFFFFF" w:themeColor="background1"/>
                          </w:rPr>
                          <w:t>JANVIER 2023</w:t>
                        </w:r>
                      </w:p>
                      <w:p w14:paraId="570A085B" w14:textId="77777777" w:rsidR="00A4148F" w:rsidRDefault="00A4148F"/>
                      <w:p w14:paraId="36EF7801" w14:textId="77777777" w:rsidR="00A4148F" w:rsidRPr="00F120AC" w:rsidRDefault="00271781" w:rsidP="00F120AC">
                        <w:pPr>
                          <w:pStyle w:val="Heading1"/>
                        </w:pPr>
                        <w:bookmarkStart w:id="889" w:name="_Toc224723914"/>
                        <w:bookmarkStart w:id="890" w:name="_Toc224724454"/>
                        <w:r>
                          <w:t>Ébauche</w:t>
                        </w:r>
                        <w:r w:rsidR="00A24079">
                          <w:t> :</w:t>
                        </w:r>
                        <w:r>
                          <w:t xml:space="preserve"> </w:t>
                        </w:r>
                        <w:r w:rsidR="000F378D">
                          <w:t>n</w:t>
                        </w:r>
                        <w:r>
                          <w:t>orme de qualité sur le traitement en établissement</w:t>
                        </w:r>
                        <w:bookmarkEnd w:id="889"/>
                        <w:bookmarkEnd w:id="890"/>
                      </w:p>
                      <w:p w14:paraId="1BDB9C40" w14:textId="77777777" w:rsidR="00A4148F" w:rsidRPr="00F120AC" w:rsidRDefault="00A4148F" w:rsidP="00F120AC">
                        <w:pPr>
                          <w:pStyle w:val="Heading1"/>
                        </w:pPr>
                      </w:p>
                      <w:p w14:paraId="53060D94" w14:textId="77777777" w:rsidR="00A4148F" w:rsidRDefault="00A4148F"/>
                      <w:p w14:paraId="2A43C7CD" w14:textId="77777777" w:rsidR="00A4148F" w:rsidRPr="00F120AC" w:rsidRDefault="00F120AC" w:rsidP="00F120AC">
                        <w:pPr>
                          <w:pStyle w:val="Heading1"/>
                        </w:pPr>
                        <w:bookmarkStart w:id="891" w:name="_Toc224723915"/>
                        <w:bookmarkStart w:id="892" w:name="_Toc22472445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91"/>
                        <w:bookmarkEnd w:id="892"/>
                      </w:p>
                      <w:p w14:paraId="0554BF92" w14:textId="77777777" w:rsidR="00A4148F" w:rsidRPr="00F120AC" w:rsidRDefault="00A4148F" w:rsidP="00F120AC">
                        <w:pPr>
                          <w:pStyle w:val="Heading1"/>
                        </w:pPr>
                      </w:p>
                      <w:p w14:paraId="1F45EB14" w14:textId="77777777" w:rsidR="00A4148F" w:rsidRDefault="00A4148F"/>
                      <w:p w14:paraId="58582A18" w14:textId="77777777" w:rsidR="00A4148F" w:rsidRPr="00F120AC" w:rsidRDefault="00F120AC" w:rsidP="00F120AC">
                        <w:pPr>
                          <w:pStyle w:val="Heading1"/>
                        </w:pPr>
                        <w:bookmarkStart w:id="893" w:name="_Toc224723916"/>
                        <w:bookmarkStart w:id="894" w:name="_Toc22472445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93"/>
                        <w:bookmarkEnd w:id="894"/>
                      </w:p>
                      <w:p w14:paraId="4953ADAA" w14:textId="77777777" w:rsidR="00A4148F" w:rsidRPr="00F120AC" w:rsidRDefault="00A4148F" w:rsidP="00F120AC">
                        <w:pPr>
                          <w:pStyle w:val="Heading1"/>
                        </w:pPr>
                      </w:p>
                      <w:p w14:paraId="2A3A2F85" w14:textId="77777777" w:rsidR="00A4148F" w:rsidRDefault="00A4148F"/>
                      <w:p w14:paraId="153DD637" w14:textId="77777777" w:rsidR="00A4148F" w:rsidRPr="00F120AC" w:rsidRDefault="00F120AC" w:rsidP="00F120AC">
                        <w:pPr>
                          <w:pStyle w:val="Heading1"/>
                        </w:pPr>
                        <w:bookmarkStart w:id="895" w:name="_Toc224723917"/>
                        <w:bookmarkStart w:id="896" w:name="_Toc22472445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895"/>
                        <w:bookmarkEnd w:id="896"/>
                      </w:p>
                      <w:p w14:paraId="52748A63" w14:textId="004FA7BE" w:rsidR="00A4148F" w:rsidRPr="004D5F95" w:rsidRDefault="00B81561" w:rsidP="00A4148F">
                        <w:pPr>
                          <w:rPr>
                            <w:b/>
                            <w:bCs/>
                            <w:color w:val="FFFFFF" w:themeColor="background1"/>
                          </w:rPr>
                        </w:pPr>
                        <w:r>
                          <w:rPr>
                            <w:b/>
                            <w:color w:val="FFFFFF" w:themeColor="background1"/>
                          </w:rPr>
                          <w:t>Mars 2026</w:t>
                        </w:r>
                      </w:p>
                      <w:p w14:paraId="5BEDCA9C" w14:textId="77777777" w:rsidR="002628A2" w:rsidRDefault="002628A2"/>
                      <w:p w14:paraId="4C82A9EC" w14:textId="77777777" w:rsidR="00A4148F" w:rsidRPr="004D5F95" w:rsidRDefault="00A4148F" w:rsidP="00A4148F">
                        <w:pPr>
                          <w:rPr>
                            <w:b/>
                            <w:bCs/>
                            <w:color w:val="FFFFFF" w:themeColor="background1"/>
                          </w:rPr>
                        </w:pPr>
                        <w:r>
                          <w:rPr>
                            <w:b/>
                            <w:color w:val="FFFFFF" w:themeColor="background1"/>
                          </w:rPr>
                          <w:t>JANVIER 2023</w:t>
                        </w:r>
                      </w:p>
                      <w:p w14:paraId="4BBDA81D" w14:textId="77777777" w:rsidR="002628A2" w:rsidRDefault="002628A2"/>
                      <w:p w14:paraId="45E7312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155B674" w14:textId="77777777" w:rsidR="002628A2" w:rsidRDefault="002628A2"/>
                      <w:p w14:paraId="604561B2" w14:textId="77777777" w:rsidR="00A4148F" w:rsidRPr="004D5F95" w:rsidRDefault="00A4148F" w:rsidP="00A4148F">
                        <w:pPr>
                          <w:rPr>
                            <w:b/>
                            <w:bCs/>
                            <w:color w:val="FFFFFF" w:themeColor="background1"/>
                          </w:rPr>
                        </w:pPr>
                        <w:r>
                          <w:rPr>
                            <w:b/>
                            <w:color w:val="FFFFFF" w:themeColor="background1"/>
                          </w:rPr>
                          <w:t>JANVIER 2023</w:t>
                        </w:r>
                      </w:p>
                      <w:p w14:paraId="60C1D688" w14:textId="77777777" w:rsidR="002628A2" w:rsidRDefault="002628A2"/>
                      <w:p w14:paraId="07501CB1" w14:textId="77777777" w:rsidR="00A4148F" w:rsidRPr="00BD1F9F" w:rsidRDefault="00A4148F" w:rsidP="00E00D64">
                        <w:r>
                          <w:t>Ceci est le titre de votre document.</w:t>
                        </w:r>
                      </w:p>
                      <w:p w14:paraId="27695A64" w14:textId="77777777" w:rsidR="002628A2" w:rsidRDefault="002628A2"/>
                      <w:p w14:paraId="0FBD68A0" w14:textId="77777777" w:rsidR="00A4148F" w:rsidRPr="00BD1F9F" w:rsidRDefault="00A4148F" w:rsidP="00E00D64">
                        <w:r>
                          <w:t>Ceci est le titre de votre document.</w:t>
                        </w:r>
                      </w:p>
                      <w:p w14:paraId="706381BD" w14:textId="77777777" w:rsidR="002628A2" w:rsidRDefault="002628A2"/>
                      <w:p w14:paraId="347511AB"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A339714" w14:textId="77777777" w:rsidR="002628A2" w:rsidRDefault="002628A2"/>
                      <w:p w14:paraId="78379874" w14:textId="77777777" w:rsidR="00A4148F" w:rsidRPr="004D5F95" w:rsidRDefault="00A4148F" w:rsidP="00A4148F">
                        <w:pPr>
                          <w:rPr>
                            <w:b/>
                            <w:bCs/>
                            <w:color w:val="FFFFFF" w:themeColor="background1"/>
                          </w:rPr>
                        </w:pPr>
                        <w:r>
                          <w:rPr>
                            <w:b/>
                            <w:color w:val="FFFFFF" w:themeColor="background1"/>
                          </w:rPr>
                          <w:t>JANVIER 2023</w:t>
                        </w:r>
                      </w:p>
                      <w:p w14:paraId="07E09135" w14:textId="77777777" w:rsidR="002628A2" w:rsidRDefault="002628A2"/>
                      <w:p w14:paraId="4D2F437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293D1D2E" w14:textId="77777777" w:rsidR="002628A2" w:rsidRDefault="002628A2"/>
                      <w:p w14:paraId="28953079" w14:textId="77777777" w:rsidR="00A4148F" w:rsidRPr="004D5F95" w:rsidRDefault="00A4148F" w:rsidP="00A4148F">
                        <w:pPr>
                          <w:rPr>
                            <w:b/>
                            <w:bCs/>
                            <w:color w:val="FFFFFF" w:themeColor="background1"/>
                          </w:rPr>
                        </w:pPr>
                        <w:r>
                          <w:rPr>
                            <w:b/>
                            <w:color w:val="FFFFFF" w:themeColor="background1"/>
                          </w:rPr>
                          <w:t>JANVIER 2023</w:t>
                        </w:r>
                      </w:p>
                      <w:p w14:paraId="7E7165B9" w14:textId="77777777" w:rsidR="00A4148F" w:rsidRDefault="00A4148F"/>
                      <w:p w14:paraId="5F586D41"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5E644AFA" w14:textId="77777777" w:rsidR="002628A2" w:rsidRDefault="002628A2"/>
                      <w:p w14:paraId="489D3608" w14:textId="77777777" w:rsidR="00A4148F" w:rsidRPr="004D5F95" w:rsidRDefault="00A4148F" w:rsidP="00A4148F">
                        <w:pPr>
                          <w:rPr>
                            <w:b/>
                            <w:bCs/>
                            <w:color w:val="FFFFFF" w:themeColor="background1"/>
                          </w:rPr>
                        </w:pPr>
                        <w:r>
                          <w:rPr>
                            <w:b/>
                            <w:color w:val="FFFFFF" w:themeColor="background1"/>
                          </w:rPr>
                          <w:t>JANVIER 2023</w:t>
                        </w:r>
                      </w:p>
                      <w:p w14:paraId="522EA93F" w14:textId="77777777" w:rsidR="002628A2" w:rsidRDefault="002628A2"/>
                      <w:p w14:paraId="631FB5A5"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2885A06" w14:textId="77777777" w:rsidR="002628A2" w:rsidRDefault="002628A2"/>
                      <w:p w14:paraId="53F28546" w14:textId="77777777" w:rsidR="00A4148F" w:rsidRPr="004D5F95" w:rsidRDefault="00A4148F" w:rsidP="00A4148F">
                        <w:pPr>
                          <w:rPr>
                            <w:b/>
                            <w:bCs/>
                            <w:color w:val="FFFFFF" w:themeColor="background1"/>
                          </w:rPr>
                        </w:pPr>
                        <w:r>
                          <w:rPr>
                            <w:b/>
                            <w:color w:val="FFFFFF" w:themeColor="background1"/>
                          </w:rPr>
                          <w:t>JANVIER 2023</w:t>
                        </w:r>
                      </w:p>
                      <w:p w14:paraId="19EFBA41" w14:textId="77777777" w:rsidR="002628A2" w:rsidRDefault="002628A2"/>
                      <w:p w14:paraId="1CC911B4" w14:textId="77777777" w:rsidR="00A4148F" w:rsidRPr="00BD1F9F" w:rsidRDefault="00A4148F" w:rsidP="00E00D64">
                        <w:r>
                          <w:t>Ceci est le titre de votre document.</w:t>
                        </w:r>
                      </w:p>
                      <w:p w14:paraId="68B8E1CE" w14:textId="77777777" w:rsidR="002628A2" w:rsidRDefault="002628A2"/>
                      <w:p w14:paraId="17BB9D9D" w14:textId="77777777" w:rsidR="00A4148F" w:rsidRPr="00BD1F9F" w:rsidRDefault="00A4148F" w:rsidP="00E00D64">
                        <w:r>
                          <w:t>Ceci est le titre de votre document.</w:t>
                        </w:r>
                      </w:p>
                      <w:p w14:paraId="139A5A98" w14:textId="77777777" w:rsidR="002628A2" w:rsidRDefault="002628A2"/>
                      <w:p w14:paraId="2392226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383FAC0E" w14:textId="77777777" w:rsidR="002628A2" w:rsidRDefault="002628A2"/>
                      <w:p w14:paraId="7DB8639B" w14:textId="77777777" w:rsidR="00A4148F" w:rsidRPr="004D5F95" w:rsidRDefault="00A4148F" w:rsidP="00A4148F">
                        <w:pPr>
                          <w:rPr>
                            <w:b/>
                            <w:bCs/>
                            <w:color w:val="FFFFFF" w:themeColor="background1"/>
                          </w:rPr>
                        </w:pPr>
                        <w:r>
                          <w:rPr>
                            <w:b/>
                            <w:color w:val="FFFFFF" w:themeColor="background1"/>
                          </w:rPr>
                          <w:t>JANVIER 2023</w:t>
                        </w:r>
                      </w:p>
                      <w:p w14:paraId="25D23F4D" w14:textId="77777777" w:rsidR="002628A2" w:rsidRDefault="002628A2"/>
                      <w:p w14:paraId="0DD3288B"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8C71F7B" w14:textId="77777777" w:rsidR="002628A2" w:rsidRDefault="002628A2"/>
                      <w:p w14:paraId="0A0F9A5D" w14:textId="77777777" w:rsidR="00A4148F" w:rsidRPr="004D5F95" w:rsidRDefault="00A4148F" w:rsidP="00A4148F">
                        <w:pPr>
                          <w:rPr>
                            <w:b/>
                            <w:bCs/>
                            <w:color w:val="FFFFFF" w:themeColor="background1"/>
                          </w:rPr>
                        </w:pPr>
                        <w:r>
                          <w:rPr>
                            <w:b/>
                            <w:color w:val="FFFFFF" w:themeColor="background1"/>
                          </w:rPr>
                          <w:t>JANVIER 2023</w:t>
                        </w:r>
                      </w:p>
                      <w:p w14:paraId="13A18BD3" w14:textId="77777777" w:rsidR="00A4148F" w:rsidRDefault="00A4148F"/>
                      <w:p w14:paraId="377DCD4F" w14:textId="77777777" w:rsidR="00A4148F" w:rsidRPr="00F120AC" w:rsidRDefault="00271781" w:rsidP="00F120AC">
                        <w:pPr>
                          <w:pStyle w:val="Heading1"/>
                        </w:pPr>
                        <w:bookmarkStart w:id="897" w:name="_Toc224723918"/>
                        <w:bookmarkStart w:id="898" w:name="_Toc224724458"/>
                        <w:r>
                          <w:t>Ébauche</w:t>
                        </w:r>
                        <w:r w:rsidR="00A24079">
                          <w:t> :</w:t>
                        </w:r>
                        <w:r>
                          <w:t xml:space="preserve"> </w:t>
                        </w:r>
                        <w:r w:rsidR="000F378D">
                          <w:t>n</w:t>
                        </w:r>
                        <w:r>
                          <w:t>orme de qualité sur le traitement en établissement</w:t>
                        </w:r>
                        <w:bookmarkEnd w:id="897"/>
                        <w:bookmarkEnd w:id="898"/>
                      </w:p>
                      <w:p w14:paraId="703A1741" w14:textId="77777777" w:rsidR="00A4148F" w:rsidRPr="004D5F95" w:rsidRDefault="00B81561" w:rsidP="00A4148F">
                        <w:pPr>
                          <w:rPr>
                            <w:b/>
                            <w:bCs/>
                            <w:color w:val="FFFFFF" w:themeColor="background1"/>
                          </w:rPr>
                        </w:pPr>
                        <w:r>
                          <w:rPr>
                            <w:b/>
                            <w:color w:val="FFFFFF" w:themeColor="background1"/>
                          </w:rPr>
                          <w:t>Mars 2026</w:t>
                        </w:r>
                      </w:p>
                      <w:p w14:paraId="7F9B045B" w14:textId="77777777" w:rsidR="002628A2" w:rsidRDefault="002628A2"/>
                      <w:p w14:paraId="79031F0D" w14:textId="77777777" w:rsidR="00A4148F" w:rsidRPr="004D5F95" w:rsidRDefault="00A4148F" w:rsidP="00A4148F">
                        <w:pPr>
                          <w:rPr>
                            <w:b/>
                            <w:bCs/>
                            <w:color w:val="FFFFFF" w:themeColor="background1"/>
                          </w:rPr>
                        </w:pPr>
                        <w:r>
                          <w:rPr>
                            <w:b/>
                            <w:color w:val="FFFFFF" w:themeColor="background1"/>
                          </w:rPr>
                          <w:t>JANVIER 2023</w:t>
                        </w:r>
                      </w:p>
                      <w:p w14:paraId="07CB29A4" w14:textId="77777777" w:rsidR="002628A2" w:rsidRDefault="002628A2"/>
                      <w:p w14:paraId="18092C0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32EBE6C2" w14:textId="77777777" w:rsidR="002628A2" w:rsidRDefault="002628A2"/>
                      <w:p w14:paraId="1F0079DE" w14:textId="77777777" w:rsidR="00A4148F" w:rsidRPr="004D5F95" w:rsidRDefault="00A4148F" w:rsidP="00A4148F">
                        <w:pPr>
                          <w:rPr>
                            <w:b/>
                            <w:bCs/>
                            <w:color w:val="FFFFFF" w:themeColor="background1"/>
                          </w:rPr>
                        </w:pPr>
                        <w:r>
                          <w:rPr>
                            <w:b/>
                            <w:color w:val="FFFFFF" w:themeColor="background1"/>
                          </w:rPr>
                          <w:t>JANVIER 2023</w:t>
                        </w:r>
                      </w:p>
                      <w:p w14:paraId="705007DF" w14:textId="77777777" w:rsidR="002628A2" w:rsidRDefault="002628A2"/>
                      <w:p w14:paraId="494AE821" w14:textId="77777777" w:rsidR="00A4148F" w:rsidRPr="00BD1F9F" w:rsidRDefault="00A4148F" w:rsidP="00E00D64">
                        <w:r>
                          <w:t>Ceci est le titre de votre document.</w:t>
                        </w:r>
                      </w:p>
                      <w:p w14:paraId="59B8060A" w14:textId="77777777" w:rsidR="002628A2" w:rsidRDefault="002628A2"/>
                      <w:p w14:paraId="03CC957D" w14:textId="77777777" w:rsidR="00A4148F" w:rsidRPr="00BD1F9F" w:rsidRDefault="00A4148F" w:rsidP="00E00D64">
                        <w:r>
                          <w:t>Ceci est le titre de votre document.</w:t>
                        </w:r>
                      </w:p>
                      <w:p w14:paraId="5A8F8672" w14:textId="77777777" w:rsidR="002628A2" w:rsidRDefault="002628A2"/>
                      <w:p w14:paraId="4F25996E"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707BFEE1" w14:textId="77777777" w:rsidR="002628A2" w:rsidRDefault="002628A2"/>
                      <w:p w14:paraId="5FEDE97C" w14:textId="77777777" w:rsidR="00A4148F" w:rsidRPr="004D5F95" w:rsidRDefault="00A4148F" w:rsidP="00A4148F">
                        <w:pPr>
                          <w:rPr>
                            <w:b/>
                            <w:bCs/>
                            <w:color w:val="FFFFFF" w:themeColor="background1"/>
                          </w:rPr>
                        </w:pPr>
                        <w:r>
                          <w:rPr>
                            <w:b/>
                            <w:color w:val="FFFFFF" w:themeColor="background1"/>
                          </w:rPr>
                          <w:t>JANVIER 2023</w:t>
                        </w:r>
                      </w:p>
                      <w:p w14:paraId="45231BAE" w14:textId="77777777" w:rsidR="002628A2" w:rsidRDefault="002628A2"/>
                      <w:p w14:paraId="6EE9AFAF"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605C5BC" w14:textId="77777777" w:rsidR="002628A2" w:rsidRDefault="002628A2"/>
                      <w:p w14:paraId="767F8C32" w14:textId="77777777" w:rsidR="00A4148F" w:rsidRPr="004D5F95" w:rsidRDefault="00A4148F" w:rsidP="00A4148F">
                        <w:pPr>
                          <w:rPr>
                            <w:b/>
                            <w:bCs/>
                            <w:color w:val="FFFFFF" w:themeColor="background1"/>
                          </w:rPr>
                        </w:pPr>
                        <w:r>
                          <w:rPr>
                            <w:b/>
                            <w:color w:val="FFFFFF" w:themeColor="background1"/>
                          </w:rPr>
                          <w:t>JANVIER 2023</w:t>
                        </w:r>
                      </w:p>
                      <w:p w14:paraId="16323E45" w14:textId="77777777" w:rsidR="00A4148F" w:rsidRDefault="00A4148F"/>
                      <w:p w14:paraId="208BAA52"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2911C9AE" w14:textId="77777777" w:rsidR="002628A2" w:rsidRDefault="002628A2"/>
                      <w:p w14:paraId="2A72F366" w14:textId="77777777" w:rsidR="00A4148F" w:rsidRPr="004D5F95" w:rsidRDefault="00A4148F" w:rsidP="00A4148F">
                        <w:pPr>
                          <w:rPr>
                            <w:b/>
                            <w:bCs/>
                            <w:color w:val="FFFFFF" w:themeColor="background1"/>
                          </w:rPr>
                        </w:pPr>
                        <w:r>
                          <w:rPr>
                            <w:b/>
                            <w:color w:val="FFFFFF" w:themeColor="background1"/>
                          </w:rPr>
                          <w:t>JANVIER 2023</w:t>
                        </w:r>
                      </w:p>
                      <w:p w14:paraId="16F06C12" w14:textId="77777777" w:rsidR="002628A2" w:rsidRDefault="002628A2"/>
                      <w:p w14:paraId="206EA41D"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F9AC181" w14:textId="77777777" w:rsidR="002628A2" w:rsidRDefault="002628A2"/>
                      <w:p w14:paraId="7EFE4AF3" w14:textId="77777777" w:rsidR="00A4148F" w:rsidRPr="004D5F95" w:rsidRDefault="00A4148F" w:rsidP="00A4148F">
                        <w:pPr>
                          <w:rPr>
                            <w:b/>
                            <w:bCs/>
                            <w:color w:val="FFFFFF" w:themeColor="background1"/>
                          </w:rPr>
                        </w:pPr>
                        <w:r>
                          <w:rPr>
                            <w:b/>
                            <w:color w:val="FFFFFF" w:themeColor="background1"/>
                          </w:rPr>
                          <w:t>JANVIER 2023</w:t>
                        </w:r>
                      </w:p>
                      <w:p w14:paraId="7C8E4B5A" w14:textId="77777777" w:rsidR="002628A2" w:rsidRDefault="002628A2"/>
                      <w:p w14:paraId="79EDBE4B" w14:textId="77777777" w:rsidR="00A4148F" w:rsidRPr="00BD1F9F" w:rsidRDefault="00A4148F" w:rsidP="00E00D64">
                        <w:r>
                          <w:t>Ceci est le titre de votre document.</w:t>
                        </w:r>
                      </w:p>
                      <w:p w14:paraId="30AA342A" w14:textId="77777777" w:rsidR="002628A2" w:rsidRDefault="002628A2"/>
                      <w:p w14:paraId="0C9FFEE9" w14:textId="77777777" w:rsidR="00A4148F" w:rsidRPr="00BD1F9F" w:rsidRDefault="00A4148F" w:rsidP="00E00D64">
                        <w:r>
                          <w:t>Ceci est le titre de votre document.</w:t>
                        </w:r>
                      </w:p>
                      <w:p w14:paraId="7102E757" w14:textId="77777777" w:rsidR="002628A2" w:rsidRDefault="002628A2"/>
                      <w:p w14:paraId="1771E560"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07795597" w14:textId="77777777" w:rsidR="002628A2" w:rsidRDefault="002628A2"/>
                      <w:p w14:paraId="54D540CB" w14:textId="77777777" w:rsidR="00A4148F" w:rsidRPr="004D5F95" w:rsidRDefault="00A4148F" w:rsidP="00A4148F">
                        <w:pPr>
                          <w:rPr>
                            <w:b/>
                            <w:bCs/>
                            <w:color w:val="FFFFFF" w:themeColor="background1"/>
                          </w:rPr>
                        </w:pPr>
                        <w:r>
                          <w:rPr>
                            <w:b/>
                            <w:color w:val="FFFFFF" w:themeColor="background1"/>
                          </w:rPr>
                          <w:t>JANVIER 2023</w:t>
                        </w:r>
                      </w:p>
                      <w:p w14:paraId="14239BC4" w14:textId="77777777" w:rsidR="002628A2" w:rsidRDefault="002628A2"/>
                      <w:p w14:paraId="351B76E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79AC9D48" w14:textId="77777777" w:rsidR="002628A2" w:rsidRDefault="002628A2"/>
                      <w:p w14:paraId="6E1AC38C" w14:textId="77777777" w:rsidR="00A4148F" w:rsidRPr="004D5F95" w:rsidRDefault="00A4148F" w:rsidP="00A4148F">
                        <w:pPr>
                          <w:rPr>
                            <w:b/>
                            <w:bCs/>
                            <w:color w:val="FFFFFF" w:themeColor="background1"/>
                          </w:rPr>
                        </w:pPr>
                        <w:r>
                          <w:rPr>
                            <w:b/>
                            <w:color w:val="FFFFFF" w:themeColor="background1"/>
                          </w:rPr>
                          <w:t>JANVIER 2023</w:t>
                        </w:r>
                      </w:p>
                      <w:p w14:paraId="13CCBD62" w14:textId="77777777" w:rsidR="00A4148F" w:rsidRDefault="00A4148F"/>
                      <w:p w14:paraId="308A2541" w14:textId="77777777" w:rsidR="00A4148F" w:rsidRPr="00F120AC" w:rsidRDefault="00271781" w:rsidP="00F120AC">
                        <w:pPr>
                          <w:pStyle w:val="Heading1"/>
                        </w:pPr>
                        <w:bookmarkStart w:id="899" w:name="_Toc224723919"/>
                        <w:bookmarkStart w:id="900" w:name="_Toc224724459"/>
                        <w:r>
                          <w:t>Ébauche</w:t>
                        </w:r>
                        <w:r w:rsidR="00A24079">
                          <w:t> :</w:t>
                        </w:r>
                        <w:r>
                          <w:t xml:space="preserve"> </w:t>
                        </w:r>
                        <w:r w:rsidR="000F378D">
                          <w:t>n</w:t>
                        </w:r>
                        <w:r>
                          <w:t>orme de qualité sur le traitement en établissement</w:t>
                        </w:r>
                        <w:bookmarkEnd w:id="899"/>
                        <w:bookmarkEnd w:id="900"/>
                      </w:p>
                      <w:p w14:paraId="3EC4017C" w14:textId="77777777" w:rsidR="00A4148F" w:rsidRPr="00F120AC" w:rsidRDefault="00A4148F" w:rsidP="00F120AC">
                        <w:pPr>
                          <w:pStyle w:val="Heading1"/>
                        </w:pPr>
                      </w:p>
                      <w:p w14:paraId="0079C7D8" w14:textId="77777777" w:rsidR="00A4148F" w:rsidRDefault="00A4148F"/>
                      <w:p w14:paraId="5AF45C1E" w14:textId="77777777" w:rsidR="00A4148F" w:rsidRPr="00F120AC" w:rsidRDefault="00F120AC" w:rsidP="00F120AC">
                        <w:pPr>
                          <w:pStyle w:val="Heading1"/>
                        </w:pPr>
                        <w:bookmarkStart w:id="901" w:name="_Toc224723920"/>
                        <w:bookmarkStart w:id="902" w:name="_Toc22472446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01"/>
                        <w:bookmarkEnd w:id="902"/>
                      </w:p>
                      <w:p w14:paraId="300C1483" w14:textId="6B7EE302" w:rsidR="00A4148F" w:rsidRPr="004D5F95" w:rsidRDefault="00B81561" w:rsidP="00A4148F">
                        <w:pPr>
                          <w:rPr>
                            <w:b/>
                            <w:bCs/>
                            <w:color w:val="FFFFFF" w:themeColor="background1"/>
                          </w:rPr>
                        </w:pPr>
                        <w:r>
                          <w:rPr>
                            <w:b/>
                            <w:color w:val="FFFFFF" w:themeColor="background1"/>
                          </w:rPr>
                          <w:t>Mars 2026</w:t>
                        </w:r>
                      </w:p>
                      <w:p w14:paraId="5A7BA4FA" w14:textId="77777777" w:rsidR="002628A2" w:rsidRDefault="002628A2"/>
                      <w:p w14:paraId="5474FE49" w14:textId="77777777" w:rsidR="00A4148F" w:rsidRPr="004D5F95" w:rsidRDefault="00A4148F" w:rsidP="00A4148F">
                        <w:pPr>
                          <w:rPr>
                            <w:b/>
                            <w:bCs/>
                            <w:color w:val="FFFFFF" w:themeColor="background1"/>
                          </w:rPr>
                        </w:pPr>
                        <w:r>
                          <w:rPr>
                            <w:b/>
                            <w:color w:val="FFFFFF" w:themeColor="background1"/>
                          </w:rPr>
                          <w:t>JANVIER 2023</w:t>
                        </w:r>
                      </w:p>
                      <w:p w14:paraId="274C0CD7" w14:textId="77777777" w:rsidR="002628A2" w:rsidRDefault="002628A2"/>
                      <w:p w14:paraId="2B95512C"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A57E040" w14:textId="77777777" w:rsidR="002628A2" w:rsidRDefault="002628A2"/>
                      <w:p w14:paraId="3842B3DE" w14:textId="77777777" w:rsidR="00A4148F" w:rsidRPr="004D5F95" w:rsidRDefault="00A4148F" w:rsidP="00A4148F">
                        <w:pPr>
                          <w:rPr>
                            <w:b/>
                            <w:bCs/>
                            <w:color w:val="FFFFFF" w:themeColor="background1"/>
                          </w:rPr>
                        </w:pPr>
                        <w:r>
                          <w:rPr>
                            <w:b/>
                            <w:color w:val="FFFFFF" w:themeColor="background1"/>
                          </w:rPr>
                          <w:t>JANVIER 2023</w:t>
                        </w:r>
                      </w:p>
                      <w:p w14:paraId="71FB2376" w14:textId="77777777" w:rsidR="002628A2" w:rsidRDefault="002628A2"/>
                      <w:p w14:paraId="4A8C6193" w14:textId="77777777" w:rsidR="00A4148F" w:rsidRPr="00BD1F9F" w:rsidRDefault="00A4148F" w:rsidP="00E00D64">
                        <w:r>
                          <w:t>Ceci est le titre de votre document.</w:t>
                        </w:r>
                      </w:p>
                      <w:p w14:paraId="06881A0D" w14:textId="77777777" w:rsidR="002628A2" w:rsidRDefault="002628A2"/>
                      <w:p w14:paraId="2E5C0970" w14:textId="77777777" w:rsidR="00A4148F" w:rsidRPr="00BD1F9F" w:rsidRDefault="00A4148F" w:rsidP="00E00D64">
                        <w:r>
                          <w:t>Ceci est le titre de votre document.</w:t>
                        </w:r>
                      </w:p>
                      <w:p w14:paraId="1BE2E7AE" w14:textId="77777777" w:rsidR="002628A2" w:rsidRDefault="002628A2"/>
                      <w:p w14:paraId="6ADEB774"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7D30D4A6" w14:textId="77777777" w:rsidR="002628A2" w:rsidRDefault="002628A2"/>
                      <w:p w14:paraId="555AD9B7" w14:textId="77777777" w:rsidR="00A4148F" w:rsidRPr="004D5F95" w:rsidRDefault="00A4148F" w:rsidP="00A4148F">
                        <w:pPr>
                          <w:rPr>
                            <w:b/>
                            <w:bCs/>
                            <w:color w:val="FFFFFF" w:themeColor="background1"/>
                          </w:rPr>
                        </w:pPr>
                        <w:r>
                          <w:rPr>
                            <w:b/>
                            <w:color w:val="FFFFFF" w:themeColor="background1"/>
                          </w:rPr>
                          <w:t>JANVIER 2023</w:t>
                        </w:r>
                      </w:p>
                      <w:p w14:paraId="195F3399" w14:textId="77777777" w:rsidR="002628A2" w:rsidRDefault="002628A2"/>
                      <w:p w14:paraId="744B408E"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05F88ED6" w14:textId="77777777" w:rsidR="002628A2" w:rsidRDefault="002628A2"/>
                      <w:p w14:paraId="2B8C55F9" w14:textId="77777777" w:rsidR="00A4148F" w:rsidRPr="004D5F95" w:rsidRDefault="00A4148F" w:rsidP="00A4148F">
                        <w:pPr>
                          <w:rPr>
                            <w:b/>
                            <w:bCs/>
                            <w:color w:val="FFFFFF" w:themeColor="background1"/>
                          </w:rPr>
                        </w:pPr>
                        <w:r>
                          <w:rPr>
                            <w:b/>
                            <w:color w:val="FFFFFF" w:themeColor="background1"/>
                          </w:rPr>
                          <w:t>JANVIER 2023</w:t>
                        </w:r>
                      </w:p>
                      <w:p w14:paraId="41CB0E12" w14:textId="77777777" w:rsidR="00A4148F" w:rsidRDefault="00A4148F"/>
                      <w:p w14:paraId="25E78F80" w14:textId="77777777"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3F78D580" w14:textId="77777777" w:rsidR="002628A2" w:rsidRDefault="002628A2"/>
                      <w:p w14:paraId="19A36B97" w14:textId="77777777" w:rsidR="00A4148F" w:rsidRPr="004D5F95" w:rsidRDefault="00A4148F" w:rsidP="00A4148F">
                        <w:pPr>
                          <w:rPr>
                            <w:b/>
                            <w:bCs/>
                            <w:color w:val="FFFFFF" w:themeColor="background1"/>
                          </w:rPr>
                        </w:pPr>
                        <w:r>
                          <w:rPr>
                            <w:b/>
                            <w:color w:val="FFFFFF" w:themeColor="background1"/>
                          </w:rPr>
                          <w:t>JANVIER 2023</w:t>
                        </w:r>
                      </w:p>
                      <w:p w14:paraId="2D633C66" w14:textId="77777777" w:rsidR="002628A2" w:rsidRDefault="002628A2"/>
                      <w:p w14:paraId="5310E5E7"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A50A862" w14:textId="77777777" w:rsidR="002628A2" w:rsidRDefault="002628A2"/>
                      <w:p w14:paraId="13588CCC" w14:textId="77777777" w:rsidR="00A4148F" w:rsidRPr="004D5F95" w:rsidRDefault="00A4148F" w:rsidP="00A4148F">
                        <w:pPr>
                          <w:rPr>
                            <w:b/>
                            <w:bCs/>
                            <w:color w:val="FFFFFF" w:themeColor="background1"/>
                          </w:rPr>
                        </w:pPr>
                        <w:r>
                          <w:rPr>
                            <w:b/>
                            <w:color w:val="FFFFFF" w:themeColor="background1"/>
                          </w:rPr>
                          <w:t>JANVIER 2023</w:t>
                        </w:r>
                      </w:p>
                      <w:p w14:paraId="471E35BE" w14:textId="77777777" w:rsidR="002628A2" w:rsidRDefault="002628A2"/>
                      <w:p w14:paraId="6D00865F" w14:textId="77777777" w:rsidR="00A4148F" w:rsidRPr="00BD1F9F" w:rsidRDefault="00A4148F" w:rsidP="00E00D64">
                        <w:r>
                          <w:t>Ceci est le titre de votre document.</w:t>
                        </w:r>
                      </w:p>
                      <w:p w14:paraId="482FEE3C" w14:textId="77777777" w:rsidR="002628A2" w:rsidRDefault="002628A2"/>
                      <w:p w14:paraId="71D35A39" w14:textId="77777777" w:rsidR="00A4148F" w:rsidRPr="00BD1F9F" w:rsidRDefault="00A4148F" w:rsidP="00E00D64">
                        <w:r>
                          <w:t>Ceci est le titre de votre document.</w:t>
                        </w:r>
                      </w:p>
                      <w:p w14:paraId="54392229" w14:textId="77777777" w:rsidR="002628A2" w:rsidRDefault="002628A2"/>
                      <w:p w14:paraId="2EE056A3"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6F687996" w14:textId="77777777" w:rsidR="002628A2" w:rsidRDefault="002628A2"/>
                      <w:p w14:paraId="160D6F8C" w14:textId="77777777" w:rsidR="00A4148F" w:rsidRPr="004D5F95" w:rsidRDefault="00A4148F" w:rsidP="00A4148F">
                        <w:pPr>
                          <w:rPr>
                            <w:b/>
                            <w:bCs/>
                            <w:color w:val="FFFFFF" w:themeColor="background1"/>
                          </w:rPr>
                        </w:pPr>
                        <w:r>
                          <w:rPr>
                            <w:b/>
                            <w:color w:val="FFFFFF" w:themeColor="background1"/>
                          </w:rPr>
                          <w:t>JANVIER 2023</w:t>
                        </w:r>
                      </w:p>
                      <w:p w14:paraId="1C7D11AC" w14:textId="77777777" w:rsidR="002628A2" w:rsidRDefault="002628A2"/>
                      <w:p w14:paraId="051BB5BA"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3174391" w14:textId="77777777" w:rsidR="002628A2" w:rsidRDefault="002628A2"/>
                      <w:p w14:paraId="7E87BE7B" w14:textId="77777777" w:rsidR="00A4148F" w:rsidRPr="004D5F95" w:rsidRDefault="00A4148F" w:rsidP="00A4148F">
                        <w:pPr>
                          <w:rPr>
                            <w:b/>
                            <w:bCs/>
                            <w:color w:val="FFFFFF" w:themeColor="background1"/>
                          </w:rPr>
                        </w:pPr>
                        <w:r>
                          <w:rPr>
                            <w:b/>
                            <w:color w:val="FFFFFF" w:themeColor="background1"/>
                          </w:rPr>
                          <w:t>JANVIER 2023</w:t>
                        </w:r>
                      </w:p>
                      <w:p w14:paraId="38A3665A" w14:textId="77777777" w:rsidR="00A4148F" w:rsidRDefault="00A4148F"/>
                      <w:p w14:paraId="6F9A534C" w14:textId="77777777" w:rsidR="00A4148F" w:rsidRPr="00F120AC" w:rsidRDefault="00271781" w:rsidP="00F120AC">
                        <w:pPr>
                          <w:pStyle w:val="Heading1"/>
                        </w:pPr>
                        <w:bookmarkStart w:id="903" w:name="_Toc224723921"/>
                        <w:bookmarkStart w:id="904" w:name="_Toc224724461"/>
                        <w:r>
                          <w:t>Ébauche</w:t>
                        </w:r>
                        <w:r w:rsidR="00A24079">
                          <w:t> :</w:t>
                        </w:r>
                        <w:r>
                          <w:t xml:space="preserve"> </w:t>
                        </w:r>
                        <w:r w:rsidR="000F378D">
                          <w:t>n</w:t>
                        </w:r>
                        <w:r>
                          <w:t>orme de qualité sur le traitement en établissement</w:t>
                        </w:r>
                        <w:bookmarkEnd w:id="903"/>
                        <w:bookmarkEnd w:id="904"/>
                      </w:p>
                      <w:p w14:paraId="57C74A6E" w14:textId="0E7A8B31" w:rsidR="00A4148F" w:rsidRPr="004D5F95" w:rsidRDefault="00B81561" w:rsidP="00A4148F">
                        <w:pPr>
                          <w:rPr>
                            <w:b/>
                            <w:bCs/>
                            <w:color w:val="FFFFFF" w:themeColor="background1"/>
                          </w:rPr>
                        </w:pPr>
                        <w:r>
                          <w:rPr>
                            <w:b/>
                            <w:color w:val="FFFFFF" w:themeColor="background1"/>
                          </w:rPr>
                          <w:t>Mars 2026</w:t>
                        </w:r>
                      </w:p>
                      <w:p w14:paraId="137F3721" w14:textId="77777777" w:rsidR="002628A2" w:rsidRDefault="002628A2"/>
                      <w:p w14:paraId="1272A650" w14:textId="77777777" w:rsidR="00A4148F" w:rsidRPr="004D5F95" w:rsidRDefault="00A4148F" w:rsidP="00A4148F">
                        <w:pPr>
                          <w:rPr>
                            <w:b/>
                            <w:bCs/>
                            <w:color w:val="FFFFFF" w:themeColor="background1"/>
                          </w:rPr>
                        </w:pPr>
                        <w:r>
                          <w:rPr>
                            <w:b/>
                            <w:color w:val="FFFFFF" w:themeColor="background1"/>
                          </w:rPr>
                          <w:t>JANVIER 2023</w:t>
                        </w:r>
                      </w:p>
                      <w:p w14:paraId="5362FCD0" w14:textId="77777777" w:rsidR="002628A2" w:rsidRDefault="002628A2"/>
                      <w:p w14:paraId="1789A8C8"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171CC5BE" w14:textId="77777777" w:rsidR="002628A2" w:rsidRDefault="002628A2"/>
                      <w:p w14:paraId="45DACFA2" w14:textId="77777777" w:rsidR="00A4148F" w:rsidRPr="004D5F95" w:rsidRDefault="00A4148F" w:rsidP="00A4148F">
                        <w:pPr>
                          <w:rPr>
                            <w:b/>
                            <w:bCs/>
                            <w:color w:val="FFFFFF" w:themeColor="background1"/>
                          </w:rPr>
                        </w:pPr>
                        <w:r>
                          <w:rPr>
                            <w:b/>
                            <w:color w:val="FFFFFF" w:themeColor="background1"/>
                          </w:rPr>
                          <w:t>JANVIER 2023</w:t>
                        </w:r>
                      </w:p>
                      <w:p w14:paraId="765C49DF" w14:textId="77777777" w:rsidR="002628A2" w:rsidRDefault="002628A2"/>
                      <w:p w14:paraId="4D8AEFEA" w14:textId="77777777" w:rsidR="00A4148F" w:rsidRPr="00BD1F9F" w:rsidRDefault="00A4148F" w:rsidP="00E00D64">
                        <w:r>
                          <w:t>Ceci est le titre de votre document.</w:t>
                        </w:r>
                      </w:p>
                      <w:p w14:paraId="6622C03E" w14:textId="77777777" w:rsidR="002628A2" w:rsidRDefault="002628A2"/>
                      <w:p w14:paraId="5E35FB5D" w14:textId="77777777" w:rsidR="00A4148F" w:rsidRPr="00BD1F9F" w:rsidRDefault="00A4148F" w:rsidP="00E00D64">
                        <w:r>
                          <w:t>Ceci est le titre de votre document.</w:t>
                        </w:r>
                      </w:p>
                      <w:p w14:paraId="57F90DC1" w14:textId="77777777" w:rsidR="002628A2" w:rsidRDefault="002628A2"/>
                      <w:p w14:paraId="08917F55"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50CE87AA" w14:textId="77777777" w:rsidR="002628A2" w:rsidRDefault="002628A2"/>
                      <w:p w14:paraId="1E376FE8" w14:textId="77777777" w:rsidR="00A4148F" w:rsidRPr="004D5F95" w:rsidRDefault="00A4148F" w:rsidP="00A4148F">
                        <w:pPr>
                          <w:rPr>
                            <w:b/>
                            <w:bCs/>
                            <w:color w:val="FFFFFF" w:themeColor="background1"/>
                          </w:rPr>
                        </w:pPr>
                        <w:r>
                          <w:rPr>
                            <w:b/>
                            <w:color w:val="FFFFFF" w:themeColor="background1"/>
                          </w:rPr>
                          <w:t>JANVIER 2023</w:t>
                        </w:r>
                      </w:p>
                      <w:p w14:paraId="4FCCE761" w14:textId="77777777" w:rsidR="002628A2" w:rsidRDefault="002628A2"/>
                      <w:p w14:paraId="02D554C0"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D20FB6D" w14:textId="77777777" w:rsidR="002628A2" w:rsidRDefault="002628A2"/>
                      <w:p w14:paraId="055A6EDA" w14:textId="77777777" w:rsidR="00A4148F" w:rsidRPr="004D5F95" w:rsidRDefault="00A4148F" w:rsidP="00A4148F">
                        <w:pPr>
                          <w:rPr>
                            <w:b/>
                            <w:bCs/>
                            <w:color w:val="FFFFFF" w:themeColor="background1"/>
                          </w:rPr>
                        </w:pPr>
                        <w:r>
                          <w:rPr>
                            <w:b/>
                            <w:color w:val="FFFFFF" w:themeColor="background1"/>
                          </w:rPr>
                          <w:t>JANVIER 2023</w:t>
                        </w:r>
                      </w:p>
                      <w:p w14:paraId="795B5B09" w14:textId="77777777" w:rsidR="00A4148F" w:rsidRDefault="00A4148F"/>
                      <w:p w14:paraId="72E2F750" w14:textId="40C0712A" w:rsidR="00A4148F" w:rsidRPr="004D5F95" w:rsidRDefault="00271781" w:rsidP="00A4148F">
                        <w:pPr>
                          <w:rPr>
                            <w:b/>
                            <w:bCs/>
                            <w:color w:val="FFFFFF" w:themeColor="background1"/>
                          </w:rPr>
                        </w:pPr>
                        <w:r>
                          <w:t xml:space="preserve">Ébauche – Norme de qualité sur le traitement en établissement </w:t>
                        </w:r>
                        <w:r>
                          <w:rPr>
                            <w:b/>
                            <w:color w:val="FFFFFF" w:themeColor="background1"/>
                          </w:rPr>
                          <w:t>Mars 2026</w:t>
                        </w:r>
                      </w:p>
                      <w:p w14:paraId="0836B7F8" w14:textId="77777777" w:rsidR="002628A2" w:rsidRDefault="002628A2"/>
                      <w:p w14:paraId="363C5AF8" w14:textId="77777777" w:rsidR="00A4148F" w:rsidRPr="004D5F95" w:rsidRDefault="00A4148F" w:rsidP="00A4148F">
                        <w:pPr>
                          <w:rPr>
                            <w:b/>
                            <w:bCs/>
                            <w:color w:val="FFFFFF" w:themeColor="background1"/>
                          </w:rPr>
                        </w:pPr>
                        <w:r>
                          <w:rPr>
                            <w:b/>
                            <w:color w:val="FFFFFF" w:themeColor="background1"/>
                          </w:rPr>
                          <w:t>JANVIER 2023</w:t>
                        </w:r>
                      </w:p>
                      <w:p w14:paraId="447AA693" w14:textId="77777777" w:rsidR="002628A2" w:rsidRDefault="002628A2"/>
                      <w:p w14:paraId="30551E02"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4C6D0CF1" w14:textId="77777777" w:rsidR="002628A2" w:rsidRDefault="002628A2"/>
                      <w:p w14:paraId="0E9647B4" w14:textId="77777777" w:rsidR="00A4148F" w:rsidRPr="004D5F95" w:rsidRDefault="00A4148F" w:rsidP="00A4148F">
                        <w:pPr>
                          <w:rPr>
                            <w:b/>
                            <w:bCs/>
                            <w:color w:val="FFFFFF" w:themeColor="background1"/>
                          </w:rPr>
                        </w:pPr>
                        <w:r>
                          <w:rPr>
                            <w:b/>
                            <w:color w:val="FFFFFF" w:themeColor="background1"/>
                          </w:rPr>
                          <w:t>JANVIER 2023</w:t>
                        </w:r>
                      </w:p>
                      <w:p w14:paraId="3649892D" w14:textId="77777777" w:rsidR="002628A2" w:rsidRDefault="002628A2"/>
                      <w:p w14:paraId="3E205372" w14:textId="77777777" w:rsidR="00A4148F" w:rsidRPr="00BD1F9F" w:rsidRDefault="00A4148F" w:rsidP="00E00D64">
                        <w:bookmarkStart w:id="905" w:name="_Toc83994230"/>
                        <w:r>
                          <w:t>Ceci est le titre de votre document.</w:t>
                        </w:r>
                        <w:bookmarkEnd w:id="905"/>
                      </w:p>
                      <w:p w14:paraId="792E1CEB" w14:textId="77777777" w:rsidR="002628A2" w:rsidRDefault="002628A2"/>
                      <w:p w14:paraId="791861C6" w14:textId="77777777" w:rsidR="00A4148F" w:rsidRPr="00BD1F9F" w:rsidRDefault="00A4148F" w:rsidP="00E00D64">
                        <w:bookmarkStart w:id="906" w:name="_Toc83994231"/>
                        <w:r>
                          <w:t>Ceci est le titre de votre document.</w:t>
                        </w:r>
                        <w:bookmarkEnd w:id="906"/>
                      </w:p>
                      <w:p w14:paraId="376BD341" w14:textId="77777777" w:rsidR="002628A2" w:rsidRDefault="002628A2"/>
                      <w:p w14:paraId="3E9434DD" w14:textId="77777777" w:rsidR="00A4148F" w:rsidRPr="004D5F95" w:rsidRDefault="00BD1F9F" w:rsidP="00A4148F">
                        <w:pPr>
                          <w:rPr>
                            <w:b/>
                            <w:bCs/>
                            <w:color w:val="FFFFFF" w:themeColor="background1"/>
                          </w:rPr>
                        </w:pPr>
                        <w:r>
                          <w:t xml:space="preserve">Citation recommandée </w:t>
                        </w:r>
                        <w:r>
                          <w:rPr>
                            <w:color w:val="FFFFFF" w:themeColor="background1"/>
                          </w:rPr>
                          <w:t xml:space="preserve">Ceci est le titre de votre document. </w:t>
                        </w:r>
                        <w:r>
                          <w:rPr>
                            <w:b/>
                            <w:color w:val="FFFFFF" w:themeColor="background1"/>
                          </w:rPr>
                          <w:t>JANVIER 2023</w:t>
                        </w:r>
                      </w:p>
                      <w:p w14:paraId="56BCCA5D" w14:textId="77777777" w:rsidR="002628A2" w:rsidRDefault="002628A2"/>
                      <w:p w14:paraId="23AC47F3" w14:textId="77777777" w:rsidR="00A4148F" w:rsidRPr="004D5F95" w:rsidRDefault="00A4148F" w:rsidP="00A4148F">
                        <w:pPr>
                          <w:rPr>
                            <w:b/>
                            <w:bCs/>
                            <w:color w:val="FFFFFF" w:themeColor="background1"/>
                          </w:rPr>
                        </w:pPr>
                        <w:r>
                          <w:rPr>
                            <w:b/>
                            <w:color w:val="FFFFFF" w:themeColor="background1"/>
                          </w:rPr>
                          <w:t>JANVIER 2023</w:t>
                        </w:r>
                      </w:p>
                      <w:p w14:paraId="2350F9EA" w14:textId="77777777" w:rsidR="002628A2" w:rsidRDefault="002628A2"/>
                      <w:p w14:paraId="7490482B" w14:textId="77777777" w:rsidR="00A4148F" w:rsidRPr="004D5F95" w:rsidRDefault="00A4148F" w:rsidP="00A4148F">
                        <w:pPr>
                          <w:rPr>
                            <w:b/>
                            <w:bCs/>
                            <w:color w:val="FFFFFF" w:themeColor="background1"/>
                          </w:rPr>
                        </w:pPr>
                        <w:r>
                          <w:rPr>
                            <w:color w:val="FFFFFF" w:themeColor="background1"/>
                          </w:rPr>
                          <w:t xml:space="preserve">Ceci est le titre de votre document. </w:t>
                        </w:r>
                        <w:r>
                          <w:rPr>
                            <w:b/>
                            <w:color w:val="FFFFFF" w:themeColor="background1"/>
                          </w:rPr>
                          <w:t>JANVIER 2023</w:t>
                        </w:r>
                      </w:p>
                      <w:p w14:paraId="5E2D825F" w14:textId="77777777" w:rsidR="002628A2" w:rsidRDefault="002628A2"/>
                      <w:p w14:paraId="12EF4DF5" w14:textId="77777777" w:rsidR="00A4148F" w:rsidRPr="004D5F95" w:rsidRDefault="00A4148F" w:rsidP="00A4148F">
                        <w:pPr>
                          <w:rPr>
                            <w:b/>
                            <w:bCs/>
                            <w:color w:val="FFFFFF" w:themeColor="background1"/>
                          </w:rPr>
                        </w:pPr>
                        <w:r>
                          <w:rPr>
                            <w:b/>
                            <w:color w:val="FFFFFF" w:themeColor="background1"/>
                          </w:rPr>
                          <w:t>JANVIER 2023</w:t>
                        </w:r>
                      </w:p>
                    </w:txbxContent>
                  </v:textbox>
                </v:shape>
                <v:shape id="Text Box 8" o:spid="_x0000_s1030" type="#_x0000_t202" alt="Document Title" style="position:absolute;left:44005;top:33274;width:30004;height:24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034070C4" w14:textId="0E7B46C3" w:rsidR="00A4148F" w:rsidRPr="00F120AC" w:rsidRDefault="00271781" w:rsidP="00F120AC">
                        <w:pPr>
                          <w:pStyle w:val="Heading1"/>
                        </w:pPr>
                        <w:bookmarkStart w:id="907" w:name="_Toc221633323"/>
                        <w:bookmarkStart w:id="908" w:name="_Toc221633778"/>
                        <w:bookmarkStart w:id="909" w:name="_Toc222299075"/>
                        <w:bookmarkStart w:id="910" w:name="_Toc222299136"/>
                        <w:bookmarkStart w:id="911" w:name="_Toc223963197"/>
                        <w:bookmarkStart w:id="912" w:name="_Toc221623239"/>
                        <w:bookmarkStart w:id="913" w:name="_Toc224723922"/>
                        <w:bookmarkStart w:id="914" w:name="_Toc224724462"/>
                        <w:r>
                          <w:t>Ébauche</w:t>
                        </w:r>
                        <w:r w:rsidR="00A24079">
                          <w:t> :</w:t>
                        </w:r>
                        <w:r>
                          <w:t xml:space="preserve"> </w:t>
                        </w:r>
                        <w:r w:rsidR="000F378D">
                          <w:t>n</w:t>
                        </w:r>
                        <w:r>
                          <w:t>orme de qualité sur le traitement en établissement</w:t>
                        </w:r>
                        <w:bookmarkEnd w:id="913"/>
                        <w:bookmarkEnd w:id="914"/>
                      </w:p>
                      <w:p w14:paraId="5A32C4C7" w14:textId="77777777" w:rsidR="00A4148F" w:rsidRPr="00F120AC" w:rsidRDefault="00A4148F" w:rsidP="00F120AC">
                        <w:pPr>
                          <w:pStyle w:val="Heading1"/>
                        </w:pPr>
                      </w:p>
                      <w:p w14:paraId="68B3DB43" w14:textId="77777777" w:rsidR="00A4148F" w:rsidRDefault="00A4148F"/>
                      <w:p w14:paraId="56EF896E" w14:textId="77777777" w:rsidR="00A4148F" w:rsidRPr="00F120AC" w:rsidRDefault="00F120AC" w:rsidP="00F120AC">
                        <w:pPr>
                          <w:pStyle w:val="Heading1"/>
                        </w:pPr>
                        <w:bookmarkStart w:id="915" w:name="_Toc224723923"/>
                        <w:bookmarkStart w:id="916" w:name="_Toc22472446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15"/>
                        <w:bookmarkEnd w:id="916"/>
                      </w:p>
                      <w:p w14:paraId="3E7836F9" w14:textId="77777777" w:rsidR="00A4148F" w:rsidRPr="00F120AC" w:rsidRDefault="00A4148F" w:rsidP="00F120AC">
                        <w:pPr>
                          <w:pStyle w:val="Heading1"/>
                        </w:pPr>
                      </w:p>
                      <w:p w14:paraId="24E1CB85" w14:textId="77777777" w:rsidR="00A4148F" w:rsidRDefault="00A4148F"/>
                      <w:p w14:paraId="054977B9" w14:textId="77777777" w:rsidR="00A4148F" w:rsidRPr="00F120AC" w:rsidRDefault="00F120AC" w:rsidP="00F120AC">
                        <w:pPr>
                          <w:pStyle w:val="Heading1"/>
                        </w:pPr>
                        <w:bookmarkStart w:id="917" w:name="_Toc224723924"/>
                        <w:bookmarkStart w:id="918" w:name="_Toc22472446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17"/>
                        <w:bookmarkEnd w:id="918"/>
                      </w:p>
                      <w:p w14:paraId="6E82B5D7" w14:textId="77777777" w:rsidR="00A4148F" w:rsidRPr="00F120AC" w:rsidRDefault="00A4148F" w:rsidP="00F120AC">
                        <w:pPr>
                          <w:pStyle w:val="Heading1"/>
                        </w:pPr>
                      </w:p>
                      <w:p w14:paraId="2786FDCE" w14:textId="77777777" w:rsidR="00A4148F" w:rsidRDefault="00A4148F"/>
                      <w:p w14:paraId="00C395B1" w14:textId="77777777" w:rsidR="00A4148F" w:rsidRPr="00F120AC" w:rsidRDefault="00F120AC" w:rsidP="00F120AC">
                        <w:pPr>
                          <w:pStyle w:val="Heading1"/>
                        </w:pPr>
                        <w:bookmarkStart w:id="919" w:name="_Toc224723925"/>
                        <w:bookmarkStart w:id="920" w:name="_Toc22472446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19"/>
                        <w:bookmarkEnd w:id="920"/>
                      </w:p>
                      <w:p w14:paraId="6A525036" w14:textId="77777777" w:rsidR="00A4148F" w:rsidRPr="00F120AC" w:rsidRDefault="00A4148F" w:rsidP="00F120AC">
                        <w:pPr>
                          <w:pStyle w:val="Heading1"/>
                        </w:pPr>
                      </w:p>
                      <w:p w14:paraId="72DC0833" w14:textId="77777777" w:rsidR="00A4148F" w:rsidRDefault="00A4148F"/>
                      <w:p w14:paraId="7E3376FF" w14:textId="77777777" w:rsidR="00A4148F" w:rsidRPr="00F120AC" w:rsidRDefault="00F120AC" w:rsidP="00F120AC">
                        <w:pPr>
                          <w:pStyle w:val="Heading1"/>
                        </w:pPr>
                        <w:bookmarkStart w:id="921" w:name="_Toc224723926"/>
                        <w:bookmarkStart w:id="922" w:name="_Toc22472446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21"/>
                        <w:bookmarkEnd w:id="922"/>
                      </w:p>
                      <w:p w14:paraId="17691930" w14:textId="77777777" w:rsidR="00A4148F" w:rsidRPr="00F120AC" w:rsidRDefault="00A4148F" w:rsidP="00F120AC">
                        <w:pPr>
                          <w:pStyle w:val="Heading1"/>
                        </w:pPr>
                      </w:p>
                      <w:p w14:paraId="35F8065A" w14:textId="77777777" w:rsidR="00A4148F" w:rsidRDefault="00A4148F"/>
                      <w:p w14:paraId="07188237" w14:textId="77777777" w:rsidR="00A4148F" w:rsidRPr="00F120AC" w:rsidRDefault="00F120AC" w:rsidP="00F120AC">
                        <w:pPr>
                          <w:pStyle w:val="Heading1"/>
                        </w:pPr>
                        <w:bookmarkStart w:id="923" w:name="_Toc224723927"/>
                        <w:bookmarkStart w:id="924" w:name="_Toc22472446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23"/>
                        <w:bookmarkEnd w:id="924"/>
                      </w:p>
                      <w:p w14:paraId="52483173" w14:textId="77777777" w:rsidR="00A4148F" w:rsidRPr="00F120AC" w:rsidRDefault="00A4148F" w:rsidP="00F120AC">
                        <w:pPr>
                          <w:pStyle w:val="Heading1"/>
                        </w:pPr>
                      </w:p>
                      <w:p w14:paraId="369DEED5" w14:textId="77777777" w:rsidR="00A4148F" w:rsidRDefault="00A4148F"/>
                      <w:p w14:paraId="63E023FD" w14:textId="77777777" w:rsidR="00A4148F" w:rsidRPr="00F120AC" w:rsidRDefault="00F120AC" w:rsidP="00F120AC">
                        <w:pPr>
                          <w:pStyle w:val="Heading1"/>
                        </w:pPr>
                        <w:bookmarkStart w:id="925" w:name="_Toc224723928"/>
                        <w:bookmarkStart w:id="926" w:name="_Toc22472446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25"/>
                        <w:bookmarkEnd w:id="926"/>
                      </w:p>
                      <w:p w14:paraId="28D18D1C" w14:textId="77777777" w:rsidR="00A4148F" w:rsidRPr="00F120AC" w:rsidRDefault="00A4148F" w:rsidP="00F120AC">
                        <w:pPr>
                          <w:pStyle w:val="Heading1"/>
                        </w:pPr>
                      </w:p>
                      <w:p w14:paraId="0A1F29BE" w14:textId="77777777" w:rsidR="00A4148F" w:rsidRDefault="00A4148F"/>
                      <w:p w14:paraId="689104D6" w14:textId="77777777" w:rsidR="00A4148F" w:rsidRPr="00F120AC" w:rsidRDefault="00F120AC" w:rsidP="00F120AC">
                        <w:pPr>
                          <w:pStyle w:val="Heading1"/>
                        </w:pPr>
                        <w:bookmarkStart w:id="927" w:name="_Toc224723929"/>
                        <w:bookmarkStart w:id="928" w:name="_Toc22472446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27"/>
                        <w:bookmarkEnd w:id="928"/>
                      </w:p>
                      <w:p w14:paraId="1E736308" w14:textId="77777777" w:rsidR="00A4148F" w:rsidRPr="00F120AC" w:rsidRDefault="00A4148F" w:rsidP="00F120AC">
                        <w:pPr>
                          <w:pStyle w:val="Heading1"/>
                        </w:pPr>
                      </w:p>
                      <w:p w14:paraId="4BAAE2DA" w14:textId="77777777" w:rsidR="00A4148F" w:rsidRDefault="00A4148F"/>
                      <w:p w14:paraId="75CDA0D4" w14:textId="77777777" w:rsidR="00A4148F" w:rsidRPr="00F120AC" w:rsidRDefault="00F120AC" w:rsidP="00F120AC">
                        <w:pPr>
                          <w:pStyle w:val="Heading1"/>
                        </w:pPr>
                        <w:bookmarkStart w:id="929" w:name="_Toc224723930"/>
                        <w:bookmarkStart w:id="930" w:name="_Toc22472447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29"/>
                        <w:bookmarkEnd w:id="930"/>
                      </w:p>
                      <w:p w14:paraId="6C9FEAD6" w14:textId="77777777" w:rsidR="00A4148F" w:rsidRPr="00F120AC" w:rsidRDefault="00A4148F" w:rsidP="00F120AC">
                        <w:pPr>
                          <w:pStyle w:val="Heading1"/>
                        </w:pPr>
                      </w:p>
                      <w:p w14:paraId="4E00FD77" w14:textId="77777777" w:rsidR="00A4148F" w:rsidRDefault="00A4148F"/>
                      <w:p w14:paraId="1708A376" w14:textId="77777777" w:rsidR="00A4148F" w:rsidRPr="00F120AC" w:rsidRDefault="00F120AC" w:rsidP="00F120AC">
                        <w:pPr>
                          <w:pStyle w:val="Heading1"/>
                        </w:pPr>
                        <w:bookmarkStart w:id="931" w:name="_Toc224723931"/>
                        <w:bookmarkStart w:id="932" w:name="_Toc224724471"/>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31"/>
                        <w:bookmarkEnd w:id="932"/>
                      </w:p>
                      <w:p w14:paraId="4173A88E" w14:textId="77777777" w:rsidR="00A4148F" w:rsidRPr="00F120AC" w:rsidRDefault="00A4148F" w:rsidP="00F120AC">
                        <w:pPr>
                          <w:pStyle w:val="Heading1"/>
                        </w:pPr>
                      </w:p>
                      <w:p w14:paraId="0D161C64" w14:textId="77777777" w:rsidR="00A4148F" w:rsidRDefault="00A4148F"/>
                      <w:p w14:paraId="244BE2C6" w14:textId="77777777" w:rsidR="00A4148F" w:rsidRPr="00F120AC" w:rsidRDefault="00F120AC" w:rsidP="00F120AC">
                        <w:pPr>
                          <w:pStyle w:val="Heading1"/>
                        </w:pPr>
                        <w:bookmarkStart w:id="933" w:name="_Toc224723932"/>
                        <w:bookmarkStart w:id="934" w:name="_Toc22472447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33"/>
                        <w:bookmarkEnd w:id="934"/>
                      </w:p>
                      <w:p w14:paraId="0E47937C" w14:textId="77777777" w:rsidR="00A4148F" w:rsidRPr="00F120AC" w:rsidRDefault="00A4148F" w:rsidP="00F120AC">
                        <w:pPr>
                          <w:pStyle w:val="Heading1"/>
                        </w:pPr>
                      </w:p>
                      <w:p w14:paraId="6AF1AF72" w14:textId="77777777" w:rsidR="00A4148F" w:rsidRDefault="00A4148F"/>
                      <w:p w14:paraId="54E4997B" w14:textId="77777777" w:rsidR="00A4148F" w:rsidRPr="00F120AC" w:rsidRDefault="00F120AC" w:rsidP="00F120AC">
                        <w:pPr>
                          <w:pStyle w:val="Heading1"/>
                        </w:pPr>
                        <w:bookmarkStart w:id="935" w:name="_Toc224723933"/>
                        <w:bookmarkStart w:id="936" w:name="_Toc22472447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35"/>
                        <w:bookmarkEnd w:id="936"/>
                      </w:p>
                      <w:p w14:paraId="60E0E144" w14:textId="77777777" w:rsidR="00A4148F" w:rsidRPr="00F120AC" w:rsidRDefault="00A4148F" w:rsidP="00F120AC">
                        <w:pPr>
                          <w:pStyle w:val="Heading1"/>
                        </w:pPr>
                      </w:p>
                      <w:p w14:paraId="2E2EE8E3" w14:textId="77777777" w:rsidR="00A4148F" w:rsidRDefault="00A4148F"/>
                      <w:p w14:paraId="58A9179E" w14:textId="77777777" w:rsidR="00A4148F" w:rsidRPr="00F120AC" w:rsidRDefault="00F120AC" w:rsidP="00F120AC">
                        <w:pPr>
                          <w:pStyle w:val="Heading1"/>
                        </w:pPr>
                        <w:bookmarkStart w:id="937" w:name="_Toc224723934"/>
                        <w:bookmarkStart w:id="938" w:name="_Toc22472447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37"/>
                        <w:bookmarkEnd w:id="938"/>
                      </w:p>
                      <w:p w14:paraId="69FBE95A" w14:textId="77777777" w:rsidR="00A4148F" w:rsidRPr="00F120AC" w:rsidRDefault="00A4148F" w:rsidP="00F120AC">
                        <w:pPr>
                          <w:pStyle w:val="Heading1"/>
                        </w:pPr>
                      </w:p>
                      <w:p w14:paraId="0034238D" w14:textId="77777777" w:rsidR="00A4148F" w:rsidRDefault="00A4148F"/>
                      <w:p w14:paraId="6B448361" w14:textId="77777777" w:rsidR="00A4148F" w:rsidRPr="00F120AC" w:rsidRDefault="00F120AC" w:rsidP="00F120AC">
                        <w:pPr>
                          <w:pStyle w:val="Heading1"/>
                        </w:pPr>
                        <w:bookmarkStart w:id="939" w:name="_Toc224723935"/>
                        <w:bookmarkStart w:id="940" w:name="_Toc22472447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39"/>
                        <w:bookmarkEnd w:id="940"/>
                      </w:p>
                      <w:p w14:paraId="3E71120E" w14:textId="77777777" w:rsidR="00A4148F" w:rsidRPr="00F120AC" w:rsidRDefault="00A4148F" w:rsidP="00F120AC">
                        <w:pPr>
                          <w:pStyle w:val="Heading1"/>
                        </w:pPr>
                      </w:p>
                      <w:p w14:paraId="12CE8804" w14:textId="77777777" w:rsidR="00A4148F" w:rsidRDefault="00A4148F"/>
                      <w:p w14:paraId="1844CEA2" w14:textId="77777777" w:rsidR="00A4148F" w:rsidRPr="00F120AC" w:rsidRDefault="00F120AC" w:rsidP="00F120AC">
                        <w:pPr>
                          <w:pStyle w:val="Heading1"/>
                        </w:pPr>
                        <w:bookmarkStart w:id="941" w:name="_Toc224723936"/>
                        <w:bookmarkStart w:id="942" w:name="_Toc22472447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41"/>
                        <w:bookmarkEnd w:id="942"/>
                      </w:p>
                      <w:p w14:paraId="22B7D3C7" w14:textId="77777777" w:rsidR="00A4148F" w:rsidRPr="00F120AC" w:rsidRDefault="00A4148F" w:rsidP="00F120AC">
                        <w:pPr>
                          <w:pStyle w:val="Heading1"/>
                        </w:pPr>
                      </w:p>
                      <w:p w14:paraId="0144323E" w14:textId="77777777" w:rsidR="00A4148F" w:rsidRDefault="00A4148F"/>
                      <w:p w14:paraId="304829CC" w14:textId="77777777" w:rsidR="00A4148F" w:rsidRPr="00F120AC" w:rsidRDefault="00F120AC" w:rsidP="00F120AC">
                        <w:pPr>
                          <w:pStyle w:val="Heading1"/>
                        </w:pPr>
                        <w:bookmarkStart w:id="943" w:name="_Toc224723937"/>
                        <w:bookmarkStart w:id="944" w:name="_Toc22472447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43"/>
                        <w:bookmarkEnd w:id="944"/>
                      </w:p>
                      <w:p w14:paraId="5B785691" w14:textId="77777777" w:rsidR="00A4148F" w:rsidRPr="00F120AC" w:rsidRDefault="00A4148F" w:rsidP="00F120AC">
                        <w:pPr>
                          <w:pStyle w:val="Heading1"/>
                        </w:pPr>
                      </w:p>
                      <w:p w14:paraId="329DEDC1" w14:textId="77777777" w:rsidR="00A4148F" w:rsidRDefault="00A4148F"/>
                      <w:p w14:paraId="6FB6C4A6" w14:textId="77777777" w:rsidR="00A4148F" w:rsidRPr="00F120AC" w:rsidRDefault="00F120AC" w:rsidP="00F120AC">
                        <w:pPr>
                          <w:pStyle w:val="Heading1"/>
                        </w:pPr>
                        <w:bookmarkStart w:id="945" w:name="_Toc224723938"/>
                        <w:bookmarkStart w:id="946" w:name="_Toc22472447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45"/>
                        <w:bookmarkEnd w:id="946"/>
                      </w:p>
                      <w:p w14:paraId="51A315B5" w14:textId="77777777" w:rsidR="00A4148F" w:rsidRPr="00F120AC" w:rsidRDefault="00A4148F" w:rsidP="00F120AC">
                        <w:pPr>
                          <w:pStyle w:val="Heading1"/>
                        </w:pPr>
                      </w:p>
                      <w:p w14:paraId="78848EE7" w14:textId="77777777" w:rsidR="00A4148F" w:rsidRDefault="00A4148F"/>
                      <w:p w14:paraId="106B1F12" w14:textId="77777777" w:rsidR="00A4148F" w:rsidRPr="00F120AC" w:rsidRDefault="00F120AC" w:rsidP="00F120AC">
                        <w:pPr>
                          <w:pStyle w:val="Heading1"/>
                        </w:pPr>
                        <w:bookmarkStart w:id="947" w:name="_Toc224723939"/>
                        <w:bookmarkStart w:id="948" w:name="_Toc22472447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47"/>
                        <w:bookmarkEnd w:id="948"/>
                      </w:p>
                      <w:p w14:paraId="78939F6C" w14:textId="77777777" w:rsidR="00A4148F" w:rsidRPr="00F120AC" w:rsidRDefault="00A4148F" w:rsidP="00F120AC">
                        <w:pPr>
                          <w:pStyle w:val="Heading1"/>
                        </w:pPr>
                      </w:p>
                      <w:p w14:paraId="5257E0AE" w14:textId="77777777" w:rsidR="00A4148F" w:rsidRDefault="00A4148F"/>
                      <w:p w14:paraId="1053432A" w14:textId="77777777" w:rsidR="00A4148F" w:rsidRPr="00F120AC" w:rsidRDefault="00F120AC" w:rsidP="00F120AC">
                        <w:pPr>
                          <w:pStyle w:val="Heading1"/>
                        </w:pPr>
                        <w:bookmarkStart w:id="949" w:name="_Toc224723940"/>
                        <w:bookmarkStart w:id="950" w:name="_Toc22472448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49"/>
                        <w:bookmarkEnd w:id="950"/>
                      </w:p>
                      <w:p w14:paraId="65444E77" w14:textId="77777777" w:rsidR="00A4148F" w:rsidRPr="00F120AC" w:rsidRDefault="00A4148F" w:rsidP="00F120AC">
                        <w:pPr>
                          <w:pStyle w:val="Heading1"/>
                        </w:pPr>
                      </w:p>
                      <w:p w14:paraId="08830B84" w14:textId="77777777" w:rsidR="00A4148F" w:rsidRDefault="00A4148F"/>
                      <w:p w14:paraId="265D8A17" w14:textId="77777777" w:rsidR="00A4148F" w:rsidRPr="00F120AC" w:rsidRDefault="00F120AC" w:rsidP="00F120AC">
                        <w:pPr>
                          <w:pStyle w:val="Heading1"/>
                        </w:pPr>
                        <w:bookmarkStart w:id="951" w:name="_Toc224723941"/>
                        <w:bookmarkStart w:id="952" w:name="_Toc224724481"/>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51"/>
                        <w:bookmarkEnd w:id="952"/>
                      </w:p>
                      <w:p w14:paraId="6D87649A" w14:textId="77777777" w:rsidR="00A4148F" w:rsidRPr="00F120AC" w:rsidRDefault="00A4148F" w:rsidP="00F120AC">
                        <w:pPr>
                          <w:pStyle w:val="Heading1"/>
                        </w:pPr>
                      </w:p>
                      <w:p w14:paraId="7E2B5663" w14:textId="77777777" w:rsidR="00A4148F" w:rsidRDefault="00A4148F"/>
                      <w:p w14:paraId="5F9E0A46" w14:textId="77777777" w:rsidR="00A4148F" w:rsidRPr="00F120AC" w:rsidRDefault="00F120AC" w:rsidP="00F120AC">
                        <w:pPr>
                          <w:pStyle w:val="Heading1"/>
                        </w:pPr>
                        <w:bookmarkStart w:id="953" w:name="_Toc224723942"/>
                        <w:bookmarkStart w:id="954" w:name="_Toc22472448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53"/>
                        <w:bookmarkEnd w:id="954"/>
                      </w:p>
                      <w:p w14:paraId="4CFD1870" w14:textId="77777777" w:rsidR="00A4148F" w:rsidRPr="00F120AC" w:rsidRDefault="00A4148F" w:rsidP="00F120AC">
                        <w:pPr>
                          <w:pStyle w:val="Heading1"/>
                        </w:pPr>
                      </w:p>
                      <w:p w14:paraId="249F67F1" w14:textId="77777777" w:rsidR="00A4148F" w:rsidRDefault="00A4148F"/>
                      <w:p w14:paraId="12634792" w14:textId="77777777" w:rsidR="00A4148F" w:rsidRPr="00F120AC" w:rsidRDefault="00F120AC" w:rsidP="00F120AC">
                        <w:pPr>
                          <w:pStyle w:val="Heading1"/>
                        </w:pPr>
                        <w:bookmarkStart w:id="955" w:name="_Toc224723943"/>
                        <w:bookmarkStart w:id="956" w:name="_Toc22472448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55"/>
                        <w:bookmarkEnd w:id="956"/>
                      </w:p>
                      <w:p w14:paraId="05BD564D" w14:textId="77777777" w:rsidR="00A4148F" w:rsidRPr="00F120AC" w:rsidRDefault="00A4148F" w:rsidP="00F120AC">
                        <w:pPr>
                          <w:pStyle w:val="Heading1"/>
                        </w:pPr>
                      </w:p>
                      <w:p w14:paraId="4BA48C88" w14:textId="77777777" w:rsidR="00A4148F" w:rsidRDefault="00A4148F"/>
                      <w:p w14:paraId="02B01EF8" w14:textId="77777777" w:rsidR="00A4148F" w:rsidRPr="00F120AC" w:rsidRDefault="00F120AC" w:rsidP="00F120AC">
                        <w:pPr>
                          <w:pStyle w:val="Heading1"/>
                        </w:pPr>
                        <w:bookmarkStart w:id="957" w:name="_Toc224723944"/>
                        <w:bookmarkStart w:id="958" w:name="_Toc22472448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57"/>
                        <w:bookmarkEnd w:id="958"/>
                      </w:p>
                      <w:p w14:paraId="39A0B03D" w14:textId="77777777" w:rsidR="00A4148F" w:rsidRPr="00F120AC" w:rsidRDefault="00A4148F" w:rsidP="00F120AC">
                        <w:pPr>
                          <w:pStyle w:val="Heading1"/>
                        </w:pPr>
                      </w:p>
                      <w:p w14:paraId="6495EB14" w14:textId="77777777" w:rsidR="00A4148F" w:rsidRDefault="00A4148F"/>
                      <w:p w14:paraId="666843B7" w14:textId="77777777" w:rsidR="00A4148F" w:rsidRPr="00F120AC" w:rsidRDefault="00F120AC" w:rsidP="00F120AC">
                        <w:pPr>
                          <w:pStyle w:val="Heading1"/>
                        </w:pPr>
                        <w:bookmarkStart w:id="959" w:name="_Toc224723945"/>
                        <w:bookmarkStart w:id="960" w:name="_Toc22472448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59"/>
                        <w:bookmarkEnd w:id="960"/>
                      </w:p>
                      <w:p w14:paraId="48FAC16F" w14:textId="77777777" w:rsidR="00A4148F" w:rsidRPr="00F120AC" w:rsidRDefault="00A4148F" w:rsidP="00F120AC">
                        <w:pPr>
                          <w:pStyle w:val="Heading1"/>
                        </w:pPr>
                      </w:p>
                      <w:p w14:paraId="56DBA620" w14:textId="77777777" w:rsidR="00A4148F" w:rsidRDefault="00A4148F"/>
                      <w:p w14:paraId="4380FB8E" w14:textId="77777777" w:rsidR="00A4148F" w:rsidRPr="00F120AC" w:rsidRDefault="00F120AC" w:rsidP="00F120AC">
                        <w:pPr>
                          <w:pStyle w:val="Heading1"/>
                        </w:pPr>
                        <w:bookmarkStart w:id="961" w:name="_Toc224723946"/>
                        <w:bookmarkStart w:id="962" w:name="_Toc22472448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61"/>
                        <w:bookmarkEnd w:id="962"/>
                      </w:p>
                      <w:p w14:paraId="463F5FEF" w14:textId="77777777" w:rsidR="00A4148F" w:rsidRPr="00F120AC" w:rsidRDefault="00A4148F" w:rsidP="00F120AC">
                        <w:pPr>
                          <w:pStyle w:val="Heading1"/>
                        </w:pPr>
                      </w:p>
                      <w:p w14:paraId="08503C81" w14:textId="77777777" w:rsidR="00A4148F" w:rsidRDefault="00A4148F"/>
                      <w:p w14:paraId="092DCAD4" w14:textId="77777777" w:rsidR="00A4148F" w:rsidRPr="00F120AC" w:rsidRDefault="00F120AC" w:rsidP="00F120AC">
                        <w:pPr>
                          <w:pStyle w:val="Heading1"/>
                        </w:pPr>
                        <w:bookmarkStart w:id="963" w:name="_Toc224723947"/>
                        <w:bookmarkStart w:id="964" w:name="_Toc22472448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63"/>
                        <w:bookmarkEnd w:id="964"/>
                      </w:p>
                      <w:p w14:paraId="3CCACFB4" w14:textId="77777777" w:rsidR="00A4148F" w:rsidRPr="00F120AC" w:rsidRDefault="00A4148F" w:rsidP="00F120AC">
                        <w:pPr>
                          <w:pStyle w:val="Heading1"/>
                        </w:pPr>
                      </w:p>
                      <w:p w14:paraId="4B8EF811" w14:textId="77777777" w:rsidR="00A4148F" w:rsidRDefault="00A4148F"/>
                      <w:p w14:paraId="46CF8F8C" w14:textId="77777777" w:rsidR="00A4148F" w:rsidRPr="00F120AC" w:rsidRDefault="00F120AC" w:rsidP="00F120AC">
                        <w:pPr>
                          <w:pStyle w:val="Heading1"/>
                        </w:pPr>
                        <w:bookmarkStart w:id="965" w:name="_Toc224723948"/>
                        <w:bookmarkStart w:id="966" w:name="_Toc22472448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65"/>
                        <w:bookmarkEnd w:id="966"/>
                      </w:p>
                      <w:p w14:paraId="23C2D2DD" w14:textId="77777777" w:rsidR="00A4148F" w:rsidRPr="00F120AC" w:rsidRDefault="00A4148F" w:rsidP="00F120AC">
                        <w:pPr>
                          <w:pStyle w:val="Heading1"/>
                        </w:pPr>
                      </w:p>
                      <w:p w14:paraId="04203C6F" w14:textId="77777777" w:rsidR="00A4148F" w:rsidRDefault="00A4148F"/>
                      <w:p w14:paraId="63BB2120" w14:textId="77777777" w:rsidR="00A4148F" w:rsidRPr="00F120AC" w:rsidRDefault="00F120AC" w:rsidP="00F120AC">
                        <w:pPr>
                          <w:pStyle w:val="Heading1"/>
                        </w:pPr>
                        <w:bookmarkStart w:id="967" w:name="_Toc224723949"/>
                        <w:bookmarkStart w:id="968" w:name="_Toc22472448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67"/>
                        <w:bookmarkEnd w:id="968"/>
                      </w:p>
                      <w:p w14:paraId="1CF2A850" w14:textId="77777777" w:rsidR="00A4148F" w:rsidRPr="00F120AC" w:rsidRDefault="00A4148F" w:rsidP="00F120AC">
                        <w:pPr>
                          <w:pStyle w:val="Heading1"/>
                        </w:pPr>
                      </w:p>
                      <w:p w14:paraId="242FB6D1" w14:textId="77777777" w:rsidR="00A4148F" w:rsidRDefault="00A4148F"/>
                      <w:p w14:paraId="55853AC7" w14:textId="77777777" w:rsidR="00A4148F" w:rsidRPr="00F120AC" w:rsidRDefault="00F120AC" w:rsidP="00F120AC">
                        <w:pPr>
                          <w:pStyle w:val="Heading1"/>
                        </w:pPr>
                        <w:bookmarkStart w:id="969" w:name="_Toc224723950"/>
                        <w:bookmarkStart w:id="970" w:name="_Toc22472449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69"/>
                        <w:bookmarkEnd w:id="970"/>
                      </w:p>
                      <w:p w14:paraId="732CCFBD" w14:textId="77777777" w:rsidR="00A4148F" w:rsidRPr="00F120AC" w:rsidRDefault="00A4148F" w:rsidP="00F120AC">
                        <w:pPr>
                          <w:pStyle w:val="Heading1"/>
                        </w:pPr>
                      </w:p>
                      <w:p w14:paraId="192A71A2" w14:textId="77777777" w:rsidR="00A4148F" w:rsidRDefault="00A4148F"/>
                      <w:p w14:paraId="0C5623F4" w14:textId="77777777" w:rsidR="00A4148F" w:rsidRPr="00F120AC" w:rsidRDefault="00F120AC" w:rsidP="00F120AC">
                        <w:pPr>
                          <w:pStyle w:val="Heading1"/>
                        </w:pPr>
                        <w:bookmarkStart w:id="971" w:name="_Toc224723951"/>
                        <w:bookmarkStart w:id="972" w:name="_Toc224724491"/>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71"/>
                        <w:bookmarkEnd w:id="972"/>
                      </w:p>
                      <w:p w14:paraId="5FAE01C9" w14:textId="77777777" w:rsidR="00A4148F" w:rsidRPr="00F120AC" w:rsidRDefault="00A4148F" w:rsidP="00F120AC">
                        <w:pPr>
                          <w:pStyle w:val="Heading1"/>
                        </w:pPr>
                      </w:p>
                      <w:p w14:paraId="31875410" w14:textId="77777777" w:rsidR="00A4148F" w:rsidRDefault="00A4148F"/>
                      <w:p w14:paraId="2FB0ADB3" w14:textId="77777777" w:rsidR="00A4148F" w:rsidRPr="00F120AC" w:rsidRDefault="00F120AC" w:rsidP="00F120AC">
                        <w:pPr>
                          <w:pStyle w:val="Heading1"/>
                        </w:pPr>
                        <w:bookmarkStart w:id="973" w:name="_Toc224723952"/>
                        <w:bookmarkStart w:id="974" w:name="_Toc22472449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73"/>
                        <w:bookmarkEnd w:id="974"/>
                      </w:p>
                      <w:p w14:paraId="2804753C" w14:textId="77777777" w:rsidR="00A4148F" w:rsidRPr="00F120AC" w:rsidRDefault="00A4148F" w:rsidP="00F120AC">
                        <w:pPr>
                          <w:pStyle w:val="Heading1"/>
                        </w:pPr>
                      </w:p>
                      <w:p w14:paraId="4E124408" w14:textId="77777777" w:rsidR="00A4148F" w:rsidRDefault="00A4148F"/>
                      <w:p w14:paraId="2DC8BA74" w14:textId="77777777" w:rsidR="00A4148F" w:rsidRPr="00F120AC" w:rsidRDefault="00F120AC" w:rsidP="00F120AC">
                        <w:pPr>
                          <w:pStyle w:val="Heading1"/>
                        </w:pPr>
                        <w:bookmarkStart w:id="975" w:name="_Toc224723953"/>
                        <w:bookmarkStart w:id="976" w:name="_Toc22472449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75"/>
                        <w:bookmarkEnd w:id="976"/>
                      </w:p>
                      <w:p w14:paraId="08A5BBED" w14:textId="77777777" w:rsidR="00A4148F" w:rsidRPr="00F120AC" w:rsidRDefault="00A4148F" w:rsidP="00F120AC">
                        <w:pPr>
                          <w:pStyle w:val="Heading1"/>
                        </w:pPr>
                      </w:p>
                      <w:p w14:paraId="59272706" w14:textId="77777777" w:rsidR="00A4148F" w:rsidRDefault="00A4148F"/>
                      <w:p w14:paraId="1188C699" w14:textId="4E10E64C" w:rsidR="00A4148F" w:rsidRPr="00F120AC" w:rsidRDefault="00F120AC" w:rsidP="00F120AC">
                        <w:pPr>
                          <w:pStyle w:val="Heading1"/>
                        </w:pPr>
                        <w:bookmarkStart w:id="977" w:name="_Toc224723954"/>
                        <w:bookmarkStart w:id="978" w:name="_Toc22472449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77"/>
                        <w:bookmarkEnd w:id="978"/>
                      </w:p>
                      <w:p w14:paraId="4737A05E" w14:textId="77777777" w:rsidR="00A4148F" w:rsidRPr="00F120AC" w:rsidRDefault="00A4148F" w:rsidP="00F120AC">
                        <w:pPr>
                          <w:pStyle w:val="Heading1"/>
                        </w:pPr>
                      </w:p>
                      <w:p w14:paraId="3C10063F" w14:textId="77777777" w:rsidR="00A4148F" w:rsidRDefault="00A4148F"/>
                      <w:p w14:paraId="4DCC7F65" w14:textId="77777777" w:rsidR="00A4148F" w:rsidRPr="00F120AC" w:rsidRDefault="00F120AC" w:rsidP="00F120AC">
                        <w:pPr>
                          <w:pStyle w:val="Heading1"/>
                        </w:pPr>
                        <w:bookmarkStart w:id="979" w:name="_Toc224723955"/>
                        <w:bookmarkStart w:id="980" w:name="_Toc22472449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79"/>
                        <w:bookmarkEnd w:id="980"/>
                      </w:p>
                      <w:p w14:paraId="39401DBC" w14:textId="77777777" w:rsidR="00A4148F" w:rsidRPr="00F120AC" w:rsidRDefault="00A4148F" w:rsidP="00F120AC">
                        <w:pPr>
                          <w:pStyle w:val="Heading1"/>
                        </w:pPr>
                      </w:p>
                      <w:p w14:paraId="6BC1792E" w14:textId="77777777" w:rsidR="00A4148F" w:rsidRDefault="00A4148F"/>
                      <w:p w14:paraId="7852C947" w14:textId="77777777" w:rsidR="00A4148F" w:rsidRPr="00F120AC" w:rsidRDefault="00F120AC" w:rsidP="00F120AC">
                        <w:pPr>
                          <w:pStyle w:val="Heading1"/>
                        </w:pPr>
                        <w:bookmarkStart w:id="981" w:name="_Toc224723956"/>
                        <w:bookmarkStart w:id="982" w:name="_Toc22472449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81"/>
                        <w:bookmarkEnd w:id="982"/>
                      </w:p>
                      <w:p w14:paraId="1B009478" w14:textId="77777777" w:rsidR="00A4148F" w:rsidRPr="00F120AC" w:rsidRDefault="00A4148F" w:rsidP="00F120AC">
                        <w:pPr>
                          <w:pStyle w:val="Heading1"/>
                        </w:pPr>
                      </w:p>
                      <w:p w14:paraId="004C73D3" w14:textId="77777777" w:rsidR="00A4148F" w:rsidRDefault="00A4148F"/>
                      <w:p w14:paraId="100409EC" w14:textId="77777777" w:rsidR="00A4148F" w:rsidRPr="00F120AC" w:rsidRDefault="00F120AC" w:rsidP="00F120AC">
                        <w:pPr>
                          <w:pStyle w:val="Heading1"/>
                        </w:pPr>
                        <w:bookmarkStart w:id="983" w:name="_Toc224723957"/>
                        <w:bookmarkStart w:id="984" w:name="_Toc22472449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83"/>
                        <w:bookmarkEnd w:id="984"/>
                      </w:p>
                      <w:p w14:paraId="05FD52EB" w14:textId="77777777" w:rsidR="00A4148F" w:rsidRPr="00F120AC" w:rsidRDefault="00A4148F" w:rsidP="00F120AC">
                        <w:pPr>
                          <w:pStyle w:val="Heading1"/>
                        </w:pPr>
                      </w:p>
                      <w:p w14:paraId="6262BB58" w14:textId="77777777" w:rsidR="00A4148F" w:rsidRDefault="00A4148F"/>
                      <w:p w14:paraId="00BA174A" w14:textId="77777777" w:rsidR="00A4148F" w:rsidRPr="00F120AC" w:rsidRDefault="00F120AC" w:rsidP="00F120AC">
                        <w:pPr>
                          <w:pStyle w:val="Heading1"/>
                        </w:pPr>
                        <w:bookmarkStart w:id="985" w:name="_Toc224723958"/>
                        <w:bookmarkStart w:id="986" w:name="_Toc22472449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85"/>
                        <w:bookmarkEnd w:id="986"/>
                      </w:p>
                      <w:p w14:paraId="7E1C2248" w14:textId="77777777" w:rsidR="00A4148F" w:rsidRPr="00F120AC" w:rsidRDefault="00A4148F" w:rsidP="00F120AC">
                        <w:pPr>
                          <w:pStyle w:val="Heading1"/>
                        </w:pPr>
                      </w:p>
                      <w:p w14:paraId="185C3166" w14:textId="77777777" w:rsidR="00A4148F" w:rsidRDefault="00A4148F"/>
                      <w:p w14:paraId="23DFE435" w14:textId="77777777" w:rsidR="00A4148F" w:rsidRPr="00F120AC" w:rsidRDefault="00F120AC" w:rsidP="00F120AC">
                        <w:pPr>
                          <w:pStyle w:val="Heading1"/>
                        </w:pPr>
                        <w:bookmarkStart w:id="987" w:name="_Toc224723959"/>
                        <w:bookmarkStart w:id="988" w:name="_Toc22472449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87"/>
                        <w:bookmarkEnd w:id="988"/>
                      </w:p>
                      <w:p w14:paraId="5F428A09" w14:textId="77777777" w:rsidR="00A4148F" w:rsidRPr="00F120AC" w:rsidRDefault="00A4148F" w:rsidP="00F120AC">
                        <w:pPr>
                          <w:pStyle w:val="Heading1"/>
                        </w:pPr>
                      </w:p>
                      <w:p w14:paraId="16B671BC" w14:textId="77777777" w:rsidR="00A4148F" w:rsidRDefault="00A4148F"/>
                      <w:p w14:paraId="7035F370" w14:textId="77777777" w:rsidR="00A4148F" w:rsidRPr="00F120AC" w:rsidRDefault="00F120AC" w:rsidP="00F120AC">
                        <w:pPr>
                          <w:pStyle w:val="Heading1"/>
                        </w:pPr>
                        <w:bookmarkStart w:id="989" w:name="_Toc224723960"/>
                        <w:bookmarkStart w:id="990" w:name="_Toc22472450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89"/>
                        <w:bookmarkEnd w:id="990"/>
                      </w:p>
                      <w:p w14:paraId="60C90E17" w14:textId="77777777" w:rsidR="00A4148F" w:rsidRPr="00F120AC" w:rsidRDefault="00A4148F" w:rsidP="00F120AC">
                        <w:pPr>
                          <w:pStyle w:val="Heading1"/>
                        </w:pPr>
                      </w:p>
                      <w:p w14:paraId="1C2E72AE" w14:textId="77777777" w:rsidR="00A4148F" w:rsidRDefault="00A4148F"/>
                      <w:p w14:paraId="3CF24D62" w14:textId="77777777" w:rsidR="00A4148F" w:rsidRPr="00F120AC" w:rsidRDefault="00F120AC" w:rsidP="00F120AC">
                        <w:pPr>
                          <w:pStyle w:val="Heading1"/>
                        </w:pPr>
                        <w:bookmarkStart w:id="991" w:name="_Toc224723961"/>
                        <w:bookmarkStart w:id="992" w:name="_Toc224724501"/>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91"/>
                        <w:bookmarkEnd w:id="992"/>
                      </w:p>
                      <w:p w14:paraId="368F9014" w14:textId="77777777" w:rsidR="00A4148F" w:rsidRPr="00F120AC" w:rsidRDefault="00A4148F" w:rsidP="00F120AC">
                        <w:pPr>
                          <w:pStyle w:val="Heading1"/>
                        </w:pPr>
                      </w:p>
                      <w:p w14:paraId="3C972330" w14:textId="77777777" w:rsidR="00A4148F" w:rsidRDefault="00A4148F"/>
                      <w:p w14:paraId="0D2DACB3" w14:textId="77777777" w:rsidR="00A4148F" w:rsidRPr="00F120AC" w:rsidRDefault="00F120AC" w:rsidP="00F120AC">
                        <w:pPr>
                          <w:pStyle w:val="Heading1"/>
                        </w:pPr>
                        <w:bookmarkStart w:id="993" w:name="_Toc224723962"/>
                        <w:bookmarkStart w:id="994" w:name="_Toc22472450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93"/>
                        <w:bookmarkEnd w:id="994"/>
                      </w:p>
                      <w:p w14:paraId="2C4714B6" w14:textId="77777777" w:rsidR="00A4148F" w:rsidRPr="00F120AC" w:rsidRDefault="00A4148F" w:rsidP="00F120AC">
                        <w:pPr>
                          <w:pStyle w:val="Heading1"/>
                        </w:pPr>
                      </w:p>
                      <w:p w14:paraId="3DF2611C" w14:textId="77777777" w:rsidR="00A4148F" w:rsidRDefault="00A4148F"/>
                      <w:p w14:paraId="16844498" w14:textId="77777777" w:rsidR="00A4148F" w:rsidRPr="00F120AC" w:rsidRDefault="00F120AC" w:rsidP="00F120AC">
                        <w:pPr>
                          <w:pStyle w:val="Heading1"/>
                        </w:pPr>
                        <w:bookmarkStart w:id="995" w:name="_Toc224723963"/>
                        <w:bookmarkStart w:id="996" w:name="_Toc22472450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95"/>
                        <w:bookmarkEnd w:id="996"/>
                      </w:p>
                      <w:p w14:paraId="6B483164" w14:textId="77777777" w:rsidR="00A4148F" w:rsidRPr="00F120AC" w:rsidRDefault="00A4148F" w:rsidP="00F120AC">
                        <w:pPr>
                          <w:pStyle w:val="Heading1"/>
                        </w:pPr>
                      </w:p>
                      <w:p w14:paraId="4B9BAFAE" w14:textId="77777777" w:rsidR="00A4148F" w:rsidRDefault="00A4148F"/>
                      <w:p w14:paraId="2EAF84D9" w14:textId="77777777" w:rsidR="00A4148F" w:rsidRPr="00F120AC" w:rsidRDefault="00F120AC" w:rsidP="00F120AC">
                        <w:pPr>
                          <w:pStyle w:val="Heading1"/>
                        </w:pPr>
                        <w:bookmarkStart w:id="997" w:name="_Toc224723964"/>
                        <w:bookmarkStart w:id="998" w:name="_Toc22472450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97"/>
                        <w:bookmarkEnd w:id="998"/>
                      </w:p>
                      <w:p w14:paraId="1E883C1F" w14:textId="77777777" w:rsidR="00A4148F" w:rsidRPr="00F120AC" w:rsidRDefault="00A4148F" w:rsidP="00F120AC">
                        <w:pPr>
                          <w:pStyle w:val="Heading1"/>
                        </w:pPr>
                      </w:p>
                      <w:p w14:paraId="6B772915" w14:textId="77777777" w:rsidR="00A4148F" w:rsidRDefault="00A4148F"/>
                      <w:p w14:paraId="556FF0D5" w14:textId="77777777" w:rsidR="00A4148F" w:rsidRPr="00F120AC" w:rsidRDefault="00F120AC" w:rsidP="00F120AC">
                        <w:pPr>
                          <w:pStyle w:val="Heading1"/>
                        </w:pPr>
                        <w:bookmarkStart w:id="999" w:name="_Toc224723965"/>
                        <w:bookmarkStart w:id="1000" w:name="_Toc22472450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99"/>
                        <w:bookmarkEnd w:id="1000"/>
                      </w:p>
                      <w:p w14:paraId="4276EBED" w14:textId="77777777" w:rsidR="00A4148F" w:rsidRPr="00F120AC" w:rsidRDefault="00A4148F" w:rsidP="00F120AC">
                        <w:pPr>
                          <w:pStyle w:val="Heading1"/>
                        </w:pPr>
                      </w:p>
                      <w:p w14:paraId="6745C70D" w14:textId="77777777" w:rsidR="00A4148F" w:rsidRDefault="00A4148F"/>
                      <w:p w14:paraId="7AF22366" w14:textId="77777777" w:rsidR="00A4148F" w:rsidRPr="00F120AC" w:rsidRDefault="00F120AC" w:rsidP="00F120AC">
                        <w:pPr>
                          <w:pStyle w:val="Heading1"/>
                        </w:pPr>
                        <w:bookmarkStart w:id="1001" w:name="_Toc224723966"/>
                        <w:bookmarkStart w:id="1002" w:name="_Toc22472450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001"/>
                        <w:bookmarkEnd w:id="1002"/>
                      </w:p>
                      <w:p w14:paraId="3644EC8D" w14:textId="77777777" w:rsidR="00A4148F" w:rsidRPr="00F120AC" w:rsidRDefault="00A4148F" w:rsidP="00F120AC">
                        <w:pPr>
                          <w:pStyle w:val="Heading1"/>
                        </w:pPr>
                      </w:p>
                      <w:p w14:paraId="0D33B7AA" w14:textId="77777777" w:rsidR="00A4148F" w:rsidRDefault="00A4148F"/>
                      <w:p w14:paraId="1419B174" w14:textId="77777777" w:rsidR="00A4148F" w:rsidRPr="00F120AC" w:rsidRDefault="00F120AC" w:rsidP="00F120AC">
                        <w:pPr>
                          <w:pStyle w:val="Heading1"/>
                        </w:pPr>
                        <w:bookmarkStart w:id="1003" w:name="_Toc224723967"/>
                        <w:bookmarkStart w:id="1004" w:name="_Toc22472450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003"/>
                        <w:bookmarkEnd w:id="1004"/>
                      </w:p>
                      <w:p w14:paraId="38B96790" w14:textId="77777777" w:rsidR="00A4148F" w:rsidRPr="00F120AC" w:rsidRDefault="00A4148F" w:rsidP="00F120AC">
                        <w:pPr>
                          <w:pStyle w:val="Heading1"/>
                        </w:pPr>
                      </w:p>
                      <w:p w14:paraId="3BC6D089" w14:textId="77777777" w:rsidR="00A4148F" w:rsidRDefault="00A4148F"/>
                      <w:p w14:paraId="553AEDB6" w14:textId="77777777" w:rsidR="00A4148F" w:rsidRPr="00F120AC" w:rsidRDefault="00F120AC" w:rsidP="00F120AC">
                        <w:pPr>
                          <w:pStyle w:val="Heading1"/>
                        </w:pPr>
                        <w:bookmarkStart w:id="1005" w:name="_Toc224723968"/>
                        <w:bookmarkStart w:id="1006" w:name="_Toc22472450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005"/>
                        <w:bookmarkEnd w:id="1006"/>
                      </w:p>
                      <w:p w14:paraId="50BE4611" w14:textId="77777777" w:rsidR="00A4148F" w:rsidRPr="00F120AC" w:rsidRDefault="00A4148F" w:rsidP="00F120AC">
                        <w:pPr>
                          <w:pStyle w:val="Heading1"/>
                        </w:pPr>
                      </w:p>
                      <w:p w14:paraId="2E92EA0C" w14:textId="77777777" w:rsidR="00A4148F" w:rsidRDefault="00A4148F"/>
                      <w:p w14:paraId="5529891A" w14:textId="77777777" w:rsidR="00A4148F" w:rsidRPr="00F120AC" w:rsidRDefault="00F120AC" w:rsidP="00F120AC">
                        <w:pPr>
                          <w:pStyle w:val="Heading1"/>
                        </w:pPr>
                        <w:bookmarkStart w:id="1007" w:name="_Toc224723969"/>
                        <w:bookmarkStart w:id="1008" w:name="_Toc22472450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007"/>
                        <w:bookmarkEnd w:id="1008"/>
                      </w:p>
                      <w:p w14:paraId="357D93DF" w14:textId="77777777" w:rsidR="00A4148F" w:rsidRPr="00F120AC" w:rsidRDefault="00A4148F" w:rsidP="00F120AC">
                        <w:pPr>
                          <w:pStyle w:val="Heading1"/>
                        </w:pPr>
                      </w:p>
                      <w:p w14:paraId="2D9E9B4B" w14:textId="77777777" w:rsidR="00A4148F" w:rsidRDefault="00A4148F"/>
                      <w:p w14:paraId="1878B70C" w14:textId="38B85873" w:rsidR="00A4148F" w:rsidRPr="00F120AC" w:rsidRDefault="00F120AC" w:rsidP="00F120AC">
                        <w:pPr>
                          <w:pStyle w:val="Heading1"/>
                        </w:pPr>
                        <w:bookmarkStart w:id="1009" w:name="_Toc224723970"/>
                        <w:bookmarkStart w:id="1010" w:name="_Toc22472451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009"/>
                        <w:bookmarkEnd w:id="1010"/>
                      </w:p>
                      <w:p w14:paraId="6A1311D6" w14:textId="77777777" w:rsidR="00A4148F" w:rsidRPr="00F120AC" w:rsidRDefault="00A4148F" w:rsidP="00F120AC">
                        <w:pPr>
                          <w:pStyle w:val="Heading1"/>
                        </w:pPr>
                      </w:p>
                      <w:p w14:paraId="78A02DB5" w14:textId="77777777" w:rsidR="00A4148F" w:rsidRDefault="00A4148F"/>
                      <w:p w14:paraId="34067955" w14:textId="77777777" w:rsidR="00A4148F" w:rsidRPr="00F120AC" w:rsidRDefault="00F120AC" w:rsidP="00F120AC">
                        <w:pPr>
                          <w:pStyle w:val="Heading1"/>
                        </w:pPr>
                        <w:bookmarkStart w:id="1011" w:name="_Toc224723971"/>
                        <w:bookmarkStart w:id="1012" w:name="_Toc224724511"/>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011"/>
                        <w:bookmarkEnd w:id="1012"/>
                      </w:p>
                      <w:p w14:paraId="77698007" w14:textId="77777777" w:rsidR="00A4148F" w:rsidRPr="00F120AC" w:rsidRDefault="00A4148F" w:rsidP="00F120AC">
                        <w:pPr>
                          <w:pStyle w:val="Heading1"/>
                        </w:pPr>
                      </w:p>
                      <w:p w14:paraId="256177B1" w14:textId="77777777" w:rsidR="00A4148F" w:rsidRDefault="00A4148F"/>
                      <w:p w14:paraId="2739918D" w14:textId="77777777" w:rsidR="00A4148F" w:rsidRPr="00F120AC" w:rsidRDefault="00F120AC" w:rsidP="00F120AC">
                        <w:pPr>
                          <w:pStyle w:val="Heading1"/>
                        </w:pPr>
                        <w:bookmarkStart w:id="1013" w:name="_Toc224723972"/>
                        <w:bookmarkStart w:id="1014" w:name="_Toc22472451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013"/>
                        <w:bookmarkEnd w:id="1014"/>
                      </w:p>
                      <w:p w14:paraId="6691964D" w14:textId="77777777" w:rsidR="00A4148F" w:rsidRPr="00F120AC" w:rsidRDefault="00A4148F" w:rsidP="00F120AC">
                        <w:pPr>
                          <w:pStyle w:val="Heading1"/>
                        </w:pPr>
                      </w:p>
                      <w:p w14:paraId="7A3FFE22" w14:textId="77777777" w:rsidR="00A4148F" w:rsidRDefault="00A4148F"/>
                      <w:p w14:paraId="0405495A" w14:textId="77777777" w:rsidR="00A4148F" w:rsidRPr="00F120AC" w:rsidRDefault="00F120AC" w:rsidP="00F120AC">
                        <w:pPr>
                          <w:pStyle w:val="Heading1"/>
                        </w:pPr>
                        <w:bookmarkStart w:id="1015" w:name="_Toc224723973"/>
                        <w:bookmarkStart w:id="1016" w:name="_Toc22472451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015"/>
                        <w:bookmarkEnd w:id="1016"/>
                      </w:p>
                      <w:p w14:paraId="59DBC3DB" w14:textId="77777777" w:rsidR="00A4148F" w:rsidRPr="00F120AC" w:rsidRDefault="00A4148F" w:rsidP="00F120AC">
                        <w:pPr>
                          <w:pStyle w:val="Heading1"/>
                        </w:pPr>
                      </w:p>
                      <w:p w14:paraId="5EF5914F" w14:textId="77777777" w:rsidR="00A4148F" w:rsidRDefault="00A4148F"/>
                      <w:p w14:paraId="0DD45AFE" w14:textId="77777777" w:rsidR="00A4148F" w:rsidRPr="00F120AC" w:rsidRDefault="00F120AC" w:rsidP="00F120AC">
                        <w:pPr>
                          <w:pStyle w:val="Heading1"/>
                        </w:pPr>
                        <w:bookmarkStart w:id="1017" w:name="_Toc224723974"/>
                        <w:bookmarkStart w:id="1018" w:name="_Toc22472451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017"/>
                        <w:bookmarkEnd w:id="1018"/>
                      </w:p>
                      <w:p w14:paraId="26B38D34" w14:textId="77777777" w:rsidR="00A4148F" w:rsidRPr="00F120AC" w:rsidRDefault="00A4148F" w:rsidP="00F120AC">
                        <w:pPr>
                          <w:pStyle w:val="Heading1"/>
                        </w:pPr>
                      </w:p>
                      <w:p w14:paraId="513CCFF1" w14:textId="77777777" w:rsidR="00A4148F" w:rsidRDefault="00A4148F"/>
                      <w:p w14:paraId="25023867" w14:textId="77777777" w:rsidR="00A4148F" w:rsidRPr="00F120AC" w:rsidRDefault="00F120AC" w:rsidP="00F120AC">
                        <w:pPr>
                          <w:pStyle w:val="Heading1"/>
                        </w:pPr>
                        <w:bookmarkStart w:id="1019" w:name="_Toc224723975"/>
                        <w:bookmarkStart w:id="1020" w:name="_Toc224724515"/>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019"/>
                        <w:bookmarkEnd w:id="1020"/>
                      </w:p>
                      <w:p w14:paraId="613A97D0" w14:textId="77777777" w:rsidR="00A4148F" w:rsidRPr="00F120AC" w:rsidRDefault="00A4148F" w:rsidP="00F120AC">
                        <w:pPr>
                          <w:pStyle w:val="Heading1"/>
                        </w:pPr>
                      </w:p>
                      <w:p w14:paraId="1FDF02F2" w14:textId="77777777" w:rsidR="00A4148F" w:rsidRDefault="00A4148F"/>
                      <w:p w14:paraId="4980C578" w14:textId="77777777" w:rsidR="00A4148F" w:rsidRPr="00F120AC" w:rsidRDefault="00F120AC" w:rsidP="00F120AC">
                        <w:pPr>
                          <w:pStyle w:val="Heading1"/>
                        </w:pPr>
                        <w:bookmarkStart w:id="1021" w:name="_Toc224723976"/>
                        <w:bookmarkStart w:id="1022" w:name="_Toc224724516"/>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021"/>
                        <w:bookmarkEnd w:id="1022"/>
                      </w:p>
                      <w:p w14:paraId="6C247857" w14:textId="77777777" w:rsidR="00A4148F" w:rsidRPr="00F120AC" w:rsidRDefault="00A4148F" w:rsidP="00F120AC">
                        <w:pPr>
                          <w:pStyle w:val="Heading1"/>
                        </w:pPr>
                      </w:p>
                      <w:p w14:paraId="4E298316" w14:textId="77777777" w:rsidR="00A4148F" w:rsidRDefault="00A4148F"/>
                      <w:p w14:paraId="2996C8F9" w14:textId="77777777" w:rsidR="00A4148F" w:rsidRPr="00F120AC" w:rsidRDefault="00F120AC" w:rsidP="00F120AC">
                        <w:pPr>
                          <w:pStyle w:val="Heading1"/>
                        </w:pPr>
                        <w:bookmarkStart w:id="1023" w:name="_Toc224723977"/>
                        <w:bookmarkStart w:id="1024" w:name="_Toc224724517"/>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023"/>
                        <w:bookmarkEnd w:id="1024"/>
                      </w:p>
                      <w:p w14:paraId="18A8B41A" w14:textId="77777777" w:rsidR="00A4148F" w:rsidRPr="00F120AC" w:rsidRDefault="00A4148F" w:rsidP="00F120AC">
                        <w:pPr>
                          <w:pStyle w:val="Heading1"/>
                        </w:pPr>
                      </w:p>
                      <w:p w14:paraId="1B121367" w14:textId="77777777" w:rsidR="00A4148F" w:rsidRDefault="00A4148F"/>
                      <w:p w14:paraId="5BD9BE73" w14:textId="1F7F149C" w:rsidR="00A4148F" w:rsidRPr="00F120AC" w:rsidRDefault="00F120AC" w:rsidP="00F120AC">
                        <w:pPr>
                          <w:pStyle w:val="Heading1"/>
                        </w:pPr>
                        <w:bookmarkStart w:id="1025" w:name="_Toc224723978"/>
                        <w:bookmarkStart w:id="1026" w:name="_Toc224724518"/>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025"/>
                        <w:bookmarkEnd w:id="1026"/>
                      </w:p>
                      <w:p w14:paraId="4B6C24FB" w14:textId="77777777" w:rsidR="00A4148F" w:rsidRPr="00F120AC" w:rsidRDefault="00A4148F" w:rsidP="00F120AC">
                        <w:pPr>
                          <w:pStyle w:val="Heading1"/>
                        </w:pPr>
                      </w:p>
                      <w:p w14:paraId="0ED39DE8" w14:textId="77777777" w:rsidR="00A4148F" w:rsidRDefault="00A4148F"/>
                      <w:p w14:paraId="675D9642" w14:textId="77777777" w:rsidR="00A4148F" w:rsidRPr="00F120AC" w:rsidRDefault="00F120AC" w:rsidP="00F120AC">
                        <w:pPr>
                          <w:pStyle w:val="Heading1"/>
                        </w:pPr>
                        <w:bookmarkStart w:id="1027" w:name="_Toc224723979"/>
                        <w:bookmarkStart w:id="1028" w:name="_Toc22472451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027"/>
                        <w:bookmarkEnd w:id="1028"/>
                      </w:p>
                      <w:p w14:paraId="0C5A5F09" w14:textId="77777777" w:rsidR="00A4148F" w:rsidRPr="00F120AC" w:rsidRDefault="00A4148F" w:rsidP="00F120AC">
                        <w:pPr>
                          <w:pStyle w:val="Heading1"/>
                        </w:pPr>
                      </w:p>
                      <w:p w14:paraId="01FC95D2" w14:textId="77777777" w:rsidR="00A4148F" w:rsidRDefault="00A4148F"/>
                      <w:p w14:paraId="520C3995" w14:textId="77777777" w:rsidR="00A4148F" w:rsidRPr="00F120AC" w:rsidRDefault="00F120AC" w:rsidP="00F120AC">
                        <w:pPr>
                          <w:pStyle w:val="Heading1"/>
                        </w:pPr>
                        <w:bookmarkStart w:id="1029" w:name="_Toc224723980"/>
                        <w:bookmarkStart w:id="1030" w:name="_Toc224724520"/>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029"/>
                        <w:bookmarkEnd w:id="1030"/>
                      </w:p>
                      <w:p w14:paraId="3A09EDFC" w14:textId="77777777" w:rsidR="00A4148F" w:rsidRPr="00F120AC" w:rsidRDefault="00A4148F" w:rsidP="00F120AC">
                        <w:pPr>
                          <w:pStyle w:val="Heading1"/>
                        </w:pPr>
                      </w:p>
                      <w:p w14:paraId="29FBB9C2" w14:textId="77777777" w:rsidR="00A4148F" w:rsidRDefault="00A4148F"/>
                      <w:p w14:paraId="39121FD1" w14:textId="77777777" w:rsidR="00A4148F" w:rsidRPr="00F120AC" w:rsidRDefault="00F120AC" w:rsidP="00F120AC">
                        <w:pPr>
                          <w:pStyle w:val="Heading1"/>
                        </w:pPr>
                        <w:bookmarkStart w:id="1031" w:name="_Toc224723981"/>
                        <w:bookmarkStart w:id="1032" w:name="_Toc224724521"/>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031"/>
                        <w:bookmarkEnd w:id="1032"/>
                      </w:p>
                      <w:p w14:paraId="075B74B0" w14:textId="77777777" w:rsidR="00A4148F" w:rsidRPr="00F120AC" w:rsidRDefault="00A4148F" w:rsidP="00F120AC">
                        <w:pPr>
                          <w:pStyle w:val="Heading1"/>
                        </w:pPr>
                      </w:p>
                      <w:p w14:paraId="5A983CA8" w14:textId="77777777" w:rsidR="00A4148F" w:rsidRDefault="00A4148F"/>
                      <w:p w14:paraId="3DE8BC3A" w14:textId="1D5BE621" w:rsidR="00A4148F" w:rsidRPr="00F120AC" w:rsidRDefault="00F120AC" w:rsidP="00F120AC">
                        <w:pPr>
                          <w:pStyle w:val="Heading1"/>
                        </w:pPr>
                        <w:bookmarkStart w:id="1033" w:name="_Toc224723982"/>
                        <w:bookmarkStart w:id="1034" w:name="_Toc224724522"/>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033"/>
                        <w:bookmarkEnd w:id="1034"/>
                      </w:p>
                      <w:p w14:paraId="2489DF61" w14:textId="77777777" w:rsidR="00A4148F" w:rsidRPr="00F120AC" w:rsidRDefault="00A4148F" w:rsidP="00F120AC">
                        <w:pPr>
                          <w:pStyle w:val="Heading1"/>
                        </w:pPr>
                      </w:p>
                      <w:p w14:paraId="584B4BB4" w14:textId="77777777" w:rsidR="00A4148F" w:rsidRDefault="00A4148F"/>
                      <w:p w14:paraId="5BA40C75" w14:textId="77777777" w:rsidR="00A4148F" w:rsidRPr="00F120AC" w:rsidRDefault="00F120AC" w:rsidP="00F120AC">
                        <w:pPr>
                          <w:pStyle w:val="Heading1"/>
                        </w:pPr>
                        <w:bookmarkStart w:id="1035" w:name="_Toc224723983"/>
                        <w:bookmarkStart w:id="1036" w:name="_Toc224724523"/>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035"/>
                        <w:bookmarkEnd w:id="1036"/>
                      </w:p>
                      <w:p w14:paraId="3F7EDD10" w14:textId="77777777" w:rsidR="00A4148F" w:rsidRPr="00F120AC" w:rsidRDefault="00A4148F" w:rsidP="00F120AC">
                        <w:pPr>
                          <w:pStyle w:val="Heading1"/>
                        </w:pPr>
                      </w:p>
                      <w:p w14:paraId="00F3929F" w14:textId="77777777" w:rsidR="00A4148F" w:rsidRDefault="00A4148F"/>
                      <w:p w14:paraId="1D786106" w14:textId="1B4C8F24" w:rsidR="00A4148F" w:rsidRPr="00F120AC" w:rsidRDefault="00F120AC" w:rsidP="00F120AC">
                        <w:pPr>
                          <w:pStyle w:val="Heading1"/>
                        </w:pPr>
                        <w:bookmarkStart w:id="1037" w:name="_Toc224723984"/>
                        <w:bookmarkStart w:id="1038" w:name="_Toc224724524"/>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1037"/>
                        <w:bookmarkEnd w:id="1038"/>
                      </w:p>
                      <w:p w14:paraId="2E2EDF80" w14:textId="77777777" w:rsidR="00A4148F" w:rsidRPr="00F120AC" w:rsidRDefault="00A4148F" w:rsidP="00F120AC">
                        <w:pPr>
                          <w:pStyle w:val="Heading1"/>
                        </w:pPr>
                      </w:p>
                      <w:p w14:paraId="5740ED71" w14:textId="77777777" w:rsidR="00A4148F" w:rsidRDefault="00A4148F"/>
                      <w:p w14:paraId="489948CF" w14:textId="70E1EDE0" w:rsidR="00A4148F" w:rsidRPr="00F120AC" w:rsidRDefault="00F120AC" w:rsidP="00F120AC">
                        <w:pPr>
                          <w:pStyle w:val="Heading1"/>
                        </w:pPr>
                        <w:bookmarkStart w:id="1039" w:name="_Remarque_:Ébauche_:"/>
                        <w:bookmarkStart w:id="1040" w:name="_Toc224723985"/>
                        <w:bookmarkStart w:id="1041" w:name="_Toc224724525"/>
                        <w:bookmarkEnd w:id="1039"/>
                        <w:r>
                          <w:t>Remarque</w:t>
                        </w:r>
                        <w:proofErr w:type="gramStart"/>
                        <w:r>
                          <w:t> :</w:t>
                        </w:r>
                        <w:r w:rsidR="00271781">
                          <w:t>Ébauche</w:t>
                        </w:r>
                        <w:proofErr w:type="gramEnd"/>
                        <w:r w:rsidR="00A24079">
                          <w:t> :</w:t>
                        </w:r>
                        <w:r w:rsidR="00271781">
                          <w:t xml:space="preserve"> </w:t>
                        </w:r>
                        <w:r w:rsidR="000F378D">
                          <w:t>n</w:t>
                        </w:r>
                        <w:r w:rsidR="00271781">
                          <w:t>orme de qualité sur le traitement en établissement</w:t>
                        </w:r>
                        <w:bookmarkEnd w:id="907"/>
                        <w:bookmarkEnd w:id="908"/>
                        <w:bookmarkEnd w:id="909"/>
                        <w:bookmarkEnd w:id="910"/>
                        <w:bookmarkEnd w:id="911"/>
                        <w:bookmarkEnd w:id="1040"/>
                        <w:bookmarkEnd w:id="1041"/>
                      </w:p>
                      <w:bookmarkEnd w:id="912"/>
                      <w:p w14:paraId="4E65D909" w14:textId="6E302CEA" w:rsidR="00A4148F" w:rsidRPr="00F120AC" w:rsidRDefault="00A4148F" w:rsidP="00F120AC">
                        <w:pPr>
                          <w:pStyle w:val="Heading1"/>
                        </w:pPr>
                      </w:p>
                    </w:txbxContent>
                  </v:textbox>
                </v:shape>
                <v:shape id="Picture 9" o:spid="_x0000_s1031" type="#_x0000_t75" alt="Knowledge Institute / Institut du savoir logo&#10;" style="position:absolute;left:44862;top:66103;width:28194;height:5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">
                  <v:imagedata r:id="rId15" o:title=" Institut du savoir logo&#10;"/>
                </v:shape>
              </v:group>
            </w:pict>
          </mc:Fallback>
        </mc:AlternateContent>
      </w:r>
    </w:p>
    <w:p w14:paraId="11AD7FB4" w14:textId="77777777" w:rsidR="00846918" w:rsidRPr="0060409C" w:rsidRDefault="00846918" w:rsidP="00F52624">
      <w:pPr>
        <w:pStyle w:val="ListParagraph"/>
      </w:pPr>
      <w:r w:rsidRPr="0060409C">
        <w:br w:type="page"/>
      </w:r>
    </w:p>
    <w:p w14:paraId="4808D87C" w14:textId="77777777" w:rsidR="00EB6139" w:rsidRPr="0060409C" w:rsidRDefault="00D7557F" w:rsidP="00D7557F">
      <w:pPr>
        <w:rPr>
          <w:color w:val="1E4D93"/>
          <w:spacing w:val="-5"/>
          <w:sz w:val="28"/>
          <w:szCs w:val="28"/>
        </w:rPr>
      </w:pPr>
      <w:bookmarkStart w:id="1042" w:name="_Toc83994037"/>
      <w:bookmarkStart w:id="1043" w:name="_Toc83994234"/>
      <w:bookmarkStart w:id="1044" w:name="_Toc85039047"/>
      <w:r w:rsidRPr="0060409C">
        <w:rPr>
          <w:noProof/>
        </w:rPr>
        <w:lastRenderedPageBreak/>
        <mc:AlternateContent>
          <mc:Choice Requires="wps">
            <w:drawing>
              <wp:anchor distT="45720" distB="45720" distL="114300" distR="114300" simplePos="0" relativeHeight="251657216" behindDoc="0" locked="0" layoutInCell="1" allowOverlap="1" wp14:anchorId="2395FFE6" wp14:editId="281C7CB5">
                <wp:simplePos x="0" y="0"/>
                <wp:positionH relativeFrom="margin">
                  <wp:align>left</wp:align>
                </wp:positionH>
                <wp:positionV relativeFrom="paragraph">
                  <wp:posOffset>5936937</wp:posOffset>
                </wp:positionV>
                <wp:extent cx="571627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270" cy="1404620"/>
                        </a:xfrm>
                        <a:prstGeom prst="rect">
                          <a:avLst/>
                        </a:prstGeom>
                        <a:noFill/>
                        <a:ln w="9525">
                          <a:noFill/>
                          <a:miter lim="800000"/>
                          <a:headEnd/>
                          <a:tailEnd/>
                        </a:ln>
                      </wps:spPr>
                      <wps:txbx>
                        <w:txbxContent>
                          <w:p w14:paraId="5DEBAB01" w14:textId="77777777" w:rsidR="00F120AC" w:rsidRDefault="00F120AC" w:rsidP="00F120AC">
                            <w:pPr>
                              <w:pStyle w:val="Heading2"/>
                            </w:pPr>
                            <w:bookmarkStart w:id="1045" w:name="_Toc211349433"/>
                            <w:bookmarkStart w:id="1046" w:name="_Toc211932721"/>
                            <w:bookmarkStart w:id="1047" w:name="_Toc221623240"/>
                            <w:bookmarkStart w:id="1048" w:name="_Toc221633134"/>
                            <w:bookmarkStart w:id="1049" w:name="_Toc221633325"/>
                            <w:bookmarkStart w:id="1050" w:name="_Toc221633779"/>
                            <w:bookmarkStart w:id="1051" w:name="_Toc222299076"/>
                            <w:bookmarkStart w:id="1052" w:name="_Toc222299137"/>
                            <w:bookmarkStart w:id="1053" w:name="_Toc223963198"/>
                            <w:bookmarkStart w:id="1054" w:name="_Toc224035728"/>
                            <w:bookmarkStart w:id="1055" w:name="_Toc224035753"/>
                            <w:bookmarkStart w:id="1056" w:name="_Toc224035821"/>
                            <w:bookmarkStart w:id="1057" w:name="_Toc224035873"/>
                            <w:bookmarkStart w:id="1058" w:name="_Toc224035937"/>
                            <w:bookmarkStart w:id="1059" w:name="_Toc224036087"/>
                            <w:bookmarkStart w:id="1060" w:name="_Toc224723986"/>
                            <w:bookmarkStart w:id="1061" w:name="_Toc224724526"/>
                            <w:r>
                              <w:t>Remarque :</w:t>
                            </w:r>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r>
                              <w:t xml:space="preserve"> </w:t>
                            </w:r>
                          </w:p>
                          <w:p w14:paraId="46E9B98C" w14:textId="77777777" w:rsidR="007A4B82" w:rsidRPr="00770DB7" w:rsidRDefault="007A4B82" w:rsidP="00C15A03">
                            <w:pPr>
                              <w:rPr>
                                <w:b/>
                              </w:rPr>
                            </w:pPr>
                            <w:r>
                              <w:rPr>
                                <w:b/>
                              </w:rPr>
                              <w:t xml:space="preserve">Ébauche – ne pas citer. </w:t>
                            </w:r>
                          </w:p>
                          <w:p w14:paraId="72BA455C" w14:textId="4288115E" w:rsidR="00D7557F" w:rsidRDefault="00222217" w:rsidP="00C15A03">
                            <w:r>
                              <w:t xml:space="preserve">Le rapport est en cours d’élaboration et pourrait être modifié en fonction des </w:t>
                            </w:r>
                            <w:r w:rsidR="00A24079">
                              <w:t>r</w:t>
                            </w:r>
                            <w:r w:rsidR="00A24079" w:rsidRPr="00A24079">
                              <w:t>étroaction</w:t>
                            </w:r>
                            <w:r>
                              <w:t>s du public.</w:t>
                            </w:r>
                          </w:p>
                          <w:p w14:paraId="7F2B5EA1" w14:textId="2434879D" w:rsidR="00D7557F" w:rsidRPr="00C15A03" w:rsidRDefault="006B6B25" w:rsidP="00C15A03">
                            <w:hyperlink r:id="rId16" w:history="1">
                              <w:r>
                                <w:rPr>
                                  <w:rStyle w:val="Hyperlink"/>
                                </w:rPr>
                                <w:t>www.cymha.ca/normes</w:t>
                              </w:r>
                            </w:hyperlink>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95FFE6" id="Text Box 2" o:spid="_x0000_s1032" type="#_x0000_t202" style="position:absolute;margin-left:0;margin-top:467.5pt;width:450.1pt;height:110.6pt;z-index:2516572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" filled="f" stroked="f">
                <v:textbox style="mso-fit-shape-to-text:t">
                  <w:txbxContent>
                    <w:p w14:paraId="5DEBAB01" w14:textId="77777777" w:rsidR="00F120AC" w:rsidRDefault="00F120AC" w:rsidP="00F120AC">
                      <w:pPr>
                        <w:pStyle w:val="Heading2"/>
                      </w:pPr>
                      <w:bookmarkStart w:id="1062" w:name="_Toc211349433"/>
                      <w:bookmarkStart w:id="1063" w:name="_Toc211932721"/>
                      <w:bookmarkStart w:id="1064" w:name="_Toc221623240"/>
                      <w:bookmarkStart w:id="1065" w:name="_Toc221633134"/>
                      <w:bookmarkStart w:id="1066" w:name="_Toc221633325"/>
                      <w:bookmarkStart w:id="1067" w:name="_Toc221633779"/>
                      <w:bookmarkStart w:id="1068" w:name="_Toc222299076"/>
                      <w:bookmarkStart w:id="1069" w:name="_Toc222299137"/>
                      <w:bookmarkStart w:id="1070" w:name="_Toc223963198"/>
                      <w:bookmarkStart w:id="1071" w:name="_Toc224035728"/>
                      <w:bookmarkStart w:id="1072" w:name="_Toc224035753"/>
                      <w:bookmarkStart w:id="1073" w:name="_Toc224035821"/>
                      <w:bookmarkStart w:id="1074" w:name="_Toc224035873"/>
                      <w:bookmarkStart w:id="1075" w:name="_Toc224035937"/>
                      <w:bookmarkStart w:id="1076" w:name="_Toc224036087"/>
                      <w:bookmarkStart w:id="1077" w:name="_Toc224723986"/>
                      <w:bookmarkStart w:id="1078" w:name="_Toc224724526"/>
                      <w:r>
                        <w:t>Remarque :</w:t>
                      </w:r>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r>
                        <w:t xml:space="preserve"> </w:t>
                      </w:r>
                    </w:p>
                    <w:p w14:paraId="46E9B98C" w14:textId="77777777" w:rsidR="007A4B82" w:rsidRPr="00770DB7" w:rsidRDefault="007A4B82" w:rsidP="00C15A03">
                      <w:pPr>
                        <w:rPr>
                          <w:b/>
                        </w:rPr>
                      </w:pPr>
                      <w:r>
                        <w:rPr>
                          <w:b/>
                        </w:rPr>
                        <w:t xml:space="preserve">Ébauche – ne pas citer. </w:t>
                      </w:r>
                    </w:p>
                    <w:p w14:paraId="72BA455C" w14:textId="4288115E" w:rsidR="00D7557F" w:rsidRDefault="00222217" w:rsidP="00C15A03">
                      <w:r>
                        <w:t xml:space="preserve">Le rapport est en cours d’élaboration et pourrait être modifié en fonction des </w:t>
                      </w:r>
                      <w:r w:rsidR="00A24079">
                        <w:t>r</w:t>
                      </w:r>
                      <w:r w:rsidR="00A24079" w:rsidRPr="00A24079">
                        <w:t>étroaction</w:t>
                      </w:r>
                      <w:r>
                        <w:t>s du public.</w:t>
                      </w:r>
                    </w:p>
                    <w:p w14:paraId="7F2B5EA1" w14:textId="2434879D" w:rsidR="00D7557F" w:rsidRPr="00C15A03" w:rsidRDefault="006B6B25" w:rsidP="00C15A03">
                      <w:hyperlink r:id="rId17" w:history="1">
                        <w:r>
                          <w:rPr>
                            <w:rStyle w:val="Hyperlink"/>
                          </w:rPr>
                          <w:t>www.cymha.ca/normes</w:t>
                        </w:r>
                      </w:hyperlink>
                      <w:r>
                        <w:t xml:space="preserve"> </w:t>
                      </w:r>
                    </w:p>
                  </w:txbxContent>
                </v:textbox>
                <w10:wrap type="square" anchorx="margin"/>
              </v:shape>
            </w:pict>
          </mc:Fallback>
        </mc:AlternateContent>
      </w:r>
      <w:r w:rsidRPr="0060409C">
        <w:br w:type="page"/>
      </w:r>
    </w:p>
    <w:bookmarkStart w:id="1079" w:name="_Table_of_contents"/>
    <w:bookmarkStart w:id="1080" w:name="_Table_des_matières"/>
    <w:bookmarkEnd w:id="1042"/>
    <w:bookmarkEnd w:id="1043"/>
    <w:bookmarkEnd w:id="1044"/>
    <w:bookmarkEnd w:id="1079"/>
    <w:bookmarkEnd w:id="1080"/>
    <w:p w14:paraId="32FF7BC5" w14:textId="122EB676" w:rsidR="00BD1F9F" w:rsidRPr="008949BC" w:rsidRDefault="00167947" w:rsidP="00707A26">
      <w:pPr>
        <w:pStyle w:val="Heading2"/>
      </w:pPr>
      <w:r w:rsidRPr="008949BC">
        <w:lastRenderedPageBreak/>
        <w:fldChar w:fldCharType="begin"/>
      </w:r>
      <w:r w:rsidRPr="008949BC">
        <w:instrText xml:space="preserve"> TOC \h \z \u \t "Heading 2,1,Heading 3,2" </w:instrText>
      </w:r>
      <w:r w:rsidRPr="008949BC">
        <w:fldChar w:fldCharType="separate"/>
      </w:r>
      <w:r w:rsidRPr="008949BC">
        <w:fldChar w:fldCharType="end"/>
      </w:r>
      <w:bookmarkStart w:id="1081" w:name="_Toc211932723"/>
      <w:bookmarkStart w:id="1082" w:name="_Toc224724528"/>
      <w:r w:rsidR="00E70D8D" w:rsidRPr="008949BC">
        <w:t>Résumé</w:t>
      </w:r>
      <w:bookmarkEnd w:id="1081"/>
      <w:bookmarkEnd w:id="1082"/>
    </w:p>
    <w:p w14:paraId="3EE335CC" w14:textId="19212F4D" w:rsidR="0023040A" w:rsidRPr="0060409C" w:rsidRDefault="0023040A" w:rsidP="0023040A">
      <w:r w:rsidRPr="0060409C">
        <w:t xml:space="preserve">La norme de qualité présentée dans </w:t>
      </w:r>
      <w:r w:rsidR="00B97F36">
        <w:t>ce</w:t>
      </w:r>
      <w:r w:rsidRPr="0060409C">
        <w:t xml:space="preserve"> document offre des principes directeurs pour offrir et évaluer des programmes de traitement en établissement de grande qualité afin d’appuyer la santé mentale et la santé liées à l’usage de substances chez les enfants et les jeunes en Ontario. Cette norme de qualité fait partie de l’initiative du modèle ontarien pour l’accès au traitement intensif (</w:t>
      </w:r>
      <w:proofErr w:type="spellStart"/>
      <w:r w:rsidRPr="0060409C">
        <w:t>MOATI</w:t>
      </w:r>
      <w:proofErr w:type="spellEnd"/>
      <w:r w:rsidRPr="0060409C">
        <w:t>).</w:t>
      </w:r>
    </w:p>
    <w:p w14:paraId="14DD5DC6" w14:textId="3C14B006" w:rsidR="0023040A" w:rsidRPr="0060409C" w:rsidRDefault="0023040A" w:rsidP="0023040A">
      <w:r w:rsidRPr="0060409C">
        <w:t xml:space="preserve">La norme s’adresse aux organismes communautaires dans le secteur de la santé mentale des enfants et des jeunes, de la santé liée à l’usage de substances et </w:t>
      </w:r>
      <w:r w:rsidR="00C312C0">
        <w:t>aux</w:t>
      </w:r>
      <w:r w:rsidRPr="0060409C">
        <w:t xml:space="preserve"> </w:t>
      </w:r>
      <w:r w:rsidR="00235641" w:rsidRPr="00235641">
        <w:t>dépendances</w:t>
      </w:r>
      <w:r w:rsidRPr="0060409C">
        <w:t xml:space="preserve"> qui offrent des traitements en établissement. La norme peut être adaptée aux valeurs et aux besoins particuliers d’un organisme. Elle a été élaborée conformément au processus d’élaboration des normes</w:t>
      </w:r>
      <w:r w:rsidR="00440D97" w:rsidRPr="0060409C">
        <w:rPr>
          <w:rStyle w:val="FootnoteReference"/>
          <w:lang w:val="en-CA"/>
        </w:rPr>
        <w:footnoteReference w:id="2"/>
      </w:r>
      <w:r w:rsidRPr="0060409C">
        <w:t xml:space="preserve"> de l’Institut du savoir sur la santé mentale et les dépendances chez les enfants et les jeunes et s’appuie sur notre expertise en recherche, en mesure du rendement, en évaluation, en engagement, en amélioration de la qualité et en science de la mise en œuvre. </w:t>
      </w:r>
    </w:p>
    <w:p w14:paraId="2ED55C44" w14:textId="1FB628EC" w:rsidR="00EC403A" w:rsidRDefault="0023040A" w:rsidP="0023040A">
      <w:r w:rsidRPr="0060409C">
        <w:t>Une norme de qualité est un</w:t>
      </w:r>
      <w:r w:rsidR="00070E10">
        <w:t>e ressource</w:t>
      </w:r>
      <w:r w:rsidRPr="0060409C">
        <w:t xml:space="preserve"> qui présente des énoncés clairs, pratiques et ambitieux.</w:t>
      </w:r>
      <w:r w:rsidRPr="0060409C">
        <w:br/>
        <w:t xml:space="preserve">Elle décrit les pratiques, les processus et les mesures de soutien, fondés sur les meilleures données probantes disponibles, qui sont nécessaires pour offrir des soins de la plus haute qualité. Les normes de qualité sont essentielles à un système qui repose sur l’imputabilité et l’amélioration continue. Les normes de qualité aident à réduire les inégalités systémiques et à améliorer la prestation des services, la qualité et les résultats (Institut du savoir, 2025). </w:t>
      </w:r>
    </w:p>
    <w:p w14:paraId="0B632197" w14:textId="23A2925A" w:rsidR="0023040A" w:rsidRPr="0060409C" w:rsidRDefault="0023040A" w:rsidP="0023040A">
      <w:r w:rsidRPr="0060409C">
        <w:t xml:space="preserve">La norme présentée dans ce document est : </w:t>
      </w:r>
    </w:p>
    <w:p w14:paraId="750C5B38" w14:textId="38C23BC5" w:rsidR="0023040A" w:rsidRPr="0060409C" w:rsidRDefault="0023040A" w:rsidP="0023040A">
      <w:pPr>
        <w:pStyle w:val="ListParagraph"/>
        <w:numPr>
          <w:ilvl w:val="0"/>
          <w:numId w:val="27"/>
        </w:numPr>
      </w:pPr>
      <w:r w:rsidRPr="0060409C">
        <w:t>Axée sur les traitements en établissement offerts aux enfants et aux jeunes</w:t>
      </w:r>
      <w:r w:rsidR="00592942" w:rsidRPr="0060409C">
        <w:rPr>
          <w:rStyle w:val="FootnoteReference"/>
          <w:lang w:val="en-CA"/>
        </w:rPr>
        <w:footnoteReference w:id="3"/>
      </w:r>
      <w:r w:rsidRPr="0060409C">
        <w:t xml:space="preserve"> ayant des préoccupations et des besoins en matière de santé mentale, de santé liée à l’usage de substances et de dépendance. </w:t>
      </w:r>
    </w:p>
    <w:p w14:paraId="76146A7A" w14:textId="010FB599" w:rsidR="0023040A" w:rsidRPr="0060409C" w:rsidRDefault="0023040A" w:rsidP="0023040A">
      <w:pPr>
        <w:pStyle w:val="ListParagraph"/>
        <w:numPr>
          <w:ilvl w:val="0"/>
          <w:numId w:val="27"/>
        </w:numPr>
      </w:pPr>
      <w:r w:rsidRPr="0060409C">
        <w:lastRenderedPageBreak/>
        <w:t>Destinée à être applicable, pertinente et significative pour l’ensemble des programmes de traitement en établissement de l’Ontario.</w:t>
      </w:r>
    </w:p>
    <w:p w14:paraId="0845C355" w14:textId="293D9404" w:rsidR="0023040A" w:rsidRPr="0060409C" w:rsidRDefault="0023040A" w:rsidP="0023040A">
      <w:pPr>
        <w:pStyle w:val="ListParagraph"/>
        <w:numPr>
          <w:ilvl w:val="0"/>
          <w:numId w:val="27"/>
        </w:numPr>
      </w:pPr>
      <w:r w:rsidRPr="0060409C">
        <w:t xml:space="preserve">Destinée à être utilisée par les </w:t>
      </w:r>
      <w:proofErr w:type="spellStart"/>
      <w:proofErr w:type="gramStart"/>
      <w:r w:rsidRPr="0060409C">
        <w:t>décideur.euse</w:t>
      </w:r>
      <w:proofErr w:type="gramEnd"/>
      <w:r w:rsidRPr="0060409C">
        <w:t>.s</w:t>
      </w:r>
      <w:proofErr w:type="spellEnd"/>
      <w:r w:rsidRPr="0060409C">
        <w:t xml:space="preserve"> du système et les </w:t>
      </w:r>
      <w:proofErr w:type="spellStart"/>
      <w:r w:rsidRPr="0060409C">
        <w:t>dirigeant.</w:t>
      </w:r>
      <w:proofErr w:type="gramStart"/>
      <w:r w:rsidRPr="0060409C">
        <w:t>e.s</w:t>
      </w:r>
      <w:proofErr w:type="spellEnd"/>
      <w:proofErr w:type="gramEnd"/>
      <w:r w:rsidRPr="0060409C">
        <w:t xml:space="preserve"> d’organismes, ainsi que par les prestataires de services qui offrent des traitements en établissement.</w:t>
      </w:r>
    </w:p>
    <w:p w14:paraId="38BAA874" w14:textId="03E07687" w:rsidR="0023040A" w:rsidRPr="0060409C" w:rsidRDefault="0023040A" w:rsidP="0023040A">
      <w:pPr>
        <w:pStyle w:val="ListParagraph"/>
        <w:numPr>
          <w:ilvl w:val="0"/>
          <w:numId w:val="27"/>
        </w:numPr>
      </w:pPr>
      <w:r w:rsidRPr="0060409C">
        <w:t xml:space="preserve">Conçue pour être facilement accessible et compréhensible. Les enfants, les jeunes et les </w:t>
      </w:r>
      <w:proofErr w:type="spellStart"/>
      <w:r w:rsidR="00235641" w:rsidRPr="00235641">
        <w:t>aidant.</w:t>
      </w:r>
      <w:proofErr w:type="gramStart"/>
      <w:r w:rsidR="00235641" w:rsidRPr="00235641">
        <w:t>e.s</w:t>
      </w:r>
      <w:proofErr w:type="spellEnd"/>
      <w:proofErr w:type="gramEnd"/>
      <w:r w:rsidR="00235641">
        <w:t xml:space="preserve"> </w:t>
      </w:r>
      <w:r w:rsidRPr="0060409C">
        <w:t xml:space="preserve">reçoivent des traitements ou participent à l’évaluation de programmes de traitement en établissement, pour que cette norme soit conçue pour leur être accessible. </w:t>
      </w:r>
    </w:p>
    <w:p w14:paraId="3D95B0FD" w14:textId="7B7A5A0E" w:rsidR="00045B17" w:rsidRPr="0060409C" w:rsidRDefault="0023040A" w:rsidP="00045B17">
      <w:r w:rsidRPr="0060409C">
        <w:t>Plutôt que de proposer des définitions et des règles rigides, cette norme de qualité repose sur un ensemble de 10 principes fondamentaux (tableau 1). Ces principes sont conçus pour aider les organismes à offrir et à améliorer continuellement les programmes de traitement en établissement. La norme est accompagnée d’une série de ressources destinées aux organismes chargés de la mise en œuvre et de l’évaluation de la norme de qualité.</w:t>
      </w:r>
    </w:p>
    <w:p w14:paraId="5CA06AC9" w14:textId="03BD19EE" w:rsidR="00343D8D" w:rsidRPr="0060409C" w:rsidRDefault="004A63FF" w:rsidP="003C16E8">
      <w:pPr>
        <w:pStyle w:val="Heading5"/>
        <w:spacing w:after="240"/>
      </w:pPr>
      <w:r w:rsidRPr="0060409C">
        <w:t xml:space="preserve">Tableau 1. 10 principes fondamentaux pour l’offre et l’évaluation de traitements en établissement de haute qualité. </w:t>
      </w:r>
    </w:p>
    <w:tbl>
      <w:tblPr>
        <w:tblStyle w:val="TableGrid"/>
        <w:tblW w:w="9214" w:type="dxa"/>
        <w:tblBorders>
          <w:top w:val="single" w:sz="4" w:space="0" w:color="3C68B2" w:themeColor="accent1"/>
          <w:left w:val="none" w:sz="0" w:space="0" w:color="auto"/>
          <w:bottom w:val="single" w:sz="4" w:space="0" w:color="3C68B2" w:themeColor="accent1"/>
          <w:right w:val="none" w:sz="0" w:space="0" w:color="auto"/>
          <w:insideH w:val="single" w:sz="4" w:space="0" w:color="3C68B2" w:themeColor="accent1"/>
          <w:insideV w:val="none" w:sz="0" w:space="0" w:color="auto"/>
        </w:tblBorders>
        <w:tblCellMar>
          <w:top w:w="115" w:type="dxa"/>
          <w:left w:w="144" w:type="dxa"/>
          <w:bottom w:w="115" w:type="dxa"/>
          <w:right w:w="144" w:type="dxa"/>
        </w:tblCellMar>
        <w:tblLook w:val="04A0" w:firstRow="1" w:lastRow="0" w:firstColumn="1" w:lastColumn="0" w:noHBand="0" w:noVBand="1"/>
      </w:tblPr>
      <w:tblGrid>
        <w:gridCol w:w="2552"/>
        <w:gridCol w:w="6662"/>
      </w:tblGrid>
      <w:tr w:rsidR="00AC5E6A" w:rsidRPr="0060409C" w14:paraId="2FAB4B81" w14:textId="77777777">
        <w:trPr>
          <w:trHeight w:val="312"/>
        </w:trPr>
        <w:tc>
          <w:tcPr>
            <w:tcW w:w="2552" w:type="dxa"/>
            <w:tcBorders>
              <w:top w:val="single" w:sz="8" w:space="0" w:color="3C68B2" w:themeColor="accent1"/>
              <w:bottom w:val="single" w:sz="8" w:space="0" w:color="3C68B2" w:themeColor="accent1"/>
            </w:tcBorders>
            <w:shd w:val="clear" w:color="auto" w:fill="1F2A59" w:themeFill="text2"/>
          </w:tcPr>
          <w:p w14:paraId="1DA439ED" w14:textId="2EF050C1" w:rsidR="00C436C9" w:rsidRPr="0060409C" w:rsidRDefault="00C436C9">
            <w:pPr>
              <w:spacing w:after="120" w:line="280" w:lineRule="atLeast"/>
              <w:rPr>
                <w:color w:val="FFFFFF" w:themeColor="background1"/>
                <w:sz w:val="24"/>
                <w:szCs w:val="24"/>
              </w:rPr>
            </w:pPr>
            <w:r w:rsidRPr="0060409C">
              <w:rPr>
                <w:color w:val="FFFFFF" w:themeColor="background1"/>
                <w:sz w:val="24"/>
              </w:rPr>
              <w:t>Catégorie</w:t>
            </w:r>
          </w:p>
        </w:tc>
        <w:tc>
          <w:tcPr>
            <w:tcW w:w="6662" w:type="dxa"/>
            <w:tcBorders>
              <w:top w:val="single" w:sz="8" w:space="0" w:color="3C68B2" w:themeColor="accent1"/>
              <w:bottom w:val="single" w:sz="8" w:space="0" w:color="3C68B2" w:themeColor="accent1"/>
            </w:tcBorders>
          </w:tcPr>
          <w:p w14:paraId="404EF21E" w14:textId="67F23BD8" w:rsidR="00C436C9" w:rsidRPr="0060409C" w:rsidRDefault="00C436C9">
            <w:pPr>
              <w:spacing w:after="120" w:line="280" w:lineRule="atLeast"/>
              <w:rPr>
                <w:color w:val="3C68B2" w:themeColor="accent1"/>
                <w:sz w:val="24"/>
                <w:szCs w:val="24"/>
              </w:rPr>
            </w:pPr>
            <w:r w:rsidRPr="0060409C">
              <w:rPr>
                <w:color w:val="3C68B2" w:themeColor="accent1"/>
                <w:sz w:val="24"/>
              </w:rPr>
              <w:t>Principes fondamentaux</w:t>
            </w:r>
          </w:p>
        </w:tc>
      </w:tr>
      <w:tr w:rsidR="00AC5E6A" w:rsidRPr="0060409C" w14:paraId="7050D903" w14:textId="77777777">
        <w:trPr>
          <w:trHeight w:val="580"/>
        </w:trPr>
        <w:tc>
          <w:tcPr>
            <w:tcW w:w="2552" w:type="dxa"/>
            <w:vMerge w:val="restart"/>
            <w:tcBorders>
              <w:top w:val="single" w:sz="8" w:space="0" w:color="3C68B2" w:themeColor="accent1"/>
            </w:tcBorders>
            <w:shd w:val="clear" w:color="auto" w:fill="1F2A59" w:themeFill="text2"/>
          </w:tcPr>
          <w:p w14:paraId="597C6F33" w14:textId="071E637A" w:rsidR="002F6668" w:rsidRPr="0060409C" w:rsidRDefault="002F6668">
            <w:pPr>
              <w:spacing w:after="120" w:line="280" w:lineRule="atLeast"/>
              <w:rPr>
                <w:b/>
                <w:bCs/>
                <w:color w:val="FFFFFF" w:themeColor="background1"/>
              </w:rPr>
            </w:pPr>
            <w:r w:rsidRPr="0060409C">
              <w:rPr>
                <w:b/>
                <w:color w:val="FFFFFF" w:themeColor="background1"/>
              </w:rPr>
              <w:t>Fondements du traitement</w:t>
            </w:r>
          </w:p>
        </w:tc>
        <w:tc>
          <w:tcPr>
            <w:tcW w:w="6662" w:type="dxa"/>
            <w:tcBorders>
              <w:top w:val="single" w:sz="8" w:space="0" w:color="3C68B2" w:themeColor="accent1"/>
              <w:bottom w:val="single" w:sz="4" w:space="0" w:color="3C68B2" w:themeColor="accent1"/>
            </w:tcBorders>
          </w:tcPr>
          <w:p w14:paraId="15C2E17B" w14:textId="25767831" w:rsidR="002F6668" w:rsidRPr="0060409C" w:rsidRDefault="002F6668">
            <w:pPr>
              <w:spacing w:after="120" w:line="280" w:lineRule="atLeast"/>
            </w:pPr>
            <w:r w:rsidRPr="0060409C">
              <w:t>Le traitement en établissement est axé sur les enfants et les jeunes.</w:t>
            </w:r>
          </w:p>
        </w:tc>
      </w:tr>
      <w:tr w:rsidR="00AC5E6A" w:rsidRPr="0060409C" w14:paraId="0272EEC7" w14:textId="77777777">
        <w:tc>
          <w:tcPr>
            <w:tcW w:w="2552" w:type="dxa"/>
            <w:vMerge/>
            <w:shd w:val="clear" w:color="auto" w:fill="1F2A59" w:themeFill="text2"/>
          </w:tcPr>
          <w:p w14:paraId="68A2442B" w14:textId="488A8054" w:rsidR="002F6668" w:rsidRPr="0060409C" w:rsidRDefault="002F6668">
            <w:pPr>
              <w:spacing w:after="120" w:line="280" w:lineRule="atLeast"/>
              <w:rPr>
                <w:b/>
                <w:bCs/>
                <w:color w:val="FFFFFF" w:themeColor="background1"/>
              </w:rPr>
            </w:pPr>
          </w:p>
        </w:tc>
        <w:tc>
          <w:tcPr>
            <w:tcW w:w="6662" w:type="dxa"/>
            <w:tcBorders>
              <w:top w:val="single" w:sz="4" w:space="0" w:color="3C68B2" w:themeColor="accent1"/>
              <w:bottom w:val="single" w:sz="4" w:space="0" w:color="3C68B2" w:themeColor="accent1"/>
            </w:tcBorders>
          </w:tcPr>
          <w:p w14:paraId="341E1E08" w14:textId="0BE0282D" w:rsidR="002F6668" w:rsidRPr="0060409C" w:rsidRDefault="002F6668">
            <w:pPr>
              <w:spacing w:after="120" w:line="280" w:lineRule="atLeast"/>
            </w:pPr>
            <w:r w:rsidRPr="0060409C">
              <w:t xml:space="preserve">Les programmes de traitement en établissement encouragent et permettent la participation des </w:t>
            </w:r>
            <w:proofErr w:type="spellStart"/>
            <w:r w:rsidRPr="0060409C">
              <w:t>aidant.e.s</w:t>
            </w:r>
            <w:proofErr w:type="spellEnd"/>
            <w:r w:rsidRPr="0060409C">
              <w:t>.</w:t>
            </w:r>
          </w:p>
        </w:tc>
      </w:tr>
      <w:tr w:rsidR="00AC5E6A" w:rsidRPr="0060409C" w14:paraId="08B1AD97" w14:textId="77777777">
        <w:tc>
          <w:tcPr>
            <w:tcW w:w="2552" w:type="dxa"/>
            <w:vMerge/>
            <w:shd w:val="clear" w:color="auto" w:fill="1F2A59" w:themeFill="text2"/>
          </w:tcPr>
          <w:p w14:paraId="0E3F01EB" w14:textId="3E53E03B" w:rsidR="002F6668" w:rsidRPr="0060409C" w:rsidRDefault="002F6668">
            <w:pPr>
              <w:spacing w:after="120" w:line="280" w:lineRule="atLeast"/>
              <w:rPr>
                <w:b/>
                <w:bCs/>
                <w:color w:val="FFFFFF" w:themeColor="background1"/>
              </w:rPr>
            </w:pPr>
          </w:p>
        </w:tc>
        <w:tc>
          <w:tcPr>
            <w:tcW w:w="6662" w:type="dxa"/>
            <w:tcBorders>
              <w:top w:val="single" w:sz="4" w:space="0" w:color="3C68B2" w:themeColor="accent1"/>
              <w:bottom w:val="single" w:sz="4" w:space="0" w:color="3C68B2" w:themeColor="accent1"/>
            </w:tcBorders>
          </w:tcPr>
          <w:p w14:paraId="22393BA3" w14:textId="432ADA5A" w:rsidR="002F6668" w:rsidRPr="0060409C" w:rsidRDefault="000C3957">
            <w:pPr>
              <w:spacing w:after="120" w:line="280" w:lineRule="atLeast"/>
            </w:pPr>
            <w:r w:rsidRPr="000C3957">
              <w:t>Le traitement en établissement est équitable, inclusif et tient compte des traumatismes</w:t>
            </w:r>
            <w:r w:rsidR="002F6668" w:rsidRPr="0060409C">
              <w:t>.</w:t>
            </w:r>
          </w:p>
        </w:tc>
      </w:tr>
      <w:tr w:rsidR="00AC5E6A" w:rsidRPr="0060409C" w14:paraId="28575800" w14:textId="77777777">
        <w:tc>
          <w:tcPr>
            <w:tcW w:w="2552" w:type="dxa"/>
            <w:vMerge/>
            <w:tcBorders>
              <w:bottom w:val="single" w:sz="4" w:space="0" w:color="3C68B2" w:themeColor="accent1"/>
            </w:tcBorders>
            <w:shd w:val="clear" w:color="auto" w:fill="1F2A59" w:themeFill="text2"/>
          </w:tcPr>
          <w:p w14:paraId="48A9C941" w14:textId="77777777" w:rsidR="002F6668" w:rsidRPr="0060409C" w:rsidRDefault="002F6668">
            <w:pPr>
              <w:spacing w:after="120" w:line="280" w:lineRule="atLeast"/>
              <w:rPr>
                <w:b/>
                <w:bCs/>
                <w:color w:val="FFFFFF" w:themeColor="background1"/>
              </w:rPr>
            </w:pPr>
          </w:p>
        </w:tc>
        <w:tc>
          <w:tcPr>
            <w:tcW w:w="6662" w:type="dxa"/>
            <w:tcBorders>
              <w:top w:val="single" w:sz="4" w:space="0" w:color="3C68B2" w:themeColor="accent1"/>
              <w:bottom w:val="single" w:sz="4" w:space="0" w:color="3C68B2" w:themeColor="accent1"/>
            </w:tcBorders>
          </w:tcPr>
          <w:p w14:paraId="349A8E71" w14:textId="02A0CCC0" w:rsidR="002F6668" w:rsidRPr="0060409C" w:rsidRDefault="002F6668">
            <w:pPr>
              <w:spacing w:after="120" w:line="280" w:lineRule="atLeast"/>
            </w:pPr>
            <w:r w:rsidRPr="0060409C">
              <w:t>Le traitement en établissement répond aux besoins uniques des jeunes qui ont des troubles concomitants et des besoins complexes.</w:t>
            </w:r>
          </w:p>
        </w:tc>
      </w:tr>
      <w:tr w:rsidR="00AC5E6A" w:rsidRPr="0060409C" w14:paraId="18BB52F7" w14:textId="77777777">
        <w:tc>
          <w:tcPr>
            <w:tcW w:w="2552" w:type="dxa"/>
            <w:vMerge w:val="restart"/>
            <w:tcBorders>
              <w:top w:val="single" w:sz="4" w:space="0" w:color="3C68B2" w:themeColor="accent1"/>
            </w:tcBorders>
            <w:shd w:val="clear" w:color="auto" w:fill="1F2A59" w:themeFill="text2"/>
          </w:tcPr>
          <w:p w14:paraId="235D3760" w14:textId="5B9DF246" w:rsidR="002F6668" w:rsidRPr="0060409C" w:rsidRDefault="002F6668">
            <w:pPr>
              <w:spacing w:after="120" w:line="280" w:lineRule="atLeast"/>
              <w:rPr>
                <w:b/>
                <w:bCs/>
                <w:color w:val="FFFFFF" w:themeColor="background1"/>
              </w:rPr>
            </w:pPr>
            <w:r w:rsidRPr="0060409C">
              <w:rPr>
                <w:b/>
                <w:color w:val="FFFFFF" w:themeColor="background1"/>
              </w:rPr>
              <w:t>Administration du traitement</w:t>
            </w:r>
          </w:p>
        </w:tc>
        <w:tc>
          <w:tcPr>
            <w:tcW w:w="6662" w:type="dxa"/>
            <w:tcBorders>
              <w:top w:val="single" w:sz="4" w:space="0" w:color="3C68B2" w:themeColor="accent1"/>
              <w:bottom w:val="single" w:sz="4" w:space="0" w:color="3C68B2" w:themeColor="accent1"/>
            </w:tcBorders>
          </w:tcPr>
          <w:p w14:paraId="4A221639" w14:textId="14181C5B" w:rsidR="002F6668" w:rsidRPr="0060409C" w:rsidRDefault="002F6668">
            <w:pPr>
              <w:spacing w:after="120" w:line="280" w:lineRule="atLeast"/>
            </w:pPr>
            <w:r w:rsidRPr="0060409C">
              <w:t>Le traitement en établissement repose sur des modèles de programmes cliniques et des modalités de traitement fondés sur des données probantes.</w:t>
            </w:r>
          </w:p>
        </w:tc>
      </w:tr>
      <w:tr w:rsidR="00AC5E6A" w:rsidRPr="0060409C" w14:paraId="52365E29" w14:textId="77777777">
        <w:tc>
          <w:tcPr>
            <w:tcW w:w="2552" w:type="dxa"/>
            <w:vMerge/>
            <w:shd w:val="clear" w:color="auto" w:fill="1F2A59" w:themeFill="text2"/>
          </w:tcPr>
          <w:p w14:paraId="656A816E" w14:textId="0E14E674" w:rsidR="002F6668" w:rsidRPr="0060409C" w:rsidRDefault="002F6668">
            <w:pPr>
              <w:spacing w:after="120" w:line="280" w:lineRule="atLeast"/>
              <w:rPr>
                <w:b/>
                <w:bCs/>
                <w:color w:val="FFFFFF" w:themeColor="background1"/>
              </w:rPr>
            </w:pPr>
          </w:p>
        </w:tc>
        <w:tc>
          <w:tcPr>
            <w:tcW w:w="6662" w:type="dxa"/>
            <w:tcBorders>
              <w:top w:val="single" w:sz="4" w:space="0" w:color="3C68B2" w:themeColor="accent1"/>
              <w:bottom w:val="single" w:sz="4" w:space="0" w:color="3C68B2" w:themeColor="accent1"/>
            </w:tcBorders>
          </w:tcPr>
          <w:p w14:paraId="41F43F8A" w14:textId="3C9C9D49" w:rsidR="002F6668" w:rsidRPr="0060409C" w:rsidRDefault="002F6668">
            <w:pPr>
              <w:spacing w:after="120" w:line="280" w:lineRule="atLeast"/>
            </w:pPr>
            <w:r w:rsidRPr="0060409C">
              <w:t>Les programmes de traitement en établissement intègrent délibérément le traitement et les soins.</w:t>
            </w:r>
          </w:p>
        </w:tc>
      </w:tr>
      <w:tr w:rsidR="00AC5E6A" w:rsidRPr="0060409C" w14:paraId="181147CB" w14:textId="77777777">
        <w:tc>
          <w:tcPr>
            <w:tcW w:w="2552" w:type="dxa"/>
            <w:vMerge/>
            <w:tcBorders>
              <w:bottom w:val="single" w:sz="4" w:space="0" w:color="3C68B2" w:themeColor="accent1"/>
            </w:tcBorders>
            <w:shd w:val="clear" w:color="auto" w:fill="1F2A59" w:themeFill="text2"/>
          </w:tcPr>
          <w:p w14:paraId="0AC71A3F" w14:textId="11DF995E" w:rsidR="002F6668" w:rsidRPr="0060409C" w:rsidRDefault="002F6668">
            <w:pPr>
              <w:spacing w:after="120" w:line="280" w:lineRule="atLeast"/>
              <w:rPr>
                <w:b/>
                <w:bCs/>
                <w:color w:val="FFFFFF" w:themeColor="background1"/>
              </w:rPr>
            </w:pPr>
          </w:p>
        </w:tc>
        <w:tc>
          <w:tcPr>
            <w:tcW w:w="6662" w:type="dxa"/>
            <w:tcBorders>
              <w:top w:val="single" w:sz="4" w:space="0" w:color="3C68B2" w:themeColor="accent1"/>
              <w:bottom w:val="single" w:sz="4" w:space="0" w:color="3C68B2" w:themeColor="accent1"/>
            </w:tcBorders>
          </w:tcPr>
          <w:p w14:paraId="1346A414" w14:textId="3EBB60C6" w:rsidR="002F6668" w:rsidRPr="0060409C" w:rsidRDefault="002F6668">
            <w:pPr>
              <w:spacing w:after="120" w:line="280" w:lineRule="atLeast"/>
            </w:pPr>
            <w:r w:rsidRPr="0060409C">
              <w:t>Le traitement en établissement repose sur la capacité, les compétences et le bien-être du personnel.</w:t>
            </w:r>
          </w:p>
        </w:tc>
      </w:tr>
      <w:tr w:rsidR="00AC5E6A" w:rsidRPr="0060409C" w14:paraId="328E7027" w14:textId="77777777">
        <w:tc>
          <w:tcPr>
            <w:tcW w:w="2552" w:type="dxa"/>
            <w:vMerge w:val="restart"/>
            <w:tcBorders>
              <w:top w:val="single" w:sz="4" w:space="0" w:color="3C68B2" w:themeColor="accent1"/>
            </w:tcBorders>
            <w:shd w:val="clear" w:color="auto" w:fill="1F2A59" w:themeFill="text2"/>
          </w:tcPr>
          <w:p w14:paraId="69FBF6E2" w14:textId="3D19C7AD" w:rsidR="00DD45A2" w:rsidRPr="0060409C" w:rsidRDefault="00DD45A2">
            <w:pPr>
              <w:spacing w:after="120" w:line="280" w:lineRule="atLeast"/>
              <w:rPr>
                <w:b/>
                <w:bCs/>
                <w:color w:val="FFFFFF" w:themeColor="background1"/>
              </w:rPr>
            </w:pPr>
            <w:r w:rsidRPr="0060409C">
              <w:rPr>
                <w:b/>
                <w:color w:val="FFFFFF" w:themeColor="background1"/>
              </w:rPr>
              <w:t>Voies d’entrée et de sortie du traitement</w:t>
            </w:r>
          </w:p>
        </w:tc>
        <w:tc>
          <w:tcPr>
            <w:tcW w:w="6662" w:type="dxa"/>
            <w:tcBorders>
              <w:top w:val="single" w:sz="4" w:space="0" w:color="3C68B2" w:themeColor="accent1"/>
              <w:bottom w:val="single" w:sz="4" w:space="0" w:color="3C68B2" w:themeColor="accent1"/>
            </w:tcBorders>
          </w:tcPr>
          <w:p w14:paraId="023B2887" w14:textId="0011AED7" w:rsidR="00DD45A2" w:rsidRPr="0060409C" w:rsidRDefault="00DD45A2">
            <w:pPr>
              <w:spacing w:after="120" w:line="280" w:lineRule="atLeast"/>
            </w:pPr>
            <w:r w:rsidRPr="0060409C">
              <w:t>Les programmes de traitement en établissement assurent une transition harmonieuse et coordonnée vers le traitement, où les bons services sont adaptés aux besoins et aux objectifs de chaque jeune.</w:t>
            </w:r>
          </w:p>
        </w:tc>
      </w:tr>
      <w:tr w:rsidR="00AC5E6A" w:rsidRPr="0060409C" w14:paraId="76484B42" w14:textId="77777777">
        <w:tc>
          <w:tcPr>
            <w:tcW w:w="2552" w:type="dxa"/>
            <w:vMerge/>
            <w:tcBorders>
              <w:bottom w:val="single" w:sz="4" w:space="0" w:color="3C68B2" w:themeColor="accent1"/>
            </w:tcBorders>
            <w:shd w:val="clear" w:color="auto" w:fill="1F2A59" w:themeFill="text2"/>
          </w:tcPr>
          <w:p w14:paraId="1D7148FC" w14:textId="3D123E90" w:rsidR="00DD45A2" w:rsidRPr="0060409C" w:rsidRDefault="00DD45A2">
            <w:pPr>
              <w:spacing w:after="120" w:line="280" w:lineRule="atLeast"/>
              <w:rPr>
                <w:b/>
                <w:bCs/>
                <w:color w:val="FFFFFF" w:themeColor="background1"/>
              </w:rPr>
            </w:pPr>
          </w:p>
        </w:tc>
        <w:tc>
          <w:tcPr>
            <w:tcW w:w="6662" w:type="dxa"/>
            <w:tcBorders>
              <w:top w:val="single" w:sz="4" w:space="0" w:color="3C68B2" w:themeColor="accent1"/>
              <w:bottom w:val="single" w:sz="4" w:space="0" w:color="3C68B2" w:themeColor="accent1"/>
            </w:tcBorders>
          </w:tcPr>
          <w:p w14:paraId="1E09BA99" w14:textId="5EACF740" w:rsidR="00DD45A2" w:rsidRPr="0060409C" w:rsidRDefault="00DD45A2">
            <w:pPr>
              <w:spacing w:after="120" w:line="280" w:lineRule="atLeast"/>
            </w:pPr>
            <w:r w:rsidRPr="0060409C">
              <w:t>Les programmes de traitement en établissement assurent une transition harmonieuse et coordonnée à la sortie du traitement.</w:t>
            </w:r>
          </w:p>
        </w:tc>
      </w:tr>
      <w:tr w:rsidR="00AC5E6A" w:rsidRPr="0060409C" w14:paraId="00230443" w14:textId="77777777">
        <w:tc>
          <w:tcPr>
            <w:tcW w:w="2552" w:type="dxa"/>
            <w:tcBorders>
              <w:top w:val="single" w:sz="4" w:space="0" w:color="3C68B2" w:themeColor="accent1"/>
              <w:bottom w:val="single" w:sz="4" w:space="0" w:color="3C68B2" w:themeColor="accent1"/>
            </w:tcBorders>
            <w:shd w:val="clear" w:color="auto" w:fill="1F2A59" w:themeFill="text2"/>
          </w:tcPr>
          <w:p w14:paraId="4E7C0E59" w14:textId="509F11E1" w:rsidR="00C436C9" w:rsidRPr="0060409C" w:rsidRDefault="00DD45A2">
            <w:pPr>
              <w:spacing w:after="120" w:line="280" w:lineRule="atLeast"/>
              <w:rPr>
                <w:b/>
                <w:bCs/>
                <w:color w:val="FFFFFF" w:themeColor="background1"/>
              </w:rPr>
            </w:pPr>
            <w:r w:rsidRPr="0060409C">
              <w:rPr>
                <w:b/>
                <w:color w:val="FFFFFF" w:themeColor="background1"/>
              </w:rPr>
              <w:t>Maintien d’un traitement de qualité</w:t>
            </w:r>
          </w:p>
        </w:tc>
        <w:tc>
          <w:tcPr>
            <w:tcW w:w="6662" w:type="dxa"/>
            <w:tcBorders>
              <w:top w:val="single" w:sz="4" w:space="0" w:color="3C68B2" w:themeColor="accent1"/>
              <w:bottom w:val="single" w:sz="4" w:space="0" w:color="3C68B2" w:themeColor="accent1"/>
            </w:tcBorders>
          </w:tcPr>
          <w:p w14:paraId="083F516A" w14:textId="6A414EE7" w:rsidR="00C436C9" w:rsidRPr="0060409C" w:rsidRDefault="00DD45A2">
            <w:pPr>
              <w:spacing w:after="120" w:line="280" w:lineRule="atLeast"/>
            </w:pPr>
            <w:r w:rsidRPr="0060409C">
              <w:t>Les programmes de traitement en établissement s’engagent à améliorer continuellement la qualité.</w:t>
            </w:r>
          </w:p>
        </w:tc>
      </w:tr>
    </w:tbl>
    <w:p w14:paraId="46D0E970" w14:textId="77777777" w:rsidR="00E55E67" w:rsidRPr="0060409C" w:rsidRDefault="00E55E67" w:rsidP="001652BF"/>
    <w:sectPr w:rsidR="00E55E67" w:rsidRPr="0060409C" w:rsidSect="001652BF">
      <w:headerReference w:type="even" r:id="rId18"/>
      <w:headerReference w:type="default" r:id="rId19"/>
      <w:footerReference w:type="default" r:id="rId20"/>
      <w:headerReference w:type="first" r:id="rId21"/>
      <w:pgSz w:w="12240" w:h="15840"/>
      <w:pgMar w:top="2091" w:right="1440" w:bottom="1440" w:left="1620" w:header="720" w:footer="12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967CAE" w14:textId="77777777" w:rsidR="003523AE" w:rsidRDefault="003523AE" w:rsidP="000F2979">
      <w:r>
        <w:separator/>
      </w:r>
    </w:p>
  </w:endnote>
  <w:endnote w:type="continuationSeparator" w:id="0">
    <w:p w14:paraId="6AF163ED" w14:textId="77777777" w:rsidR="003523AE" w:rsidRDefault="003523AE" w:rsidP="000F2979">
      <w:r>
        <w:continuationSeparator/>
      </w:r>
    </w:p>
  </w:endnote>
  <w:endnote w:type="continuationNotice" w:id="1">
    <w:p w14:paraId="35144297" w14:textId="77777777" w:rsidR="003523AE" w:rsidRDefault="003523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iennale">
    <w:altName w:val="Calibri"/>
    <w:panose1 w:val="00000000000000000000"/>
    <w:charset w:val="00"/>
    <w:family w:val="modern"/>
    <w:notTrueType/>
    <w:pitch w:val="variable"/>
    <w:sig w:usb0="00000007" w:usb1="00000000" w:usb2="00000000" w:usb3="00000000" w:csb0="00000093" w:csb1="00000000"/>
  </w:font>
  <w:font w:name="Biennale SemiBold">
    <w:altName w:val="Calibri"/>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96CE3" w14:textId="61006518" w:rsidR="009F424C" w:rsidRDefault="004204EA" w:rsidP="00D740A1">
    <w:pPr>
      <w:jc w:val="right"/>
    </w:pPr>
    <w:r>
      <w:tab/>
    </w:r>
    <w:r>
      <w:tab/>
    </w:r>
    <w:r>
      <w:tab/>
    </w:r>
    <w:r>
      <w:tab/>
    </w:r>
    <w:r>
      <w:tab/>
    </w:r>
    <w:sdt>
      <w:sdtPr>
        <w:id w:val="-947768478"/>
        <w:docPartObj>
          <w:docPartGallery w:val="Page Numbers (Bottom of Page)"/>
          <w:docPartUnique/>
        </w:docPartObj>
      </w:sdtPr>
      <w:sdtEndPr>
        <w:rPr>
          <w:noProof/>
        </w:rPr>
      </w:sdtEndPr>
      <w:sdtContent>
        <w:r w:rsidR="009F424C">
          <w:fldChar w:fldCharType="begin"/>
        </w:r>
        <w:r w:rsidR="009F424C">
          <w:instrText xml:space="preserve"> PAGE   \* MERGEFORMAT </w:instrText>
        </w:r>
        <w:r w:rsidR="009F424C">
          <w:fldChar w:fldCharType="separate"/>
        </w:r>
        <w:r w:rsidR="009F424C">
          <w:t>2</w:t>
        </w:r>
        <w:r w:rsidR="009F424C">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3E64A9" w14:textId="77777777" w:rsidR="003523AE" w:rsidRDefault="003523AE" w:rsidP="000F2979">
      <w:r>
        <w:separator/>
      </w:r>
    </w:p>
  </w:footnote>
  <w:footnote w:type="continuationSeparator" w:id="0">
    <w:p w14:paraId="2C59FE34" w14:textId="77777777" w:rsidR="003523AE" w:rsidRDefault="003523AE" w:rsidP="000F2979">
      <w:r>
        <w:continuationSeparator/>
      </w:r>
    </w:p>
  </w:footnote>
  <w:footnote w:type="continuationNotice" w:id="1">
    <w:p w14:paraId="467CA1A0" w14:textId="77777777" w:rsidR="003523AE" w:rsidRDefault="003523AE">
      <w:pPr>
        <w:spacing w:after="0" w:line="240" w:lineRule="auto"/>
      </w:pPr>
    </w:p>
  </w:footnote>
  <w:footnote w:id="2">
    <w:p w14:paraId="09B85273" w14:textId="69F48683" w:rsidR="00440D97" w:rsidRPr="004B5AF4" w:rsidRDefault="00440D97" w:rsidP="00440D97">
      <w:pPr>
        <w:pStyle w:val="FootnoteText"/>
        <w:rPr>
          <w:sz w:val="16"/>
          <w:szCs w:val="16"/>
        </w:rPr>
      </w:pPr>
      <w:r w:rsidRPr="004B5AF4">
        <w:rPr>
          <w:rStyle w:val="FootnoteReference"/>
          <w:sz w:val="16"/>
          <w:szCs w:val="16"/>
        </w:rPr>
        <w:footnoteRef/>
      </w:r>
      <w:r w:rsidRPr="004B5AF4">
        <w:rPr>
          <w:sz w:val="16"/>
          <w:szCs w:val="16"/>
        </w:rPr>
        <w:t xml:space="preserve"> Pour plus </w:t>
      </w:r>
      <w:r w:rsidR="00070E10" w:rsidRPr="004B5AF4">
        <w:rPr>
          <w:sz w:val="16"/>
          <w:szCs w:val="16"/>
        </w:rPr>
        <w:t xml:space="preserve">de </w:t>
      </w:r>
      <w:r w:rsidRPr="004B5AF4">
        <w:rPr>
          <w:sz w:val="16"/>
          <w:szCs w:val="16"/>
        </w:rPr>
        <w:t xml:space="preserve">renseignements sur notre processus d’élaboration de normes, veuillez consulter notre </w:t>
      </w:r>
      <w:hyperlink r:id="rId1" w:history="1">
        <w:r w:rsidRPr="004B5AF4">
          <w:rPr>
            <w:rStyle w:val="Hyperlink"/>
            <w:sz w:val="16"/>
            <w:szCs w:val="16"/>
          </w:rPr>
          <w:t>document d’information sur le processus d’élaboration de normes</w:t>
        </w:r>
      </w:hyperlink>
      <w:r w:rsidRPr="004B5AF4">
        <w:rPr>
          <w:sz w:val="16"/>
          <w:szCs w:val="16"/>
        </w:rPr>
        <w:t xml:space="preserve">. </w:t>
      </w:r>
    </w:p>
  </w:footnote>
  <w:footnote w:id="3">
    <w:p w14:paraId="7C44EE9A" w14:textId="1C4B7156" w:rsidR="00592942" w:rsidRPr="00592942" w:rsidRDefault="00592942" w:rsidP="00592942">
      <w:pPr>
        <w:pStyle w:val="FootnoteText"/>
      </w:pPr>
      <w:r w:rsidRPr="004B5AF4">
        <w:rPr>
          <w:rStyle w:val="FootnoteReference"/>
          <w:sz w:val="16"/>
          <w:szCs w:val="16"/>
        </w:rPr>
        <w:footnoteRef/>
      </w:r>
      <w:r w:rsidRPr="004B5AF4">
        <w:rPr>
          <w:sz w:val="16"/>
          <w:szCs w:val="16"/>
        </w:rPr>
        <w:t xml:space="preserve"> Les enfants et les jeunes comprennent les nourrissons, les enfants, </w:t>
      </w:r>
      <w:proofErr w:type="gramStart"/>
      <w:r w:rsidRPr="004B5AF4">
        <w:rPr>
          <w:sz w:val="16"/>
          <w:szCs w:val="16"/>
        </w:rPr>
        <w:t xml:space="preserve">les </w:t>
      </w:r>
      <w:proofErr w:type="spellStart"/>
      <w:r w:rsidRPr="004B5AF4">
        <w:rPr>
          <w:sz w:val="16"/>
          <w:szCs w:val="16"/>
        </w:rPr>
        <w:t>adolescent</w:t>
      </w:r>
      <w:proofErr w:type="gramEnd"/>
      <w:r w:rsidRPr="004B5AF4">
        <w:rPr>
          <w:sz w:val="16"/>
          <w:szCs w:val="16"/>
        </w:rPr>
        <w:t>.</w:t>
      </w:r>
      <w:proofErr w:type="gramStart"/>
      <w:r w:rsidRPr="004B5AF4">
        <w:rPr>
          <w:sz w:val="16"/>
          <w:szCs w:val="16"/>
        </w:rPr>
        <w:t>e.s</w:t>
      </w:r>
      <w:proofErr w:type="spellEnd"/>
      <w:proofErr w:type="gramEnd"/>
      <w:r w:rsidRPr="004B5AF4">
        <w:rPr>
          <w:sz w:val="16"/>
          <w:szCs w:val="16"/>
        </w:rPr>
        <w:t xml:space="preserve"> et les jeunes adultes, de la naissance à l’âge de 25 ans. Nous utilisons le terme « enfants » pour désigner les jeunes de 12 ans et moins, et « jeunes » pour désigner les jeunes de 13 à 25 ans. S’il y a lieu, nous précisons</w:t>
      </w:r>
      <w:r>
        <w:t xml:space="preserve"> </w:t>
      </w:r>
      <w:r w:rsidR="004B5AF4" w:rsidRPr="004B5AF4">
        <w:rPr>
          <w:sz w:val="16"/>
          <w:szCs w:val="16"/>
        </w:rPr>
        <w:t>qu’il s’agit de nourrissons et de la petite enfance (de 0 à 6 ans; Promotion de la santé mentale de la petite enfance,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1130B" w14:textId="19D3E326" w:rsidR="00760F7C" w:rsidRDefault="003523AE">
    <w:pPr>
      <w:pStyle w:val="Header"/>
    </w:pPr>
    <w:r>
      <w:pict w14:anchorId="18EB66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46238" o:spid="_x0000_s1029" type="#_x0000_t136" style="position:absolute;margin-left:0;margin-top:0;width:462.25pt;height:184.9pt;rotation:315;z-index:-251658235;mso-position-horizontal:center;mso-position-horizontal-relative:margin;mso-position-vertical:center;mso-position-vertical-relative:margin" o:allowincell="f" fillcolor="silver" stroked="f">
          <v:fill opacity=".5"/>
          <v:textpath style="font-family:&quot;Arial&quot;;font-size:1pt" string="ÉBAUCH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17228" w14:textId="27B3BCB6" w:rsidR="00760F7C" w:rsidRDefault="003523AE">
    <w:pPr>
      <w:pStyle w:val="Header"/>
    </w:pPr>
    <w:r>
      <w:pict w14:anchorId="09B2B4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46239" o:spid="_x0000_s1030" type="#_x0000_t136" style="position:absolute;margin-left:0;margin-top:0;width:462.25pt;height:184.9pt;rotation:315;z-index:-251658234;mso-position-horizontal:center;mso-position-horizontal-relative:margin;mso-position-vertical:center;mso-position-vertical-relative:margin" o:allowincell="f" fillcolor="silver" stroked="f">
          <v:fill opacity=".5"/>
          <v:textpath style="font-family:&quot;Arial&quot;;font-size:1pt" string="ÉBAUCH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90C92" w14:textId="6D10941B" w:rsidR="00760F7C" w:rsidRDefault="003523AE">
    <w:pPr>
      <w:pStyle w:val="Header"/>
    </w:pPr>
    <w:r>
      <w:pict w14:anchorId="42B321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46237" o:spid="_x0000_s1028" type="#_x0000_t136" style="position:absolute;margin-left:0;margin-top:0;width:462.25pt;height:184.9pt;rotation:315;z-index:-251658236;mso-position-horizontal:center;mso-position-horizontal-relative:margin;mso-position-vertical:center;mso-position-vertical-relative:margin" o:allowincell="f" fillcolor="silver" stroked="f">
          <v:fill opacity=".5"/>
          <v:textpath style="font-family:&quot;Arial&quot;;font-size:1pt" string="ÉBAUCH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43142"/>
    <w:multiLevelType w:val="hybridMultilevel"/>
    <w:tmpl w:val="FDE01DDE"/>
    <w:lvl w:ilvl="0" w:tplc="E3BADAC2">
      <w:start w:val="1"/>
      <w:numFmt w:val="bullet"/>
      <w:lvlText w:val=""/>
      <w:lvlJc w:val="left"/>
      <w:pPr>
        <w:ind w:left="720" w:hanging="360"/>
      </w:pPr>
      <w:rPr>
        <w:rFonts w:ascii="Symbol" w:hAnsi="Symbol" w:hint="default"/>
        <w:color w:val="3C68B2" w:themeColor="accent1"/>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63A01DA"/>
    <w:multiLevelType w:val="hybridMultilevel"/>
    <w:tmpl w:val="50AC4734"/>
    <w:lvl w:ilvl="0" w:tplc="F7E48AF4">
      <w:start w:val="1"/>
      <w:numFmt w:val="bullet"/>
      <w:lvlText w:val=""/>
      <w:lvlJc w:val="left"/>
      <w:pPr>
        <w:ind w:left="1060" w:hanging="360"/>
      </w:pPr>
      <w:rPr>
        <w:rFonts w:ascii="Symbol" w:hAnsi="Symbol"/>
      </w:rPr>
    </w:lvl>
    <w:lvl w:ilvl="1" w:tplc="520AC2DA">
      <w:start w:val="1"/>
      <w:numFmt w:val="bullet"/>
      <w:lvlText w:val=""/>
      <w:lvlJc w:val="left"/>
      <w:pPr>
        <w:ind w:left="1060" w:hanging="360"/>
      </w:pPr>
      <w:rPr>
        <w:rFonts w:ascii="Symbol" w:hAnsi="Symbol"/>
      </w:rPr>
    </w:lvl>
    <w:lvl w:ilvl="2" w:tplc="C5C81196">
      <w:start w:val="1"/>
      <w:numFmt w:val="bullet"/>
      <w:lvlText w:val=""/>
      <w:lvlJc w:val="left"/>
      <w:pPr>
        <w:ind w:left="1060" w:hanging="360"/>
      </w:pPr>
      <w:rPr>
        <w:rFonts w:ascii="Symbol" w:hAnsi="Symbol"/>
      </w:rPr>
    </w:lvl>
    <w:lvl w:ilvl="3" w:tplc="009233FE">
      <w:start w:val="1"/>
      <w:numFmt w:val="bullet"/>
      <w:lvlText w:val=""/>
      <w:lvlJc w:val="left"/>
      <w:pPr>
        <w:ind w:left="1060" w:hanging="360"/>
      </w:pPr>
      <w:rPr>
        <w:rFonts w:ascii="Symbol" w:hAnsi="Symbol"/>
      </w:rPr>
    </w:lvl>
    <w:lvl w:ilvl="4" w:tplc="EE92E49E">
      <w:start w:val="1"/>
      <w:numFmt w:val="bullet"/>
      <w:lvlText w:val=""/>
      <w:lvlJc w:val="left"/>
      <w:pPr>
        <w:ind w:left="1060" w:hanging="360"/>
      </w:pPr>
      <w:rPr>
        <w:rFonts w:ascii="Symbol" w:hAnsi="Symbol"/>
      </w:rPr>
    </w:lvl>
    <w:lvl w:ilvl="5" w:tplc="2682A9BA">
      <w:start w:val="1"/>
      <w:numFmt w:val="bullet"/>
      <w:lvlText w:val=""/>
      <w:lvlJc w:val="left"/>
      <w:pPr>
        <w:ind w:left="1060" w:hanging="360"/>
      </w:pPr>
      <w:rPr>
        <w:rFonts w:ascii="Symbol" w:hAnsi="Symbol"/>
      </w:rPr>
    </w:lvl>
    <w:lvl w:ilvl="6" w:tplc="C6C2A3DE">
      <w:start w:val="1"/>
      <w:numFmt w:val="bullet"/>
      <w:lvlText w:val=""/>
      <w:lvlJc w:val="left"/>
      <w:pPr>
        <w:ind w:left="1060" w:hanging="360"/>
      </w:pPr>
      <w:rPr>
        <w:rFonts w:ascii="Symbol" w:hAnsi="Symbol"/>
      </w:rPr>
    </w:lvl>
    <w:lvl w:ilvl="7" w:tplc="EFF40DF8">
      <w:start w:val="1"/>
      <w:numFmt w:val="bullet"/>
      <w:lvlText w:val=""/>
      <w:lvlJc w:val="left"/>
      <w:pPr>
        <w:ind w:left="1060" w:hanging="360"/>
      </w:pPr>
      <w:rPr>
        <w:rFonts w:ascii="Symbol" w:hAnsi="Symbol"/>
      </w:rPr>
    </w:lvl>
    <w:lvl w:ilvl="8" w:tplc="3F7037C0">
      <w:start w:val="1"/>
      <w:numFmt w:val="bullet"/>
      <w:lvlText w:val=""/>
      <w:lvlJc w:val="left"/>
      <w:pPr>
        <w:ind w:left="1060" w:hanging="360"/>
      </w:pPr>
      <w:rPr>
        <w:rFonts w:ascii="Symbol" w:hAnsi="Symbol"/>
      </w:rPr>
    </w:lvl>
  </w:abstractNum>
  <w:abstractNum w:abstractNumId="2" w15:restartNumberingAfterBreak="0">
    <w:nsid w:val="06BE3E22"/>
    <w:multiLevelType w:val="hybridMultilevel"/>
    <w:tmpl w:val="E29ABDD8"/>
    <w:lvl w:ilvl="0" w:tplc="A330E0B0">
      <w:start w:val="1"/>
      <w:numFmt w:val="bullet"/>
      <w:lvlText w:val=""/>
      <w:lvlJc w:val="left"/>
      <w:pPr>
        <w:ind w:left="720" w:hanging="360"/>
      </w:pPr>
      <w:rPr>
        <w:rFonts w:ascii="Symbol" w:hAnsi="Symbol" w:hint="default"/>
      </w:rPr>
    </w:lvl>
    <w:lvl w:ilvl="1" w:tplc="4AB67796">
      <w:start w:val="1"/>
      <w:numFmt w:val="bullet"/>
      <w:lvlText w:val="o"/>
      <w:lvlJc w:val="left"/>
      <w:pPr>
        <w:ind w:left="1440" w:hanging="360"/>
      </w:pPr>
      <w:rPr>
        <w:rFonts w:ascii="Courier New" w:hAnsi="Courier New" w:hint="default"/>
      </w:rPr>
    </w:lvl>
    <w:lvl w:ilvl="2" w:tplc="5B3A4652">
      <w:start w:val="1"/>
      <w:numFmt w:val="bullet"/>
      <w:lvlText w:val=""/>
      <w:lvlJc w:val="left"/>
      <w:pPr>
        <w:ind w:left="2160" w:hanging="360"/>
      </w:pPr>
      <w:rPr>
        <w:rFonts w:ascii="Wingdings" w:hAnsi="Wingdings" w:hint="default"/>
      </w:rPr>
    </w:lvl>
    <w:lvl w:ilvl="3" w:tplc="35D4897C">
      <w:start w:val="1"/>
      <w:numFmt w:val="bullet"/>
      <w:lvlText w:val=""/>
      <w:lvlJc w:val="left"/>
      <w:pPr>
        <w:ind w:left="2880" w:hanging="360"/>
      </w:pPr>
      <w:rPr>
        <w:rFonts w:ascii="Symbol" w:hAnsi="Symbol" w:hint="default"/>
      </w:rPr>
    </w:lvl>
    <w:lvl w:ilvl="4" w:tplc="05B8A83E">
      <w:start w:val="1"/>
      <w:numFmt w:val="bullet"/>
      <w:lvlText w:val="o"/>
      <w:lvlJc w:val="left"/>
      <w:pPr>
        <w:ind w:left="3600" w:hanging="360"/>
      </w:pPr>
      <w:rPr>
        <w:rFonts w:ascii="Courier New" w:hAnsi="Courier New" w:hint="default"/>
      </w:rPr>
    </w:lvl>
    <w:lvl w:ilvl="5" w:tplc="E1D0946C">
      <w:start w:val="1"/>
      <w:numFmt w:val="bullet"/>
      <w:lvlText w:val=""/>
      <w:lvlJc w:val="left"/>
      <w:pPr>
        <w:ind w:left="4320" w:hanging="360"/>
      </w:pPr>
      <w:rPr>
        <w:rFonts w:ascii="Wingdings" w:hAnsi="Wingdings" w:hint="default"/>
      </w:rPr>
    </w:lvl>
    <w:lvl w:ilvl="6" w:tplc="86A04E5E">
      <w:start w:val="1"/>
      <w:numFmt w:val="bullet"/>
      <w:lvlText w:val=""/>
      <w:lvlJc w:val="left"/>
      <w:pPr>
        <w:ind w:left="5040" w:hanging="360"/>
      </w:pPr>
      <w:rPr>
        <w:rFonts w:ascii="Symbol" w:hAnsi="Symbol" w:hint="default"/>
      </w:rPr>
    </w:lvl>
    <w:lvl w:ilvl="7" w:tplc="ED6E4690">
      <w:start w:val="1"/>
      <w:numFmt w:val="bullet"/>
      <w:lvlText w:val="o"/>
      <w:lvlJc w:val="left"/>
      <w:pPr>
        <w:ind w:left="5760" w:hanging="360"/>
      </w:pPr>
      <w:rPr>
        <w:rFonts w:ascii="Courier New" w:hAnsi="Courier New" w:hint="default"/>
      </w:rPr>
    </w:lvl>
    <w:lvl w:ilvl="8" w:tplc="51DCDEA4">
      <w:start w:val="1"/>
      <w:numFmt w:val="bullet"/>
      <w:lvlText w:val=""/>
      <w:lvlJc w:val="left"/>
      <w:pPr>
        <w:ind w:left="6480" w:hanging="360"/>
      </w:pPr>
      <w:rPr>
        <w:rFonts w:ascii="Wingdings" w:hAnsi="Wingdings" w:hint="default"/>
      </w:rPr>
    </w:lvl>
  </w:abstractNum>
  <w:abstractNum w:abstractNumId="3" w15:restartNumberingAfterBreak="0">
    <w:nsid w:val="07C075C6"/>
    <w:multiLevelType w:val="hybridMultilevel"/>
    <w:tmpl w:val="202CB354"/>
    <w:lvl w:ilvl="0" w:tplc="E3BADAC2">
      <w:start w:val="1"/>
      <w:numFmt w:val="bullet"/>
      <w:lvlText w:val=""/>
      <w:lvlJc w:val="left"/>
      <w:pPr>
        <w:ind w:left="780" w:hanging="360"/>
      </w:pPr>
      <w:rPr>
        <w:rFonts w:ascii="Symbol" w:hAnsi="Symbol" w:hint="default"/>
        <w:color w:val="3C68B2" w:themeColor="accent1"/>
        <w:sz w:val="20"/>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4" w15:restartNumberingAfterBreak="0">
    <w:nsid w:val="08CA682B"/>
    <w:multiLevelType w:val="hybridMultilevel"/>
    <w:tmpl w:val="39A27092"/>
    <w:lvl w:ilvl="0" w:tplc="274CD5C2">
      <w:start w:val="1"/>
      <w:numFmt w:val="decimal"/>
      <w:pStyle w:val="ListNumber"/>
      <w:lvlText w:val="%1."/>
      <w:lvlJc w:val="left"/>
      <w:pPr>
        <w:ind w:left="450" w:hanging="180"/>
      </w:pPr>
      <w:rPr>
        <w:rFonts w:hint="default"/>
        <w:color w:val="3C68B2" w:themeColor="accent1"/>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244ABB"/>
    <w:multiLevelType w:val="hybridMultilevel"/>
    <w:tmpl w:val="57224C8A"/>
    <w:lvl w:ilvl="0" w:tplc="E3BADAC2">
      <w:start w:val="1"/>
      <w:numFmt w:val="bullet"/>
      <w:lvlText w:val=""/>
      <w:lvlJc w:val="left"/>
      <w:pPr>
        <w:ind w:left="720" w:hanging="360"/>
      </w:pPr>
      <w:rPr>
        <w:rFonts w:ascii="Symbol" w:hAnsi="Symbol" w:hint="default"/>
        <w:color w:val="3C68B2" w:themeColor="accent1"/>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A6F0396"/>
    <w:multiLevelType w:val="hybridMultilevel"/>
    <w:tmpl w:val="82B49F32"/>
    <w:lvl w:ilvl="0" w:tplc="E3BADAC2">
      <w:start w:val="1"/>
      <w:numFmt w:val="bullet"/>
      <w:lvlText w:val=""/>
      <w:lvlJc w:val="left"/>
      <w:pPr>
        <w:ind w:left="947" w:hanging="360"/>
      </w:pPr>
      <w:rPr>
        <w:rFonts w:ascii="Symbol" w:hAnsi="Symbol" w:hint="default"/>
        <w:color w:val="3C68B2" w:themeColor="accent1"/>
        <w:sz w:val="20"/>
      </w:rPr>
    </w:lvl>
    <w:lvl w:ilvl="1" w:tplc="10090003" w:tentative="1">
      <w:start w:val="1"/>
      <w:numFmt w:val="bullet"/>
      <w:lvlText w:val="o"/>
      <w:lvlJc w:val="left"/>
      <w:pPr>
        <w:ind w:left="1667" w:hanging="360"/>
      </w:pPr>
      <w:rPr>
        <w:rFonts w:ascii="Courier New" w:hAnsi="Courier New" w:cs="Courier New" w:hint="default"/>
      </w:rPr>
    </w:lvl>
    <w:lvl w:ilvl="2" w:tplc="10090005" w:tentative="1">
      <w:start w:val="1"/>
      <w:numFmt w:val="bullet"/>
      <w:lvlText w:val=""/>
      <w:lvlJc w:val="left"/>
      <w:pPr>
        <w:ind w:left="2387" w:hanging="360"/>
      </w:pPr>
      <w:rPr>
        <w:rFonts w:ascii="Wingdings" w:hAnsi="Wingdings" w:hint="default"/>
      </w:rPr>
    </w:lvl>
    <w:lvl w:ilvl="3" w:tplc="10090001" w:tentative="1">
      <w:start w:val="1"/>
      <w:numFmt w:val="bullet"/>
      <w:lvlText w:val=""/>
      <w:lvlJc w:val="left"/>
      <w:pPr>
        <w:ind w:left="3107" w:hanging="360"/>
      </w:pPr>
      <w:rPr>
        <w:rFonts w:ascii="Symbol" w:hAnsi="Symbol" w:hint="default"/>
      </w:rPr>
    </w:lvl>
    <w:lvl w:ilvl="4" w:tplc="10090003" w:tentative="1">
      <w:start w:val="1"/>
      <w:numFmt w:val="bullet"/>
      <w:lvlText w:val="o"/>
      <w:lvlJc w:val="left"/>
      <w:pPr>
        <w:ind w:left="3827" w:hanging="360"/>
      </w:pPr>
      <w:rPr>
        <w:rFonts w:ascii="Courier New" w:hAnsi="Courier New" w:cs="Courier New" w:hint="default"/>
      </w:rPr>
    </w:lvl>
    <w:lvl w:ilvl="5" w:tplc="10090005" w:tentative="1">
      <w:start w:val="1"/>
      <w:numFmt w:val="bullet"/>
      <w:lvlText w:val=""/>
      <w:lvlJc w:val="left"/>
      <w:pPr>
        <w:ind w:left="4547" w:hanging="360"/>
      </w:pPr>
      <w:rPr>
        <w:rFonts w:ascii="Wingdings" w:hAnsi="Wingdings" w:hint="default"/>
      </w:rPr>
    </w:lvl>
    <w:lvl w:ilvl="6" w:tplc="10090001" w:tentative="1">
      <w:start w:val="1"/>
      <w:numFmt w:val="bullet"/>
      <w:lvlText w:val=""/>
      <w:lvlJc w:val="left"/>
      <w:pPr>
        <w:ind w:left="5267" w:hanging="360"/>
      </w:pPr>
      <w:rPr>
        <w:rFonts w:ascii="Symbol" w:hAnsi="Symbol" w:hint="default"/>
      </w:rPr>
    </w:lvl>
    <w:lvl w:ilvl="7" w:tplc="10090003" w:tentative="1">
      <w:start w:val="1"/>
      <w:numFmt w:val="bullet"/>
      <w:lvlText w:val="o"/>
      <w:lvlJc w:val="left"/>
      <w:pPr>
        <w:ind w:left="5987" w:hanging="360"/>
      </w:pPr>
      <w:rPr>
        <w:rFonts w:ascii="Courier New" w:hAnsi="Courier New" w:cs="Courier New" w:hint="default"/>
      </w:rPr>
    </w:lvl>
    <w:lvl w:ilvl="8" w:tplc="10090005" w:tentative="1">
      <w:start w:val="1"/>
      <w:numFmt w:val="bullet"/>
      <w:lvlText w:val=""/>
      <w:lvlJc w:val="left"/>
      <w:pPr>
        <w:ind w:left="6707" w:hanging="360"/>
      </w:pPr>
      <w:rPr>
        <w:rFonts w:ascii="Wingdings" w:hAnsi="Wingdings" w:hint="default"/>
      </w:rPr>
    </w:lvl>
  </w:abstractNum>
  <w:abstractNum w:abstractNumId="7" w15:restartNumberingAfterBreak="0">
    <w:nsid w:val="0B2F3908"/>
    <w:multiLevelType w:val="multilevel"/>
    <w:tmpl w:val="35BA9632"/>
    <w:lvl w:ilvl="0">
      <w:start w:val="1"/>
      <w:numFmt w:val="bullet"/>
      <w:lvlText w:val=""/>
      <w:lvlJc w:val="left"/>
      <w:pPr>
        <w:ind w:left="454" w:hanging="227"/>
      </w:pPr>
      <w:rPr>
        <w:rFonts w:ascii="Symbol" w:hAnsi="Symbol" w:hint="default"/>
        <w:color w:val="3C68B2" w:themeColor="accent1"/>
        <w:sz w:val="20"/>
      </w:rPr>
    </w:lvl>
    <w:lvl w:ilvl="1">
      <w:start w:val="1"/>
      <w:numFmt w:val="bullet"/>
      <w:lvlText w:val="o"/>
      <w:lvlJc w:val="left"/>
      <w:pPr>
        <w:ind w:left="680" w:hanging="226"/>
      </w:pPr>
      <w:rPr>
        <w:rFonts w:ascii="Courier New" w:hAnsi="Courier New" w:hint="default"/>
      </w:rPr>
    </w:lvl>
    <w:lvl w:ilvl="2">
      <w:start w:val="1"/>
      <w:numFmt w:val="bullet"/>
      <w:lvlText w:val=""/>
      <w:lvlJc w:val="left"/>
      <w:pPr>
        <w:ind w:left="907" w:hanging="227"/>
      </w:pPr>
      <w:rPr>
        <w:rFonts w:ascii="Wingdings" w:hAnsi="Wingdings" w:hint="default"/>
      </w:rPr>
    </w:lvl>
    <w:lvl w:ilvl="3">
      <w:start w:val="1"/>
      <w:numFmt w:val="bullet"/>
      <w:lvlText w:val=""/>
      <w:lvlJc w:val="left"/>
      <w:pPr>
        <w:ind w:left="1134" w:hanging="227"/>
      </w:pPr>
      <w:rPr>
        <w:rFonts w:ascii="Symbol" w:hAnsi="Symbol" w:hint="default"/>
      </w:rPr>
    </w:lvl>
    <w:lvl w:ilvl="4">
      <w:start w:val="1"/>
      <w:numFmt w:val="bullet"/>
      <w:lvlText w:val="o"/>
      <w:lvlJc w:val="left"/>
      <w:pPr>
        <w:ind w:left="1361" w:hanging="227"/>
      </w:pPr>
      <w:rPr>
        <w:rFonts w:ascii="Courier New" w:hAnsi="Courier New" w:hint="default"/>
      </w:rPr>
    </w:lvl>
    <w:lvl w:ilvl="5">
      <w:start w:val="1"/>
      <w:numFmt w:val="bullet"/>
      <w:lvlText w:val=""/>
      <w:lvlJc w:val="left"/>
      <w:pPr>
        <w:ind w:left="1588" w:hanging="227"/>
      </w:pPr>
      <w:rPr>
        <w:rFonts w:ascii="Wingdings" w:hAnsi="Wingdings" w:hint="default"/>
      </w:rPr>
    </w:lvl>
    <w:lvl w:ilvl="6">
      <w:start w:val="1"/>
      <w:numFmt w:val="bullet"/>
      <w:lvlText w:val=""/>
      <w:lvlJc w:val="left"/>
      <w:pPr>
        <w:ind w:left="1814" w:hanging="226"/>
      </w:pPr>
      <w:rPr>
        <w:rFonts w:ascii="Symbol" w:hAnsi="Symbol" w:hint="default"/>
      </w:rPr>
    </w:lvl>
    <w:lvl w:ilvl="7">
      <w:start w:val="1"/>
      <w:numFmt w:val="bullet"/>
      <w:lvlText w:val="o"/>
      <w:lvlJc w:val="left"/>
      <w:pPr>
        <w:ind w:left="2041" w:hanging="227"/>
      </w:pPr>
      <w:rPr>
        <w:rFonts w:ascii="Courier New" w:hAnsi="Courier New" w:hint="default"/>
      </w:rPr>
    </w:lvl>
    <w:lvl w:ilvl="8">
      <w:start w:val="1"/>
      <w:numFmt w:val="bullet"/>
      <w:lvlText w:val=""/>
      <w:lvlJc w:val="left"/>
      <w:pPr>
        <w:ind w:left="2268" w:hanging="227"/>
      </w:pPr>
      <w:rPr>
        <w:rFonts w:ascii="Wingdings" w:hAnsi="Wingdings" w:hint="default"/>
      </w:rPr>
    </w:lvl>
  </w:abstractNum>
  <w:abstractNum w:abstractNumId="8" w15:restartNumberingAfterBreak="0">
    <w:nsid w:val="12B72E63"/>
    <w:multiLevelType w:val="hybridMultilevel"/>
    <w:tmpl w:val="7E2CC24C"/>
    <w:lvl w:ilvl="0" w:tplc="8F9CEE86">
      <w:start w:val="1"/>
      <w:numFmt w:val="decimal"/>
      <w:lvlText w:val="%1."/>
      <w:lvlJc w:val="left"/>
      <w:pPr>
        <w:ind w:left="1020" w:hanging="360"/>
      </w:pPr>
    </w:lvl>
    <w:lvl w:ilvl="1" w:tplc="19E6F63E">
      <w:start w:val="1"/>
      <w:numFmt w:val="decimal"/>
      <w:lvlText w:val="%2."/>
      <w:lvlJc w:val="left"/>
      <w:pPr>
        <w:ind w:left="1020" w:hanging="360"/>
      </w:pPr>
    </w:lvl>
    <w:lvl w:ilvl="2" w:tplc="36CCA9E4">
      <w:start w:val="1"/>
      <w:numFmt w:val="decimal"/>
      <w:lvlText w:val="%3."/>
      <w:lvlJc w:val="left"/>
      <w:pPr>
        <w:ind w:left="1020" w:hanging="360"/>
      </w:pPr>
    </w:lvl>
    <w:lvl w:ilvl="3" w:tplc="1CD46922">
      <w:start w:val="1"/>
      <w:numFmt w:val="decimal"/>
      <w:lvlText w:val="%4."/>
      <w:lvlJc w:val="left"/>
      <w:pPr>
        <w:ind w:left="1020" w:hanging="360"/>
      </w:pPr>
    </w:lvl>
    <w:lvl w:ilvl="4" w:tplc="C0B0C66A">
      <w:start w:val="1"/>
      <w:numFmt w:val="decimal"/>
      <w:lvlText w:val="%5."/>
      <w:lvlJc w:val="left"/>
      <w:pPr>
        <w:ind w:left="1020" w:hanging="360"/>
      </w:pPr>
    </w:lvl>
    <w:lvl w:ilvl="5" w:tplc="8E68A26C">
      <w:start w:val="1"/>
      <w:numFmt w:val="decimal"/>
      <w:lvlText w:val="%6."/>
      <w:lvlJc w:val="left"/>
      <w:pPr>
        <w:ind w:left="1020" w:hanging="360"/>
      </w:pPr>
    </w:lvl>
    <w:lvl w:ilvl="6" w:tplc="B51ED71C">
      <w:start w:val="1"/>
      <w:numFmt w:val="decimal"/>
      <w:lvlText w:val="%7."/>
      <w:lvlJc w:val="left"/>
      <w:pPr>
        <w:ind w:left="1020" w:hanging="360"/>
      </w:pPr>
    </w:lvl>
    <w:lvl w:ilvl="7" w:tplc="05886D2C">
      <w:start w:val="1"/>
      <w:numFmt w:val="decimal"/>
      <w:lvlText w:val="%8."/>
      <w:lvlJc w:val="left"/>
      <w:pPr>
        <w:ind w:left="1020" w:hanging="360"/>
      </w:pPr>
    </w:lvl>
    <w:lvl w:ilvl="8" w:tplc="BC825EE8">
      <w:start w:val="1"/>
      <w:numFmt w:val="decimal"/>
      <w:lvlText w:val="%9."/>
      <w:lvlJc w:val="left"/>
      <w:pPr>
        <w:ind w:left="1020" w:hanging="360"/>
      </w:pPr>
    </w:lvl>
  </w:abstractNum>
  <w:abstractNum w:abstractNumId="9" w15:restartNumberingAfterBreak="0">
    <w:nsid w:val="1B2D4B64"/>
    <w:multiLevelType w:val="hybridMultilevel"/>
    <w:tmpl w:val="542800BE"/>
    <w:lvl w:ilvl="0" w:tplc="E3BADAC2">
      <w:start w:val="1"/>
      <w:numFmt w:val="bullet"/>
      <w:lvlText w:val=""/>
      <w:lvlJc w:val="left"/>
      <w:pPr>
        <w:ind w:left="947" w:hanging="360"/>
      </w:pPr>
      <w:rPr>
        <w:rFonts w:ascii="Symbol" w:hAnsi="Symbol" w:hint="default"/>
        <w:color w:val="3C68B2" w:themeColor="accent1"/>
        <w:sz w:val="20"/>
      </w:rPr>
    </w:lvl>
    <w:lvl w:ilvl="1" w:tplc="10090003" w:tentative="1">
      <w:start w:val="1"/>
      <w:numFmt w:val="bullet"/>
      <w:lvlText w:val="o"/>
      <w:lvlJc w:val="left"/>
      <w:pPr>
        <w:ind w:left="1667" w:hanging="360"/>
      </w:pPr>
      <w:rPr>
        <w:rFonts w:ascii="Courier New" w:hAnsi="Courier New" w:cs="Courier New" w:hint="default"/>
      </w:rPr>
    </w:lvl>
    <w:lvl w:ilvl="2" w:tplc="10090005" w:tentative="1">
      <w:start w:val="1"/>
      <w:numFmt w:val="bullet"/>
      <w:lvlText w:val=""/>
      <w:lvlJc w:val="left"/>
      <w:pPr>
        <w:ind w:left="2387" w:hanging="360"/>
      </w:pPr>
      <w:rPr>
        <w:rFonts w:ascii="Wingdings" w:hAnsi="Wingdings" w:hint="default"/>
      </w:rPr>
    </w:lvl>
    <w:lvl w:ilvl="3" w:tplc="10090001" w:tentative="1">
      <w:start w:val="1"/>
      <w:numFmt w:val="bullet"/>
      <w:lvlText w:val=""/>
      <w:lvlJc w:val="left"/>
      <w:pPr>
        <w:ind w:left="3107" w:hanging="360"/>
      </w:pPr>
      <w:rPr>
        <w:rFonts w:ascii="Symbol" w:hAnsi="Symbol" w:hint="default"/>
      </w:rPr>
    </w:lvl>
    <w:lvl w:ilvl="4" w:tplc="10090003" w:tentative="1">
      <w:start w:val="1"/>
      <w:numFmt w:val="bullet"/>
      <w:lvlText w:val="o"/>
      <w:lvlJc w:val="left"/>
      <w:pPr>
        <w:ind w:left="3827" w:hanging="360"/>
      </w:pPr>
      <w:rPr>
        <w:rFonts w:ascii="Courier New" w:hAnsi="Courier New" w:cs="Courier New" w:hint="default"/>
      </w:rPr>
    </w:lvl>
    <w:lvl w:ilvl="5" w:tplc="10090005" w:tentative="1">
      <w:start w:val="1"/>
      <w:numFmt w:val="bullet"/>
      <w:lvlText w:val=""/>
      <w:lvlJc w:val="left"/>
      <w:pPr>
        <w:ind w:left="4547" w:hanging="360"/>
      </w:pPr>
      <w:rPr>
        <w:rFonts w:ascii="Wingdings" w:hAnsi="Wingdings" w:hint="default"/>
      </w:rPr>
    </w:lvl>
    <w:lvl w:ilvl="6" w:tplc="10090001" w:tentative="1">
      <w:start w:val="1"/>
      <w:numFmt w:val="bullet"/>
      <w:lvlText w:val=""/>
      <w:lvlJc w:val="left"/>
      <w:pPr>
        <w:ind w:left="5267" w:hanging="360"/>
      </w:pPr>
      <w:rPr>
        <w:rFonts w:ascii="Symbol" w:hAnsi="Symbol" w:hint="default"/>
      </w:rPr>
    </w:lvl>
    <w:lvl w:ilvl="7" w:tplc="10090003" w:tentative="1">
      <w:start w:val="1"/>
      <w:numFmt w:val="bullet"/>
      <w:lvlText w:val="o"/>
      <w:lvlJc w:val="left"/>
      <w:pPr>
        <w:ind w:left="5987" w:hanging="360"/>
      </w:pPr>
      <w:rPr>
        <w:rFonts w:ascii="Courier New" w:hAnsi="Courier New" w:cs="Courier New" w:hint="default"/>
      </w:rPr>
    </w:lvl>
    <w:lvl w:ilvl="8" w:tplc="10090005" w:tentative="1">
      <w:start w:val="1"/>
      <w:numFmt w:val="bullet"/>
      <w:lvlText w:val=""/>
      <w:lvlJc w:val="left"/>
      <w:pPr>
        <w:ind w:left="6707" w:hanging="360"/>
      </w:pPr>
      <w:rPr>
        <w:rFonts w:ascii="Wingdings" w:hAnsi="Wingdings" w:hint="default"/>
      </w:rPr>
    </w:lvl>
  </w:abstractNum>
  <w:abstractNum w:abstractNumId="10" w15:restartNumberingAfterBreak="0">
    <w:nsid w:val="1B9670F0"/>
    <w:multiLevelType w:val="hybridMultilevel"/>
    <w:tmpl w:val="D6F29BB4"/>
    <w:lvl w:ilvl="0" w:tplc="CC48624C">
      <w:start w:val="1"/>
      <w:numFmt w:val="bullet"/>
      <w:lvlText w:val=""/>
      <w:lvlJc w:val="left"/>
      <w:pPr>
        <w:ind w:left="1440" w:hanging="360"/>
      </w:pPr>
      <w:rPr>
        <w:rFonts w:ascii="Symbol" w:hAnsi="Symbol"/>
      </w:rPr>
    </w:lvl>
    <w:lvl w:ilvl="1" w:tplc="5E0C7436">
      <w:start w:val="1"/>
      <w:numFmt w:val="bullet"/>
      <w:lvlText w:val=""/>
      <w:lvlJc w:val="left"/>
      <w:pPr>
        <w:ind w:left="1440" w:hanging="360"/>
      </w:pPr>
      <w:rPr>
        <w:rFonts w:ascii="Symbol" w:hAnsi="Symbol"/>
      </w:rPr>
    </w:lvl>
    <w:lvl w:ilvl="2" w:tplc="AA805D10">
      <w:start w:val="1"/>
      <w:numFmt w:val="bullet"/>
      <w:lvlText w:val=""/>
      <w:lvlJc w:val="left"/>
      <w:pPr>
        <w:ind w:left="1440" w:hanging="360"/>
      </w:pPr>
      <w:rPr>
        <w:rFonts w:ascii="Symbol" w:hAnsi="Symbol"/>
      </w:rPr>
    </w:lvl>
    <w:lvl w:ilvl="3" w:tplc="933A9D64">
      <w:start w:val="1"/>
      <w:numFmt w:val="bullet"/>
      <w:lvlText w:val=""/>
      <w:lvlJc w:val="left"/>
      <w:pPr>
        <w:ind w:left="1440" w:hanging="360"/>
      </w:pPr>
      <w:rPr>
        <w:rFonts w:ascii="Symbol" w:hAnsi="Symbol"/>
      </w:rPr>
    </w:lvl>
    <w:lvl w:ilvl="4" w:tplc="6BCCF850">
      <w:start w:val="1"/>
      <w:numFmt w:val="bullet"/>
      <w:lvlText w:val=""/>
      <w:lvlJc w:val="left"/>
      <w:pPr>
        <w:ind w:left="1440" w:hanging="360"/>
      </w:pPr>
      <w:rPr>
        <w:rFonts w:ascii="Symbol" w:hAnsi="Symbol"/>
      </w:rPr>
    </w:lvl>
    <w:lvl w:ilvl="5" w:tplc="B6AA41DE">
      <w:start w:val="1"/>
      <w:numFmt w:val="bullet"/>
      <w:lvlText w:val=""/>
      <w:lvlJc w:val="left"/>
      <w:pPr>
        <w:ind w:left="1440" w:hanging="360"/>
      </w:pPr>
      <w:rPr>
        <w:rFonts w:ascii="Symbol" w:hAnsi="Symbol"/>
      </w:rPr>
    </w:lvl>
    <w:lvl w:ilvl="6" w:tplc="2F60C138">
      <w:start w:val="1"/>
      <w:numFmt w:val="bullet"/>
      <w:lvlText w:val=""/>
      <w:lvlJc w:val="left"/>
      <w:pPr>
        <w:ind w:left="1440" w:hanging="360"/>
      </w:pPr>
      <w:rPr>
        <w:rFonts w:ascii="Symbol" w:hAnsi="Symbol"/>
      </w:rPr>
    </w:lvl>
    <w:lvl w:ilvl="7" w:tplc="F8A8E7A6">
      <w:start w:val="1"/>
      <w:numFmt w:val="bullet"/>
      <w:lvlText w:val=""/>
      <w:lvlJc w:val="left"/>
      <w:pPr>
        <w:ind w:left="1440" w:hanging="360"/>
      </w:pPr>
      <w:rPr>
        <w:rFonts w:ascii="Symbol" w:hAnsi="Symbol"/>
      </w:rPr>
    </w:lvl>
    <w:lvl w:ilvl="8" w:tplc="5AB070AE">
      <w:start w:val="1"/>
      <w:numFmt w:val="bullet"/>
      <w:lvlText w:val=""/>
      <w:lvlJc w:val="left"/>
      <w:pPr>
        <w:ind w:left="1440" w:hanging="360"/>
      </w:pPr>
      <w:rPr>
        <w:rFonts w:ascii="Symbol" w:hAnsi="Symbol"/>
      </w:rPr>
    </w:lvl>
  </w:abstractNum>
  <w:abstractNum w:abstractNumId="11" w15:restartNumberingAfterBreak="0">
    <w:nsid w:val="203A7853"/>
    <w:multiLevelType w:val="hybridMultilevel"/>
    <w:tmpl w:val="3DF6777E"/>
    <w:lvl w:ilvl="0" w:tplc="F7AC3B92">
      <w:start w:val="1"/>
      <w:numFmt w:val="bullet"/>
      <w:lvlText w:val=""/>
      <w:lvlJc w:val="left"/>
      <w:pPr>
        <w:ind w:left="720" w:hanging="360"/>
      </w:pPr>
      <w:rPr>
        <w:rFonts w:ascii="Symbol" w:hAnsi="Symbol" w:hint="default"/>
        <w:color w:val="3C68B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58E700E"/>
    <w:multiLevelType w:val="hybridMultilevel"/>
    <w:tmpl w:val="54F00DEE"/>
    <w:lvl w:ilvl="0" w:tplc="BEA66372">
      <w:start w:val="1"/>
      <w:numFmt w:val="bullet"/>
      <w:lvlText w:val=""/>
      <w:lvlJc w:val="left"/>
      <w:pPr>
        <w:ind w:left="720" w:hanging="360"/>
      </w:pPr>
      <w:rPr>
        <w:rFonts w:ascii="Symbol" w:hAnsi="Symbol"/>
      </w:rPr>
    </w:lvl>
    <w:lvl w:ilvl="1" w:tplc="A94EC444">
      <w:start w:val="1"/>
      <w:numFmt w:val="bullet"/>
      <w:lvlText w:val=""/>
      <w:lvlJc w:val="left"/>
      <w:pPr>
        <w:ind w:left="720" w:hanging="360"/>
      </w:pPr>
      <w:rPr>
        <w:rFonts w:ascii="Symbol" w:hAnsi="Symbol"/>
      </w:rPr>
    </w:lvl>
    <w:lvl w:ilvl="2" w:tplc="0252635C">
      <w:start w:val="1"/>
      <w:numFmt w:val="bullet"/>
      <w:lvlText w:val=""/>
      <w:lvlJc w:val="left"/>
      <w:pPr>
        <w:ind w:left="720" w:hanging="360"/>
      </w:pPr>
      <w:rPr>
        <w:rFonts w:ascii="Symbol" w:hAnsi="Symbol"/>
      </w:rPr>
    </w:lvl>
    <w:lvl w:ilvl="3" w:tplc="5F64FC0C">
      <w:start w:val="1"/>
      <w:numFmt w:val="bullet"/>
      <w:lvlText w:val=""/>
      <w:lvlJc w:val="left"/>
      <w:pPr>
        <w:ind w:left="720" w:hanging="360"/>
      </w:pPr>
      <w:rPr>
        <w:rFonts w:ascii="Symbol" w:hAnsi="Symbol"/>
      </w:rPr>
    </w:lvl>
    <w:lvl w:ilvl="4" w:tplc="20EA02AA">
      <w:start w:val="1"/>
      <w:numFmt w:val="bullet"/>
      <w:lvlText w:val=""/>
      <w:lvlJc w:val="left"/>
      <w:pPr>
        <w:ind w:left="720" w:hanging="360"/>
      </w:pPr>
      <w:rPr>
        <w:rFonts w:ascii="Symbol" w:hAnsi="Symbol"/>
      </w:rPr>
    </w:lvl>
    <w:lvl w:ilvl="5" w:tplc="7716F512">
      <w:start w:val="1"/>
      <w:numFmt w:val="bullet"/>
      <w:lvlText w:val=""/>
      <w:lvlJc w:val="left"/>
      <w:pPr>
        <w:ind w:left="720" w:hanging="360"/>
      </w:pPr>
      <w:rPr>
        <w:rFonts w:ascii="Symbol" w:hAnsi="Symbol"/>
      </w:rPr>
    </w:lvl>
    <w:lvl w:ilvl="6" w:tplc="78FAB25E">
      <w:start w:val="1"/>
      <w:numFmt w:val="bullet"/>
      <w:lvlText w:val=""/>
      <w:lvlJc w:val="left"/>
      <w:pPr>
        <w:ind w:left="720" w:hanging="360"/>
      </w:pPr>
      <w:rPr>
        <w:rFonts w:ascii="Symbol" w:hAnsi="Symbol"/>
      </w:rPr>
    </w:lvl>
    <w:lvl w:ilvl="7" w:tplc="6E4E3804">
      <w:start w:val="1"/>
      <w:numFmt w:val="bullet"/>
      <w:lvlText w:val=""/>
      <w:lvlJc w:val="left"/>
      <w:pPr>
        <w:ind w:left="720" w:hanging="360"/>
      </w:pPr>
      <w:rPr>
        <w:rFonts w:ascii="Symbol" w:hAnsi="Symbol"/>
      </w:rPr>
    </w:lvl>
    <w:lvl w:ilvl="8" w:tplc="5256329E">
      <w:start w:val="1"/>
      <w:numFmt w:val="bullet"/>
      <w:lvlText w:val=""/>
      <w:lvlJc w:val="left"/>
      <w:pPr>
        <w:ind w:left="720" w:hanging="360"/>
      </w:pPr>
      <w:rPr>
        <w:rFonts w:ascii="Symbol" w:hAnsi="Symbol"/>
      </w:rPr>
    </w:lvl>
  </w:abstractNum>
  <w:abstractNum w:abstractNumId="13" w15:restartNumberingAfterBreak="0">
    <w:nsid w:val="2C002EB7"/>
    <w:multiLevelType w:val="multilevel"/>
    <w:tmpl w:val="35BA9632"/>
    <w:lvl w:ilvl="0">
      <w:start w:val="1"/>
      <w:numFmt w:val="bullet"/>
      <w:lvlText w:val=""/>
      <w:lvlJc w:val="left"/>
      <w:pPr>
        <w:ind w:left="454" w:hanging="227"/>
      </w:pPr>
      <w:rPr>
        <w:rFonts w:ascii="Symbol" w:hAnsi="Symbol" w:hint="default"/>
        <w:color w:val="3C68B2" w:themeColor="accent1"/>
        <w:sz w:val="20"/>
      </w:rPr>
    </w:lvl>
    <w:lvl w:ilvl="1">
      <w:start w:val="1"/>
      <w:numFmt w:val="bullet"/>
      <w:lvlText w:val="o"/>
      <w:lvlJc w:val="left"/>
      <w:pPr>
        <w:ind w:left="680" w:hanging="226"/>
      </w:pPr>
      <w:rPr>
        <w:rFonts w:ascii="Courier New" w:hAnsi="Courier New" w:hint="default"/>
        <w:sz w:val="20"/>
      </w:rPr>
    </w:lvl>
    <w:lvl w:ilvl="2">
      <w:start w:val="1"/>
      <w:numFmt w:val="bullet"/>
      <w:lvlText w:val=""/>
      <w:lvlJc w:val="left"/>
      <w:pPr>
        <w:ind w:left="907" w:hanging="227"/>
      </w:pPr>
      <w:rPr>
        <w:rFonts w:ascii="Wingdings" w:hAnsi="Wingdings" w:hint="default"/>
        <w:sz w:val="20"/>
      </w:rPr>
    </w:lvl>
    <w:lvl w:ilvl="3">
      <w:start w:val="1"/>
      <w:numFmt w:val="bullet"/>
      <w:lvlText w:val=""/>
      <w:lvlJc w:val="left"/>
      <w:pPr>
        <w:ind w:left="1134" w:hanging="227"/>
      </w:pPr>
      <w:rPr>
        <w:rFonts w:ascii="Symbol" w:hAnsi="Symbol" w:hint="default"/>
        <w:sz w:val="20"/>
      </w:rPr>
    </w:lvl>
    <w:lvl w:ilvl="4">
      <w:start w:val="1"/>
      <w:numFmt w:val="bullet"/>
      <w:lvlText w:val="o"/>
      <w:lvlJc w:val="left"/>
      <w:pPr>
        <w:ind w:left="1361" w:hanging="227"/>
      </w:pPr>
      <w:rPr>
        <w:rFonts w:ascii="Courier New" w:hAnsi="Courier New" w:hint="default"/>
        <w:sz w:val="20"/>
      </w:rPr>
    </w:lvl>
    <w:lvl w:ilvl="5">
      <w:start w:val="1"/>
      <w:numFmt w:val="bullet"/>
      <w:lvlText w:val=""/>
      <w:lvlJc w:val="left"/>
      <w:pPr>
        <w:ind w:left="1588" w:hanging="227"/>
      </w:pPr>
      <w:rPr>
        <w:rFonts w:ascii="Wingdings" w:hAnsi="Wingdings" w:hint="default"/>
        <w:sz w:val="20"/>
      </w:rPr>
    </w:lvl>
    <w:lvl w:ilvl="6">
      <w:start w:val="1"/>
      <w:numFmt w:val="bullet"/>
      <w:lvlText w:val=""/>
      <w:lvlJc w:val="left"/>
      <w:pPr>
        <w:ind w:left="1814" w:hanging="226"/>
      </w:pPr>
      <w:rPr>
        <w:rFonts w:ascii="Symbol" w:hAnsi="Symbol" w:hint="default"/>
        <w:sz w:val="20"/>
      </w:rPr>
    </w:lvl>
    <w:lvl w:ilvl="7">
      <w:start w:val="1"/>
      <w:numFmt w:val="bullet"/>
      <w:lvlText w:val="o"/>
      <w:lvlJc w:val="left"/>
      <w:pPr>
        <w:ind w:left="2041" w:hanging="227"/>
      </w:pPr>
      <w:rPr>
        <w:rFonts w:ascii="Courier New" w:hAnsi="Courier New" w:hint="default"/>
        <w:sz w:val="20"/>
      </w:rPr>
    </w:lvl>
    <w:lvl w:ilvl="8">
      <w:start w:val="1"/>
      <w:numFmt w:val="bullet"/>
      <w:lvlText w:val=""/>
      <w:lvlJc w:val="left"/>
      <w:pPr>
        <w:ind w:left="2268" w:hanging="227"/>
      </w:pPr>
      <w:rPr>
        <w:rFonts w:ascii="Wingdings" w:hAnsi="Wingdings" w:hint="default"/>
        <w:sz w:val="20"/>
      </w:rPr>
    </w:lvl>
  </w:abstractNum>
  <w:abstractNum w:abstractNumId="14" w15:restartNumberingAfterBreak="0">
    <w:nsid w:val="303A5E97"/>
    <w:multiLevelType w:val="hybridMultilevel"/>
    <w:tmpl w:val="182A4574"/>
    <w:lvl w:ilvl="0" w:tplc="E3BADAC2">
      <w:start w:val="1"/>
      <w:numFmt w:val="bullet"/>
      <w:lvlText w:val=""/>
      <w:lvlJc w:val="left"/>
      <w:pPr>
        <w:ind w:left="947" w:hanging="360"/>
      </w:pPr>
      <w:rPr>
        <w:rFonts w:ascii="Symbol" w:hAnsi="Symbol" w:hint="default"/>
        <w:color w:val="3C68B2" w:themeColor="accent1"/>
        <w:sz w:val="20"/>
      </w:rPr>
    </w:lvl>
    <w:lvl w:ilvl="1" w:tplc="10090003" w:tentative="1">
      <w:start w:val="1"/>
      <w:numFmt w:val="bullet"/>
      <w:lvlText w:val="o"/>
      <w:lvlJc w:val="left"/>
      <w:pPr>
        <w:ind w:left="1667" w:hanging="360"/>
      </w:pPr>
      <w:rPr>
        <w:rFonts w:ascii="Courier New" w:hAnsi="Courier New" w:cs="Courier New" w:hint="default"/>
      </w:rPr>
    </w:lvl>
    <w:lvl w:ilvl="2" w:tplc="10090005" w:tentative="1">
      <w:start w:val="1"/>
      <w:numFmt w:val="bullet"/>
      <w:lvlText w:val=""/>
      <w:lvlJc w:val="left"/>
      <w:pPr>
        <w:ind w:left="2387" w:hanging="360"/>
      </w:pPr>
      <w:rPr>
        <w:rFonts w:ascii="Wingdings" w:hAnsi="Wingdings" w:hint="default"/>
      </w:rPr>
    </w:lvl>
    <w:lvl w:ilvl="3" w:tplc="10090001" w:tentative="1">
      <w:start w:val="1"/>
      <w:numFmt w:val="bullet"/>
      <w:lvlText w:val=""/>
      <w:lvlJc w:val="left"/>
      <w:pPr>
        <w:ind w:left="3107" w:hanging="360"/>
      </w:pPr>
      <w:rPr>
        <w:rFonts w:ascii="Symbol" w:hAnsi="Symbol" w:hint="default"/>
      </w:rPr>
    </w:lvl>
    <w:lvl w:ilvl="4" w:tplc="10090003" w:tentative="1">
      <w:start w:val="1"/>
      <w:numFmt w:val="bullet"/>
      <w:lvlText w:val="o"/>
      <w:lvlJc w:val="left"/>
      <w:pPr>
        <w:ind w:left="3827" w:hanging="360"/>
      </w:pPr>
      <w:rPr>
        <w:rFonts w:ascii="Courier New" w:hAnsi="Courier New" w:cs="Courier New" w:hint="default"/>
      </w:rPr>
    </w:lvl>
    <w:lvl w:ilvl="5" w:tplc="10090005" w:tentative="1">
      <w:start w:val="1"/>
      <w:numFmt w:val="bullet"/>
      <w:lvlText w:val=""/>
      <w:lvlJc w:val="left"/>
      <w:pPr>
        <w:ind w:left="4547" w:hanging="360"/>
      </w:pPr>
      <w:rPr>
        <w:rFonts w:ascii="Wingdings" w:hAnsi="Wingdings" w:hint="default"/>
      </w:rPr>
    </w:lvl>
    <w:lvl w:ilvl="6" w:tplc="10090001" w:tentative="1">
      <w:start w:val="1"/>
      <w:numFmt w:val="bullet"/>
      <w:lvlText w:val=""/>
      <w:lvlJc w:val="left"/>
      <w:pPr>
        <w:ind w:left="5267" w:hanging="360"/>
      </w:pPr>
      <w:rPr>
        <w:rFonts w:ascii="Symbol" w:hAnsi="Symbol" w:hint="default"/>
      </w:rPr>
    </w:lvl>
    <w:lvl w:ilvl="7" w:tplc="10090003" w:tentative="1">
      <w:start w:val="1"/>
      <w:numFmt w:val="bullet"/>
      <w:lvlText w:val="o"/>
      <w:lvlJc w:val="left"/>
      <w:pPr>
        <w:ind w:left="5987" w:hanging="360"/>
      </w:pPr>
      <w:rPr>
        <w:rFonts w:ascii="Courier New" w:hAnsi="Courier New" w:cs="Courier New" w:hint="default"/>
      </w:rPr>
    </w:lvl>
    <w:lvl w:ilvl="8" w:tplc="10090005" w:tentative="1">
      <w:start w:val="1"/>
      <w:numFmt w:val="bullet"/>
      <w:lvlText w:val=""/>
      <w:lvlJc w:val="left"/>
      <w:pPr>
        <w:ind w:left="6707" w:hanging="360"/>
      </w:pPr>
      <w:rPr>
        <w:rFonts w:ascii="Wingdings" w:hAnsi="Wingdings" w:hint="default"/>
      </w:rPr>
    </w:lvl>
  </w:abstractNum>
  <w:abstractNum w:abstractNumId="15" w15:restartNumberingAfterBreak="0">
    <w:nsid w:val="320A6A2B"/>
    <w:multiLevelType w:val="hybridMultilevel"/>
    <w:tmpl w:val="7AF463FE"/>
    <w:lvl w:ilvl="0" w:tplc="E3BADAC2">
      <w:start w:val="1"/>
      <w:numFmt w:val="bullet"/>
      <w:lvlText w:val=""/>
      <w:lvlJc w:val="left"/>
      <w:pPr>
        <w:ind w:left="720" w:hanging="360"/>
      </w:pPr>
      <w:rPr>
        <w:rFonts w:ascii="Symbol" w:hAnsi="Symbol" w:hint="default"/>
        <w:color w:val="3C68B2" w:themeColor="accent1"/>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4B703C5"/>
    <w:multiLevelType w:val="multilevel"/>
    <w:tmpl w:val="35BA9632"/>
    <w:lvl w:ilvl="0">
      <w:start w:val="1"/>
      <w:numFmt w:val="bullet"/>
      <w:lvlText w:val=""/>
      <w:lvlJc w:val="left"/>
      <w:pPr>
        <w:ind w:left="454" w:hanging="227"/>
      </w:pPr>
      <w:rPr>
        <w:rFonts w:ascii="Symbol" w:hAnsi="Symbol" w:hint="default"/>
        <w:color w:val="3C68B2" w:themeColor="accent1"/>
        <w:sz w:val="20"/>
      </w:rPr>
    </w:lvl>
    <w:lvl w:ilvl="1">
      <w:start w:val="1"/>
      <w:numFmt w:val="bullet"/>
      <w:lvlText w:val="o"/>
      <w:lvlJc w:val="left"/>
      <w:pPr>
        <w:ind w:left="680" w:hanging="226"/>
      </w:pPr>
      <w:rPr>
        <w:rFonts w:ascii="Courier New" w:hAnsi="Courier New" w:hint="default"/>
      </w:rPr>
    </w:lvl>
    <w:lvl w:ilvl="2">
      <w:start w:val="1"/>
      <w:numFmt w:val="bullet"/>
      <w:lvlText w:val=""/>
      <w:lvlJc w:val="left"/>
      <w:pPr>
        <w:ind w:left="907" w:hanging="227"/>
      </w:pPr>
      <w:rPr>
        <w:rFonts w:ascii="Wingdings" w:hAnsi="Wingdings" w:hint="default"/>
      </w:rPr>
    </w:lvl>
    <w:lvl w:ilvl="3">
      <w:start w:val="1"/>
      <w:numFmt w:val="bullet"/>
      <w:lvlText w:val=""/>
      <w:lvlJc w:val="left"/>
      <w:pPr>
        <w:ind w:left="1134" w:hanging="227"/>
      </w:pPr>
      <w:rPr>
        <w:rFonts w:ascii="Symbol" w:hAnsi="Symbol" w:hint="default"/>
      </w:rPr>
    </w:lvl>
    <w:lvl w:ilvl="4">
      <w:start w:val="1"/>
      <w:numFmt w:val="bullet"/>
      <w:lvlText w:val="o"/>
      <w:lvlJc w:val="left"/>
      <w:pPr>
        <w:ind w:left="1361" w:hanging="227"/>
      </w:pPr>
      <w:rPr>
        <w:rFonts w:ascii="Courier New" w:hAnsi="Courier New" w:hint="default"/>
      </w:rPr>
    </w:lvl>
    <w:lvl w:ilvl="5">
      <w:start w:val="1"/>
      <w:numFmt w:val="bullet"/>
      <w:lvlText w:val=""/>
      <w:lvlJc w:val="left"/>
      <w:pPr>
        <w:ind w:left="1588" w:hanging="227"/>
      </w:pPr>
      <w:rPr>
        <w:rFonts w:ascii="Wingdings" w:hAnsi="Wingdings" w:hint="default"/>
      </w:rPr>
    </w:lvl>
    <w:lvl w:ilvl="6">
      <w:start w:val="1"/>
      <w:numFmt w:val="bullet"/>
      <w:lvlText w:val=""/>
      <w:lvlJc w:val="left"/>
      <w:pPr>
        <w:ind w:left="1814" w:hanging="226"/>
      </w:pPr>
      <w:rPr>
        <w:rFonts w:ascii="Symbol" w:hAnsi="Symbol" w:hint="default"/>
      </w:rPr>
    </w:lvl>
    <w:lvl w:ilvl="7">
      <w:start w:val="1"/>
      <w:numFmt w:val="bullet"/>
      <w:lvlText w:val="o"/>
      <w:lvlJc w:val="left"/>
      <w:pPr>
        <w:ind w:left="2041" w:hanging="227"/>
      </w:pPr>
      <w:rPr>
        <w:rFonts w:ascii="Courier New" w:hAnsi="Courier New" w:hint="default"/>
      </w:rPr>
    </w:lvl>
    <w:lvl w:ilvl="8">
      <w:start w:val="1"/>
      <w:numFmt w:val="bullet"/>
      <w:lvlText w:val=""/>
      <w:lvlJc w:val="left"/>
      <w:pPr>
        <w:ind w:left="2268" w:hanging="227"/>
      </w:pPr>
      <w:rPr>
        <w:rFonts w:ascii="Wingdings" w:hAnsi="Wingdings" w:hint="default"/>
      </w:rPr>
    </w:lvl>
  </w:abstractNum>
  <w:abstractNum w:abstractNumId="17" w15:restartNumberingAfterBreak="0">
    <w:nsid w:val="35C91BCA"/>
    <w:multiLevelType w:val="hybridMultilevel"/>
    <w:tmpl w:val="AA18DC4A"/>
    <w:lvl w:ilvl="0" w:tplc="10090001">
      <w:start w:val="1"/>
      <w:numFmt w:val="bullet"/>
      <w:lvlText w:val=""/>
      <w:lvlJc w:val="left"/>
      <w:pPr>
        <w:ind w:left="947" w:hanging="360"/>
      </w:pPr>
      <w:rPr>
        <w:rFonts w:ascii="Symbol" w:hAnsi="Symbol" w:hint="default"/>
      </w:rPr>
    </w:lvl>
    <w:lvl w:ilvl="1" w:tplc="10090003" w:tentative="1">
      <w:start w:val="1"/>
      <w:numFmt w:val="bullet"/>
      <w:lvlText w:val="o"/>
      <w:lvlJc w:val="left"/>
      <w:pPr>
        <w:ind w:left="1667" w:hanging="360"/>
      </w:pPr>
      <w:rPr>
        <w:rFonts w:ascii="Courier New" w:hAnsi="Courier New" w:cs="Courier New" w:hint="default"/>
      </w:rPr>
    </w:lvl>
    <w:lvl w:ilvl="2" w:tplc="10090005" w:tentative="1">
      <w:start w:val="1"/>
      <w:numFmt w:val="bullet"/>
      <w:lvlText w:val=""/>
      <w:lvlJc w:val="left"/>
      <w:pPr>
        <w:ind w:left="2387" w:hanging="360"/>
      </w:pPr>
      <w:rPr>
        <w:rFonts w:ascii="Wingdings" w:hAnsi="Wingdings" w:hint="default"/>
      </w:rPr>
    </w:lvl>
    <w:lvl w:ilvl="3" w:tplc="10090001" w:tentative="1">
      <w:start w:val="1"/>
      <w:numFmt w:val="bullet"/>
      <w:lvlText w:val=""/>
      <w:lvlJc w:val="left"/>
      <w:pPr>
        <w:ind w:left="3107" w:hanging="360"/>
      </w:pPr>
      <w:rPr>
        <w:rFonts w:ascii="Symbol" w:hAnsi="Symbol" w:hint="default"/>
      </w:rPr>
    </w:lvl>
    <w:lvl w:ilvl="4" w:tplc="10090003" w:tentative="1">
      <w:start w:val="1"/>
      <w:numFmt w:val="bullet"/>
      <w:lvlText w:val="o"/>
      <w:lvlJc w:val="left"/>
      <w:pPr>
        <w:ind w:left="3827" w:hanging="360"/>
      </w:pPr>
      <w:rPr>
        <w:rFonts w:ascii="Courier New" w:hAnsi="Courier New" w:cs="Courier New" w:hint="default"/>
      </w:rPr>
    </w:lvl>
    <w:lvl w:ilvl="5" w:tplc="10090005" w:tentative="1">
      <w:start w:val="1"/>
      <w:numFmt w:val="bullet"/>
      <w:lvlText w:val=""/>
      <w:lvlJc w:val="left"/>
      <w:pPr>
        <w:ind w:left="4547" w:hanging="360"/>
      </w:pPr>
      <w:rPr>
        <w:rFonts w:ascii="Wingdings" w:hAnsi="Wingdings" w:hint="default"/>
      </w:rPr>
    </w:lvl>
    <w:lvl w:ilvl="6" w:tplc="10090001" w:tentative="1">
      <w:start w:val="1"/>
      <w:numFmt w:val="bullet"/>
      <w:lvlText w:val=""/>
      <w:lvlJc w:val="left"/>
      <w:pPr>
        <w:ind w:left="5267" w:hanging="360"/>
      </w:pPr>
      <w:rPr>
        <w:rFonts w:ascii="Symbol" w:hAnsi="Symbol" w:hint="default"/>
      </w:rPr>
    </w:lvl>
    <w:lvl w:ilvl="7" w:tplc="10090003" w:tentative="1">
      <w:start w:val="1"/>
      <w:numFmt w:val="bullet"/>
      <w:lvlText w:val="o"/>
      <w:lvlJc w:val="left"/>
      <w:pPr>
        <w:ind w:left="5987" w:hanging="360"/>
      </w:pPr>
      <w:rPr>
        <w:rFonts w:ascii="Courier New" w:hAnsi="Courier New" w:cs="Courier New" w:hint="default"/>
      </w:rPr>
    </w:lvl>
    <w:lvl w:ilvl="8" w:tplc="10090005" w:tentative="1">
      <w:start w:val="1"/>
      <w:numFmt w:val="bullet"/>
      <w:lvlText w:val=""/>
      <w:lvlJc w:val="left"/>
      <w:pPr>
        <w:ind w:left="6707" w:hanging="360"/>
      </w:pPr>
      <w:rPr>
        <w:rFonts w:ascii="Wingdings" w:hAnsi="Wingdings" w:hint="default"/>
      </w:rPr>
    </w:lvl>
  </w:abstractNum>
  <w:abstractNum w:abstractNumId="18" w15:restartNumberingAfterBreak="0">
    <w:nsid w:val="35E4235D"/>
    <w:multiLevelType w:val="hybridMultilevel"/>
    <w:tmpl w:val="B762999A"/>
    <w:lvl w:ilvl="0" w:tplc="E3BADAC2">
      <w:start w:val="1"/>
      <w:numFmt w:val="bullet"/>
      <w:lvlText w:val=""/>
      <w:lvlJc w:val="left"/>
      <w:pPr>
        <w:ind w:left="720" w:hanging="360"/>
      </w:pPr>
      <w:rPr>
        <w:rFonts w:ascii="Symbol" w:hAnsi="Symbol" w:hint="default"/>
        <w:color w:val="3C68B2" w:themeColor="accent1"/>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C443B7A"/>
    <w:multiLevelType w:val="multilevel"/>
    <w:tmpl w:val="8556DD7A"/>
    <w:lvl w:ilvl="0">
      <w:start w:val="1"/>
      <w:numFmt w:val="bullet"/>
      <w:lvlText w:val=""/>
      <w:lvlJc w:val="left"/>
      <w:pPr>
        <w:ind w:left="454" w:hanging="227"/>
      </w:pPr>
      <w:rPr>
        <w:rFonts w:ascii="Symbol" w:hAnsi="Symbol" w:hint="default"/>
        <w:color w:val="3C68B2" w:themeColor="accent1"/>
        <w:sz w:val="20"/>
      </w:rPr>
    </w:lvl>
    <w:lvl w:ilvl="1">
      <w:start w:val="1"/>
      <w:numFmt w:val="bullet"/>
      <w:lvlText w:val="o"/>
      <w:lvlJc w:val="left"/>
      <w:pPr>
        <w:ind w:left="680" w:hanging="226"/>
      </w:pPr>
      <w:rPr>
        <w:rFonts w:ascii="Courier New" w:hAnsi="Courier New" w:hint="default"/>
      </w:rPr>
    </w:lvl>
    <w:lvl w:ilvl="2">
      <w:start w:val="1"/>
      <w:numFmt w:val="bullet"/>
      <w:lvlText w:val=""/>
      <w:lvlJc w:val="left"/>
      <w:pPr>
        <w:ind w:left="907" w:hanging="227"/>
      </w:pPr>
      <w:rPr>
        <w:rFonts w:ascii="Wingdings" w:hAnsi="Wingdings" w:hint="default"/>
      </w:rPr>
    </w:lvl>
    <w:lvl w:ilvl="3">
      <w:start w:val="1"/>
      <w:numFmt w:val="bullet"/>
      <w:lvlText w:val=""/>
      <w:lvlJc w:val="left"/>
      <w:pPr>
        <w:ind w:left="1134" w:hanging="227"/>
      </w:pPr>
      <w:rPr>
        <w:rFonts w:ascii="Symbol" w:hAnsi="Symbol" w:hint="default"/>
      </w:rPr>
    </w:lvl>
    <w:lvl w:ilvl="4">
      <w:start w:val="1"/>
      <w:numFmt w:val="bullet"/>
      <w:lvlText w:val="o"/>
      <w:lvlJc w:val="left"/>
      <w:pPr>
        <w:ind w:left="1361" w:hanging="227"/>
      </w:pPr>
      <w:rPr>
        <w:rFonts w:ascii="Courier New" w:hAnsi="Courier New" w:hint="default"/>
      </w:rPr>
    </w:lvl>
    <w:lvl w:ilvl="5">
      <w:start w:val="1"/>
      <w:numFmt w:val="bullet"/>
      <w:lvlText w:val=""/>
      <w:lvlJc w:val="left"/>
      <w:pPr>
        <w:ind w:left="1588" w:hanging="227"/>
      </w:pPr>
      <w:rPr>
        <w:rFonts w:ascii="Wingdings" w:hAnsi="Wingdings" w:hint="default"/>
      </w:rPr>
    </w:lvl>
    <w:lvl w:ilvl="6">
      <w:start w:val="1"/>
      <w:numFmt w:val="bullet"/>
      <w:lvlText w:val=""/>
      <w:lvlJc w:val="left"/>
      <w:pPr>
        <w:ind w:left="1814" w:hanging="226"/>
      </w:pPr>
      <w:rPr>
        <w:rFonts w:ascii="Symbol" w:hAnsi="Symbol" w:hint="default"/>
      </w:rPr>
    </w:lvl>
    <w:lvl w:ilvl="7">
      <w:start w:val="1"/>
      <w:numFmt w:val="bullet"/>
      <w:lvlText w:val="o"/>
      <w:lvlJc w:val="left"/>
      <w:pPr>
        <w:ind w:left="2041" w:hanging="227"/>
      </w:pPr>
      <w:rPr>
        <w:rFonts w:ascii="Courier New" w:hAnsi="Courier New" w:hint="default"/>
      </w:rPr>
    </w:lvl>
    <w:lvl w:ilvl="8">
      <w:start w:val="1"/>
      <w:numFmt w:val="bullet"/>
      <w:lvlText w:val=""/>
      <w:lvlJc w:val="left"/>
      <w:pPr>
        <w:ind w:left="2268" w:hanging="227"/>
      </w:pPr>
      <w:rPr>
        <w:rFonts w:ascii="Wingdings" w:hAnsi="Wingdings" w:hint="default"/>
      </w:rPr>
    </w:lvl>
  </w:abstractNum>
  <w:abstractNum w:abstractNumId="20" w15:restartNumberingAfterBreak="0">
    <w:nsid w:val="3D7E46C7"/>
    <w:multiLevelType w:val="hybridMultilevel"/>
    <w:tmpl w:val="15F265B2"/>
    <w:lvl w:ilvl="0" w:tplc="B9E2CCDA">
      <w:start w:val="1"/>
      <w:numFmt w:val="bullet"/>
      <w:lvlText w:val=""/>
      <w:lvlJc w:val="left"/>
      <w:pPr>
        <w:ind w:left="1080" w:hanging="360"/>
      </w:pPr>
      <w:rPr>
        <w:rFonts w:ascii="Symbol" w:hAnsi="Symbol"/>
      </w:rPr>
    </w:lvl>
    <w:lvl w:ilvl="1" w:tplc="41F83C2C">
      <w:start w:val="1"/>
      <w:numFmt w:val="bullet"/>
      <w:lvlText w:val=""/>
      <w:lvlJc w:val="left"/>
      <w:pPr>
        <w:ind w:left="1080" w:hanging="360"/>
      </w:pPr>
      <w:rPr>
        <w:rFonts w:ascii="Symbol" w:hAnsi="Symbol"/>
      </w:rPr>
    </w:lvl>
    <w:lvl w:ilvl="2" w:tplc="D92AB214">
      <w:start w:val="1"/>
      <w:numFmt w:val="bullet"/>
      <w:lvlText w:val=""/>
      <w:lvlJc w:val="left"/>
      <w:pPr>
        <w:ind w:left="1080" w:hanging="360"/>
      </w:pPr>
      <w:rPr>
        <w:rFonts w:ascii="Symbol" w:hAnsi="Symbol"/>
      </w:rPr>
    </w:lvl>
    <w:lvl w:ilvl="3" w:tplc="1804935A">
      <w:start w:val="1"/>
      <w:numFmt w:val="bullet"/>
      <w:lvlText w:val=""/>
      <w:lvlJc w:val="left"/>
      <w:pPr>
        <w:ind w:left="1080" w:hanging="360"/>
      </w:pPr>
      <w:rPr>
        <w:rFonts w:ascii="Symbol" w:hAnsi="Symbol"/>
      </w:rPr>
    </w:lvl>
    <w:lvl w:ilvl="4" w:tplc="4C14EC80">
      <w:start w:val="1"/>
      <w:numFmt w:val="bullet"/>
      <w:lvlText w:val=""/>
      <w:lvlJc w:val="left"/>
      <w:pPr>
        <w:ind w:left="1080" w:hanging="360"/>
      </w:pPr>
      <w:rPr>
        <w:rFonts w:ascii="Symbol" w:hAnsi="Symbol"/>
      </w:rPr>
    </w:lvl>
    <w:lvl w:ilvl="5" w:tplc="A696525E">
      <w:start w:val="1"/>
      <w:numFmt w:val="bullet"/>
      <w:lvlText w:val=""/>
      <w:lvlJc w:val="left"/>
      <w:pPr>
        <w:ind w:left="1080" w:hanging="360"/>
      </w:pPr>
      <w:rPr>
        <w:rFonts w:ascii="Symbol" w:hAnsi="Symbol"/>
      </w:rPr>
    </w:lvl>
    <w:lvl w:ilvl="6" w:tplc="5BFAF15A">
      <w:start w:val="1"/>
      <w:numFmt w:val="bullet"/>
      <w:lvlText w:val=""/>
      <w:lvlJc w:val="left"/>
      <w:pPr>
        <w:ind w:left="1080" w:hanging="360"/>
      </w:pPr>
      <w:rPr>
        <w:rFonts w:ascii="Symbol" w:hAnsi="Symbol"/>
      </w:rPr>
    </w:lvl>
    <w:lvl w:ilvl="7" w:tplc="8EA2603C">
      <w:start w:val="1"/>
      <w:numFmt w:val="bullet"/>
      <w:lvlText w:val=""/>
      <w:lvlJc w:val="left"/>
      <w:pPr>
        <w:ind w:left="1080" w:hanging="360"/>
      </w:pPr>
      <w:rPr>
        <w:rFonts w:ascii="Symbol" w:hAnsi="Symbol"/>
      </w:rPr>
    </w:lvl>
    <w:lvl w:ilvl="8" w:tplc="4BF2F6DE">
      <w:start w:val="1"/>
      <w:numFmt w:val="bullet"/>
      <w:lvlText w:val=""/>
      <w:lvlJc w:val="left"/>
      <w:pPr>
        <w:ind w:left="1080" w:hanging="360"/>
      </w:pPr>
      <w:rPr>
        <w:rFonts w:ascii="Symbol" w:hAnsi="Symbol"/>
      </w:rPr>
    </w:lvl>
  </w:abstractNum>
  <w:abstractNum w:abstractNumId="21" w15:restartNumberingAfterBreak="0">
    <w:nsid w:val="3E8C3D1B"/>
    <w:multiLevelType w:val="hybridMultilevel"/>
    <w:tmpl w:val="E9CAA200"/>
    <w:lvl w:ilvl="0" w:tplc="7C7ABA5A">
      <w:start w:val="1"/>
      <w:numFmt w:val="decimal"/>
      <w:lvlText w:val="%1."/>
      <w:lvlJc w:val="left"/>
      <w:pPr>
        <w:ind w:left="1020" w:hanging="360"/>
      </w:pPr>
    </w:lvl>
    <w:lvl w:ilvl="1" w:tplc="93A0E2A6">
      <w:start w:val="1"/>
      <w:numFmt w:val="decimal"/>
      <w:lvlText w:val="%2."/>
      <w:lvlJc w:val="left"/>
      <w:pPr>
        <w:ind w:left="1020" w:hanging="360"/>
      </w:pPr>
    </w:lvl>
    <w:lvl w:ilvl="2" w:tplc="C01EE7C6">
      <w:start w:val="1"/>
      <w:numFmt w:val="decimal"/>
      <w:lvlText w:val="%3."/>
      <w:lvlJc w:val="left"/>
      <w:pPr>
        <w:ind w:left="1020" w:hanging="360"/>
      </w:pPr>
    </w:lvl>
    <w:lvl w:ilvl="3" w:tplc="346471C2">
      <w:start w:val="1"/>
      <w:numFmt w:val="decimal"/>
      <w:lvlText w:val="%4."/>
      <w:lvlJc w:val="left"/>
      <w:pPr>
        <w:ind w:left="1020" w:hanging="360"/>
      </w:pPr>
    </w:lvl>
    <w:lvl w:ilvl="4" w:tplc="90548878">
      <w:start w:val="1"/>
      <w:numFmt w:val="decimal"/>
      <w:lvlText w:val="%5."/>
      <w:lvlJc w:val="left"/>
      <w:pPr>
        <w:ind w:left="1020" w:hanging="360"/>
      </w:pPr>
    </w:lvl>
    <w:lvl w:ilvl="5" w:tplc="FF7AA470">
      <w:start w:val="1"/>
      <w:numFmt w:val="decimal"/>
      <w:lvlText w:val="%6."/>
      <w:lvlJc w:val="left"/>
      <w:pPr>
        <w:ind w:left="1020" w:hanging="360"/>
      </w:pPr>
    </w:lvl>
    <w:lvl w:ilvl="6" w:tplc="CE2264A4">
      <w:start w:val="1"/>
      <w:numFmt w:val="decimal"/>
      <w:lvlText w:val="%7."/>
      <w:lvlJc w:val="left"/>
      <w:pPr>
        <w:ind w:left="1020" w:hanging="360"/>
      </w:pPr>
    </w:lvl>
    <w:lvl w:ilvl="7" w:tplc="44B076BE">
      <w:start w:val="1"/>
      <w:numFmt w:val="decimal"/>
      <w:lvlText w:val="%8."/>
      <w:lvlJc w:val="left"/>
      <w:pPr>
        <w:ind w:left="1020" w:hanging="360"/>
      </w:pPr>
    </w:lvl>
    <w:lvl w:ilvl="8" w:tplc="FD52CE0E">
      <w:start w:val="1"/>
      <w:numFmt w:val="decimal"/>
      <w:lvlText w:val="%9."/>
      <w:lvlJc w:val="left"/>
      <w:pPr>
        <w:ind w:left="1020" w:hanging="360"/>
      </w:pPr>
    </w:lvl>
  </w:abstractNum>
  <w:abstractNum w:abstractNumId="22" w15:restartNumberingAfterBreak="0">
    <w:nsid w:val="408A21EC"/>
    <w:multiLevelType w:val="hybridMultilevel"/>
    <w:tmpl w:val="D29C264A"/>
    <w:lvl w:ilvl="0" w:tplc="081C7ACE">
      <w:start w:val="1"/>
      <w:numFmt w:val="bullet"/>
      <w:lvlText w:val=""/>
      <w:lvlJc w:val="left"/>
      <w:pPr>
        <w:ind w:left="1160" w:hanging="360"/>
      </w:pPr>
      <w:rPr>
        <w:rFonts w:ascii="Symbol" w:hAnsi="Symbol"/>
      </w:rPr>
    </w:lvl>
    <w:lvl w:ilvl="1" w:tplc="4BB4BA18">
      <w:start w:val="1"/>
      <w:numFmt w:val="bullet"/>
      <w:lvlText w:val=""/>
      <w:lvlJc w:val="left"/>
      <w:pPr>
        <w:ind w:left="1400" w:hanging="360"/>
      </w:pPr>
      <w:rPr>
        <w:rFonts w:ascii="Symbol" w:hAnsi="Symbol"/>
      </w:rPr>
    </w:lvl>
    <w:lvl w:ilvl="2" w:tplc="CF965C00">
      <w:start w:val="1"/>
      <w:numFmt w:val="bullet"/>
      <w:lvlText w:val=""/>
      <w:lvlJc w:val="left"/>
      <w:pPr>
        <w:ind w:left="1160" w:hanging="360"/>
      </w:pPr>
      <w:rPr>
        <w:rFonts w:ascii="Symbol" w:hAnsi="Symbol"/>
      </w:rPr>
    </w:lvl>
    <w:lvl w:ilvl="3" w:tplc="CD863E3C">
      <w:start w:val="1"/>
      <w:numFmt w:val="bullet"/>
      <w:lvlText w:val=""/>
      <w:lvlJc w:val="left"/>
      <w:pPr>
        <w:ind w:left="1160" w:hanging="360"/>
      </w:pPr>
      <w:rPr>
        <w:rFonts w:ascii="Symbol" w:hAnsi="Symbol"/>
      </w:rPr>
    </w:lvl>
    <w:lvl w:ilvl="4" w:tplc="D8ACE182">
      <w:start w:val="1"/>
      <w:numFmt w:val="bullet"/>
      <w:lvlText w:val=""/>
      <w:lvlJc w:val="left"/>
      <w:pPr>
        <w:ind w:left="1160" w:hanging="360"/>
      </w:pPr>
      <w:rPr>
        <w:rFonts w:ascii="Symbol" w:hAnsi="Symbol"/>
      </w:rPr>
    </w:lvl>
    <w:lvl w:ilvl="5" w:tplc="FBA200EE">
      <w:start w:val="1"/>
      <w:numFmt w:val="bullet"/>
      <w:lvlText w:val=""/>
      <w:lvlJc w:val="left"/>
      <w:pPr>
        <w:ind w:left="1160" w:hanging="360"/>
      </w:pPr>
      <w:rPr>
        <w:rFonts w:ascii="Symbol" w:hAnsi="Symbol"/>
      </w:rPr>
    </w:lvl>
    <w:lvl w:ilvl="6" w:tplc="107485C2">
      <w:start w:val="1"/>
      <w:numFmt w:val="bullet"/>
      <w:lvlText w:val=""/>
      <w:lvlJc w:val="left"/>
      <w:pPr>
        <w:ind w:left="1160" w:hanging="360"/>
      </w:pPr>
      <w:rPr>
        <w:rFonts w:ascii="Symbol" w:hAnsi="Symbol"/>
      </w:rPr>
    </w:lvl>
    <w:lvl w:ilvl="7" w:tplc="C76AD22C">
      <w:start w:val="1"/>
      <w:numFmt w:val="bullet"/>
      <w:lvlText w:val=""/>
      <w:lvlJc w:val="left"/>
      <w:pPr>
        <w:ind w:left="1160" w:hanging="360"/>
      </w:pPr>
      <w:rPr>
        <w:rFonts w:ascii="Symbol" w:hAnsi="Symbol"/>
      </w:rPr>
    </w:lvl>
    <w:lvl w:ilvl="8" w:tplc="A028AC2C">
      <w:start w:val="1"/>
      <w:numFmt w:val="bullet"/>
      <w:lvlText w:val=""/>
      <w:lvlJc w:val="left"/>
      <w:pPr>
        <w:ind w:left="1160" w:hanging="360"/>
      </w:pPr>
      <w:rPr>
        <w:rFonts w:ascii="Symbol" w:hAnsi="Symbol"/>
      </w:rPr>
    </w:lvl>
  </w:abstractNum>
  <w:abstractNum w:abstractNumId="23" w15:restartNumberingAfterBreak="0">
    <w:nsid w:val="411D345F"/>
    <w:multiLevelType w:val="hybridMultilevel"/>
    <w:tmpl w:val="A7A4E240"/>
    <w:lvl w:ilvl="0" w:tplc="E3BADAC2">
      <w:start w:val="1"/>
      <w:numFmt w:val="bullet"/>
      <w:lvlText w:val=""/>
      <w:lvlJc w:val="left"/>
      <w:pPr>
        <w:ind w:left="720" w:hanging="360"/>
      </w:pPr>
      <w:rPr>
        <w:rFonts w:ascii="Symbol" w:hAnsi="Symbol" w:hint="default"/>
        <w:color w:val="3C68B2" w:themeColor="accent1"/>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47C1CEE"/>
    <w:multiLevelType w:val="singleLevel"/>
    <w:tmpl w:val="1458DF0C"/>
    <w:styleLink w:val="CurrentList3"/>
    <w:lvl w:ilvl="0">
      <w:start w:val="1"/>
      <w:numFmt w:val="decimal"/>
      <w:lvlText w:val="%1."/>
      <w:lvlJc w:val="left"/>
      <w:pPr>
        <w:tabs>
          <w:tab w:val="num" w:pos="926"/>
        </w:tabs>
        <w:ind w:left="926" w:hanging="360"/>
      </w:pPr>
    </w:lvl>
  </w:abstractNum>
  <w:abstractNum w:abstractNumId="25" w15:restartNumberingAfterBreak="0">
    <w:nsid w:val="46642FDB"/>
    <w:multiLevelType w:val="hybridMultilevel"/>
    <w:tmpl w:val="5F744944"/>
    <w:lvl w:ilvl="0" w:tplc="137CC5D8">
      <w:start w:val="1"/>
      <w:numFmt w:val="bullet"/>
      <w:lvlText w:val=""/>
      <w:lvlJc w:val="left"/>
      <w:pPr>
        <w:ind w:left="1440" w:hanging="360"/>
      </w:pPr>
      <w:rPr>
        <w:rFonts w:ascii="Symbol" w:hAnsi="Symbol"/>
      </w:rPr>
    </w:lvl>
    <w:lvl w:ilvl="1" w:tplc="8C540410">
      <w:start w:val="1"/>
      <w:numFmt w:val="bullet"/>
      <w:lvlText w:val=""/>
      <w:lvlJc w:val="left"/>
      <w:pPr>
        <w:ind w:left="1440" w:hanging="360"/>
      </w:pPr>
      <w:rPr>
        <w:rFonts w:ascii="Symbol" w:hAnsi="Symbol"/>
      </w:rPr>
    </w:lvl>
    <w:lvl w:ilvl="2" w:tplc="4C78E892">
      <w:start w:val="1"/>
      <w:numFmt w:val="bullet"/>
      <w:lvlText w:val=""/>
      <w:lvlJc w:val="left"/>
      <w:pPr>
        <w:ind w:left="1440" w:hanging="360"/>
      </w:pPr>
      <w:rPr>
        <w:rFonts w:ascii="Symbol" w:hAnsi="Symbol"/>
      </w:rPr>
    </w:lvl>
    <w:lvl w:ilvl="3" w:tplc="EAA45322">
      <w:start w:val="1"/>
      <w:numFmt w:val="bullet"/>
      <w:lvlText w:val=""/>
      <w:lvlJc w:val="left"/>
      <w:pPr>
        <w:ind w:left="1440" w:hanging="360"/>
      </w:pPr>
      <w:rPr>
        <w:rFonts w:ascii="Symbol" w:hAnsi="Symbol"/>
      </w:rPr>
    </w:lvl>
    <w:lvl w:ilvl="4" w:tplc="A10E0B84">
      <w:start w:val="1"/>
      <w:numFmt w:val="bullet"/>
      <w:lvlText w:val=""/>
      <w:lvlJc w:val="left"/>
      <w:pPr>
        <w:ind w:left="1440" w:hanging="360"/>
      </w:pPr>
      <w:rPr>
        <w:rFonts w:ascii="Symbol" w:hAnsi="Symbol"/>
      </w:rPr>
    </w:lvl>
    <w:lvl w:ilvl="5" w:tplc="1C6240E2">
      <w:start w:val="1"/>
      <w:numFmt w:val="bullet"/>
      <w:lvlText w:val=""/>
      <w:lvlJc w:val="left"/>
      <w:pPr>
        <w:ind w:left="1440" w:hanging="360"/>
      </w:pPr>
      <w:rPr>
        <w:rFonts w:ascii="Symbol" w:hAnsi="Symbol"/>
      </w:rPr>
    </w:lvl>
    <w:lvl w:ilvl="6" w:tplc="A58A182A">
      <w:start w:val="1"/>
      <w:numFmt w:val="bullet"/>
      <w:lvlText w:val=""/>
      <w:lvlJc w:val="left"/>
      <w:pPr>
        <w:ind w:left="1440" w:hanging="360"/>
      </w:pPr>
      <w:rPr>
        <w:rFonts w:ascii="Symbol" w:hAnsi="Symbol"/>
      </w:rPr>
    </w:lvl>
    <w:lvl w:ilvl="7" w:tplc="4E12720A">
      <w:start w:val="1"/>
      <w:numFmt w:val="bullet"/>
      <w:lvlText w:val=""/>
      <w:lvlJc w:val="left"/>
      <w:pPr>
        <w:ind w:left="1440" w:hanging="360"/>
      </w:pPr>
      <w:rPr>
        <w:rFonts w:ascii="Symbol" w:hAnsi="Symbol"/>
      </w:rPr>
    </w:lvl>
    <w:lvl w:ilvl="8" w:tplc="73948CF2">
      <w:start w:val="1"/>
      <w:numFmt w:val="bullet"/>
      <w:lvlText w:val=""/>
      <w:lvlJc w:val="left"/>
      <w:pPr>
        <w:ind w:left="1440" w:hanging="360"/>
      </w:pPr>
      <w:rPr>
        <w:rFonts w:ascii="Symbol" w:hAnsi="Symbol"/>
      </w:rPr>
    </w:lvl>
  </w:abstractNum>
  <w:abstractNum w:abstractNumId="26" w15:restartNumberingAfterBreak="0">
    <w:nsid w:val="478634C6"/>
    <w:multiLevelType w:val="hybridMultilevel"/>
    <w:tmpl w:val="86FAC03E"/>
    <w:lvl w:ilvl="0" w:tplc="E3BADAC2">
      <w:start w:val="1"/>
      <w:numFmt w:val="bullet"/>
      <w:lvlText w:val=""/>
      <w:lvlJc w:val="left"/>
      <w:pPr>
        <w:ind w:left="1008" w:hanging="360"/>
      </w:pPr>
      <w:rPr>
        <w:rFonts w:ascii="Symbol" w:hAnsi="Symbol" w:hint="default"/>
        <w:color w:val="3C68B2" w:themeColor="accent1"/>
        <w:sz w:val="20"/>
      </w:rPr>
    </w:lvl>
    <w:lvl w:ilvl="1" w:tplc="10090003" w:tentative="1">
      <w:start w:val="1"/>
      <w:numFmt w:val="bullet"/>
      <w:lvlText w:val="o"/>
      <w:lvlJc w:val="left"/>
      <w:pPr>
        <w:ind w:left="1728" w:hanging="360"/>
      </w:pPr>
      <w:rPr>
        <w:rFonts w:ascii="Courier New" w:hAnsi="Courier New" w:cs="Courier New" w:hint="default"/>
      </w:rPr>
    </w:lvl>
    <w:lvl w:ilvl="2" w:tplc="10090005" w:tentative="1">
      <w:start w:val="1"/>
      <w:numFmt w:val="bullet"/>
      <w:lvlText w:val=""/>
      <w:lvlJc w:val="left"/>
      <w:pPr>
        <w:ind w:left="2448" w:hanging="360"/>
      </w:pPr>
      <w:rPr>
        <w:rFonts w:ascii="Wingdings" w:hAnsi="Wingdings" w:hint="default"/>
      </w:rPr>
    </w:lvl>
    <w:lvl w:ilvl="3" w:tplc="10090001" w:tentative="1">
      <w:start w:val="1"/>
      <w:numFmt w:val="bullet"/>
      <w:lvlText w:val=""/>
      <w:lvlJc w:val="left"/>
      <w:pPr>
        <w:ind w:left="3168" w:hanging="360"/>
      </w:pPr>
      <w:rPr>
        <w:rFonts w:ascii="Symbol" w:hAnsi="Symbol" w:hint="default"/>
      </w:rPr>
    </w:lvl>
    <w:lvl w:ilvl="4" w:tplc="10090003" w:tentative="1">
      <w:start w:val="1"/>
      <w:numFmt w:val="bullet"/>
      <w:lvlText w:val="o"/>
      <w:lvlJc w:val="left"/>
      <w:pPr>
        <w:ind w:left="3888" w:hanging="360"/>
      </w:pPr>
      <w:rPr>
        <w:rFonts w:ascii="Courier New" w:hAnsi="Courier New" w:cs="Courier New" w:hint="default"/>
      </w:rPr>
    </w:lvl>
    <w:lvl w:ilvl="5" w:tplc="10090005" w:tentative="1">
      <w:start w:val="1"/>
      <w:numFmt w:val="bullet"/>
      <w:lvlText w:val=""/>
      <w:lvlJc w:val="left"/>
      <w:pPr>
        <w:ind w:left="4608" w:hanging="360"/>
      </w:pPr>
      <w:rPr>
        <w:rFonts w:ascii="Wingdings" w:hAnsi="Wingdings" w:hint="default"/>
      </w:rPr>
    </w:lvl>
    <w:lvl w:ilvl="6" w:tplc="10090001" w:tentative="1">
      <w:start w:val="1"/>
      <w:numFmt w:val="bullet"/>
      <w:lvlText w:val=""/>
      <w:lvlJc w:val="left"/>
      <w:pPr>
        <w:ind w:left="5328" w:hanging="360"/>
      </w:pPr>
      <w:rPr>
        <w:rFonts w:ascii="Symbol" w:hAnsi="Symbol" w:hint="default"/>
      </w:rPr>
    </w:lvl>
    <w:lvl w:ilvl="7" w:tplc="10090003" w:tentative="1">
      <w:start w:val="1"/>
      <w:numFmt w:val="bullet"/>
      <w:lvlText w:val="o"/>
      <w:lvlJc w:val="left"/>
      <w:pPr>
        <w:ind w:left="6048" w:hanging="360"/>
      </w:pPr>
      <w:rPr>
        <w:rFonts w:ascii="Courier New" w:hAnsi="Courier New" w:cs="Courier New" w:hint="default"/>
      </w:rPr>
    </w:lvl>
    <w:lvl w:ilvl="8" w:tplc="10090005" w:tentative="1">
      <w:start w:val="1"/>
      <w:numFmt w:val="bullet"/>
      <w:lvlText w:val=""/>
      <w:lvlJc w:val="left"/>
      <w:pPr>
        <w:ind w:left="6768" w:hanging="360"/>
      </w:pPr>
      <w:rPr>
        <w:rFonts w:ascii="Wingdings" w:hAnsi="Wingdings" w:hint="default"/>
      </w:rPr>
    </w:lvl>
  </w:abstractNum>
  <w:abstractNum w:abstractNumId="27" w15:restartNumberingAfterBreak="0">
    <w:nsid w:val="585C0B05"/>
    <w:multiLevelType w:val="hybridMultilevel"/>
    <w:tmpl w:val="30A6A802"/>
    <w:lvl w:ilvl="0" w:tplc="E3BADAC2">
      <w:start w:val="1"/>
      <w:numFmt w:val="bullet"/>
      <w:lvlText w:val=""/>
      <w:lvlJc w:val="left"/>
      <w:pPr>
        <w:ind w:left="947" w:hanging="360"/>
      </w:pPr>
      <w:rPr>
        <w:rFonts w:ascii="Symbol" w:hAnsi="Symbol" w:hint="default"/>
        <w:color w:val="3C68B2" w:themeColor="accent1"/>
        <w:sz w:val="20"/>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8" w15:restartNumberingAfterBreak="0">
    <w:nsid w:val="58BB53B0"/>
    <w:multiLevelType w:val="hybridMultilevel"/>
    <w:tmpl w:val="8A9633C6"/>
    <w:lvl w:ilvl="0" w:tplc="B6348FD8">
      <w:start w:val="1"/>
      <w:numFmt w:val="bullet"/>
      <w:lvlText w:val=""/>
      <w:lvlJc w:val="left"/>
      <w:pPr>
        <w:ind w:left="1400" w:hanging="360"/>
      </w:pPr>
      <w:rPr>
        <w:rFonts w:ascii="Symbol" w:hAnsi="Symbol"/>
      </w:rPr>
    </w:lvl>
    <w:lvl w:ilvl="1" w:tplc="B31852F8">
      <w:start w:val="1"/>
      <w:numFmt w:val="bullet"/>
      <w:lvlText w:val=""/>
      <w:lvlJc w:val="left"/>
      <w:pPr>
        <w:ind w:left="1400" w:hanging="360"/>
      </w:pPr>
      <w:rPr>
        <w:rFonts w:ascii="Symbol" w:hAnsi="Symbol"/>
      </w:rPr>
    </w:lvl>
    <w:lvl w:ilvl="2" w:tplc="6F70A51C">
      <w:start w:val="1"/>
      <w:numFmt w:val="bullet"/>
      <w:lvlText w:val=""/>
      <w:lvlJc w:val="left"/>
      <w:pPr>
        <w:ind w:left="1400" w:hanging="360"/>
      </w:pPr>
      <w:rPr>
        <w:rFonts w:ascii="Symbol" w:hAnsi="Symbol"/>
      </w:rPr>
    </w:lvl>
    <w:lvl w:ilvl="3" w:tplc="D5500D90">
      <w:start w:val="1"/>
      <w:numFmt w:val="bullet"/>
      <w:lvlText w:val=""/>
      <w:lvlJc w:val="left"/>
      <w:pPr>
        <w:ind w:left="1400" w:hanging="360"/>
      </w:pPr>
      <w:rPr>
        <w:rFonts w:ascii="Symbol" w:hAnsi="Symbol"/>
      </w:rPr>
    </w:lvl>
    <w:lvl w:ilvl="4" w:tplc="A0821B86">
      <w:start w:val="1"/>
      <w:numFmt w:val="bullet"/>
      <w:lvlText w:val=""/>
      <w:lvlJc w:val="left"/>
      <w:pPr>
        <w:ind w:left="1400" w:hanging="360"/>
      </w:pPr>
      <w:rPr>
        <w:rFonts w:ascii="Symbol" w:hAnsi="Symbol"/>
      </w:rPr>
    </w:lvl>
    <w:lvl w:ilvl="5" w:tplc="2A1001E6">
      <w:start w:val="1"/>
      <w:numFmt w:val="bullet"/>
      <w:lvlText w:val=""/>
      <w:lvlJc w:val="left"/>
      <w:pPr>
        <w:ind w:left="1400" w:hanging="360"/>
      </w:pPr>
      <w:rPr>
        <w:rFonts w:ascii="Symbol" w:hAnsi="Symbol"/>
      </w:rPr>
    </w:lvl>
    <w:lvl w:ilvl="6" w:tplc="2D7EA256">
      <w:start w:val="1"/>
      <w:numFmt w:val="bullet"/>
      <w:lvlText w:val=""/>
      <w:lvlJc w:val="left"/>
      <w:pPr>
        <w:ind w:left="1400" w:hanging="360"/>
      </w:pPr>
      <w:rPr>
        <w:rFonts w:ascii="Symbol" w:hAnsi="Symbol"/>
      </w:rPr>
    </w:lvl>
    <w:lvl w:ilvl="7" w:tplc="26225522">
      <w:start w:val="1"/>
      <w:numFmt w:val="bullet"/>
      <w:lvlText w:val=""/>
      <w:lvlJc w:val="left"/>
      <w:pPr>
        <w:ind w:left="1400" w:hanging="360"/>
      </w:pPr>
      <w:rPr>
        <w:rFonts w:ascii="Symbol" w:hAnsi="Symbol"/>
      </w:rPr>
    </w:lvl>
    <w:lvl w:ilvl="8" w:tplc="82461618">
      <w:start w:val="1"/>
      <w:numFmt w:val="bullet"/>
      <w:lvlText w:val=""/>
      <w:lvlJc w:val="left"/>
      <w:pPr>
        <w:ind w:left="1400" w:hanging="360"/>
      </w:pPr>
      <w:rPr>
        <w:rFonts w:ascii="Symbol" w:hAnsi="Symbol"/>
      </w:rPr>
    </w:lvl>
  </w:abstractNum>
  <w:abstractNum w:abstractNumId="29" w15:restartNumberingAfterBreak="0">
    <w:nsid w:val="5ED1440B"/>
    <w:multiLevelType w:val="multilevel"/>
    <w:tmpl w:val="43FC727E"/>
    <w:lvl w:ilvl="0">
      <w:start w:val="1"/>
      <w:numFmt w:val="bullet"/>
      <w:pStyle w:val="ListParagraph"/>
      <w:lvlText w:val=""/>
      <w:lvlJc w:val="left"/>
      <w:pPr>
        <w:ind w:left="454" w:hanging="227"/>
      </w:pPr>
      <w:rPr>
        <w:rFonts w:ascii="Symbol" w:hAnsi="Symbol" w:hint="default"/>
        <w:color w:val="3C68B2" w:themeColor="accent1"/>
        <w:sz w:val="20"/>
      </w:rPr>
    </w:lvl>
    <w:lvl w:ilvl="1">
      <w:start w:val="1"/>
      <w:numFmt w:val="bullet"/>
      <w:lvlText w:val="o"/>
      <w:lvlJc w:val="left"/>
      <w:pPr>
        <w:ind w:left="680" w:hanging="226"/>
      </w:pPr>
      <w:rPr>
        <w:rFonts w:ascii="Courier New" w:hAnsi="Courier New" w:hint="default"/>
      </w:rPr>
    </w:lvl>
    <w:lvl w:ilvl="2">
      <w:start w:val="1"/>
      <w:numFmt w:val="bullet"/>
      <w:lvlText w:val=""/>
      <w:lvlJc w:val="left"/>
      <w:pPr>
        <w:ind w:left="907" w:hanging="227"/>
      </w:pPr>
      <w:rPr>
        <w:rFonts w:ascii="Wingdings" w:hAnsi="Wingdings" w:hint="default"/>
      </w:rPr>
    </w:lvl>
    <w:lvl w:ilvl="3">
      <w:start w:val="1"/>
      <w:numFmt w:val="bullet"/>
      <w:lvlText w:val=""/>
      <w:lvlJc w:val="left"/>
      <w:pPr>
        <w:ind w:left="1134" w:hanging="227"/>
      </w:pPr>
      <w:rPr>
        <w:rFonts w:ascii="Symbol" w:hAnsi="Symbol" w:hint="default"/>
      </w:rPr>
    </w:lvl>
    <w:lvl w:ilvl="4">
      <w:start w:val="1"/>
      <w:numFmt w:val="bullet"/>
      <w:lvlText w:val="o"/>
      <w:lvlJc w:val="left"/>
      <w:pPr>
        <w:ind w:left="1361" w:hanging="227"/>
      </w:pPr>
      <w:rPr>
        <w:rFonts w:ascii="Courier New" w:hAnsi="Courier New" w:hint="default"/>
      </w:rPr>
    </w:lvl>
    <w:lvl w:ilvl="5">
      <w:start w:val="1"/>
      <w:numFmt w:val="bullet"/>
      <w:lvlText w:val=""/>
      <w:lvlJc w:val="left"/>
      <w:pPr>
        <w:ind w:left="1588" w:hanging="227"/>
      </w:pPr>
      <w:rPr>
        <w:rFonts w:ascii="Wingdings" w:hAnsi="Wingdings" w:hint="default"/>
      </w:rPr>
    </w:lvl>
    <w:lvl w:ilvl="6">
      <w:start w:val="1"/>
      <w:numFmt w:val="bullet"/>
      <w:lvlText w:val=""/>
      <w:lvlJc w:val="left"/>
      <w:pPr>
        <w:ind w:left="1814" w:hanging="226"/>
      </w:pPr>
      <w:rPr>
        <w:rFonts w:ascii="Symbol" w:hAnsi="Symbol" w:hint="default"/>
      </w:rPr>
    </w:lvl>
    <w:lvl w:ilvl="7">
      <w:start w:val="1"/>
      <w:numFmt w:val="bullet"/>
      <w:lvlText w:val="o"/>
      <w:lvlJc w:val="left"/>
      <w:pPr>
        <w:ind w:left="2041" w:hanging="227"/>
      </w:pPr>
      <w:rPr>
        <w:rFonts w:ascii="Courier New" w:hAnsi="Courier New" w:hint="default"/>
      </w:rPr>
    </w:lvl>
    <w:lvl w:ilvl="8">
      <w:start w:val="1"/>
      <w:numFmt w:val="bullet"/>
      <w:lvlText w:val=""/>
      <w:lvlJc w:val="left"/>
      <w:pPr>
        <w:ind w:left="2268" w:hanging="227"/>
      </w:pPr>
      <w:rPr>
        <w:rFonts w:ascii="Wingdings" w:hAnsi="Wingdings" w:hint="default"/>
      </w:rPr>
    </w:lvl>
  </w:abstractNum>
  <w:abstractNum w:abstractNumId="30" w15:restartNumberingAfterBreak="0">
    <w:nsid w:val="62A47433"/>
    <w:multiLevelType w:val="hybridMultilevel"/>
    <w:tmpl w:val="589232CE"/>
    <w:lvl w:ilvl="0" w:tplc="80E8EA64">
      <w:start w:val="1"/>
      <w:numFmt w:val="bullet"/>
      <w:lvlText w:val=""/>
      <w:lvlJc w:val="left"/>
      <w:pPr>
        <w:ind w:left="1060" w:hanging="360"/>
      </w:pPr>
      <w:rPr>
        <w:rFonts w:ascii="Symbol" w:hAnsi="Symbol"/>
      </w:rPr>
    </w:lvl>
    <w:lvl w:ilvl="1" w:tplc="C73CC8F6">
      <w:start w:val="1"/>
      <w:numFmt w:val="bullet"/>
      <w:lvlText w:val=""/>
      <w:lvlJc w:val="left"/>
      <w:pPr>
        <w:ind w:left="1060" w:hanging="360"/>
      </w:pPr>
      <w:rPr>
        <w:rFonts w:ascii="Symbol" w:hAnsi="Symbol"/>
      </w:rPr>
    </w:lvl>
    <w:lvl w:ilvl="2" w:tplc="3992E642">
      <w:start w:val="1"/>
      <w:numFmt w:val="bullet"/>
      <w:lvlText w:val=""/>
      <w:lvlJc w:val="left"/>
      <w:pPr>
        <w:ind w:left="1060" w:hanging="360"/>
      </w:pPr>
      <w:rPr>
        <w:rFonts w:ascii="Symbol" w:hAnsi="Symbol"/>
      </w:rPr>
    </w:lvl>
    <w:lvl w:ilvl="3" w:tplc="10669CEC">
      <w:start w:val="1"/>
      <w:numFmt w:val="bullet"/>
      <w:lvlText w:val=""/>
      <w:lvlJc w:val="left"/>
      <w:pPr>
        <w:ind w:left="1060" w:hanging="360"/>
      </w:pPr>
      <w:rPr>
        <w:rFonts w:ascii="Symbol" w:hAnsi="Symbol"/>
      </w:rPr>
    </w:lvl>
    <w:lvl w:ilvl="4" w:tplc="8E5005C6">
      <w:start w:val="1"/>
      <w:numFmt w:val="bullet"/>
      <w:lvlText w:val=""/>
      <w:lvlJc w:val="left"/>
      <w:pPr>
        <w:ind w:left="1060" w:hanging="360"/>
      </w:pPr>
      <w:rPr>
        <w:rFonts w:ascii="Symbol" w:hAnsi="Symbol"/>
      </w:rPr>
    </w:lvl>
    <w:lvl w:ilvl="5" w:tplc="ECAC1BE4">
      <w:start w:val="1"/>
      <w:numFmt w:val="bullet"/>
      <w:lvlText w:val=""/>
      <w:lvlJc w:val="left"/>
      <w:pPr>
        <w:ind w:left="1060" w:hanging="360"/>
      </w:pPr>
      <w:rPr>
        <w:rFonts w:ascii="Symbol" w:hAnsi="Symbol"/>
      </w:rPr>
    </w:lvl>
    <w:lvl w:ilvl="6" w:tplc="71F08E02">
      <w:start w:val="1"/>
      <w:numFmt w:val="bullet"/>
      <w:lvlText w:val=""/>
      <w:lvlJc w:val="left"/>
      <w:pPr>
        <w:ind w:left="1060" w:hanging="360"/>
      </w:pPr>
      <w:rPr>
        <w:rFonts w:ascii="Symbol" w:hAnsi="Symbol"/>
      </w:rPr>
    </w:lvl>
    <w:lvl w:ilvl="7" w:tplc="6900A190">
      <w:start w:val="1"/>
      <w:numFmt w:val="bullet"/>
      <w:lvlText w:val=""/>
      <w:lvlJc w:val="left"/>
      <w:pPr>
        <w:ind w:left="1060" w:hanging="360"/>
      </w:pPr>
      <w:rPr>
        <w:rFonts w:ascii="Symbol" w:hAnsi="Symbol"/>
      </w:rPr>
    </w:lvl>
    <w:lvl w:ilvl="8" w:tplc="89AE5AAC">
      <w:start w:val="1"/>
      <w:numFmt w:val="bullet"/>
      <w:lvlText w:val=""/>
      <w:lvlJc w:val="left"/>
      <w:pPr>
        <w:ind w:left="1060" w:hanging="360"/>
      </w:pPr>
      <w:rPr>
        <w:rFonts w:ascii="Symbol" w:hAnsi="Symbol"/>
      </w:rPr>
    </w:lvl>
  </w:abstractNum>
  <w:abstractNum w:abstractNumId="31" w15:restartNumberingAfterBreak="0">
    <w:nsid w:val="63FF0BA0"/>
    <w:multiLevelType w:val="hybridMultilevel"/>
    <w:tmpl w:val="370AC40A"/>
    <w:lvl w:ilvl="0" w:tplc="3AD804D6">
      <w:start w:val="1"/>
      <w:numFmt w:val="bullet"/>
      <w:lvlText w:val=""/>
      <w:lvlJc w:val="left"/>
      <w:pPr>
        <w:ind w:left="1440" w:hanging="360"/>
      </w:pPr>
      <w:rPr>
        <w:rFonts w:ascii="Symbol" w:hAnsi="Symbol"/>
      </w:rPr>
    </w:lvl>
    <w:lvl w:ilvl="1" w:tplc="F238036C">
      <w:start w:val="1"/>
      <w:numFmt w:val="bullet"/>
      <w:lvlText w:val=""/>
      <w:lvlJc w:val="left"/>
      <w:pPr>
        <w:ind w:left="1440" w:hanging="360"/>
      </w:pPr>
      <w:rPr>
        <w:rFonts w:ascii="Symbol" w:hAnsi="Symbol"/>
      </w:rPr>
    </w:lvl>
    <w:lvl w:ilvl="2" w:tplc="8266F992">
      <w:start w:val="1"/>
      <w:numFmt w:val="bullet"/>
      <w:lvlText w:val=""/>
      <w:lvlJc w:val="left"/>
      <w:pPr>
        <w:ind w:left="1440" w:hanging="360"/>
      </w:pPr>
      <w:rPr>
        <w:rFonts w:ascii="Symbol" w:hAnsi="Symbol"/>
      </w:rPr>
    </w:lvl>
    <w:lvl w:ilvl="3" w:tplc="EF345B9C">
      <w:start w:val="1"/>
      <w:numFmt w:val="bullet"/>
      <w:lvlText w:val=""/>
      <w:lvlJc w:val="left"/>
      <w:pPr>
        <w:ind w:left="1440" w:hanging="360"/>
      </w:pPr>
      <w:rPr>
        <w:rFonts w:ascii="Symbol" w:hAnsi="Symbol"/>
      </w:rPr>
    </w:lvl>
    <w:lvl w:ilvl="4" w:tplc="E466D1DA">
      <w:start w:val="1"/>
      <w:numFmt w:val="bullet"/>
      <w:lvlText w:val=""/>
      <w:lvlJc w:val="left"/>
      <w:pPr>
        <w:ind w:left="1440" w:hanging="360"/>
      </w:pPr>
      <w:rPr>
        <w:rFonts w:ascii="Symbol" w:hAnsi="Symbol"/>
      </w:rPr>
    </w:lvl>
    <w:lvl w:ilvl="5" w:tplc="4F828062">
      <w:start w:val="1"/>
      <w:numFmt w:val="bullet"/>
      <w:lvlText w:val=""/>
      <w:lvlJc w:val="left"/>
      <w:pPr>
        <w:ind w:left="1440" w:hanging="360"/>
      </w:pPr>
      <w:rPr>
        <w:rFonts w:ascii="Symbol" w:hAnsi="Symbol"/>
      </w:rPr>
    </w:lvl>
    <w:lvl w:ilvl="6" w:tplc="9EDE2600">
      <w:start w:val="1"/>
      <w:numFmt w:val="bullet"/>
      <w:lvlText w:val=""/>
      <w:lvlJc w:val="left"/>
      <w:pPr>
        <w:ind w:left="1440" w:hanging="360"/>
      </w:pPr>
      <w:rPr>
        <w:rFonts w:ascii="Symbol" w:hAnsi="Symbol"/>
      </w:rPr>
    </w:lvl>
    <w:lvl w:ilvl="7" w:tplc="3998DD6E">
      <w:start w:val="1"/>
      <w:numFmt w:val="bullet"/>
      <w:lvlText w:val=""/>
      <w:lvlJc w:val="left"/>
      <w:pPr>
        <w:ind w:left="1440" w:hanging="360"/>
      </w:pPr>
      <w:rPr>
        <w:rFonts w:ascii="Symbol" w:hAnsi="Symbol"/>
      </w:rPr>
    </w:lvl>
    <w:lvl w:ilvl="8" w:tplc="5B32EC28">
      <w:start w:val="1"/>
      <w:numFmt w:val="bullet"/>
      <w:lvlText w:val=""/>
      <w:lvlJc w:val="left"/>
      <w:pPr>
        <w:ind w:left="1440" w:hanging="360"/>
      </w:pPr>
      <w:rPr>
        <w:rFonts w:ascii="Symbol" w:hAnsi="Symbol"/>
      </w:rPr>
    </w:lvl>
  </w:abstractNum>
  <w:abstractNum w:abstractNumId="32" w15:restartNumberingAfterBreak="0">
    <w:nsid w:val="685562D5"/>
    <w:multiLevelType w:val="singleLevel"/>
    <w:tmpl w:val="7926060A"/>
    <w:styleLink w:val="CurrentList2"/>
    <w:lvl w:ilvl="0">
      <w:start w:val="1"/>
      <w:numFmt w:val="decimal"/>
      <w:lvlText w:val="%1."/>
      <w:lvlJc w:val="left"/>
      <w:pPr>
        <w:tabs>
          <w:tab w:val="num" w:pos="1209"/>
        </w:tabs>
        <w:ind w:left="1209" w:hanging="360"/>
      </w:pPr>
    </w:lvl>
  </w:abstractNum>
  <w:abstractNum w:abstractNumId="33" w15:restartNumberingAfterBreak="0">
    <w:nsid w:val="71CD1841"/>
    <w:multiLevelType w:val="hybridMultilevel"/>
    <w:tmpl w:val="5FF22790"/>
    <w:lvl w:ilvl="0" w:tplc="330842F4">
      <w:start w:val="1"/>
      <w:numFmt w:val="bullet"/>
      <w:lvlText w:val=""/>
      <w:lvlJc w:val="left"/>
      <w:pPr>
        <w:ind w:left="1440" w:hanging="360"/>
      </w:pPr>
      <w:rPr>
        <w:rFonts w:ascii="Symbol" w:hAnsi="Symbol"/>
      </w:rPr>
    </w:lvl>
    <w:lvl w:ilvl="1" w:tplc="EC9CA7D4">
      <w:start w:val="1"/>
      <w:numFmt w:val="bullet"/>
      <w:lvlText w:val=""/>
      <w:lvlJc w:val="left"/>
      <w:pPr>
        <w:ind w:left="1440" w:hanging="360"/>
      </w:pPr>
      <w:rPr>
        <w:rFonts w:ascii="Symbol" w:hAnsi="Symbol"/>
      </w:rPr>
    </w:lvl>
    <w:lvl w:ilvl="2" w:tplc="DE8E9B30">
      <w:start w:val="1"/>
      <w:numFmt w:val="bullet"/>
      <w:lvlText w:val=""/>
      <w:lvlJc w:val="left"/>
      <w:pPr>
        <w:ind w:left="1440" w:hanging="360"/>
      </w:pPr>
      <w:rPr>
        <w:rFonts w:ascii="Symbol" w:hAnsi="Symbol"/>
      </w:rPr>
    </w:lvl>
    <w:lvl w:ilvl="3" w:tplc="1CE87BA0">
      <w:start w:val="1"/>
      <w:numFmt w:val="bullet"/>
      <w:lvlText w:val=""/>
      <w:lvlJc w:val="left"/>
      <w:pPr>
        <w:ind w:left="1440" w:hanging="360"/>
      </w:pPr>
      <w:rPr>
        <w:rFonts w:ascii="Symbol" w:hAnsi="Symbol"/>
      </w:rPr>
    </w:lvl>
    <w:lvl w:ilvl="4" w:tplc="50A8B46E">
      <w:start w:val="1"/>
      <w:numFmt w:val="bullet"/>
      <w:lvlText w:val=""/>
      <w:lvlJc w:val="left"/>
      <w:pPr>
        <w:ind w:left="1440" w:hanging="360"/>
      </w:pPr>
      <w:rPr>
        <w:rFonts w:ascii="Symbol" w:hAnsi="Symbol"/>
      </w:rPr>
    </w:lvl>
    <w:lvl w:ilvl="5" w:tplc="9604865E">
      <w:start w:val="1"/>
      <w:numFmt w:val="bullet"/>
      <w:lvlText w:val=""/>
      <w:lvlJc w:val="left"/>
      <w:pPr>
        <w:ind w:left="1440" w:hanging="360"/>
      </w:pPr>
      <w:rPr>
        <w:rFonts w:ascii="Symbol" w:hAnsi="Symbol"/>
      </w:rPr>
    </w:lvl>
    <w:lvl w:ilvl="6" w:tplc="45B2485C">
      <w:start w:val="1"/>
      <w:numFmt w:val="bullet"/>
      <w:lvlText w:val=""/>
      <w:lvlJc w:val="left"/>
      <w:pPr>
        <w:ind w:left="1440" w:hanging="360"/>
      </w:pPr>
      <w:rPr>
        <w:rFonts w:ascii="Symbol" w:hAnsi="Symbol"/>
      </w:rPr>
    </w:lvl>
    <w:lvl w:ilvl="7" w:tplc="4FA616BA">
      <w:start w:val="1"/>
      <w:numFmt w:val="bullet"/>
      <w:lvlText w:val=""/>
      <w:lvlJc w:val="left"/>
      <w:pPr>
        <w:ind w:left="1440" w:hanging="360"/>
      </w:pPr>
      <w:rPr>
        <w:rFonts w:ascii="Symbol" w:hAnsi="Symbol"/>
      </w:rPr>
    </w:lvl>
    <w:lvl w:ilvl="8" w:tplc="466CF398">
      <w:start w:val="1"/>
      <w:numFmt w:val="bullet"/>
      <w:lvlText w:val=""/>
      <w:lvlJc w:val="left"/>
      <w:pPr>
        <w:ind w:left="1440" w:hanging="360"/>
      </w:pPr>
      <w:rPr>
        <w:rFonts w:ascii="Symbol" w:hAnsi="Symbol"/>
      </w:rPr>
    </w:lvl>
  </w:abstractNum>
  <w:abstractNum w:abstractNumId="34" w15:restartNumberingAfterBreak="0">
    <w:nsid w:val="72BD1C40"/>
    <w:multiLevelType w:val="singleLevel"/>
    <w:tmpl w:val="F8C8CED8"/>
    <w:styleLink w:val="CurrentList1"/>
    <w:lvl w:ilvl="0">
      <w:start w:val="1"/>
      <w:numFmt w:val="decimal"/>
      <w:lvlText w:val="%1."/>
      <w:lvlJc w:val="left"/>
      <w:pPr>
        <w:tabs>
          <w:tab w:val="num" w:pos="1492"/>
        </w:tabs>
        <w:ind w:left="1492" w:hanging="360"/>
      </w:pPr>
    </w:lvl>
  </w:abstractNum>
  <w:abstractNum w:abstractNumId="35" w15:restartNumberingAfterBreak="0">
    <w:nsid w:val="73E979E3"/>
    <w:multiLevelType w:val="hybridMultilevel"/>
    <w:tmpl w:val="000C0966"/>
    <w:lvl w:ilvl="0" w:tplc="F7CA848A">
      <w:start w:val="1"/>
      <w:numFmt w:val="bullet"/>
      <w:pStyle w:val="ListBullet"/>
      <w:lvlText w:val=""/>
      <w:lvlJc w:val="left"/>
      <w:pPr>
        <w:ind w:left="360" w:hanging="216"/>
      </w:pPr>
      <w:rPr>
        <w:rFonts w:ascii="Symbol" w:hAnsi="Symbol" w:hint="default"/>
        <w:color w:val="3C68B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634784"/>
    <w:multiLevelType w:val="singleLevel"/>
    <w:tmpl w:val="6C100DFE"/>
    <w:styleLink w:val="CurrentList4"/>
    <w:lvl w:ilvl="0">
      <w:start w:val="1"/>
      <w:numFmt w:val="decimal"/>
      <w:lvlText w:val="%1."/>
      <w:lvlJc w:val="left"/>
      <w:pPr>
        <w:tabs>
          <w:tab w:val="num" w:pos="360"/>
        </w:tabs>
        <w:ind w:left="360" w:hanging="360"/>
      </w:pPr>
    </w:lvl>
  </w:abstractNum>
  <w:abstractNum w:abstractNumId="37" w15:restartNumberingAfterBreak="0">
    <w:nsid w:val="7FD85F37"/>
    <w:multiLevelType w:val="hybridMultilevel"/>
    <w:tmpl w:val="27124174"/>
    <w:lvl w:ilvl="0" w:tplc="E3BADAC2">
      <w:start w:val="1"/>
      <w:numFmt w:val="bullet"/>
      <w:lvlText w:val=""/>
      <w:lvlJc w:val="left"/>
      <w:pPr>
        <w:ind w:left="947" w:hanging="360"/>
      </w:pPr>
      <w:rPr>
        <w:rFonts w:ascii="Symbol" w:hAnsi="Symbol" w:hint="default"/>
        <w:color w:val="3C68B2" w:themeColor="accent1"/>
        <w:sz w:val="20"/>
      </w:rPr>
    </w:lvl>
    <w:lvl w:ilvl="1" w:tplc="10090003" w:tentative="1">
      <w:start w:val="1"/>
      <w:numFmt w:val="bullet"/>
      <w:lvlText w:val="o"/>
      <w:lvlJc w:val="left"/>
      <w:pPr>
        <w:ind w:left="1667" w:hanging="360"/>
      </w:pPr>
      <w:rPr>
        <w:rFonts w:ascii="Courier New" w:hAnsi="Courier New" w:cs="Courier New" w:hint="default"/>
      </w:rPr>
    </w:lvl>
    <w:lvl w:ilvl="2" w:tplc="10090005" w:tentative="1">
      <w:start w:val="1"/>
      <w:numFmt w:val="bullet"/>
      <w:lvlText w:val=""/>
      <w:lvlJc w:val="left"/>
      <w:pPr>
        <w:ind w:left="2387" w:hanging="360"/>
      </w:pPr>
      <w:rPr>
        <w:rFonts w:ascii="Wingdings" w:hAnsi="Wingdings" w:hint="default"/>
      </w:rPr>
    </w:lvl>
    <w:lvl w:ilvl="3" w:tplc="10090001" w:tentative="1">
      <w:start w:val="1"/>
      <w:numFmt w:val="bullet"/>
      <w:lvlText w:val=""/>
      <w:lvlJc w:val="left"/>
      <w:pPr>
        <w:ind w:left="3107" w:hanging="360"/>
      </w:pPr>
      <w:rPr>
        <w:rFonts w:ascii="Symbol" w:hAnsi="Symbol" w:hint="default"/>
      </w:rPr>
    </w:lvl>
    <w:lvl w:ilvl="4" w:tplc="10090003" w:tentative="1">
      <w:start w:val="1"/>
      <w:numFmt w:val="bullet"/>
      <w:lvlText w:val="o"/>
      <w:lvlJc w:val="left"/>
      <w:pPr>
        <w:ind w:left="3827" w:hanging="360"/>
      </w:pPr>
      <w:rPr>
        <w:rFonts w:ascii="Courier New" w:hAnsi="Courier New" w:cs="Courier New" w:hint="default"/>
      </w:rPr>
    </w:lvl>
    <w:lvl w:ilvl="5" w:tplc="10090005" w:tentative="1">
      <w:start w:val="1"/>
      <w:numFmt w:val="bullet"/>
      <w:lvlText w:val=""/>
      <w:lvlJc w:val="left"/>
      <w:pPr>
        <w:ind w:left="4547" w:hanging="360"/>
      </w:pPr>
      <w:rPr>
        <w:rFonts w:ascii="Wingdings" w:hAnsi="Wingdings" w:hint="default"/>
      </w:rPr>
    </w:lvl>
    <w:lvl w:ilvl="6" w:tplc="10090001" w:tentative="1">
      <w:start w:val="1"/>
      <w:numFmt w:val="bullet"/>
      <w:lvlText w:val=""/>
      <w:lvlJc w:val="left"/>
      <w:pPr>
        <w:ind w:left="5267" w:hanging="360"/>
      </w:pPr>
      <w:rPr>
        <w:rFonts w:ascii="Symbol" w:hAnsi="Symbol" w:hint="default"/>
      </w:rPr>
    </w:lvl>
    <w:lvl w:ilvl="7" w:tplc="10090003" w:tentative="1">
      <w:start w:val="1"/>
      <w:numFmt w:val="bullet"/>
      <w:lvlText w:val="o"/>
      <w:lvlJc w:val="left"/>
      <w:pPr>
        <w:ind w:left="5987" w:hanging="360"/>
      </w:pPr>
      <w:rPr>
        <w:rFonts w:ascii="Courier New" w:hAnsi="Courier New" w:cs="Courier New" w:hint="default"/>
      </w:rPr>
    </w:lvl>
    <w:lvl w:ilvl="8" w:tplc="10090005" w:tentative="1">
      <w:start w:val="1"/>
      <w:numFmt w:val="bullet"/>
      <w:lvlText w:val=""/>
      <w:lvlJc w:val="left"/>
      <w:pPr>
        <w:ind w:left="6707" w:hanging="360"/>
      </w:pPr>
      <w:rPr>
        <w:rFonts w:ascii="Wingdings" w:hAnsi="Wingdings" w:hint="default"/>
      </w:rPr>
    </w:lvl>
  </w:abstractNum>
  <w:num w:numId="1" w16cid:durableId="695695909">
    <w:abstractNumId w:val="34"/>
  </w:num>
  <w:num w:numId="2" w16cid:durableId="399207588">
    <w:abstractNumId w:val="32"/>
  </w:num>
  <w:num w:numId="3" w16cid:durableId="2068604594">
    <w:abstractNumId w:val="24"/>
  </w:num>
  <w:num w:numId="4" w16cid:durableId="818807878">
    <w:abstractNumId w:val="35"/>
  </w:num>
  <w:num w:numId="5" w16cid:durableId="1177961031">
    <w:abstractNumId w:val="36"/>
  </w:num>
  <w:num w:numId="6" w16cid:durableId="767119415">
    <w:abstractNumId w:val="16"/>
  </w:num>
  <w:num w:numId="7" w16cid:durableId="2097750432">
    <w:abstractNumId w:val="4"/>
  </w:num>
  <w:num w:numId="8" w16cid:durableId="16091213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81631787">
    <w:abstractNumId w:val="19"/>
  </w:num>
  <w:num w:numId="10" w16cid:durableId="700203886">
    <w:abstractNumId w:val="7"/>
  </w:num>
  <w:num w:numId="11" w16cid:durableId="1339848991">
    <w:abstractNumId w:val="13"/>
  </w:num>
  <w:num w:numId="12" w16cid:durableId="2004040933">
    <w:abstractNumId w:val="29"/>
  </w:num>
  <w:num w:numId="13" w16cid:durableId="1227912140">
    <w:abstractNumId w:val="11"/>
  </w:num>
  <w:num w:numId="14" w16cid:durableId="672073679">
    <w:abstractNumId w:val="20"/>
  </w:num>
  <w:num w:numId="15" w16cid:durableId="838613870">
    <w:abstractNumId w:val="21"/>
  </w:num>
  <w:num w:numId="16" w16cid:durableId="1262684902">
    <w:abstractNumId w:val="33"/>
  </w:num>
  <w:num w:numId="17" w16cid:durableId="281352718">
    <w:abstractNumId w:val="10"/>
  </w:num>
  <w:num w:numId="18" w16cid:durableId="979387891">
    <w:abstractNumId w:val="8"/>
  </w:num>
  <w:num w:numId="19" w16cid:durableId="882015868">
    <w:abstractNumId w:val="31"/>
  </w:num>
  <w:num w:numId="20" w16cid:durableId="1380979944">
    <w:abstractNumId w:val="25"/>
  </w:num>
  <w:num w:numId="21" w16cid:durableId="75397083">
    <w:abstractNumId w:val="2"/>
  </w:num>
  <w:num w:numId="22" w16cid:durableId="1948929986">
    <w:abstractNumId w:val="30"/>
  </w:num>
  <w:num w:numId="23" w16cid:durableId="201290213">
    <w:abstractNumId w:val="1"/>
  </w:num>
  <w:num w:numId="24" w16cid:durableId="1254164085">
    <w:abstractNumId w:val="22"/>
  </w:num>
  <w:num w:numId="25" w16cid:durableId="373385597">
    <w:abstractNumId w:val="12"/>
  </w:num>
  <w:num w:numId="26" w16cid:durableId="1991011124">
    <w:abstractNumId w:val="28"/>
  </w:num>
  <w:num w:numId="27" w16cid:durableId="715588971">
    <w:abstractNumId w:val="0"/>
  </w:num>
  <w:num w:numId="28" w16cid:durableId="1414861374">
    <w:abstractNumId w:val="9"/>
  </w:num>
  <w:num w:numId="29" w16cid:durableId="1247574864">
    <w:abstractNumId w:val="5"/>
  </w:num>
  <w:num w:numId="30" w16cid:durableId="154994599">
    <w:abstractNumId w:val="17"/>
  </w:num>
  <w:num w:numId="31" w16cid:durableId="1900625390">
    <w:abstractNumId w:val="27"/>
  </w:num>
  <w:num w:numId="32" w16cid:durableId="1403408644">
    <w:abstractNumId w:val="26"/>
  </w:num>
  <w:num w:numId="33" w16cid:durableId="2110738845">
    <w:abstractNumId w:val="15"/>
  </w:num>
  <w:num w:numId="34" w16cid:durableId="1356929015">
    <w:abstractNumId w:val="3"/>
  </w:num>
  <w:num w:numId="35" w16cid:durableId="444688989">
    <w:abstractNumId w:val="23"/>
  </w:num>
  <w:num w:numId="36" w16cid:durableId="1054739801">
    <w:abstractNumId w:val="18"/>
  </w:num>
  <w:num w:numId="37" w16cid:durableId="2067682082">
    <w:abstractNumId w:val="37"/>
  </w:num>
  <w:num w:numId="38" w16cid:durableId="675763272">
    <w:abstractNumId w:val="6"/>
  </w:num>
  <w:num w:numId="39" w16cid:durableId="1968463502">
    <w:abstractNumId w:val="14"/>
  </w:num>
  <w:num w:numId="40" w16cid:durableId="1707944402">
    <w:abstractNumId w:val="29"/>
  </w:num>
  <w:num w:numId="41" w16cid:durableId="1185628924">
    <w:abstractNumId w:val="2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sDQyMza3tDAzMLG0tDBU0lEKTi0uzszPAykwNKkFAK2H40otAAAA"/>
  </w:docVars>
  <w:rsids>
    <w:rsidRoot w:val="00F120AC"/>
    <w:rsid w:val="000003A2"/>
    <w:rsid w:val="0000087A"/>
    <w:rsid w:val="00000B37"/>
    <w:rsid w:val="00000CE7"/>
    <w:rsid w:val="00000D8E"/>
    <w:rsid w:val="00001CF1"/>
    <w:rsid w:val="00002486"/>
    <w:rsid w:val="00002A86"/>
    <w:rsid w:val="00002D99"/>
    <w:rsid w:val="000031EC"/>
    <w:rsid w:val="000032D0"/>
    <w:rsid w:val="000045B8"/>
    <w:rsid w:val="00004C66"/>
    <w:rsid w:val="00004D7E"/>
    <w:rsid w:val="000051C3"/>
    <w:rsid w:val="00005342"/>
    <w:rsid w:val="000056D6"/>
    <w:rsid w:val="00006161"/>
    <w:rsid w:val="000065C3"/>
    <w:rsid w:val="00006C77"/>
    <w:rsid w:val="00006F0A"/>
    <w:rsid w:val="00006F50"/>
    <w:rsid w:val="000075B7"/>
    <w:rsid w:val="00007852"/>
    <w:rsid w:val="00010A07"/>
    <w:rsid w:val="000110DD"/>
    <w:rsid w:val="00011275"/>
    <w:rsid w:val="00011A0C"/>
    <w:rsid w:val="00011A15"/>
    <w:rsid w:val="00011B16"/>
    <w:rsid w:val="00012054"/>
    <w:rsid w:val="00012355"/>
    <w:rsid w:val="0001239D"/>
    <w:rsid w:val="00012B33"/>
    <w:rsid w:val="00012D73"/>
    <w:rsid w:val="000131FB"/>
    <w:rsid w:val="00013605"/>
    <w:rsid w:val="00014D00"/>
    <w:rsid w:val="00014ECC"/>
    <w:rsid w:val="00015253"/>
    <w:rsid w:val="0001548D"/>
    <w:rsid w:val="00015AA5"/>
    <w:rsid w:val="00015C33"/>
    <w:rsid w:val="00015EA4"/>
    <w:rsid w:val="0001628E"/>
    <w:rsid w:val="00016812"/>
    <w:rsid w:val="00016CD5"/>
    <w:rsid w:val="00016DFD"/>
    <w:rsid w:val="00016E82"/>
    <w:rsid w:val="0001792E"/>
    <w:rsid w:val="00017B1D"/>
    <w:rsid w:val="00020246"/>
    <w:rsid w:val="00020C69"/>
    <w:rsid w:val="00020E62"/>
    <w:rsid w:val="00020F10"/>
    <w:rsid w:val="00020FBB"/>
    <w:rsid w:val="000214C2"/>
    <w:rsid w:val="00021999"/>
    <w:rsid w:val="00021AA2"/>
    <w:rsid w:val="00021B0F"/>
    <w:rsid w:val="00021B73"/>
    <w:rsid w:val="00021EFF"/>
    <w:rsid w:val="00022AA0"/>
    <w:rsid w:val="00022CBC"/>
    <w:rsid w:val="00022E1E"/>
    <w:rsid w:val="00023C93"/>
    <w:rsid w:val="00023EB2"/>
    <w:rsid w:val="0002469F"/>
    <w:rsid w:val="000249F7"/>
    <w:rsid w:val="00024FBA"/>
    <w:rsid w:val="0002577C"/>
    <w:rsid w:val="000258B2"/>
    <w:rsid w:val="00025969"/>
    <w:rsid w:val="00026101"/>
    <w:rsid w:val="0002638A"/>
    <w:rsid w:val="00026401"/>
    <w:rsid w:val="00026A2A"/>
    <w:rsid w:val="00026AD0"/>
    <w:rsid w:val="00026CFE"/>
    <w:rsid w:val="0002721A"/>
    <w:rsid w:val="00027504"/>
    <w:rsid w:val="00027627"/>
    <w:rsid w:val="00027631"/>
    <w:rsid w:val="000300A5"/>
    <w:rsid w:val="00030383"/>
    <w:rsid w:val="0003039F"/>
    <w:rsid w:val="00030848"/>
    <w:rsid w:val="00030A75"/>
    <w:rsid w:val="00030CC5"/>
    <w:rsid w:val="00030E40"/>
    <w:rsid w:val="00030EAB"/>
    <w:rsid w:val="00030EB1"/>
    <w:rsid w:val="000312AE"/>
    <w:rsid w:val="000319BA"/>
    <w:rsid w:val="00031A6F"/>
    <w:rsid w:val="00031F66"/>
    <w:rsid w:val="00031FDE"/>
    <w:rsid w:val="000324D9"/>
    <w:rsid w:val="00032990"/>
    <w:rsid w:val="000333EA"/>
    <w:rsid w:val="000336A8"/>
    <w:rsid w:val="000336F9"/>
    <w:rsid w:val="00033AF4"/>
    <w:rsid w:val="00033B64"/>
    <w:rsid w:val="00033DD9"/>
    <w:rsid w:val="00034323"/>
    <w:rsid w:val="00034606"/>
    <w:rsid w:val="00034B75"/>
    <w:rsid w:val="00034BC7"/>
    <w:rsid w:val="00035345"/>
    <w:rsid w:val="000354DC"/>
    <w:rsid w:val="000355D8"/>
    <w:rsid w:val="00035FD4"/>
    <w:rsid w:val="0003616B"/>
    <w:rsid w:val="000362CA"/>
    <w:rsid w:val="00036D96"/>
    <w:rsid w:val="000376B3"/>
    <w:rsid w:val="00037B01"/>
    <w:rsid w:val="00037C30"/>
    <w:rsid w:val="00037D7A"/>
    <w:rsid w:val="0004061A"/>
    <w:rsid w:val="000407BE"/>
    <w:rsid w:val="000409DC"/>
    <w:rsid w:val="00040BCD"/>
    <w:rsid w:val="00041FA6"/>
    <w:rsid w:val="00041FDF"/>
    <w:rsid w:val="0004255E"/>
    <w:rsid w:val="00042AEE"/>
    <w:rsid w:val="000430D7"/>
    <w:rsid w:val="000431D9"/>
    <w:rsid w:val="00043729"/>
    <w:rsid w:val="00043A08"/>
    <w:rsid w:val="00043A55"/>
    <w:rsid w:val="00043CBF"/>
    <w:rsid w:val="0004428A"/>
    <w:rsid w:val="000448D7"/>
    <w:rsid w:val="000452B9"/>
    <w:rsid w:val="0004552E"/>
    <w:rsid w:val="00045A4F"/>
    <w:rsid w:val="00045B17"/>
    <w:rsid w:val="00046439"/>
    <w:rsid w:val="00047283"/>
    <w:rsid w:val="00047DB9"/>
    <w:rsid w:val="0005004B"/>
    <w:rsid w:val="000506C6"/>
    <w:rsid w:val="00050D20"/>
    <w:rsid w:val="000516AB"/>
    <w:rsid w:val="00051760"/>
    <w:rsid w:val="00051B06"/>
    <w:rsid w:val="00051C50"/>
    <w:rsid w:val="00051CA0"/>
    <w:rsid w:val="00051D79"/>
    <w:rsid w:val="00051E73"/>
    <w:rsid w:val="00054080"/>
    <w:rsid w:val="000553BF"/>
    <w:rsid w:val="00055FD1"/>
    <w:rsid w:val="00056403"/>
    <w:rsid w:val="0005669A"/>
    <w:rsid w:val="00057144"/>
    <w:rsid w:val="00057424"/>
    <w:rsid w:val="0006040D"/>
    <w:rsid w:val="000609C9"/>
    <w:rsid w:val="00060E02"/>
    <w:rsid w:val="00060F8F"/>
    <w:rsid w:val="00061D49"/>
    <w:rsid w:val="000621CF"/>
    <w:rsid w:val="00062491"/>
    <w:rsid w:val="0006252D"/>
    <w:rsid w:val="00062ECD"/>
    <w:rsid w:val="00063420"/>
    <w:rsid w:val="00063714"/>
    <w:rsid w:val="00064412"/>
    <w:rsid w:val="000646F4"/>
    <w:rsid w:val="00064753"/>
    <w:rsid w:val="00064A43"/>
    <w:rsid w:val="00064C46"/>
    <w:rsid w:val="00064D38"/>
    <w:rsid w:val="00064D9E"/>
    <w:rsid w:val="00065B6F"/>
    <w:rsid w:val="00065C17"/>
    <w:rsid w:val="00065DDF"/>
    <w:rsid w:val="00065EB1"/>
    <w:rsid w:val="00066504"/>
    <w:rsid w:val="000667EE"/>
    <w:rsid w:val="00066FCE"/>
    <w:rsid w:val="000673C1"/>
    <w:rsid w:val="00067700"/>
    <w:rsid w:val="0006797E"/>
    <w:rsid w:val="00067D3D"/>
    <w:rsid w:val="00067D66"/>
    <w:rsid w:val="0007039F"/>
    <w:rsid w:val="0007062A"/>
    <w:rsid w:val="00070E10"/>
    <w:rsid w:val="00070FA7"/>
    <w:rsid w:val="0007100E"/>
    <w:rsid w:val="0007151F"/>
    <w:rsid w:val="0007208A"/>
    <w:rsid w:val="000720E4"/>
    <w:rsid w:val="000721BF"/>
    <w:rsid w:val="000725D0"/>
    <w:rsid w:val="00072B06"/>
    <w:rsid w:val="00072EB2"/>
    <w:rsid w:val="0007311D"/>
    <w:rsid w:val="000735AA"/>
    <w:rsid w:val="000737AE"/>
    <w:rsid w:val="000738BD"/>
    <w:rsid w:val="000739E3"/>
    <w:rsid w:val="00073A64"/>
    <w:rsid w:val="00073F54"/>
    <w:rsid w:val="00074271"/>
    <w:rsid w:val="00074586"/>
    <w:rsid w:val="0007498D"/>
    <w:rsid w:val="00074BA4"/>
    <w:rsid w:val="000758D5"/>
    <w:rsid w:val="00075ED5"/>
    <w:rsid w:val="00076211"/>
    <w:rsid w:val="00076503"/>
    <w:rsid w:val="000771C2"/>
    <w:rsid w:val="00077C94"/>
    <w:rsid w:val="00080387"/>
    <w:rsid w:val="00080AD1"/>
    <w:rsid w:val="000812AF"/>
    <w:rsid w:val="00081734"/>
    <w:rsid w:val="00081A62"/>
    <w:rsid w:val="00081D26"/>
    <w:rsid w:val="00081DFD"/>
    <w:rsid w:val="000821BF"/>
    <w:rsid w:val="00082539"/>
    <w:rsid w:val="000827C0"/>
    <w:rsid w:val="00082E6C"/>
    <w:rsid w:val="0008440A"/>
    <w:rsid w:val="00084491"/>
    <w:rsid w:val="0008456E"/>
    <w:rsid w:val="00084BEB"/>
    <w:rsid w:val="00084E64"/>
    <w:rsid w:val="00084FEA"/>
    <w:rsid w:val="00085072"/>
    <w:rsid w:val="00085B5E"/>
    <w:rsid w:val="00085F62"/>
    <w:rsid w:val="00086FEE"/>
    <w:rsid w:val="00087212"/>
    <w:rsid w:val="000874E5"/>
    <w:rsid w:val="000877BF"/>
    <w:rsid w:val="00087E26"/>
    <w:rsid w:val="00087E3A"/>
    <w:rsid w:val="000900D2"/>
    <w:rsid w:val="0009139C"/>
    <w:rsid w:val="0009173E"/>
    <w:rsid w:val="0009178B"/>
    <w:rsid w:val="00091A72"/>
    <w:rsid w:val="000921DB"/>
    <w:rsid w:val="00092470"/>
    <w:rsid w:val="00092617"/>
    <w:rsid w:val="00092AA4"/>
    <w:rsid w:val="000930D7"/>
    <w:rsid w:val="000934B6"/>
    <w:rsid w:val="000937F8"/>
    <w:rsid w:val="00093E27"/>
    <w:rsid w:val="00093F95"/>
    <w:rsid w:val="00093FE8"/>
    <w:rsid w:val="00094CF8"/>
    <w:rsid w:val="000950BA"/>
    <w:rsid w:val="000953C8"/>
    <w:rsid w:val="0009552C"/>
    <w:rsid w:val="0009553C"/>
    <w:rsid w:val="0009558B"/>
    <w:rsid w:val="000955BC"/>
    <w:rsid w:val="00095D77"/>
    <w:rsid w:val="00095E74"/>
    <w:rsid w:val="00096093"/>
    <w:rsid w:val="0009621F"/>
    <w:rsid w:val="0009643B"/>
    <w:rsid w:val="00096767"/>
    <w:rsid w:val="00096A97"/>
    <w:rsid w:val="00096D04"/>
    <w:rsid w:val="00096F7E"/>
    <w:rsid w:val="00097B2B"/>
    <w:rsid w:val="000A00F4"/>
    <w:rsid w:val="000A1DEA"/>
    <w:rsid w:val="000A22F1"/>
    <w:rsid w:val="000A25B5"/>
    <w:rsid w:val="000A28D5"/>
    <w:rsid w:val="000A2D8D"/>
    <w:rsid w:val="000A30F8"/>
    <w:rsid w:val="000A39E0"/>
    <w:rsid w:val="000A3A80"/>
    <w:rsid w:val="000A3A87"/>
    <w:rsid w:val="000A3B89"/>
    <w:rsid w:val="000A3DE1"/>
    <w:rsid w:val="000A3EA7"/>
    <w:rsid w:val="000A4181"/>
    <w:rsid w:val="000A441F"/>
    <w:rsid w:val="000A4640"/>
    <w:rsid w:val="000A49E0"/>
    <w:rsid w:val="000A4ECC"/>
    <w:rsid w:val="000A5189"/>
    <w:rsid w:val="000A524F"/>
    <w:rsid w:val="000A5353"/>
    <w:rsid w:val="000A5B72"/>
    <w:rsid w:val="000A647E"/>
    <w:rsid w:val="000A676A"/>
    <w:rsid w:val="000A6771"/>
    <w:rsid w:val="000A6BDA"/>
    <w:rsid w:val="000A6C73"/>
    <w:rsid w:val="000A7776"/>
    <w:rsid w:val="000A79B7"/>
    <w:rsid w:val="000A7D7F"/>
    <w:rsid w:val="000A7E12"/>
    <w:rsid w:val="000B00B1"/>
    <w:rsid w:val="000B01DA"/>
    <w:rsid w:val="000B0227"/>
    <w:rsid w:val="000B02B1"/>
    <w:rsid w:val="000B03D4"/>
    <w:rsid w:val="000B09A2"/>
    <w:rsid w:val="000B0C98"/>
    <w:rsid w:val="000B126E"/>
    <w:rsid w:val="000B1775"/>
    <w:rsid w:val="000B1780"/>
    <w:rsid w:val="000B21C2"/>
    <w:rsid w:val="000B2B4F"/>
    <w:rsid w:val="000B2BE4"/>
    <w:rsid w:val="000B2D65"/>
    <w:rsid w:val="000B307A"/>
    <w:rsid w:val="000B327F"/>
    <w:rsid w:val="000B3A88"/>
    <w:rsid w:val="000B3BEC"/>
    <w:rsid w:val="000B3C03"/>
    <w:rsid w:val="000B3E79"/>
    <w:rsid w:val="000B3EBF"/>
    <w:rsid w:val="000B4913"/>
    <w:rsid w:val="000B4EB5"/>
    <w:rsid w:val="000B5647"/>
    <w:rsid w:val="000B57B5"/>
    <w:rsid w:val="000B5A4E"/>
    <w:rsid w:val="000B5C00"/>
    <w:rsid w:val="000B6342"/>
    <w:rsid w:val="000B64D8"/>
    <w:rsid w:val="000B6A1D"/>
    <w:rsid w:val="000B6A65"/>
    <w:rsid w:val="000B6CDC"/>
    <w:rsid w:val="000B6F74"/>
    <w:rsid w:val="000B6FF6"/>
    <w:rsid w:val="000B7482"/>
    <w:rsid w:val="000B790C"/>
    <w:rsid w:val="000B7B3F"/>
    <w:rsid w:val="000B7BB0"/>
    <w:rsid w:val="000B7D77"/>
    <w:rsid w:val="000C040F"/>
    <w:rsid w:val="000C05CB"/>
    <w:rsid w:val="000C0738"/>
    <w:rsid w:val="000C083A"/>
    <w:rsid w:val="000C09A7"/>
    <w:rsid w:val="000C1958"/>
    <w:rsid w:val="000C20F3"/>
    <w:rsid w:val="000C21A5"/>
    <w:rsid w:val="000C21FD"/>
    <w:rsid w:val="000C25C0"/>
    <w:rsid w:val="000C2921"/>
    <w:rsid w:val="000C2C97"/>
    <w:rsid w:val="000C2DED"/>
    <w:rsid w:val="000C3957"/>
    <w:rsid w:val="000C39C8"/>
    <w:rsid w:val="000C3BA4"/>
    <w:rsid w:val="000C3E15"/>
    <w:rsid w:val="000C40A0"/>
    <w:rsid w:val="000C4584"/>
    <w:rsid w:val="000C4D41"/>
    <w:rsid w:val="000C535F"/>
    <w:rsid w:val="000C548F"/>
    <w:rsid w:val="000C56B6"/>
    <w:rsid w:val="000C684E"/>
    <w:rsid w:val="000C6CF0"/>
    <w:rsid w:val="000C793E"/>
    <w:rsid w:val="000C799D"/>
    <w:rsid w:val="000C7DCD"/>
    <w:rsid w:val="000D0AAC"/>
    <w:rsid w:val="000D0C57"/>
    <w:rsid w:val="000D11A0"/>
    <w:rsid w:val="000D18D3"/>
    <w:rsid w:val="000D1F90"/>
    <w:rsid w:val="000D216F"/>
    <w:rsid w:val="000D2176"/>
    <w:rsid w:val="000D21AF"/>
    <w:rsid w:val="000D2317"/>
    <w:rsid w:val="000D26B7"/>
    <w:rsid w:val="000D27FC"/>
    <w:rsid w:val="000D2B7C"/>
    <w:rsid w:val="000D2EDD"/>
    <w:rsid w:val="000D3555"/>
    <w:rsid w:val="000D365C"/>
    <w:rsid w:val="000D3B03"/>
    <w:rsid w:val="000D3B4A"/>
    <w:rsid w:val="000D43BE"/>
    <w:rsid w:val="000D495D"/>
    <w:rsid w:val="000D4A67"/>
    <w:rsid w:val="000D4AF8"/>
    <w:rsid w:val="000D4E0B"/>
    <w:rsid w:val="000D57AD"/>
    <w:rsid w:val="000D58A8"/>
    <w:rsid w:val="000D5B1B"/>
    <w:rsid w:val="000D5B4B"/>
    <w:rsid w:val="000D5E90"/>
    <w:rsid w:val="000D67F6"/>
    <w:rsid w:val="000D6D2C"/>
    <w:rsid w:val="000D6EE1"/>
    <w:rsid w:val="000D6F9C"/>
    <w:rsid w:val="000D73C1"/>
    <w:rsid w:val="000D7A8E"/>
    <w:rsid w:val="000D7F72"/>
    <w:rsid w:val="000D7FEC"/>
    <w:rsid w:val="000E02BE"/>
    <w:rsid w:val="000E0FB9"/>
    <w:rsid w:val="000E15B0"/>
    <w:rsid w:val="000E1945"/>
    <w:rsid w:val="000E198B"/>
    <w:rsid w:val="000E1C3A"/>
    <w:rsid w:val="000E2086"/>
    <w:rsid w:val="000E20D6"/>
    <w:rsid w:val="000E22BF"/>
    <w:rsid w:val="000E326A"/>
    <w:rsid w:val="000E3507"/>
    <w:rsid w:val="000E3CD7"/>
    <w:rsid w:val="000E459D"/>
    <w:rsid w:val="000E4838"/>
    <w:rsid w:val="000E4939"/>
    <w:rsid w:val="000E4B56"/>
    <w:rsid w:val="000E5750"/>
    <w:rsid w:val="000E645D"/>
    <w:rsid w:val="000E6725"/>
    <w:rsid w:val="000E68A8"/>
    <w:rsid w:val="000E73BF"/>
    <w:rsid w:val="000E7C8D"/>
    <w:rsid w:val="000E7E50"/>
    <w:rsid w:val="000E7E78"/>
    <w:rsid w:val="000F018D"/>
    <w:rsid w:val="000F02E5"/>
    <w:rsid w:val="000F03B5"/>
    <w:rsid w:val="000F0525"/>
    <w:rsid w:val="000F06DA"/>
    <w:rsid w:val="000F0A56"/>
    <w:rsid w:val="000F0C6E"/>
    <w:rsid w:val="000F19D9"/>
    <w:rsid w:val="000F1C7E"/>
    <w:rsid w:val="000F1FE7"/>
    <w:rsid w:val="000F21C0"/>
    <w:rsid w:val="000F22EE"/>
    <w:rsid w:val="000F239C"/>
    <w:rsid w:val="000F23DB"/>
    <w:rsid w:val="000F2476"/>
    <w:rsid w:val="000F27F3"/>
    <w:rsid w:val="000F2979"/>
    <w:rsid w:val="000F2ADF"/>
    <w:rsid w:val="000F31BD"/>
    <w:rsid w:val="000F3328"/>
    <w:rsid w:val="000F3782"/>
    <w:rsid w:val="000F378D"/>
    <w:rsid w:val="000F3A21"/>
    <w:rsid w:val="000F42A7"/>
    <w:rsid w:val="000F43D9"/>
    <w:rsid w:val="000F4609"/>
    <w:rsid w:val="000F464E"/>
    <w:rsid w:val="000F4B10"/>
    <w:rsid w:val="000F4E34"/>
    <w:rsid w:val="000F56BB"/>
    <w:rsid w:val="000F5CC7"/>
    <w:rsid w:val="000F5D2F"/>
    <w:rsid w:val="000F62F1"/>
    <w:rsid w:val="000F6444"/>
    <w:rsid w:val="000F6D8F"/>
    <w:rsid w:val="000F7DF5"/>
    <w:rsid w:val="0010008D"/>
    <w:rsid w:val="00100253"/>
    <w:rsid w:val="00101409"/>
    <w:rsid w:val="00101537"/>
    <w:rsid w:val="00101658"/>
    <w:rsid w:val="001019DF"/>
    <w:rsid w:val="00101A37"/>
    <w:rsid w:val="0010222B"/>
    <w:rsid w:val="00102FCA"/>
    <w:rsid w:val="0010446D"/>
    <w:rsid w:val="00104AE0"/>
    <w:rsid w:val="00104B1F"/>
    <w:rsid w:val="00104C46"/>
    <w:rsid w:val="0010535A"/>
    <w:rsid w:val="0010623C"/>
    <w:rsid w:val="00106B0C"/>
    <w:rsid w:val="00107190"/>
    <w:rsid w:val="001074BC"/>
    <w:rsid w:val="00107630"/>
    <w:rsid w:val="0011049E"/>
    <w:rsid w:val="0011065A"/>
    <w:rsid w:val="00110AD5"/>
    <w:rsid w:val="00110EB8"/>
    <w:rsid w:val="00111E2A"/>
    <w:rsid w:val="00111FE3"/>
    <w:rsid w:val="001120CD"/>
    <w:rsid w:val="00112369"/>
    <w:rsid w:val="00112526"/>
    <w:rsid w:val="001126C1"/>
    <w:rsid w:val="0011276B"/>
    <w:rsid w:val="001127F5"/>
    <w:rsid w:val="001128C4"/>
    <w:rsid w:val="001128C8"/>
    <w:rsid w:val="00112A20"/>
    <w:rsid w:val="00112A6E"/>
    <w:rsid w:val="00113938"/>
    <w:rsid w:val="00113B58"/>
    <w:rsid w:val="00113E4C"/>
    <w:rsid w:val="00113ED8"/>
    <w:rsid w:val="00114962"/>
    <w:rsid w:val="00114992"/>
    <w:rsid w:val="00114ACB"/>
    <w:rsid w:val="00114C8A"/>
    <w:rsid w:val="00114FB1"/>
    <w:rsid w:val="0011526F"/>
    <w:rsid w:val="001154C8"/>
    <w:rsid w:val="00115958"/>
    <w:rsid w:val="00115AAC"/>
    <w:rsid w:val="00115B2A"/>
    <w:rsid w:val="00115BFD"/>
    <w:rsid w:val="0011651C"/>
    <w:rsid w:val="00116535"/>
    <w:rsid w:val="001171CB"/>
    <w:rsid w:val="00117399"/>
    <w:rsid w:val="0011760B"/>
    <w:rsid w:val="0011762F"/>
    <w:rsid w:val="0011783F"/>
    <w:rsid w:val="00117CAF"/>
    <w:rsid w:val="00120092"/>
    <w:rsid w:val="001203A0"/>
    <w:rsid w:val="001207AB"/>
    <w:rsid w:val="00120C6F"/>
    <w:rsid w:val="00120CC4"/>
    <w:rsid w:val="001218A5"/>
    <w:rsid w:val="00122326"/>
    <w:rsid w:val="001229FB"/>
    <w:rsid w:val="00122C40"/>
    <w:rsid w:val="00123D28"/>
    <w:rsid w:val="0012474A"/>
    <w:rsid w:val="00124A94"/>
    <w:rsid w:val="00124BC1"/>
    <w:rsid w:val="00124DF3"/>
    <w:rsid w:val="001250E9"/>
    <w:rsid w:val="001254E5"/>
    <w:rsid w:val="001255D4"/>
    <w:rsid w:val="00125C79"/>
    <w:rsid w:val="001263E2"/>
    <w:rsid w:val="0012696D"/>
    <w:rsid w:val="00126D1A"/>
    <w:rsid w:val="00126D27"/>
    <w:rsid w:val="00126DE6"/>
    <w:rsid w:val="001272D5"/>
    <w:rsid w:val="001277D4"/>
    <w:rsid w:val="0012781B"/>
    <w:rsid w:val="001278CF"/>
    <w:rsid w:val="00127A5B"/>
    <w:rsid w:val="00127C63"/>
    <w:rsid w:val="00127DB0"/>
    <w:rsid w:val="0013014E"/>
    <w:rsid w:val="00130C26"/>
    <w:rsid w:val="00130E54"/>
    <w:rsid w:val="0013103F"/>
    <w:rsid w:val="00131466"/>
    <w:rsid w:val="001314DC"/>
    <w:rsid w:val="001316AA"/>
    <w:rsid w:val="001317C7"/>
    <w:rsid w:val="0013205B"/>
    <w:rsid w:val="001327F7"/>
    <w:rsid w:val="00132971"/>
    <w:rsid w:val="00132F90"/>
    <w:rsid w:val="001336E2"/>
    <w:rsid w:val="00134627"/>
    <w:rsid w:val="00134694"/>
    <w:rsid w:val="00134725"/>
    <w:rsid w:val="00134896"/>
    <w:rsid w:val="00134B94"/>
    <w:rsid w:val="00134C87"/>
    <w:rsid w:val="00134D31"/>
    <w:rsid w:val="00134EE7"/>
    <w:rsid w:val="00135333"/>
    <w:rsid w:val="00135EC6"/>
    <w:rsid w:val="00136A42"/>
    <w:rsid w:val="00136AF3"/>
    <w:rsid w:val="00136C1D"/>
    <w:rsid w:val="00137255"/>
    <w:rsid w:val="00137F07"/>
    <w:rsid w:val="00140040"/>
    <w:rsid w:val="00140796"/>
    <w:rsid w:val="001407E9"/>
    <w:rsid w:val="00140AB6"/>
    <w:rsid w:val="00141588"/>
    <w:rsid w:val="00141B77"/>
    <w:rsid w:val="00141B95"/>
    <w:rsid w:val="00141BD3"/>
    <w:rsid w:val="00141CE8"/>
    <w:rsid w:val="001422E1"/>
    <w:rsid w:val="0014241F"/>
    <w:rsid w:val="001425F9"/>
    <w:rsid w:val="00142AA3"/>
    <w:rsid w:val="00142ABC"/>
    <w:rsid w:val="00142C82"/>
    <w:rsid w:val="00142E67"/>
    <w:rsid w:val="00142E84"/>
    <w:rsid w:val="00142F99"/>
    <w:rsid w:val="001430FC"/>
    <w:rsid w:val="00143221"/>
    <w:rsid w:val="001432F3"/>
    <w:rsid w:val="00143F6D"/>
    <w:rsid w:val="00143F9F"/>
    <w:rsid w:val="00144326"/>
    <w:rsid w:val="00144560"/>
    <w:rsid w:val="00144731"/>
    <w:rsid w:val="0014482B"/>
    <w:rsid w:val="001449A3"/>
    <w:rsid w:val="00144AE2"/>
    <w:rsid w:val="00145558"/>
    <w:rsid w:val="00145833"/>
    <w:rsid w:val="0014594C"/>
    <w:rsid w:val="00145E43"/>
    <w:rsid w:val="00145F92"/>
    <w:rsid w:val="001464A9"/>
    <w:rsid w:val="0014799B"/>
    <w:rsid w:val="00147DE8"/>
    <w:rsid w:val="0015030D"/>
    <w:rsid w:val="001503EA"/>
    <w:rsid w:val="001504D3"/>
    <w:rsid w:val="00150723"/>
    <w:rsid w:val="001507C3"/>
    <w:rsid w:val="0015096A"/>
    <w:rsid w:val="0015159A"/>
    <w:rsid w:val="001517D4"/>
    <w:rsid w:val="00151918"/>
    <w:rsid w:val="00151B7A"/>
    <w:rsid w:val="00151E00"/>
    <w:rsid w:val="001525D1"/>
    <w:rsid w:val="00152B4D"/>
    <w:rsid w:val="00152E75"/>
    <w:rsid w:val="00153352"/>
    <w:rsid w:val="00154091"/>
    <w:rsid w:val="001541A6"/>
    <w:rsid w:val="001546A3"/>
    <w:rsid w:val="001546B3"/>
    <w:rsid w:val="001548F1"/>
    <w:rsid w:val="00154E0A"/>
    <w:rsid w:val="00155121"/>
    <w:rsid w:val="00155206"/>
    <w:rsid w:val="0015529F"/>
    <w:rsid w:val="001553B9"/>
    <w:rsid w:val="0015540F"/>
    <w:rsid w:val="0015597B"/>
    <w:rsid w:val="00155AF1"/>
    <w:rsid w:val="00156B11"/>
    <w:rsid w:val="00157347"/>
    <w:rsid w:val="0015749E"/>
    <w:rsid w:val="00157969"/>
    <w:rsid w:val="00157DC9"/>
    <w:rsid w:val="00157F35"/>
    <w:rsid w:val="0016052F"/>
    <w:rsid w:val="0016056A"/>
    <w:rsid w:val="00160755"/>
    <w:rsid w:val="0016097F"/>
    <w:rsid w:val="001613EF"/>
    <w:rsid w:val="00161644"/>
    <w:rsid w:val="00161804"/>
    <w:rsid w:val="001626D5"/>
    <w:rsid w:val="001630C6"/>
    <w:rsid w:val="0016341E"/>
    <w:rsid w:val="001635E0"/>
    <w:rsid w:val="00163B2A"/>
    <w:rsid w:val="00163E40"/>
    <w:rsid w:val="00163FC0"/>
    <w:rsid w:val="001645F3"/>
    <w:rsid w:val="00164DD1"/>
    <w:rsid w:val="00165074"/>
    <w:rsid w:val="001652BF"/>
    <w:rsid w:val="00165591"/>
    <w:rsid w:val="00165E05"/>
    <w:rsid w:val="001665F6"/>
    <w:rsid w:val="0016690F"/>
    <w:rsid w:val="00166C5D"/>
    <w:rsid w:val="00166EC5"/>
    <w:rsid w:val="00167947"/>
    <w:rsid w:val="0017002E"/>
    <w:rsid w:val="0017024F"/>
    <w:rsid w:val="001705CA"/>
    <w:rsid w:val="001708FA"/>
    <w:rsid w:val="00171035"/>
    <w:rsid w:val="0017117B"/>
    <w:rsid w:val="00171FD2"/>
    <w:rsid w:val="00172443"/>
    <w:rsid w:val="00172890"/>
    <w:rsid w:val="001728BA"/>
    <w:rsid w:val="00172AE6"/>
    <w:rsid w:val="001735CA"/>
    <w:rsid w:val="001735E6"/>
    <w:rsid w:val="00173E04"/>
    <w:rsid w:val="00173E2E"/>
    <w:rsid w:val="00173ED2"/>
    <w:rsid w:val="00174C0A"/>
    <w:rsid w:val="00174F20"/>
    <w:rsid w:val="00175304"/>
    <w:rsid w:val="001755EF"/>
    <w:rsid w:val="00175763"/>
    <w:rsid w:val="00175FC6"/>
    <w:rsid w:val="001761A1"/>
    <w:rsid w:val="0017632E"/>
    <w:rsid w:val="00176607"/>
    <w:rsid w:val="0017681F"/>
    <w:rsid w:val="001769A6"/>
    <w:rsid w:val="00176B57"/>
    <w:rsid w:val="00176E11"/>
    <w:rsid w:val="00177CA7"/>
    <w:rsid w:val="00180D04"/>
    <w:rsid w:val="001812BD"/>
    <w:rsid w:val="001815DD"/>
    <w:rsid w:val="00182088"/>
    <w:rsid w:val="001821E4"/>
    <w:rsid w:val="0018250E"/>
    <w:rsid w:val="00182F88"/>
    <w:rsid w:val="001837FA"/>
    <w:rsid w:val="00183874"/>
    <w:rsid w:val="001843E6"/>
    <w:rsid w:val="001846F3"/>
    <w:rsid w:val="00184C63"/>
    <w:rsid w:val="00184ED6"/>
    <w:rsid w:val="0018578F"/>
    <w:rsid w:val="001857A7"/>
    <w:rsid w:val="001861B0"/>
    <w:rsid w:val="0018620C"/>
    <w:rsid w:val="00186554"/>
    <w:rsid w:val="001866A2"/>
    <w:rsid w:val="00186829"/>
    <w:rsid w:val="00186E80"/>
    <w:rsid w:val="00187E05"/>
    <w:rsid w:val="00187E5A"/>
    <w:rsid w:val="001900C8"/>
    <w:rsid w:val="00190135"/>
    <w:rsid w:val="00190449"/>
    <w:rsid w:val="00190953"/>
    <w:rsid w:val="00190EE1"/>
    <w:rsid w:val="001915B8"/>
    <w:rsid w:val="00191685"/>
    <w:rsid w:val="00191C86"/>
    <w:rsid w:val="00192302"/>
    <w:rsid w:val="00192395"/>
    <w:rsid w:val="001924A1"/>
    <w:rsid w:val="001927F6"/>
    <w:rsid w:val="00192877"/>
    <w:rsid w:val="00192BBC"/>
    <w:rsid w:val="00192FAD"/>
    <w:rsid w:val="00193568"/>
    <w:rsid w:val="00193C75"/>
    <w:rsid w:val="00194EC0"/>
    <w:rsid w:val="001955C7"/>
    <w:rsid w:val="001956E8"/>
    <w:rsid w:val="00195700"/>
    <w:rsid w:val="0019580F"/>
    <w:rsid w:val="00196143"/>
    <w:rsid w:val="001966CC"/>
    <w:rsid w:val="001967F2"/>
    <w:rsid w:val="001A0524"/>
    <w:rsid w:val="001A07DD"/>
    <w:rsid w:val="001A0922"/>
    <w:rsid w:val="001A0B50"/>
    <w:rsid w:val="001A13BB"/>
    <w:rsid w:val="001A14C9"/>
    <w:rsid w:val="001A19A8"/>
    <w:rsid w:val="001A1F19"/>
    <w:rsid w:val="001A1F58"/>
    <w:rsid w:val="001A21C2"/>
    <w:rsid w:val="001A2378"/>
    <w:rsid w:val="001A26EC"/>
    <w:rsid w:val="001A288D"/>
    <w:rsid w:val="001A3045"/>
    <w:rsid w:val="001A334C"/>
    <w:rsid w:val="001A38A5"/>
    <w:rsid w:val="001A4617"/>
    <w:rsid w:val="001A489B"/>
    <w:rsid w:val="001A4C22"/>
    <w:rsid w:val="001A5023"/>
    <w:rsid w:val="001A5557"/>
    <w:rsid w:val="001A5851"/>
    <w:rsid w:val="001A5E4B"/>
    <w:rsid w:val="001A61A5"/>
    <w:rsid w:val="001A699D"/>
    <w:rsid w:val="001A6ACB"/>
    <w:rsid w:val="001A6D38"/>
    <w:rsid w:val="001A7751"/>
    <w:rsid w:val="001A7891"/>
    <w:rsid w:val="001A78B9"/>
    <w:rsid w:val="001A78E8"/>
    <w:rsid w:val="001B003A"/>
    <w:rsid w:val="001B0212"/>
    <w:rsid w:val="001B0586"/>
    <w:rsid w:val="001B0841"/>
    <w:rsid w:val="001B0FDF"/>
    <w:rsid w:val="001B26AC"/>
    <w:rsid w:val="001B29D0"/>
    <w:rsid w:val="001B2F8B"/>
    <w:rsid w:val="001B3042"/>
    <w:rsid w:val="001B31DE"/>
    <w:rsid w:val="001B3419"/>
    <w:rsid w:val="001B4326"/>
    <w:rsid w:val="001B44ED"/>
    <w:rsid w:val="001B4930"/>
    <w:rsid w:val="001B49CB"/>
    <w:rsid w:val="001B4CEC"/>
    <w:rsid w:val="001B55C7"/>
    <w:rsid w:val="001B5921"/>
    <w:rsid w:val="001B5CDA"/>
    <w:rsid w:val="001B5F78"/>
    <w:rsid w:val="001B681E"/>
    <w:rsid w:val="001B695D"/>
    <w:rsid w:val="001B6BE7"/>
    <w:rsid w:val="001B6FDA"/>
    <w:rsid w:val="001B7047"/>
    <w:rsid w:val="001B731F"/>
    <w:rsid w:val="001B75BD"/>
    <w:rsid w:val="001B7A42"/>
    <w:rsid w:val="001C00A5"/>
    <w:rsid w:val="001C011A"/>
    <w:rsid w:val="001C02E2"/>
    <w:rsid w:val="001C0828"/>
    <w:rsid w:val="001C0BAF"/>
    <w:rsid w:val="001C0D2A"/>
    <w:rsid w:val="001C12F4"/>
    <w:rsid w:val="001C14B7"/>
    <w:rsid w:val="001C1773"/>
    <w:rsid w:val="001C1A60"/>
    <w:rsid w:val="001C20AB"/>
    <w:rsid w:val="001C23C8"/>
    <w:rsid w:val="001C28A5"/>
    <w:rsid w:val="001C2A4A"/>
    <w:rsid w:val="001C2B77"/>
    <w:rsid w:val="001C2E14"/>
    <w:rsid w:val="001C3032"/>
    <w:rsid w:val="001C3481"/>
    <w:rsid w:val="001C38DF"/>
    <w:rsid w:val="001C3976"/>
    <w:rsid w:val="001C3E17"/>
    <w:rsid w:val="001C4840"/>
    <w:rsid w:val="001C49A3"/>
    <w:rsid w:val="001C49DF"/>
    <w:rsid w:val="001C4B33"/>
    <w:rsid w:val="001C4F12"/>
    <w:rsid w:val="001C5B5A"/>
    <w:rsid w:val="001C5BBA"/>
    <w:rsid w:val="001C5D22"/>
    <w:rsid w:val="001C6624"/>
    <w:rsid w:val="001C6898"/>
    <w:rsid w:val="001C6D30"/>
    <w:rsid w:val="001C71BB"/>
    <w:rsid w:val="001C71E7"/>
    <w:rsid w:val="001C72B6"/>
    <w:rsid w:val="001C76BF"/>
    <w:rsid w:val="001C7836"/>
    <w:rsid w:val="001C79E2"/>
    <w:rsid w:val="001C7DE3"/>
    <w:rsid w:val="001D009E"/>
    <w:rsid w:val="001D045E"/>
    <w:rsid w:val="001D059A"/>
    <w:rsid w:val="001D0B6D"/>
    <w:rsid w:val="001D1937"/>
    <w:rsid w:val="001D2E76"/>
    <w:rsid w:val="001D3109"/>
    <w:rsid w:val="001D32AC"/>
    <w:rsid w:val="001D3679"/>
    <w:rsid w:val="001D371D"/>
    <w:rsid w:val="001D374C"/>
    <w:rsid w:val="001D3788"/>
    <w:rsid w:val="001D38F5"/>
    <w:rsid w:val="001D3CE3"/>
    <w:rsid w:val="001D4054"/>
    <w:rsid w:val="001D41B9"/>
    <w:rsid w:val="001D4343"/>
    <w:rsid w:val="001D4637"/>
    <w:rsid w:val="001D478C"/>
    <w:rsid w:val="001D5361"/>
    <w:rsid w:val="001D5425"/>
    <w:rsid w:val="001D5AC1"/>
    <w:rsid w:val="001D5B90"/>
    <w:rsid w:val="001E06CA"/>
    <w:rsid w:val="001E06FC"/>
    <w:rsid w:val="001E08C7"/>
    <w:rsid w:val="001E091E"/>
    <w:rsid w:val="001E0CFF"/>
    <w:rsid w:val="001E0E57"/>
    <w:rsid w:val="001E1AFF"/>
    <w:rsid w:val="001E1F1D"/>
    <w:rsid w:val="001E25AC"/>
    <w:rsid w:val="001E2BDF"/>
    <w:rsid w:val="001E343A"/>
    <w:rsid w:val="001E3578"/>
    <w:rsid w:val="001E403A"/>
    <w:rsid w:val="001E4043"/>
    <w:rsid w:val="001E48DB"/>
    <w:rsid w:val="001E4CD9"/>
    <w:rsid w:val="001E534F"/>
    <w:rsid w:val="001E575B"/>
    <w:rsid w:val="001E5B17"/>
    <w:rsid w:val="001E5DE2"/>
    <w:rsid w:val="001E5E25"/>
    <w:rsid w:val="001E6198"/>
    <w:rsid w:val="001E651B"/>
    <w:rsid w:val="001E76DF"/>
    <w:rsid w:val="001F03FD"/>
    <w:rsid w:val="001F0BE4"/>
    <w:rsid w:val="001F1206"/>
    <w:rsid w:val="001F153B"/>
    <w:rsid w:val="001F1B3F"/>
    <w:rsid w:val="001F291B"/>
    <w:rsid w:val="001F2ABC"/>
    <w:rsid w:val="001F35CC"/>
    <w:rsid w:val="001F483D"/>
    <w:rsid w:val="001F4A0D"/>
    <w:rsid w:val="001F5958"/>
    <w:rsid w:val="001F6712"/>
    <w:rsid w:val="001F6887"/>
    <w:rsid w:val="001F6A48"/>
    <w:rsid w:val="001F73AE"/>
    <w:rsid w:val="001F78BB"/>
    <w:rsid w:val="001F7F1B"/>
    <w:rsid w:val="002000A3"/>
    <w:rsid w:val="0020031F"/>
    <w:rsid w:val="00200B01"/>
    <w:rsid w:val="0020149C"/>
    <w:rsid w:val="00201A81"/>
    <w:rsid w:val="00201BC8"/>
    <w:rsid w:val="002021CD"/>
    <w:rsid w:val="0020246F"/>
    <w:rsid w:val="0020294E"/>
    <w:rsid w:val="00202980"/>
    <w:rsid w:val="00202EE9"/>
    <w:rsid w:val="002037F1"/>
    <w:rsid w:val="002038CF"/>
    <w:rsid w:val="00203AFC"/>
    <w:rsid w:val="00204031"/>
    <w:rsid w:val="0020449B"/>
    <w:rsid w:val="002049D3"/>
    <w:rsid w:val="00204A58"/>
    <w:rsid w:val="00204AB7"/>
    <w:rsid w:val="00204E62"/>
    <w:rsid w:val="00205CF7"/>
    <w:rsid w:val="00205ED2"/>
    <w:rsid w:val="002064B1"/>
    <w:rsid w:val="00206A94"/>
    <w:rsid w:val="002074FC"/>
    <w:rsid w:val="002078E4"/>
    <w:rsid w:val="002103DC"/>
    <w:rsid w:val="00210D74"/>
    <w:rsid w:val="002110C0"/>
    <w:rsid w:val="002112C4"/>
    <w:rsid w:val="00212033"/>
    <w:rsid w:val="00212088"/>
    <w:rsid w:val="002120B0"/>
    <w:rsid w:val="00212C05"/>
    <w:rsid w:val="00213082"/>
    <w:rsid w:val="002139D8"/>
    <w:rsid w:val="00213C1B"/>
    <w:rsid w:val="00213D89"/>
    <w:rsid w:val="00213E2E"/>
    <w:rsid w:val="002147C0"/>
    <w:rsid w:val="00214B7E"/>
    <w:rsid w:val="00214FDE"/>
    <w:rsid w:val="00215C2F"/>
    <w:rsid w:val="00215E09"/>
    <w:rsid w:val="00217ABD"/>
    <w:rsid w:val="00217C38"/>
    <w:rsid w:val="00217DF7"/>
    <w:rsid w:val="00220226"/>
    <w:rsid w:val="00220811"/>
    <w:rsid w:val="00221189"/>
    <w:rsid w:val="002212CC"/>
    <w:rsid w:val="0022164D"/>
    <w:rsid w:val="00221EC1"/>
    <w:rsid w:val="00222217"/>
    <w:rsid w:val="00222EFD"/>
    <w:rsid w:val="002236FD"/>
    <w:rsid w:val="002241A4"/>
    <w:rsid w:val="00224C8F"/>
    <w:rsid w:val="00224FBA"/>
    <w:rsid w:val="00225475"/>
    <w:rsid w:val="0022562D"/>
    <w:rsid w:val="00226038"/>
    <w:rsid w:val="00226E85"/>
    <w:rsid w:val="00226FA2"/>
    <w:rsid w:val="00227058"/>
    <w:rsid w:val="00227AAD"/>
    <w:rsid w:val="00227B87"/>
    <w:rsid w:val="0023040A"/>
    <w:rsid w:val="002304C8"/>
    <w:rsid w:val="002307D0"/>
    <w:rsid w:val="0023123F"/>
    <w:rsid w:val="00231DBD"/>
    <w:rsid w:val="00231F6B"/>
    <w:rsid w:val="00232108"/>
    <w:rsid w:val="00232663"/>
    <w:rsid w:val="00232876"/>
    <w:rsid w:val="00232C2E"/>
    <w:rsid w:val="00232C37"/>
    <w:rsid w:val="00232E65"/>
    <w:rsid w:val="0023353E"/>
    <w:rsid w:val="0023366F"/>
    <w:rsid w:val="0023396E"/>
    <w:rsid w:val="002339C4"/>
    <w:rsid w:val="00233D2F"/>
    <w:rsid w:val="00234421"/>
    <w:rsid w:val="00234A81"/>
    <w:rsid w:val="00234A92"/>
    <w:rsid w:val="002354F5"/>
    <w:rsid w:val="00235641"/>
    <w:rsid w:val="002357BE"/>
    <w:rsid w:val="00235FD3"/>
    <w:rsid w:val="0023644A"/>
    <w:rsid w:val="0023655B"/>
    <w:rsid w:val="002369A0"/>
    <w:rsid w:val="00236C14"/>
    <w:rsid w:val="00236D42"/>
    <w:rsid w:val="00236F61"/>
    <w:rsid w:val="00236FE8"/>
    <w:rsid w:val="002375F3"/>
    <w:rsid w:val="002377B7"/>
    <w:rsid w:val="002378C2"/>
    <w:rsid w:val="00237EED"/>
    <w:rsid w:val="00240D6A"/>
    <w:rsid w:val="00241BB7"/>
    <w:rsid w:val="00241ED2"/>
    <w:rsid w:val="00243305"/>
    <w:rsid w:val="002437FE"/>
    <w:rsid w:val="00244058"/>
    <w:rsid w:val="00244AE5"/>
    <w:rsid w:val="00244AFF"/>
    <w:rsid w:val="00244E97"/>
    <w:rsid w:val="00245134"/>
    <w:rsid w:val="0024525B"/>
    <w:rsid w:val="002460A2"/>
    <w:rsid w:val="002460E7"/>
    <w:rsid w:val="00246BBD"/>
    <w:rsid w:val="002476BB"/>
    <w:rsid w:val="00247B43"/>
    <w:rsid w:val="00247DED"/>
    <w:rsid w:val="00250157"/>
    <w:rsid w:val="002502D7"/>
    <w:rsid w:val="00250575"/>
    <w:rsid w:val="00250D33"/>
    <w:rsid w:val="00251596"/>
    <w:rsid w:val="00251C59"/>
    <w:rsid w:val="0025237C"/>
    <w:rsid w:val="002528EA"/>
    <w:rsid w:val="00252C66"/>
    <w:rsid w:val="00252D4C"/>
    <w:rsid w:val="00253348"/>
    <w:rsid w:val="00253701"/>
    <w:rsid w:val="0025399B"/>
    <w:rsid w:val="00253E34"/>
    <w:rsid w:val="00254243"/>
    <w:rsid w:val="00254802"/>
    <w:rsid w:val="0025490A"/>
    <w:rsid w:val="00255214"/>
    <w:rsid w:val="002558B7"/>
    <w:rsid w:val="00255F1E"/>
    <w:rsid w:val="002561F1"/>
    <w:rsid w:val="002561FE"/>
    <w:rsid w:val="00256DAC"/>
    <w:rsid w:val="00257063"/>
    <w:rsid w:val="0025706F"/>
    <w:rsid w:val="002577DA"/>
    <w:rsid w:val="00257AA9"/>
    <w:rsid w:val="00260008"/>
    <w:rsid w:val="00260184"/>
    <w:rsid w:val="002604C9"/>
    <w:rsid w:val="00260FD2"/>
    <w:rsid w:val="002614E4"/>
    <w:rsid w:val="0026150C"/>
    <w:rsid w:val="002615E6"/>
    <w:rsid w:val="00261D74"/>
    <w:rsid w:val="00261F62"/>
    <w:rsid w:val="00262860"/>
    <w:rsid w:val="002628A2"/>
    <w:rsid w:val="0026298F"/>
    <w:rsid w:val="002629C9"/>
    <w:rsid w:val="00262A61"/>
    <w:rsid w:val="00262CA8"/>
    <w:rsid w:val="00262DC2"/>
    <w:rsid w:val="0026303B"/>
    <w:rsid w:val="00263213"/>
    <w:rsid w:val="00263397"/>
    <w:rsid w:val="00263707"/>
    <w:rsid w:val="002642A4"/>
    <w:rsid w:val="002643D3"/>
    <w:rsid w:val="0026455F"/>
    <w:rsid w:val="002649E9"/>
    <w:rsid w:val="0026501D"/>
    <w:rsid w:val="00265234"/>
    <w:rsid w:val="00265298"/>
    <w:rsid w:val="00265ABD"/>
    <w:rsid w:val="00265D53"/>
    <w:rsid w:val="002660F4"/>
    <w:rsid w:val="0026665C"/>
    <w:rsid w:val="00266735"/>
    <w:rsid w:val="00266AAA"/>
    <w:rsid w:val="00267198"/>
    <w:rsid w:val="00267908"/>
    <w:rsid w:val="00267ABC"/>
    <w:rsid w:val="00270257"/>
    <w:rsid w:val="00270419"/>
    <w:rsid w:val="0027068B"/>
    <w:rsid w:val="002706F9"/>
    <w:rsid w:val="00270D3F"/>
    <w:rsid w:val="00271781"/>
    <w:rsid w:val="00271D1F"/>
    <w:rsid w:val="0027219B"/>
    <w:rsid w:val="00272508"/>
    <w:rsid w:val="002727CA"/>
    <w:rsid w:val="00273224"/>
    <w:rsid w:val="00273676"/>
    <w:rsid w:val="00273C75"/>
    <w:rsid w:val="0027419E"/>
    <w:rsid w:val="00274837"/>
    <w:rsid w:val="00275091"/>
    <w:rsid w:val="002750E9"/>
    <w:rsid w:val="002756FC"/>
    <w:rsid w:val="0027597B"/>
    <w:rsid w:val="00275B41"/>
    <w:rsid w:val="00275C8E"/>
    <w:rsid w:val="00275F29"/>
    <w:rsid w:val="002770C6"/>
    <w:rsid w:val="00277D31"/>
    <w:rsid w:val="00277D55"/>
    <w:rsid w:val="00277D75"/>
    <w:rsid w:val="00280255"/>
    <w:rsid w:val="002802F5"/>
    <w:rsid w:val="002808A4"/>
    <w:rsid w:val="00280A19"/>
    <w:rsid w:val="00280B63"/>
    <w:rsid w:val="00280F04"/>
    <w:rsid w:val="002810C9"/>
    <w:rsid w:val="00281669"/>
    <w:rsid w:val="002818BE"/>
    <w:rsid w:val="00281BF1"/>
    <w:rsid w:val="002822A0"/>
    <w:rsid w:val="0028245E"/>
    <w:rsid w:val="00282678"/>
    <w:rsid w:val="0028278A"/>
    <w:rsid w:val="00282B52"/>
    <w:rsid w:val="00283058"/>
    <w:rsid w:val="002830F6"/>
    <w:rsid w:val="0028352F"/>
    <w:rsid w:val="0028392F"/>
    <w:rsid w:val="00283FD6"/>
    <w:rsid w:val="002841D9"/>
    <w:rsid w:val="00284336"/>
    <w:rsid w:val="002844DE"/>
    <w:rsid w:val="002845B2"/>
    <w:rsid w:val="00284804"/>
    <w:rsid w:val="00285136"/>
    <w:rsid w:val="0028551F"/>
    <w:rsid w:val="00285C3A"/>
    <w:rsid w:val="00285D36"/>
    <w:rsid w:val="0028605F"/>
    <w:rsid w:val="002866C1"/>
    <w:rsid w:val="002868AF"/>
    <w:rsid w:val="00286BA6"/>
    <w:rsid w:val="00286E4C"/>
    <w:rsid w:val="00286F88"/>
    <w:rsid w:val="00287A95"/>
    <w:rsid w:val="00287AD8"/>
    <w:rsid w:val="00287EA7"/>
    <w:rsid w:val="0029076B"/>
    <w:rsid w:val="002908D7"/>
    <w:rsid w:val="00290A7E"/>
    <w:rsid w:val="00290D2C"/>
    <w:rsid w:val="00291BCE"/>
    <w:rsid w:val="00291D2B"/>
    <w:rsid w:val="002921AE"/>
    <w:rsid w:val="002929FA"/>
    <w:rsid w:val="002929FD"/>
    <w:rsid w:val="00292B31"/>
    <w:rsid w:val="00292BBC"/>
    <w:rsid w:val="00293516"/>
    <w:rsid w:val="00293524"/>
    <w:rsid w:val="002935B3"/>
    <w:rsid w:val="00293635"/>
    <w:rsid w:val="0029378D"/>
    <w:rsid w:val="00294323"/>
    <w:rsid w:val="0029455E"/>
    <w:rsid w:val="00294A7B"/>
    <w:rsid w:val="00294B26"/>
    <w:rsid w:val="00294CAD"/>
    <w:rsid w:val="0029559C"/>
    <w:rsid w:val="00295869"/>
    <w:rsid w:val="00295B15"/>
    <w:rsid w:val="00295C7C"/>
    <w:rsid w:val="00296423"/>
    <w:rsid w:val="00296AC3"/>
    <w:rsid w:val="00296FFA"/>
    <w:rsid w:val="0029723F"/>
    <w:rsid w:val="00297354"/>
    <w:rsid w:val="0029752C"/>
    <w:rsid w:val="002975FE"/>
    <w:rsid w:val="00297976"/>
    <w:rsid w:val="00297B61"/>
    <w:rsid w:val="002A08B8"/>
    <w:rsid w:val="002A0B44"/>
    <w:rsid w:val="002A0E7B"/>
    <w:rsid w:val="002A1225"/>
    <w:rsid w:val="002A1526"/>
    <w:rsid w:val="002A1F68"/>
    <w:rsid w:val="002A28FB"/>
    <w:rsid w:val="002A2F57"/>
    <w:rsid w:val="002A2FA3"/>
    <w:rsid w:val="002A3750"/>
    <w:rsid w:val="002A3B62"/>
    <w:rsid w:val="002A3C98"/>
    <w:rsid w:val="002A3E1C"/>
    <w:rsid w:val="002A3EE4"/>
    <w:rsid w:val="002A4921"/>
    <w:rsid w:val="002A5008"/>
    <w:rsid w:val="002A505B"/>
    <w:rsid w:val="002A5313"/>
    <w:rsid w:val="002A54A2"/>
    <w:rsid w:val="002A5678"/>
    <w:rsid w:val="002A5AE0"/>
    <w:rsid w:val="002A6685"/>
    <w:rsid w:val="002A70EA"/>
    <w:rsid w:val="002A7C69"/>
    <w:rsid w:val="002A7CBA"/>
    <w:rsid w:val="002B02B1"/>
    <w:rsid w:val="002B043D"/>
    <w:rsid w:val="002B06F8"/>
    <w:rsid w:val="002B0992"/>
    <w:rsid w:val="002B15B1"/>
    <w:rsid w:val="002B193C"/>
    <w:rsid w:val="002B1DBF"/>
    <w:rsid w:val="002B2238"/>
    <w:rsid w:val="002B23BF"/>
    <w:rsid w:val="002B2B93"/>
    <w:rsid w:val="002B34F2"/>
    <w:rsid w:val="002B3A9E"/>
    <w:rsid w:val="002B3DDB"/>
    <w:rsid w:val="002B3E67"/>
    <w:rsid w:val="002B43A6"/>
    <w:rsid w:val="002B4A03"/>
    <w:rsid w:val="002B4C48"/>
    <w:rsid w:val="002B5582"/>
    <w:rsid w:val="002B5C18"/>
    <w:rsid w:val="002B5C59"/>
    <w:rsid w:val="002B6B0D"/>
    <w:rsid w:val="002B6C0D"/>
    <w:rsid w:val="002B7051"/>
    <w:rsid w:val="002B719C"/>
    <w:rsid w:val="002B726C"/>
    <w:rsid w:val="002B7360"/>
    <w:rsid w:val="002B76B9"/>
    <w:rsid w:val="002B76C9"/>
    <w:rsid w:val="002B770C"/>
    <w:rsid w:val="002B7774"/>
    <w:rsid w:val="002B7842"/>
    <w:rsid w:val="002C07DB"/>
    <w:rsid w:val="002C090F"/>
    <w:rsid w:val="002C092D"/>
    <w:rsid w:val="002C1079"/>
    <w:rsid w:val="002C15E8"/>
    <w:rsid w:val="002C17EC"/>
    <w:rsid w:val="002C18F9"/>
    <w:rsid w:val="002C1C5C"/>
    <w:rsid w:val="002C1EE3"/>
    <w:rsid w:val="002C2541"/>
    <w:rsid w:val="002C2561"/>
    <w:rsid w:val="002C2686"/>
    <w:rsid w:val="002C2BEE"/>
    <w:rsid w:val="002C3348"/>
    <w:rsid w:val="002C354A"/>
    <w:rsid w:val="002C36B0"/>
    <w:rsid w:val="002C36BB"/>
    <w:rsid w:val="002C3822"/>
    <w:rsid w:val="002C39A1"/>
    <w:rsid w:val="002C3D3C"/>
    <w:rsid w:val="002C431D"/>
    <w:rsid w:val="002C43A7"/>
    <w:rsid w:val="002C44DC"/>
    <w:rsid w:val="002C4B28"/>
    <w:rsid w:val="002C5260"/>
    <w:rsid w:val="002C55E2"/>
    <w:rsid w:val="002C5634"/>
    <w:rsid w:val="002C5A26"/>
    <w:rsid w:val="002C60E6"/>
    <w:rsid w:val="002C653D"/>
    <w:rsid w:val="002C6A40"/>
    <w:rsid w:val="002C6CB8"/>
    <w:rsid w:val="002D0170"/>
    <w:rsid w:val="002D037F"/>
    <w:rsid w:val="002D0466"/>
    <w:rsid w:val="002D08A4"/>
    <w:rsid w:val="002D0A8B"/>
    <w:rsid w:val="002D0AF8"/>
    <w:rsid w:val="002D1387"/>
    <w:rsid w:val="002D1BED"/>
    <w:rsid w:val="002D2169"/>
    <w:rsid w:val="002D21D2"/>
    <w:rsid w:val="002D22F3"/>
    <w:rsid w:val="002D2944"/>
    <w:rsid w:val="002D2BB3"/>
    <w:rsid w:val="002D2CCE"/>
    <w:rsid w:val="002D2F95"/>
    <w:rsid w:val="002D3032"/>
    <w:rsid w:val="002D3082"/>
    <w:rsid w:val="002D3F5B"/>
    <w:rsid w:val="002D424C"/>
    <w:rsid w:val="002D4461"/>
    <w:rsid w:val="002D507F"/>
    <w:rsid w:val="002D50E9"/>
    <w:rsid w:val="002D553F"/>
    <w:rsid w:val="002D5B99"/>
    <w:rsid w:val="002D6363"/>
    <w:rsid w:val="002D67E7"/>
    <w:rsid w:val="002D689C"/>
    <w:rsid w:val="002D6A64"/>
    <w:rsid w:val="002D6DD3"/>
    <w:rsid w:val="002D743D"/>
    <w:rsid w:val="002D7659"/>
    <w:rsid w:val="002D7F3E"/>
    <w:rsid w:val="002E02C0"/>
    <w:rsid w:val="002E043E"/>
    <w:rsid w:val="002E04BB"/>
    <w:rsid w:val="002E0968"/>
    <w:rsid w:val="002E0C9D"/>
    <w:rsid w:val="002E1608"/>
    <w:rsid w:val="002E16DF"/>
    <w:rsid w:val="002E19A0"/>
    <w:rsid w:val="002E1A9C"/>
    <w:rsid w:val="002E1C9D"/>
    <w:rsid w:val="002E22D8"/>
    <w:rsid w:val="002E2713"/>
    <w:rsid w:val="002E2858"/>
    <w:rsid w:val="002E2AD0"/>
    <w:rsid w:val="002E2CF3"/>
    <w:rsid w:val="002E3470"/>
    <w:rsid w:val="002E3943"/>
    <w:rsid w:val="002E39FF"/>
    <w:rsid w:val="002E4111"/>
    <w:rsid w:val="002E47CD"/>
    <w:rsid w:val="002E47FF"/>
    <w:rsid w:val="002E4E68"/>
    <w:rsid w:val="002E559B"/>
    <w:rsid w:val="002E5A36"/>
    <w:rsid w:val="002E5C49"/>
    <w:rsid w:val="002E5E59"/>
    <w:rsid w:val="002E6C2A"/>
    <w:rsid w:val="002E709D"/>
    <w:rsid w:val="002E717E"/>
    <w:rsid w:val="002E7457"/>
    <w:rsid w:val="002E75B6"/>
    <w:rsid w:val="002E767A"/>
    <w:rsid w:val="002E7891"/>
    <w:rsid w:val="002E795B"/>
    <w:rsid w:val="002F0055"/>
    <w:rsid w:val="002F0C48"/>
    <w:rsid w:val="002F103A"/>
    <w:rsid w:val="002F1125"/>
    <w:rsid w:val="002F154F"/>
    <w:rsid w:val="002F194C"/>
    <w:rsid w:val="002F1E76"/>
    <w:rsid w:val="002F1F81"/>
    <w:rsid w:val="002F2790"/>
    <w:rsid w:val="002F28AE"/>
    <w:rsid w:val="002F2BA1"/>
    <w:rsid w:val="002F3773"/>
    <w:rsid w:val="002F37A3"/>
    <w:rsid w:val="002F3CDB"/>
    <w:rsid w:val="002F3E7F"/>
    <w:rsid w:val="002F3EF2"/>
    <w:rsid w:val="002F426B"/>
    <w:rsid w:val="002F4A42"/>
    <w:rsid w:val="002F4DFE"/>
    <w:rsid w:val="002F52BC"/>
    <w:rsid w:val="002F544A"/>
    <w:rsid w:val="002F56E7"/>
    <w:rsid w:val="002F5DC4"/>
    <w:rsid w:val="002F648D"/>
    <w:rsid w:val="002F65BA"/>
    <w:rsid w:val="002F6604"/>
    <w:rsid w:val="002F6668"/>
    <w:rsid w:val="002F6738"/>
    <w:rsid w:val="002F7A25"/>
    <w:rsid w:val="0030061D"/>
    <w:rsid w:val="0030069D"/>
    <w:rsid w:val="00300994"/>
    <w:rsid w:val="00300CB8"/>
    <w:rsid w:val="00301361"/>
    <w:rsid w:val="00301B0E"/>
    <w:rsid w:val="003021B5"/>
    <w:rsid w:val="00302EEE"/>
    <w:rsid w:val="0030305B"/>
    <w:rsid w:val="003031E9"/>
    <w:rsid w:val="0030331F"/>
    <w:rsid w:val="0030340D"/>
    <w:rsid w:val="00303AC5"/>
    <w:rsid w:val="003044EF"/>
    <w:rsid w:val="003045C9"/>
    <w:rsid w:val="003045CD"/>
    <w:rsid w:val="003054B6"/>
    <w:rsid w:val="00305F3E"/>
    <w:rsid w:val="00306049"/>
    <w:rsid w:val="00306130"/>
    <w:rsid w:val="003069BD"/>
    <w:rsid w:val="00307164"/>
    <w:rsid w:val="0031056F"/>
    <w:rsid w:val="00310AD1"/>
    <w:rsid w:val="00310D7F"/>
    <w:rsid w:val="00311970"/>
    <w:rsid w:val="0031233E"/>
    <w:rsid w:val="0031274C"/>
    <w:rsid w:val="00312AD6"/>
    <w:rsid w:val="00313306"/>
    <w:rsid w:val="00313A8F"/>
    <w:rsid w:val="00313ACB"/>
    <w:rsid w:val="00313FBD"/>
    <w:rsid w:val="003143F3"/>
    <w:rsid w:val="00314449"/>
    <w:rsid w:val="0031457A"/>
    <w:rsid w:val="00314852"/>
    <w:rsid w:val="00315950"/>
    <w:rsid w:val="003162B4"/>
    <w:rsid w:val="0031710F"/>
    <w:rsid w:val="003174FA"/>
    <w:rsid w:val="00317592"/>
    <w:rsid w:val="00317637"/>
    <w:rsid w:val="003178A7"/>
    <w:rsid w:val="0031798E"/>
    <w:rsid w:val="003203A1"/>
    <w:rsid w:val="003203B4"/>
    <w:rsid w:val="00320425"/>
    <w:rsid w:val="00320875"/>
    <w:rsid w:val="00320E6C"/>
    <w:rsid w:val="003212D7"/>
    <w:rsid w:val="00321F24"/>
    <w:rsid w:val="00322077"/>
    <w:rsid w:val="003221B0"/>
    <w:rsid w:val="003223A3"/>
    <w:rsid w:val="00322B62"/>
    <w:rsid w:val="0032303E"/>
    <w:rsid w:val="00323256"/>
    <w:rsid w:val="00323377"/>
    <w:rsid w:val="0032346D"/>
    <w:rsid w:val="00323CD7"/>
    <w:rsid w:val="00323DBC"/>
    <w:rsid w:val="00323F30"/>
    <w:rsid w:val="00324409"/>
    <w:rsid w:val="00324663"/>
    <w:rsid w:val="00324D04"/>
    <w:rsid w:val="00324FEE"/>
    <w:rsid w:val="00325975"/>
    <w:rsid w:val="00325B51"/>
    <w:rsid w:val="0032609E"/>
    <w:rsid w:val="003263DB"/>
    <w:rsid w:val="00326447"/>
    <w:rsid w:val="0032679B"/>
    <w:rsid w:val="00326C1C"/>
    <w:rsid w:val="00326D1B"/>
    <w:rsid w:val="003273BF"/>
    <w:rsid w:val="003276CE"/>
    <w:rsid w:val="00327ACD"/>
    <w:rsid w:val="00327D7B"/>
    <w:rsid w:val="003301DB"/>
    <w:rsid w:val="0033089D"/>
    <w:rsid w:val="0033098A"/>
    <w:rsid w:val="00330A58"/>
    <w:rsid w:val="00330E08"/>
    <w:rsid w:val="003317EE"/>
    <w:rsid w:val="00331E98"/>
    <w:rsid w:val="0033233A"/>
    <w:rsid w:val="0033245D"/>
    <w:rsid w:val="003328A9"/>
    <w:rsid w:val="003329AC"/>
    <w:rsid w:val="0033320C"/>
    <w:rsid w:val="00333823"/>
    <w:rsid w:val="00333BD3"/>
    <w:rsid w:val="00333D4B"/>
    <w:rsid w:val="00333E31"/>
    <w:rsid w:val="003340A6"/>
    <w:rsid w:val="0033410D"/>
    <w:rsid w:val="0033448A"/>
    <w:rsid w:val="00334649"/>
    <w:rsid w:val="003349EA"/>
    <w:rsid w:val="00334A8C"/>
    <w:rsid w:val="0033520C"/>
    <w:rsid w:val="00335536"/>
    <w:rsid w:val="003359FB"/>
    <w:rsid w:val="003364E0"/>
    <w:rsid w:val="00336752"/>
    <w:rsid w:val="00336AE1"/>
    <w:rsid w:val="00336B98"/>
    <w:rsid w:val="00336C58"/>
    <w:rsid w:val="0033714F"/>
    <w:rsid w:val="0033768E"/>
    <w:rsid w:val="0034060D"/>
    <w:rsid w:val="0034122C"/>
    <w:rsid w:val="003413ED"/>
    <w:rsid w:val="003414D4"/>
    <w:rsid w:val="00341555"/>
    <w:rsid w:val="00341734"/>
    <w:rsid w:val="00341A6A"/>
    <w:rsid w:val="00341AF5"/>
    <w:rsid w:val="00341BEB"/>
    <w:rsid w:val="003420F7"/>
    <w:rsid w:val="00342938"/>
    <w:rsid w:val="00342A01"/>
    <w:rsid w:val="00342F08"/>
    <w:rsid w:val="00343505"/>
    <w:rsid w:val="00343579"/>
    <w:rsid w:val="003435C0"/>
    <w:rsid w:val="00343AE0"/>
    <w:rsid w:val="00343D8D"/>
    <w:rsid w:val="003452A8"/>
    <w:rsid w:val="00345615"/>
    <w:rsid w:val="0034575E"/>
    <w:rsid w:val="00345BB4"/>
    <w:rsid w:val="0034649A"/>
    <w:rsid w:val="00346600"/>
    <w:rsid w:val="00346759"/>
    <w:rsid w:val="003467B3"/>
    <w:rsid w:val="003472F2"/>
    <w:rsid w:val="00347329"/>
    <w:rsid w:val="00347572"/>
    <w:rsid w:val="00350B37"/>
    <w:rsid w:val="00350D4A"/>
    <w:rsid w:val="00350FE3"/>
    <w:rsid w:val="0035140C"/>
    <w:rsid w:val="003517E5"/>
    <w:rsid w:val="00351C10"/>
    <w:rsid w:val="00351EC7"/>
    <w:rsid w:val="003523AE"/>
    <w:rsid w:val="0035242F"/>
    <w:rsid w:val="00353176"/>
    <w:rsid w:val="0035330A"/>
    <w:rsid w:val="0035443E"/>
    <w:rsid w:val="00354A66"/>
    <w:rsid w:val="00355522"/>
    <w:rsid w:val="00355792"/>
    <w:rsid w:val="003558A3"/>
    <w:rsid w:val="00355B1B"/>
    <w:rsid w:val="003564A8"/>
    <w:rsid w:val="00356F8B"/>
    <w:rsid w:val="0035711F"/>
    <w:rsid w:val="00357A61"/>
    <w:rsid w:val="00360026"/>
    <w:rsid w:val="003609AA"/>
    <w:rsid w:val="00360BDF"/>
    <w:rsid w:val="00361002"/>
    <w:rsid w:val="003613E6"/>
    <w:rsid w:val="0036196E"/>
    <w:rsid w:val="00361E4F"/>
    <w:rsid w:val="00361EF5"/>
    <w:rsid w:val="00362333"/>
    <w:rsid w:val="003627D0"/>
    <w:rsid w:val="00362A6F"/>
    <w:rsid w:val="00362AD8"/>
    <w:rsid w:val="00362FC8"/>
    <w:rsid w:val="0036327B"/>
    <w:rsid w:val="00363484"/>
    <w:rsid w:val="00363833"/>
    <w:rsid w:val="00363F95"/>
    <w:rsid w:val="00364592"/>
    <w:rsid w:val="00364739"/>
    <w:rsid w:val="00364905"/>
    <w:rsid w:val="00364A5C"/>
    <w:rsid w:val="00364AA9"/>
    <w:rsid w:val="003660A7"/>
    <w:rsid w:val="003666C1"/>
    <w:rsid w:val="00366B00"/>
    <w:rsid w:val="00366E0E"/>
    <w:rsid w:val="00366EA6"/>
    <w:rsid w:val="00367060"/>
    <w:rsid w:val="00367066"/>
    <w:rsid w:val="0036729C"/>
    <w:rsid w:val="003679CA"/>
    <w:rsid w:val="00367C6E"/>
    <w:rsid w:val="00367DBC"/>
    <w:rsid w:val="00367E6F"/>
    <w:rsid w:val="003707E9"/>
    <w:rsid w:val="00370804"/>
    <w:rsid w:val="003709BE"/>
    <w:rsid w:val="0037110E"/>
    <w:rsid w:val="003716E1"/>
    <w:rsid w:val="00371826"/>
    <w:rsid w:val="00371AF8"/>
    <w:rsid w:val="00371B19"/>
    <w:rsid w:val="00372087"/>
    <w:rsid w:val="00372D83"/>
    <w:rsid w:val="00372F65"/>
    <w:rsid w:val="00373206"/>
    <w:rsid w:val="0037378D"/>
    <w:rsid w:val="00373A9E"/>
    <w:rsid w:val="003740FB"/>
    <w:rsid w:val="003743F4"/>
    <w:rsid w:val="00374A7F"/>
    <w:rsid w:val="00374D65"/>
    <w:rsid w:val="003750B3"/>
    <w:rsid w:val="0037511D"/>
    <w:rsid w:val="00376738"/>
    <w:rsid w:val="00376A69"/>
    <w:rsid w:val="00376BD8"/>
    <w:rsid w:val="00376F30"/>
    <w:rsid w:val="003772D2"/>
    <w:rsid w:val="0037739B"/>
    <w:rsid w:val="00377844"/>
    <w:rsid w:val="00377B73"/>
    <w:rsid w:val="00377C09"/>
    <w:rsid w:val="00377D0C"/>
    <w:rsid w:val="00377F9E"/>
    <w:rsid w:val="00381307"/>
    <w:rsid w:val="003818F8"/>
    <w:rsid w:val="00381A26"/>
    <w:rsid w:val="003822D3"/>
    <w:rsid w:val="00382516"/>
    <w:rsid w:val="00382590"/>
    <w:rsid w:val="00382898"/>
    <w:rsid w:val="0038297C"/>
    <w:rsid w:val="00383008"/>
    <w:rsid w:val="00383755"/>
    <w:rsid w:val="00383BE5"/>
    <w:rsid w:val="00383C56"/>
    <w:rsid w:val="00383E1C"/>
    <w:rsid w:val="00383E5C"/>
    <w:rsid w:val="003849AF"/>
    <w:rsid w:val="003849F4"/>
    <w:rsid w:val="00384D65"/>
    <w:rsid w:val="0038577D"/>
    <w:rsid w:val="0038593D"/>
    <w:rsid w:val="00385B69"/>
    <w:rsid w:val="00385F81"/>
    <w:rsid w:val="003860EB"/>
    <w:rsid w:val="00386149"/>
    <w:rsid w:val="00386185"/>
    <w:rsid w:val="003861DE"/>
    <w:rsid w:val="00386E30"/>
    <w:rsid w:val="00386E86"/>
    <w:rsid w:val="00390522"/>
    <w:rsid w:val="00390D28"/>
    <w:rsid w:val="00391016"/>
    <w:rsid w:val="003913F9"/>
    <w:rsid w:val="003915D8"/>
    <w:rsid w:val="0039182D"/>
    <w:rsid w:val="00391A05"/>
    <w:rsid w:val="00391B42"/>
    <w:rsid w:val="00392350"/>
    <w:rsid w:val="003925B3"/>
    <w:rsid w:val="003925C1"/>
    <w:rsid w:val="00392720"/>
    <w:rsid w:val="00392874"/>
    <w:rsid w:val="003928B8"/>
    <w:rsid w:val="00392B34"/>
    <w:rsid w:val="00392FC6"/>
    <w:rsid w:val="00393460"/>
    <w:rsid w:val="00393B66"/>
    <w:rsid w:val="00394839"/>
    <w:rsid w:val="00394AC1"/>
    <w:rsid w:val="00394AE6"/>
    <w:rsid w:val="00394BC2"/>
    <w:rsid w:val="00394BCD"/>
    <w:rsid w:val="00395636"/>
    <w:rsid w:val="00395901"/>
    <w:rsid w:val="00395A45"/>
    <w:rsid w:val="00395C5B"/>
    <w:rsid w:val="00396520"/>
    <w:rsid w:val="00396A9E"/>
    <w:rsid w:val="00396B86"/>
    <w:rsid w:val="00396CCA"/>
    <w:rsid w:val="00397364"/>
    <w:rsid w:val="00397594"/>
    <w:rsid w:val="003979E0"/>
    <w:rsid w:val="00397A9A"/>
    <w:rsid w:val="0039ADEB"/>
    <w:rsid w:val="003A017A"/>
    <w:rsid w:val="003A07A4"/>
    <w:rsid w:val="003A07EA"/>
    <w:rsid w:val="003A0924"/>
    <w:rsid w:val="003A12F8"/>
    <w:rsid w:val="003A131B"/>
    <w:rsid w:val="003A172F"/>
    <w:rsid w:val="003A19E6"/>
    <w:rsid w:val="003A1D00"/>
    <w:rsid w:val="003A26B0"/>
    <w:rsid w:val="003A2E08"/>
    <w:rsid w:val="003A39D8"/>
    <w:rsid w:val="003A3CB4"/>
    <w:rsid w:val="003A4275"/>
    <w:rsid w:val="003A526D"/>
    <w:rsid w:val="003A52B0"/>
    <w:rsid w:val="003A543C"/>
    <w:rsid w:val="003A54FA"/>
    <w:rsid w:val="003A5CBF"/>
    <w:rsid w:val="003A5EA1"/>
    <w:rsid w:val="003A669F"/>
    <w:rsid w:val="003A6764"/>
    <w:rsid w:val="003A6BF5"/>
    <w:rsid w:val="003A6CC6"/>
    <w:rsid w:val="003A70FB"/>
    <w:rsid w:val="003A7648"/>
    <w:rsid w:val="003A7692"/>
    <w:rsid w:val="003A7AB4"/>
    <w:rsid w:val="003B031E"/>
    <w:rsid w:val="003B0432"/>
    <w:rsid w:val="003B04CF"/>
    <w:rsid w:val="003B050B"/>
    <w:rsid w:val="003B0693"/>
    <w:rsid w:val="003B07D9"/>
    <w:rsid w:val="003B0B34"/>
    <w:rsid w:val="003B0D5F"/>
    <w:rsid w:val="003B11E3"/>
    <w:rsid w:val="003B1D8B"/>
    <w:rsid w:val="003B20E6"/>
    <w:rsid w:val="003B225D"/>
    <w:rsid w:val="003B25A1"/>
    <w:rsid w:val="003B25C4"/>
    <w:rsid w:val="003B2653"/>
    <w:rsid w:val="003B2950"/>
    <w:rsid w:val="003B2C09"/>
    <w:rsid w:val="003B2CF6"/>
    <w:rsid w:val="003B2E40"/>
    <w:rsid w:val="003B32D9"/>
    <w:rsid w:val="003B3BF7"/>
    <w:rsid w:val="003B4063"/>
    <w:rsid w:val="003B4672"/>
    <w:rsid w:val="003B4B78"/>
    <w:rsid w:val="003B4D30"/>
    <w:rsid w:val="003B558A"/>
    <w:rsid w:val="003B5655"/>
    <w:rsid w:val="003B5C1B"/>
    <w:rsid w:val="003B60FC"/>
    <w:rsid w:val="003B6384"/>
    <w:rsid w:val="003B6A1A"/>
    <w:rsid w:val="003B6D9C"/>
    <w:rsid w:val="003B6FE9"/>
    <w:rsid w:val="003B76E1"/>
    <w:rsid w:val="003B7F36"/>
    <w:rsid w:val="003B7FAB"/>
    <w:rsid w:val="003C030B"/>
    <w:rsid w:val="003C0406"/>
    <w:rsid w:val="003C0705"/>
    <w:rsid w:val="003C095C"/>
    <w:rsid w:val="003C0F9B"/>
    <w:rsid w:val="003C1222"/>
    <w:rsid w:val="003C1284"/>
    <w:rsid w:val="003C13F4"/>
    <w:rsid w:val="003C15C2"/>
    <w:rsid w:val="003C16E8"/>
    <w:rsid w:val="003C2400"/>
    <w:rsid w:val="003C2592"/>
    <w:rsid w:val="003C27A4"/>
    <w:rsid w:val="003C2ACC"/>
    <w:rsid w:val="003C321F"/>
    <w:rsid w:val="003C3D5A"/>
    <w:rsid w:val="003C4800"/>
    <w:rsid w:val="003C49B3"/>
    <w:rsid w:val="003C4E8F"/>
    <w:rsid w:val="003C5374"/>
    <w:rsid w:val="003C5B23"/>
    <w:rsid w:val="003C5F90"/>
    <w:rsid w:val="003C66AD"/>
    <w:rsid w:val="003C6A46"/>
    <w:rsid w:val="003C6DF8"/>
    <w:rsid w:val="003C6E5D"/>
    <w:rsid w:val="003C700D"/>
    <w:rsid w:val="003C7392"/>
    <w:rsid w:val="003D00B9"/>
    <w:rsid w:val="003D0CB4"/>
    <w:rsid w:val="003D0DA2"/>
    <w:rsid w:val="003D100D"/>
    <w:rsid w:val="003D1C3D"/>
    <w:rsid w:val="003D1E55"/>
    <w:rsid w:val="003D1FC1"/>
    <w:rsid w:val="003D2945"/>
    <w:rsid w:val="003D29AC"/>
    <w:rsid w:val="003D2BDB"/>
    <w:rsid w:val="003D2DEE"/>
    <w:rsid w:val="003D3239"/>
    <w:rsid w:val="003D32B7"/>
    <w:rsid w:val="003D3843"/>
    <w:rsid w:val="003D3E66"/>
    <w:rsid w:val="003D49E7"/>
    <w:rsid w:val="003D531C"/>
    <w:rsid w:val="003D598F"/>
    <w:rsid w:val="003D5AE9"/>
    <w:rsid w:val="003D5B3D"/>
    <w:rsid w:val="003D5D9D"/>
    <w:rsid w:val="003D5F03"/>
    <w:rsid w:val="003D6551"/>
    <w:rsid w:val="003D65BA"/>
    <w:rsid w:val="003D6A8E"/>
    <w:rsid w:val="003D6F24"/>
    <w:rsid w:val="003D770D"/>
    <w:rsid w:val="003D773E"/>
    <w:rsid w:val="003D7934"/>
    <w:rsid w:val="003E04C2"/>
    <w:rsid w:val="003E0501"/>
    <w:rsid w:val="003E0A3B"/>
    <w:rsid w:val="003E1C89"/>
    <w:rsid w:val="003E1EBE"/>
    <w:rsid w:val="003E3323"/>
    <w:rsid w:val="003E3483"/>
    <w:rsid w:val="003E367A"/>
    <w:rsid w:val="003E41FF"/>
    <w:rsid w:val="003E43A5"/>
    <w:rsid w:val="003E4AD6"/>
    <w:rsid w:val="003E57F3"/>
    <w:rsid w:val="003E5982"/>
    <w:rsid w:val="003E5BBF"/>
    <w:rsid w:val="003E5ECB"/>
    <w:rsid w:val="003E6AA7"/>
    <w:rsid w:val="003E6B39"/>
    <w:rsid w:val="003E75E5"/>
    <w:rsid w:val="003F0337"/>
    <w:rsid w:val="003F0A33"/>
    <w:rsid w:val="003F126B"/>
    <w:rsid w:val="003F15EC"/>
    <w:rsid w:val="003F1C17"/>
    <w:rsid w:val="003F1C74"/>
    <w:rsid w:val="003F228C"/>
    <w:rsid w:val="003F2588"/>
    <w:rsid w:val="003F25D0"/>
    <w:rsid w:val="003F25F7"/>
    <w:rsid w:val="003F2613"/>
    <w:rsid w:val="003F266F"/>
    <w:rsid w:val="003F278F"/>
    <w:rsid w:val="003F2A19"/>
    <w:rsid w:val="003F2D10"/>
    <w:rsid w:val="003F3623"/>
    <w:rsid w:val="003F3711"/>
    <w:rsid w:val="003F3996"/>
    <w:rsid w:val="003F3E8C"/>
    <w:rsid w:val="003F3EB0"/>
    <w:rsid w:val="003F3F8B"/>
    <w:rsid w:val="003F4016"/>
    <w:rsid w:val="003F4549"/>
    <w:rsid w:val="003F4BBE"/>
    <w:rsid w:val="003F5205"/>
    <w:rsid w:val="003F557B"/>
    <w:rsid w:val="003F5914"/>
    <w:rsid w:val="003F6BA2"/>
    <w:rsid w:val="003F7361"/>
    <w:rsid w:val="003F7CDF"/>
    <w:rsid w:val="0040090E"/>
    <w:rsid w:val="00400A2C"/>
    <w:rsid w:val="00400B71"/>
    <w:rsid w:val="004012AD"/>
    <w:rsid w:val="004012E1"/>
    <w:rsid w:val="004013B4"/>
    <w:rsid w:val="004018A0"/>
    <w:rsid w:val="00401A14"/>
    <w:rsid w:val="00401C42"/>
    <w:rsid w:val="0040254B"/>
    <w:rsid w:val="004029FF"/>
    <w:rsid w:val="00402C12"/>
    <w:rsid w:val="00402E84"/>
    <w:rsid w:val="00403253"/>
    <w:rsid w:val="00403931"/>
    <w:rsid w:val="004043A4"/>
    <w:rsid w:val="00404425"/>
    <w:rsid w:val="00404D9D"/>
    <w:rsid w:val="00405E68"/>
    <w:rsid w:val="004062BB"/>
    <w:rsid w:val="0040661E"/>
    <w:rsid w:val="00407226"/>
    <w:rsid w:val="004073CE"/>
    <w:rsid w:val="004074B3"/>
    <w:rsid w:val="0040753D"/>
    <w:rsid w:val="00407DDA"/>
    <w:rsid w:val="00407EE0"/>
    <w:rsid w:val="0041028F"/>
    <w:rsid w:val="00410543"/>
    <w:rsid w:val="00410883"/>
    <w:rsid w:val="004108E3"/>
    <w:rsid w:val="00410B49"/>
    <w:rsid w:val="00410D0E"/>
    <w:rsid w:val="00410D95"/>
    <w:rsid w:val="00411661"/>
    <w:rsid w:val="004118FE"/>
    <w:rsid w:val="00411FB3"/>
    <w:rsid w:val="00413DD1"/>
    <w:rsid w:val="004144C0"/>
    <w:rsid w:val="004145B2"/>
    <w:rsid w:val="00414AA0"/>
    <w:rsid w:val="00414DCA"/>
    <w:rsid w:val="00415004"/>
    <w:rsid w:val="00415572"/>
    <w:rsid w:val="00415940"/>
    <w:rsid w:val="00415C37"/>
    <w:rsid w:val="004162B2"/>
    <w:rsid w:val="0041646E"/>
    <w:rsid w:val="004164A4"/>
    <w:rsid w:val="00416694"/>
    <w:rsid w:val="00417327"/>
    <w:rsid w:val="00417595"/>
    <w:rsid w:val="00417E26"/>
    <w:rsid w:val="0042010D"/>
    <w:rsid w:val="00420129"/>
    <w:rsid w:val="004204EA"/>
    <w:rsid w:val="0042076B"/>
    <w:rsid w:val="0042082B"/>
    <w:rsid w:val="00420BBB"/>
    <w:rsid w:val="00420E7A"/>
    <w:rsid w:val="00420EC8"/>
    <w:rsid w:val="00421147"/>
    <w:rsid w:val="0042140F"/>
    <w:rsid w:val="004214CF"/>
    <w:rsid w:val="00421CB6"/>
    <w:rsid w:val="00422956"/>
    <w:rsid w:val="00422D16"/>
    <w:rsid w:val="00422F27"/>
    <w:rsid w:val="0042307A"/>
    <w:rsid w:val="004230CC"/>
    <w:rsid w:val="004238BB"/>
    <w:rsid w:val="00424B3F"/>
    <w:rsid w:val="00424D19"/>
    <w:rsid w:val="004251CA"/>
    <w:rsid w:val="00425708"/>
    <w:rsid w:val="0042629A"/>
    <w:rsid w:val="004262F9"/>
    <w:rsid w:val="004263D3"/>
    <w:rsid w:val="00427223"/>
    <w:rsid w:val="00427607"/>
    <w:rsid w:val="004277B8"/>
    <w:rsid w:val="00427E2D"/>
    <w:rsid w:val="00427EC3"/>
    <w:rsid w:val="0043027A"/>
    <w:rsid w:val="004306C4"/>
    <w:rsid w:val="00430A28"/>
    <w:rsid w:val="00430CD1"/>
    <w:rsid w:val="00430E8D"/>
    <w:rsid w:val="00430E9E"/>
    <w:rsid w:val="00431024"/>
    <w:rsid w:val="00431137"/>
    <w:rsid w:val="00431202"/>
    <w:rsid w:val="0043135B"/>
    <w:rsid w:val="00431705"/>
    <w:rsid w:val="0043182C"/>
    <w:rsid w:val="00431CA6"/>
    <w:rsid w:val="00431CFC"/>
    <w:rsid w:val="00431EC8"/>
    <w:rsid w:val="0043200B"/>
    <w:rsid w:val="00432158"/>
    <w:rsid w:val="0043228A"/>
    <w:rsid w:val="004322AC"/>
    <w:rsid w:val="004331A5"/>
    <w:rsid w:val="00433282"/>
    <w:rsid w:val="00433FC1"/>
    <w:rsid w:val="00434251"/>
    <w:rsid w:val="00434566"/>
    <w:rsid w:val="00434655"/>
    <w:rsid w:val="004348D8"/>
    <w:rsid w:val="004350C9"/>
    <w:rsid w:val="004356A6"/>
    <w:rsid w:val="00435F5C"/>
    <w:rsid w:val="004360C8"/>
    <w:rsid w:val="0043635A"/>
    <w:rsid w:val="004366D9"/>
    <w:rsid w:val="00436725"/>
    <w:rsid w:val="004367F8"/>
    <w:rsid w:val="004378B5"/>
    <w:rsid w:val="00437D32"/>
    <w:rsid w:val="004405E3"/>
    <w:rsid w:val="0044090E"/>
    <w:rsid w:val="00440CE2"/>
    <w:rsid w:val="00440D97"/>
    <w:rsid w:val="00440DAD"/>
    <w:rsid w:val="00440E71"/>
    <w:rsid w:val="004413F9"/>
    <w:rsid w:val="00441BD3"/>
    <w:rsid w:val="00441F1B"/>
    <w:rsid w:val="00441FA3"/>
    <w:rsid w:val="0044221D"/>
    <w:rsid w:val="00442321"/>
    <w:rsid w:val="0044307C"/>
    <w:rsid w:val="00443216"/>
    <w:rsid w:val="004437D6"/>
    <w:rsid w:val="0044388C"/>
    <w:rsid w:val="00443EA5"/>
    <w:rsid w:val="004440F8"/>
    <w:rsid w:val="00444526"/>
    <w:rsid w:val="00445225"/>
    <w:rsid w:val="004453A5"/>
    <w:rsid w:val="004454E9"/>
    <w:rsid w:val="004454EC"/>
    <w:rsid w:val="00445F5C"/>
    <w:rsid w:val="00446018"/>
    <w:rsid w:val="004468FD"/>
    <w:rsid w:val="00446A02"/>
    <w:rsid w:val="00446DB1"/>
    <w:rsid w:val="00447055"/>
    <w:rsid w:val="004474B3"/>
    <w:rsid w:val="004474ED"/>
    <w:rsid w:val="00447A31"/>
    <w:rsid w:val="00447B1D"/>
    <w:rsid w:val="00447B28"/>
    <w:rsid w:val="00447DF6"/>
    <w:rsid w:val="00447FB4"/>
    <w:rsid w:val="0045073A"/>
    <w:rsid w:val="00450B0A"/>
    <w:rsid w:val="00450B19"/>
    <w:rsid w:val="00450C17"/>
    <w:rsid w:val="00450D24"/>
    <w:rsid w:val="0045104B"/>
    <w:rsid w:val="00451208"/>
    <w:rsid w:val="0045138C"/>
    <w:rsid w:val="00451568"/>
    <w:rsid w:val="0045163A"/>
    <w:rsid w:val="00451747"/>
    <w:rsid w:val="00451878"/>
    <w:rsid w:val="0045221E"/>
    <w:rsid w:val="0045260E"/>
    <w:rsid w:val="00452B8E"/>
    <w:rsid w:val="00452BC4"/>
    <w:rsid w:val="00452F03"/>
    <w:rsid w:val="00453082"/>
    <w:rsid w:val="00453091"/>
    <w:rsid w:val="0045310F"/>
    <w:rsid w:val="00453267"/>
    <w:rsid w:val="00453726"/>
    <w:rsid w:val="00453B18"/>
    <w:rsid w:val="00454358"/>
    <w:rsid w:val="0045469D"/>
    <w:rsid w:val="00454B7E"/>
    <w:rsid w:val="004552C8"/>
    <w:rsid w:val="00455C74"/>
    <w:rsid w:val="0045649A"/>
    <w:rsid w:val="00456C31"/>
    <w:rsid w:val="00456D94"/>
    <w:rsid w:val="00456E34"/>
    <w:rsid w:val="00457089"/>
    <w:rsid w:val="00457944"/>
    <w:rsid w:val="00457E4D"/>
    <w:rsid w:val="00460041"/>
    <w:rsid w:val="00460940"/>
    <w:rsid w:val="004612DA"/>
    <w:rsid w:val="004616EB"/>
    <w:rsid w:val="0046170B"/>
    <w:rsid w:val="00461B71"/>
    <w:rsid w:val="00461BAC"/>
    <w:rsid w:val="00461F83"/>
    <w:rsid w:val="004620E8"/>
    <w:rsid w:val="0046299C"/>
    <w:rsid w:val="00462A7E"/>
    <w:rsid w:val="00462EE0"/>
    <w:rsid w:val="00463004"/>
    <w:rsid w:val="004632ED"/>
    <w:rsid w:val="00463CEC"/>
    <w:rsid w:val="0046457F"/>
    <w:rsid w:val="00464C1D"/>
    <w:rsid w:val="00465C99"/>
    <w:rsid w:val="004660C3"/>
    <w:rsid w:val="00466560"/>
    <w:rsid w:val="00466963"/>
    <w:rsid w:val="00466D5F"/>
    <w:rsid w:val="00467102"/>
    <w:rsid w:val="00467B01"/>
    <w:rsid w:val="00467F0B"/>
    <w:rsid w:val="0047034B"/>
    <w:rsid w:val="0047034C"/>
    <w:rsid w:val="004708C2"/>
    <w:rsid w:val="00470D42"/>
    <w:rsid w:val="00470EF0"/>
    <w:rsid w:val="00471173"/>
    <w:rsid w:val="004713E8"/>
    <w:rsid w:val="00471AF8"/>
    <w:rsid w:val="00471B43"/>
    <w:rsid w:val="00471B46"/>
    <w:rsid w:val="00472E8D"/>
    <w:rsid w:val="00473A9E"/>
    <w:rsid w:val="00473FD7"/>
    <w:rsid w:val="00474666"/>
    <w:rsid w:val="00474750"/>
    <w:rsid w:val="00474851"/>
    <w:rsid w:val="0047499E"/>
    <w:rsid w:val="004749E7"/>
    <w:rsid w:val="00474A06"/>
    <w:rsid w:val="00474B28"/>
    <w:rsid w:val="00475168"/>
    <w:rsid w:val="0047540C"/>
    <w:rsid w:val="004754E0"/>
    <w:rsid w:val="00475577"/>
    <w:rsid w:val="00475C66"/>
    <w:rsid w:val="004760DD"/>
    <w:rsid w:val="0047616B"/>
    <w:rsid w:val="0047681D"/>
    <w:rsid w:val="00476BC9"/>
    <w:rsid w:val="004770D5"/>
    <w:rsid w:val="004774A6"/>
    <w:rsid w:val="00477C76"/>
    <w:rsid w:val="004800C4"/>
    <w:rsid w:val="00480299"/>
    <w:rsid w:val="0048035C"/>
    <w:rsid w:val="00480869"/>
    <w:rsid w:val="00480AB4"/>
    <w:rsid w:val="00480CCC"/>
    <w:rsid w:val="00480D2A"/>
    <w:rsid w:val="004811E5"/>
    <w:rsid w:val="00481643"/>
    <w:rsid w:val="0048165A"/>
    <w:rsid w:val="00481D52"/>
    <w:rsid w:val="00482061"/>
    <w:rsid w:val="00482284"/>
    <w:rsid w:val="00482602"/>
    <w:rsid w:val="004829CD"/>
    <w:rsid w:val="00482BF8"/>
    <w:rsid w:val="00482E64"/>
    <w:rsid w:val="00482E67"/>
    <w:rsid w:val="0048409E"/>
    <w:rsid w:val="004842C8"/>
    <w:rsid w:val="0048470B"/>
    <w:rsid w:val="00484A7D"/>
    <w:rsid w:val="00484D64"/>
    <w:rsid w:val="0048580F"/>
    <w:rsid w:val="00485993"/>
    <w:rsid w:val="00485C1D"/>
    <w:rsid w:val="00485ED9"/>
    <w:rsid w:val="004873F9"/>
    <w:rsid w:val="00487500"/>
    <w:rsid w:val="0048769B"/>
    <w:rsid w:val="004876C2"/>
    <w:rsid w:val="0048773B"/>
    <w:rsid w:val="0048775F"/>
    <w:rsid w:val="00487D66"/>
    <w:rsid w:val="00487EA3"/>
    <w:rsid w:val="00490336"/>
    <w:rsid w:val="004903CF"/>
    <w:rsid w:val="00490882"/>
    <w:rsid w:val="00490AD1"/>
    <w:rsid w:val="004910F4"/>
    <w:rsid w:val="004915F0"/>
    <w:rsid w:val="004915F9"/>
    <w:rsid w:val="00491BAA"/>
    <w:rsid w:val="0049241F"/>
    <w:rsid w:val="00492C30"/>
    <w:rsid w:val="00493635"/>
    <w:rsid w:val="004936D4"/>
    <w:rsid w:val="004936D5"/>
    <w:rsid w:val="00493B36"/>
    <w:rsid w:val="00493ED0"/>
    <w:rsid w:val="00494759"/>
    <w:rsid w:val="00494B56"/>
    <w:rsid w:val="00495A1F"/>
    <w:rsid w:val="00495D0F"/>
    <w:rsid w:val="00495F53"/>
    <w:rsid w:val="00496250"/>
    <w:rsid w:val="00496D29"/>
    <w:rsid w:val="00497004"/>
    <w:rsid w:val="00497158"/>
    <w:rsid w:val="00497514"/>
    <w:rsid w:val="00497BF0"/>
    <w:rsid w:val="00497FDA"/>
    <w:rsid w:val="004A0228"/>
    <w:rsid w:val="004A0241"/>
    <w:rsid w:val="004A072A"/>
    <w:rsid w:val="004A1016"/>
    <w:rsid w:val="004A1365"/>
    <w:rsid w:val="004A13A1"/>
    <w:rsid w:val="004A13B2"/>
    <w:rsid w:val="004A167E"/>
    <w:rsid w:val="004A1686"/>
    <w:rsid w:val="004A1927"/>
    <w:rsid w:val="004A1BFF"/>
    <w:rsid w:val="004A241D"/>
    <w:rsid w:val="004A255B"/>
    <w:rsid w:val="004A298F"/>
    <w:rsid w:val="004A2B2B"/>
    <w:rsid w:val="004A2C7C"/>
    <w:rsid w:val="004A30F9"/>
    <w:rsid w:val="004A3541"/>
    <w:rsid w:val="004A3656"/>
    <w:rsid w:val="004A3A17"/>
    <w:rsid w:val="004A3C36"/>
    <w:rsid w:val="004A4AA5"/>
    <w:rsid w:val="004A4B2E"/>
    <w:rsid w:val="004A4E62"/>
    <w:rsid w:val="004A4F4F"/>
    <w:rsid w:val="004A5AD1"/>
    <w:rsid w:val="004A5D8E"/>
    <w:rsid w:val="004A63FF"/>
    <w:rsid w:val="004A742E"/>
    <w:rsid w:val="004A78C1"/>
    <w:rsid w:val="004A7A99"/>
    <w:rsid w:val="004A7AAA"/>
    <w:rsid w:val="004A7BC7"/>
    <w:rsid w:val="004B053F"/>
    <w:rsid w:val="004B0660"/>
    <w:rsid w:val="004B0D39"/>
    <w:rsid w:val="004B0EC4"/>
    <w:rsid w:val="004B1336"/>
    <w:rsid w:val="004B18AC"/>
    <w:rsid w:val="004B2087"/>
    <w:rsid w:val="004B2430"/>
    <w:rsid w:val="004B2486"/>
    <w:rsid w:val="004B2672"/>
    <w:rsid w:val="004B27AE"/>
    <w:rsid w:val="004B28FB"/>
    <w:rsid w:val="004B2E40"/>
    <w:rsid w:val="004B322C"/>
    <w:rsid w:val="004B3557"/>
    <w:rsid w:val="004B3C77"/>
    <w:rsid w:val="004B3D94"/>
    <w:rsid w:val="004B42A7"/>
    <w:rsid w:val="004B4511"/>
    <w:rsid w:val="004B4C68"/>
    <w:rsid w:val="004B5AF4"/>
    <w:rsid w:val="004B5DC1"/>
    <w:rsid w:val="004B5E7E"/>
    <w:rsid w:val="004B5F2B"/>
    <w:rsid w:val="004B5F52"/>
    <w:rsid w:val="004B6064"/>
    <w:rsid w:val="004B62D8"/>
    <w:rsid w:val="004B68A1"/>
    <w:rsid w:val="004B6A1D"/>
    <w:rsid w:val="004B7417"/>
    <w:rsid w:val="004B774B"/>
    <w:rsid w:val="004B78BB"/>
    <w:rsid w:val="004B7BAB"/>
    <w:rsid w:val="004B7D8A"/>
    <w:rsid w:val="004B7DE9"/>
    <w:rsid w:val="004C0192"/>
    <w:rsid w:val="004C08A5"/>
    <w:rsid w:val="004C0C31"/>
    <w:rsid w:val="004C0E97"/>
    <w:rsid w:val="004C114C"/>
    <w:rsid w:val="004C1950"/>
    <w:rsid w:val="004C1A73"/>
    <w:rsid w:val="004C22B9"/>
    <w:rsid w:val="004C276A"/>
    <w:rsid w:val="004C29F3"/>
    <w:rsid w:val="004C2BCE"/>
    <w:rsid w:val="004C2C4B"/>
    <w:rsid w:val="004C2D6F"/>
    <w:rsid w:val="004C2F8B"/>
    <w:rsid w:val="004C2FCD"/>
    <w:rsid w:val="004C32EF"/>
    <w:rsid w:val="004C3CCA"/>
    <w:rsid w:val="004C45CC"/>
    <w:rsid w:val="004C476A"/>
    <w:rsid w:val="004C4886"/>
    <w:rsid w:val="004C48B7"/>
    <w:rsid w:val="004C4C30"/>
    <w:rsid w:val="004C5277"/>
    <w:rsid w:val="004C53C7"/>
    <w:rsid w:val="004C53CE"/>
    <w:rsid w:val="004C58FE"/>
    <w:rsid w:val="004C5944"/>
    <w:rsid w:val="004C5953"/>
    <w:rsid w:val="004C59AD"/>
    <w:rsid w:val="004C5C60"/>
    <w:rsid w:val="004C6161"/>
    <w:rsid w:val="004C6680"/>
    <w:rsid w:val="004C697D"/>
    <w:rsid w:val="004C6DD8"/>
    <w:rsid w:val="004C78F7"/>
    <w:rsid w:val="004C7ED9"/>
    <w:rsid w:val="004D03F6"/>
    <w:rsid w:val="004D07C1"/>
    <w:rsid w:val="004D1215"/>
    <w:rsid w:val="004D1A44"/>
    <w:rsid w:val="004D1E1B"/>
    <w:rsid w:val="004D1E2F"/>
    <w:rsid w:val="004D1FA4"/>
    <w:rsid w:val="004D228D"/>
    <w:rsid w:val="004D2612"/>
    <w:rsid w:val="004D2BEF"/>
    <w:rsid w:val="004D322A"/>
    <w:rsid w:val="004D34CC"/>
    <w:rsid w:val="004D3949"/>
    <w:rsid w:val="004D3A87"/>
    <w:rsid w:val="004D440D"/>
    <w:rsid w:val="004D44C0"/>
    <w:rsid w:val="004D452A"/>
    <w:rsid w:val="004D46A9"/>
    <w:rsid w:val="004D560E"/>
    <w:rsid w:val="004D5D94"/>
    <w:rsid w:val="004D5EFE"/>
    <w:rsid w:val="004D663E"/>
    <w:rsid w:val="004D6A85"/>
    <w:rsid w:val="004D6BC2"/>
    <w:rsid w:val="004D7903"/>
    <w:rsid w:val="004E138D"/>
    <w:rsid w:val="004E1683"/>
    <w:rsid w:val="004E1AAA"/>
    <w:rsid w:val="004E1DB2"/>
    <w:rsid w:val="004E2002"/>
    <w:rsid w:val="004E2642"/>
    <w:rsid w:val="004E29D5"/>
    <w:rsid w:val="004E3026"/>
    <w:rsid w:val="004E39C9"/>
    <w:rsid w:val="004E3D5A"/>
    <w:rsid w:val="004E40D9"/>
    <w:rsid w:val="004E435B"/>
    <w:rsid w:val="004E445D"/>
    <w:rsid w:val="004E477C"/>
    <w:rsid w:val="004E498E"/>
    <w:rsid w:val="004E4C54"/>
    <w:rsid w:val="004E4C9F"/>
    <w:rsid w:val="004E4E04"/>
    <w:rsid w:val="004E4F57"/>
    <w:rsid w:val="004E57F1"/>
    <w:rsid w:val="004E6518"/>
    <w:rsid w:val="004E65EE"/>
    <w:rsid w:val="004E68D2"/>
    <w:rsid w:val="004E6908"/>
    <w:rsid w:val="004E7131"/>
    <w:rsid w:val="004E79F7"/>
    <w:rsid w:val="004E7A60"/>
    <w:rsid w:val="004E7BE5"/>
    <w:rsid w:val="004E7E6B"/>
    <w:rsid w:val="004E7F16"/>
    <w:rsid w:val="004F0246"/>
    <w:rsid w:val="004F0364"/>
    <w:rsid w:val="004F0613"/>
    <w:rsid w:val="004F061F"/>
    <w:rsid w:val="004F0F88"/>
    <w:rsid w:val="004F110C"/>
    <w:rsid w:val="004F1EFD"/>
    <w:rsid w:val="004F2047"/>
    <w:rsid w:val="004F21CC"/>
    <w:rsid w:val="004F2446"/>
    <w:rsid w:val="004F263C"/>
    <w:rsid w:val="004F2EEF"/>
    <w:rsid w:val="004F30B1"/>
    <w:rsid w:val="004F32EB"/>
    <w:rsid w:val="004F3C9B"/>
    <w:rsid w:val="004F3E65"/>
    <w:rsid w:val="004F4389"/>
    <w:rsid w:val="004F43AA"/>
    <w:rsid w:val="004F45A9"/>
    <w:rsid w:val="004F48D2"/>
    <w:rsid w:val="004F4F1A"/>
    <w:rsid w:val="004F5B53"/>
    <w:rsid w:val="004F5F48"/>
    <w:rsid w:val="004F6042"/>
    <w:rsid w:val="004F639D"/>
    <w:rsid w:val="004F7178"/>
    <w:rsid w:val="004F74EE"/>
    <w:rsid w:val="00500066"/>
    <w:rsid w:val="005006DD"/>
    <w:rsid w:val="005006DF"/>
    <w:rsid w:val="00500C76"/>
    <w:rsid w:val="005016B2"/>
    <w:rsid w:val="005016DB"/>
    <w:rsid w:val="00501908"/>
    <w:rsid w:val="00501D02"/>
    <w:rsid w:val="00501F27"/>
    <w:rsid w:val="005020E7"/>
    <w:rsid w:val="00502167"/>
    <w:rsid w:val="005026EA"/>
    <w:rsid w:val="0050272F"/>
    <w:rsid w:val="00503013"/>
    <w:rsid w:val="0050303B"/>
    <w:rsid w:val="005037FA"/>
    <w:rsid w:val="0050398A"/>
    <w:rsid w:val="005052C5"/>
    <w:rsid w:val="00505786"/>
    <w:rsid w:val="005061E0"/>
    <w:rsid w:val="00506290"/>
    <w:rsid w:val="00506870"/>
    <w:rsid w:val="00506C8A"/>
    <w:rsid w:val="00506D9E"/>
    <w:rsid w:val="00506E6B"/>
    <w:rsid w:val="00506FAD"/>
    <w:rsid w:val="00507690"/>
    <w:rsid w:val="00507728"/>
    <w:rsid w:val="00507845"/>
    <w:rsid w:val="00510257"/>
    <w:rsid w:val="00510634"/>
    <w:rsid w:val="00510B44"/>
    <w:rsid w:val="00510BB7"/>
    <w:rsid w:val="00510EFF"/>
    <w:rsid w:val="005117ED"/>
    <w:rsid w:val="005119B0"/>
    <w:rsid w:val="00511F6E"/>
    <w:rsid w:val="00512004"/>
    <w:rsid w:val="00512194"/>
    <w:rsid w:val="0051219F"/>
    <w:rsid w:val="005123F1"/>
    <w:rsid w:val="0051267D"/>
    <w:rsid w:val="00512EB1"/>
    <w:rsid w:val="005132C5"/>
    <w:rsid w:val="005135E2"/>
    <w:rsid w:val="0051388A"/>
    <w:rsid w:val="005138FC"/>
    <w:rsid w:val="00513CA9"/>
    <w:rsid w:val="00513E64"/>
    <w:rsid w:val="0051447A"/>
    <w:rsid w:val="00515168"/>
    <w:rsid w:val="005156CE"/>
    <w:rsid w:val="0051581C"/>
    <w:rsid w:val="00515953"/>
    <w:rsid w:val="00515D20"/>
    <w:rsid w:val="00515F0F"/>
    <w:rsid w:val="0051653B"/>
    <w:rsid w:val="00516B9D"/>
    <w:rsid w:val="00516FAF"/>
    <w:rsid w:val="00516FB9"/>
    <w:rsid w:val="00517377"/>
    <w:rsid w:val="00517522"/>
    <w:rsid w:val="00517547"/>
    <w:rsid w:val="00517990"/>
    <w:rsid w:val="00517FEB"/>
    <w:rsid w:val="00520112"/>
    <w:rsid w:val="00520803"/>
    <w:rsid w:val="005208DD"/>
    <w:rsid w:val="00520C5B"/>
    <w:rsid w:val="00520CA0"/>
    <w:rsid w:val="0052193D"/>
    <w:rsid w:val="00521B99"/>
    <w:rsid w:val="00522953"/>
    <w:rsid w:val="00522F47"/>
    <w:rsid w:val="005230BA"/>
    <w:rsid w:val="00523250"/>
    <w:rsid w:val="00523C90"/>
    <w:rsid w:val="00524032"/>
    <w:rsid w:val="005244F7"/>
    <w:rsid w:val="00524601"/>
    <w:rsid w:val="005248FA"/>
    <w:rsid w:val="005249C5"/>
    <w:rsid w:val="00525016"/>
    <w:rsid w:val="00525028"/>
    <w:rsid w:val="005258A0"/>
    <w:rsid w:val="00526011"/>
    <w:rsid w:val="005268AB"/>
    <w:rsid w:val="00526A1C"/>
    <w:rsid w:val="00526E12"/>
    <w:rsid w:val="005274BB"/>
    <w:rsid w:val="005276E6"/>
    <w:rsid w:val="005279AE"/>
    <w:rsid w:val="005304CF"/>
    <w:rsid w:val="005304DA"/>
    <w:rsid w:val="005308DC"/>
    <w:rsid w:val="00530AFD"/>
    <w:rsid w:val="00531208"/>
    <w:rsid w:val="005312D2"/>
    <w:rsid w:val="005318B4"/>
    <w:rsid w:val="00531918"/>
    <w:rsid w:val="0053260D"/>
    <w:rsid w:val="00532873"/>
    <w:rsid w:val="00532A40"/>
    <w:rsid w:val="00532B27"/>
    <w:rsid w:val="00532FB4"/>
    <w:rsid w:val="00533421"/>
    <w:rsid w:val="00533A55"/>
    <w:rsid w:val="00534393"/>
    <w:rsid w:val="00534604"/>
    <w:rsid w:val="005346B2"/>
    <w:rsid w:val="00534880"/>
    <w:rsid w:val="00534AC7"/>
    <w:rsid w:val="00535228"/>
    <w:rsid w:val="00535342"/>
    <w:rsid w:val="005359B7"/>
    <w:rsid w:val="00535C4A"/>
    <w:rsid w:val="0053613A"/>
    <w:rsid w:val="00536166"/>
    <w:rsid w:val="00536216"/>
    <w:rsid w:val="005367E3"/>
    <w:rsid w:val="005368F5"/>
    <w:rsid w:val="00536CF8"/>
    <w:rsid w:val="00537168"/>
    <w:rsid w:val="0053731C"/>
    <w:rsid w:val="00537341"/>
    <w:rsid w:val="005379D4"/>
    <w:rsid w:val="00540095"/>
    <w:rsid w:val="00540345"/>
    <w:rsid w:val="00540A2F"/>
    <w:rsid w:val="0054131D"/>
    <w:rsid w:val="0054173E"/>
    <w:rsid w:val="00542277"/>
    <w:rsid w:val="005422E2"/>
    <w:rsid w:val="0054312E"/>
    <w:rsid w:val="005437FB"/>
    <w:rsid w:val="005439E7"/>
    <w:rsid w:val="00543A3F"/>
    <w:rsid w:val="00543D26"/>
    <w:rsid w:val="00544AD1"/>
    <w:rsid w:val="00544F1B"/>
    <w:rsid w:val="0054522F"/>
    <w:rsid w:val="00545231"/>
    <w:rsid w:val="00545B29"/>
    <w:rsid w:val="00545C16"/>
    <w:rsid w:val="00546251"/>
    <w:rsid w:val="005467A6"/>
    <w:rsid w:val="00546816"/>
    <w:rsid w:val="00547BDD"/>
    <w:rsid w:val="00547FCA"/>
    <w:rsid w:val="00550692"/>
    <w:rsid w:val="00550892"/>
    <w:rsid w:val="0055101F"/>
    <w:rsid w:val="00551737"/>
    <w:rsid w:val="005519E8"/>
    <w:rsid w:val="00551B77"/>
    <w:rsid w:val="00551FA0"/>
    <w:rsid w:val="005520F1"/>
    <w:rsid w:val="00552554"/>
    <w:rsid w:val="005535F0"/>
    <w:rsid w:val="0055377D"/>
    <w:rsid w:val="00553C4E"/>
    <w:rsid w:val="00553C73"/>
    <w:rsid w:val="00553E82"/>
    <w:rsid w:val="00554471"/>
    <w:rsid w:val="005544FB"/>
    <w:rsid w:val="005547CB"/>
    <w:rsid w:val="00554D0E"/>
    <w:rsid w:val="00554D9B"/>
    <w:rsid w:val="005550DB"/>
    <w:rsid w:val="005553C7"/>
    <w:rsid w:val="005556B4"/>
    <w:rsid w:val="00555A5C"/>
    <w:rsid w:val="00555FA1"/>
    <w:rsid w:val="005563E9"/>
    <w:rsid w:val="00556595"/>
    <w:rsid w:val="005566DC"/>
    <w:rsid w:val="00556F84"/>
    <w:rsid w:val="0055772D"/>
    <w:rsid w:val="00557A97"/>
    <w:rsid w:val="005604CA"/>
    <w:rsid w:val="0056081D"/>
    <w:rsid w:val="00560AFD"/>
    <w:rsid w:val="00560F27"/>
    <w:rsid w:val="005610FD"/>
    <w:rsid w:val="0056121C"/>
    <w:rsid w:val="005612D8"/>
    <w:rsid w:val="00561381"/>
    <w:rsid w:val="00561A4D"/>
    <w:rsid w:val="00561F17"/>
    <w:rsid w:val="0056269F"/>
    <w:rsid w:val="00563707"/>
    <w:rsid w:val="00563A3A"/>
    <w:rsid w:val="00563ED4"/>
    <w:rsid w:val="005641FB"/>
    <w:rsid w:val="005644D9"/>
    <w:rsid w:val="005644FD"/>
    <w:rsid w:val="00564AE1"/>
    <w:rsid w:val="00564C2F"/>
    <w:rsid w:val="00564CD6"/>
    <w:rsid w:val="005652AE"/>
    <w:rsid w:val="00565887"/>
    <w:rsid w:val="00565AB7"/>
    <w:rsid w:val="005661FE"/>
    <w:rsid w:val="005668E8"/>
    <w:rsid w:val="00566B24"/>
    <w:rsid w:val="00567328"/>
    <w:rsid w:val="005679D9"/>
    <w:rsid w:val="00567E4C"/>
    <w:rsid w:val="00567FB2"/>
    <w:rsid w:val="0057051C"/>
    <w:rsid w:val="005705D7"/>
    <w:rsid w:val="00570863"/>
    <w:rsid w:val="0057135F"/>
    <w:rsid w:val="005720F6"/>
    <w:rsid w:val="005721F8"/>
    <w:rsid w:val="005726A2"/>
    <w:rsid w:val="00572792"/>
    <w:rsid w:val="00573170"/>
    <w:rsid w:val="00573186"/>
    <w:rsid w:val="00573674"/>
    <w:rsid w:val="0057384A"/>
    <w:rsid w:val="00573A24"/>
    <w:rsid w:val="00573D9A"/>
    <w:rsid w:val="00574110"/>
    <w:rsid w:val="0057480A"/>
    <w:rsid w:val="005748D7"/>
    <w:rsid w:val="00574FB5"/>
    <w:rsid w:val="00575816"/>
    <w:rsid w:val="00576376"/>
    <w:rsid w:val="0057645A"/>
    <w:rsid w:val="00576822"/>
    <w:rsid w:val="00576D6D"/>
    <w:rsid w:val="00576F2D"/>
    <w:rsid w:val="00577E6A"/>
    <w:rsid w:val="00580187"/>
    <w:rsid w:val="005805EC"/>
    <w:rsid w:val="00581410"/>
    <w:rsid w:val="0058147A"/>
    <w:rsid w:val="00581741"/>
    <w:rsid w:val="005819BF"/>
    <w:rsid w:val="00582402"/>
    <w:rsid w:val="0058241A"/>
    <w:rsid w:val="005827D8"/>
    <w:rsid w:val="00582940"/>
    <w:rsid w:val="00582D47"/>
    <w:rsid w:val="00582EDD"/>
    <w:rsid w:val="005837BB"/>
    <w:rsid w:val="005844B2"/>
    <w:rsid w:val="0058460F"/>
    <w:rsid w:val="00584A4F"/>
    <w:rsid w:val="00585183"/>
    <w:rsid w:val="00585E37"/>
    <w:rsid w:val="005861D8"/>
    <w:rsid w:val="00586469"/>
    <w:rsid w:val="005866AB"/>
    <w:rsid w:val="0058705E"/>
    <w:rsid w:val="00587696"/>
    <w:rsid w:val="00587855"/>
    <w:rsid w:val="00587B22"/>
    <w:rsid w:val="005913E8"/>
    <w:rsid w:val="005914C4"/>
    <w:rsid w:val="00591D2D"/>
    <w:rsid w:val="00592929"/>
    <w:rsid w:val="00592942"/>
    <w:rsid w:val="00592AF7"/>
    <w:rsid w:val="00592C2F"/>
    <w:rsid w:val="005940DC"/>
    <w:rsid w:val="005948D4"/>
    <w:rsid w:val="005948D8"/>
    <w:rsid w:val="00594BD5"/>
    <w:rsid w:val="00594F50"/>
    <w:rsid w:val="0059554C"/>
    <w:rsid w:val="0059560B"/>
    <w:rsid w:val="00595648"/>
    <w:rsid w:val="005957C6"/>
    <w:rsid w:val="00595CE8"/>
    <w:rsid w:val="00595EE5"/>
    <w:rsid w:val="005961E3"/>
    <w:rsid w:val="0059623E"/>
    <w:rsid w:val="00596596"/>
    <w:rsid w:val="005977A5"/>
    <w:rsid w:val="00597DD5"/>
    <w:rsid w:val="00597FB3"/>
    <w:rsid w:val="005A01E3"/>
    <w:rsid w:val="005A04CA"/>
    <w:rsid w:val="005A0AEA"/>
    <w:rsid w:val="005A0C88"/>
    <w:rsid w:val="005A0E1E"/>
    <w:rsid w:val="005A1279"/>
    <w:rsid w:val="005A19FA"/>
    <w:rsid w:val="005A1BC4"/>
    <w:rsid w:val="005A2079"/>
    <w:rsid w:val="005A2907"/>
    <w:rsid w:val="005A2950"/>
    <w:rsid w:val="005A332E"/>
    <w:rsid w:val="005A35D8"/>
    <w:rsid w:val="005A39DB"/>
    <w:rsid w:val="005A3A7E"/>
    <w:rsid w:val="005A3D87"/>
    <w:rsid w:val="005A3E7D"/>
    <w:rsid w:val="005A3EC0"/>
    <w:rsid w:val="005A43A2"/>
    <w:rsid w:val="005A47E2"/>
    <w:rsid w:val="005A4F5A"/>
    <w:rsid w:val="005A538D"/>
    <w:rsid w:val="005A54EC"/>
    <w:rsid w:val="005A596E"/>
    <w:rsid w:val="005A5F03"/>
    <w:rsid w:val="005A6400"/>
    <w:rsid w:val="005A6413"/>
    <w:rsid w:val="005A6425"/>
    <w:rsid w:val="005A6491"/>
    <w:rsid w:val="005A6841"/>
    <w:rsid w:val="005A68F0"/>
    <w:rsid w:val="005A6A8E"/>
    <w:rsid w:val="005A6ADC"/>
    <w:rsid w:val="005A6C9F"/>
    <w:rsid w:val="005A6F48"/>
    <w:rsid w:val="005A6F83"/>
    <w:rsid w:val="005A724C"/>
    <w:rsid w:val="005A7321"/>
    <w:rsid w:val="005A74DE"/>
    <w:rsid w:val="005A7599"/>
    <w:rsid w:val="005A769A"/>
    <w:rsid w:val="005B129B"/>
    <w:rsid w:val="005B1C57"/>
    <w:rsid w:val="005B205C"/>
    <w:rsid w:val="005B2728"/>
    <w:rsid w:val="005B3178"/>
    <w:rsid w:val="005B3921"/>
    <w:rsid w:val="005B3EAD"/>
    <w:rsid w:val="005B4543"/>
    <w:rsid w:val="005B49D9"/>
    <w:rsid w:val="005B4C54"/>
    <w:rsid w:val="005B4D1C"/>
    <w:rsid w:val="005B4D79"/>
    <w:rsid w:val="005B4E23"/>
    <w:rsid w:val="005B52B4"/>
    <w:rsid w:val="005B56EA"/>
    <w:rsid w:val="005B5A8D"/>
    <w:rsid w:val="005B5BDB"/>
    <w:rsid w:val="005B60C5"/>
    <w:rsid w:val="005B6670"/>
    <w:rsid w:val="005B6BA4"/>
    <w:rsid w:val="005B7886"/>
    <w:rsid w:val="005B7E52"/>
    <w:rsid w:val="005B7F30"/>
    <w:rsid w:val="005C04AB"/>
    <w:rsid w:val="005C05A4"/>
    <w:rsid w:val="005C0AC2"/>
    <w:rsid w:val="005C0DC8"/>
    <w:rsid w:val="005C10B4"/>
    <w:rsid w:val="005C13C0"/>
    <w:rsid w:val="005C14C5"/>
    <w:rsid w:val="005C16E7"/>
    <w:rsid w:val="005C1797"/>
    <w:rsid w:val="005C1815"/>
    <w:rsid w:val="005C1968"/>
    <w:rsid w:val="005C1B37"/>
    <w:rsid w:val="005C23C9"/>
    <w:rsid w:val="005C403A"/>
    <w:rsid w:val="005C4111"/>
    <w:rsid w:val="005C45DC"/>
    <w:rsid w:val="005C49A9"/>
    <w:rsid w:val="005C4DA5"/>
    <w:rsid w:val="005C4FF3"/>
    <w:rsid w:val="005C51B3"/>
    <w:rsid w:val="005C5763"/>
    <w:rsid w:val="005C6988"/>
    <w:rsid w:val="005C6D79"/>
    <w:rsid w:val="005C6E5C"/>
    <w:rsid w:val="005C7313"/>
    <w:rsid w:val="005C74E3"/>
    <w:rsid w:val="005D00E0"/>
    <w:rsid w:val="005D01AC"/>
    <w:rsid w:val="005D0830"/>
    <w:rsid w:val="005D191E"/>
    <w:rsid w:val="005D1C07"/>
    <w:rsid w:val="005D2202"/>
    <w:rsid w:val="005D2420"/>
    <w:rsid w:val="005D256D"/>
    <w:rsid w:val="005D2F4E"/>
    <w:rsid w:val="005D30AF"/>
    <w:rsid w:val="005D356B"/>
    <w:rsid w:val="005D3B35"/>
    <w:rsid w:val="005D40E4"/>
    <w:rsid w:val="005D4654"/>
    <w:rsid w:val="005D483D"/>
    <w:rsid w:val="005D4E27"/>
    <w:rsid w:val="005D5800"/>
    <w:rsid w:val="005D5E80"/>
    <w:rsid w:val="005D6F44"/>
    <w:rsid w:val="005D70F4"/>
    <w:rsid w:val="005D7355"/>
    <w:rsid w:val="005D75B3"/>
    <w:rsid w:val="005D75FB"/>
    <w:rsid w:val="005D78D3"/>
    <w:rsid w:val="005D78D5"/>
    <w:rsid w:val="005D7B9B"/>
    <w:rsid w:val="005E0A0D"/>
    <w:rsid w:val="005E0B2B"/>
    <w:rsid w:val="005E0DCC"/>
    <w:rsid w:val="005E152C"/>
    <w:rsid w:val="005E1C20"/>
    <w:rsid w:val="005E1F02"/>
    <w:rsid w:val="005E2A25"/>
    <w:rsid w:val="005E2A86"/>
    <w:rsid w:val="005E2AB1"/>
    <w:rsid w:val="005E381B"/>
    <w:rsid w:val="005E38A5"/>
    <w:rsid w:val="005E44A4"/>
    <w:rsid w:val="005E45CC"/>
    <w:rsid w:val="005E4961"/>
    <w:rsid w:val="005E5023"/>
    <w:rsid w:val="005E50E5"/>
    <w:rsid w:val="005E55C5"/>
    <w:rsid w:val="005E5D41"/>
    <w:rsid w:val="005E5D84"/>
    <w:rsid w:val="005E6316"/>
    <w:rsid w:val="005E69B2"/>
    <w:rsid w:val="005E6A57"/>
    <w:rsid w:val="005E6C72"/>
    <w:rsid w:val="005E7274"/>
    <w:rsid w:val="005E7331"/>
    <w:rsid w:val="005E7683"/>
    <w:rsid w:val="005E7725"/>
    <w:rsid w:val="005E790B"/>
    <w:rsid w:val="005E7CC0"/>
    <w:rsid w:val="005E7EA1"/>
    <w:rsid w:val="005F026B"/>
    <w:rsid w:val="005F0A64"/>
    <w:rsid w:val="005F112B"/>
    <w:rsid w:val="005F180B"/>
    <w:rsid w:val="005F1991"/>
    <w:rsid w:val="005F2761"/>
    <w:rsid w:val="005F2BCD"/>
    <w:rsid w:val="005F2E48"/>
    <w:rsid w:val="005F2EF3"/>
    <w:rsid w:val="005F329A"/>
    <w:rsid w:val="005F33BF"/>
    <w:rsid w:val="005F3875"/>
    <w:rsid w:val="005F4424"/>
    <w:rsid w:val="005F4556"/>
    <w:rsid w:val="005F46C7"/>
    <w:rsid w:val="005F4B39"/>
    <w:rsid w:val="005F55CB"/>
    <w:rsid w:val="005F55E5"/>
    <w:rsid w:val="005F5A80"/>
    <w:rsid w:val="005F5B8F"/>
    <w:rsid w:val="005F5C73"/>
    <w:rsid w:val="005F5F48"/>
    <w:rsid w:val="005F629E"/>
    <w:rsid w:val="005F6C33"/>
    <w:rsid w:val="005F6DBC"/>
    <w:rsid w:val="005F6E2C"/>
    <w:rsid w:val="005F7284"/>
    <w:rsid w:val="005F745C"/>
    <w:rsid w:val="005F76B4"/>
    <w:rsid w:val="005F773F"/>
    <w:rsid w:val="005F7767"/>
    <w:rsid w:val="005F78A4"/>
    <w:rsid w:val="005F7A55"/>
    <w:rsid w:val="0060023B"/>
    <w:rsid w:val="006002EE"/>
    <w:rsid w:val="00600FB2"/>
    <w:rsid w:val="00601C6B"/>
    <w:rsid w:val="00601D68"/>
    <w:rsid w:val="00602A1D"/>
    <w:rsid w:val="00602ABC"/>
    <w:rsid w:val="00602E1C"/>
    <w:rsid w:val="006030C0"/>
    <w:rsid w:val="006031F6"/>
    <w:rsid w:val="00603DC5"/>
    <w:rsid w:val="00603FC0"/>
    <w:rsid w:val="0060409C"/>
    <w:rsid w:val="006047BC"/>
    <w:rsid w:val="00604B58"/>
    <w:rsid w:val="00604EBE"/>
    <w:rsid w:val="00605795"/>
    <w:rsid w:val="00605D25"/>
    <w:rsid w:val="00605D88"/>
    <w:rsid w:val="0060611D"/>
    <w:rsid w:val="0060624D"/>
    <w:rsid w:val="00606770"/>
    <w:rsid w:val="00606999"/>
    <w:rsid w:val="00606A0D"/>
    <w:rsid w:val="00606A41"/>
    <w:rsid w:val="00606B6E"/>
    <w:rsid w:val="00607673"/>
    <w:rsid w:val="00607A88"/>
    <w:rsid w:val="00607A9D"/>
    <w:rsid w:val="00607C0F"/>
    <w:rsid w:val="00610E52"/>
    <w:rsid w:val="0061137C"/>
    <w:rsid w:val="006116C4"/>
    <w:rsid w:val="00611871"/>
    <w:rsid w:val="00611932"/>
    <w:rsid w:val="00611B1C"/>
    <w:rsid w:val="00611B47"/>
    <w:rsid w:val="00611E14"/>
    <w:rsid w:val="0061264F"/>
    <w:rsid w:val="006127CF"/>
    <w:rsid w:val="0061316E"/>
    <w:rsid w:val="00613431"/>
    <w:rsid w:val="006134AD"/>
    <w:rsid w:val="00613C7D"/>
    <w:rsid w:val="00613EC4"/>
    <w:rsid w:val="00614269"/>
    <w:rsid w:val="006145E0"/>
    <w:rsid w:val="0061487E"/>
    <w:rsid w:val="006150B5"/>
    <w:rsid w:val="00615D33"/>
    <w:rsid w:val="0061632D"/>
    <w:rsid w:val="00617D87"/>
    <w:rsid w:val="00620890"/>
    <w:rsid w:val="00620DF2"/>
    <w:rsid w:val="006210B1"/>
    <w:rsid w:val="00622961"/>
    <w:rsid w:val="00622972"/>
    <w:rsid w:val="00622CA2"/>
    <w:rsid w:val="00622EE1"/>
    <w:rsid w:val="00623C80"/>
    <w:rsid w:val="00623E6B"/>
    <w:rsid w:val="0062403D"/>
    <w:rsid w:val="006246AB"/>
    <w:rsid w:val="0062495C"/>
    <w:rsid w:val="006249E7"/>
    <w:rsid w:val="00624EDB"/>
    <w:rsid w:val="00625135"/>
    <w:rsid w:val="006254C4"/>
    <w:rsid w:val="00625F3A"/>
    <w:rsid w:val="00626073"/>
    <w:rsid w:val="006264B7"/>
    <w:rsid w:val="006272C3"/>
    <w:rsid w:val="00627385"/>
    <w:rsid w:val="00627593"/>
    <w:rsid w:val="00627A6C"/>
    <w:rsid w:val="00627C8E"/>
    <w:rsid w:val="00630080"/>
    <w:rsid w:val="00630710"/>
    <w:rsid w:val="00630723"/>
    <w:rsid w:val="00630AE8"/>
    <w:rsid w:val="00630ED1"/>
    <w:rsid w:val="0063107A"/>
    <w:rsid w:val="0063180F"/>
    <w:rsid w:val="00631933"/>
    <w:rsid w:val="006319DF"/>
    <w:rsid w:val="0063246D"/>
    <w:rsid w:val="006324AB"/>
    <w:rsid w:val="00632DD0"/>
    <w:rsid w:val="00633668"/>
    <w:rsid w:val="0063392B"/>
    <w:rsid w:val="00633E85"/>
    <w:rsid w:val="0063413C"/>
    <w:rsid w:val="006343A1"/>
    <w:rsid w:val="00634D2F"/>
    <w:rsid w:val="00634EF1"/>
    <w:rsid w:val="0063571D"/>
    <w:rsid w:val="00635D1F"/>
    <w:rsid w:val="0063615C"/>
    <w:rsid w:val="00637442"/>
    <w:rsid w:val="00637854"/>
    <w:rsid w:val="00640D66"/>
    <w:rsid w:val="00640F8B"/>
    <w:rsid w:val="006412BC"/>
    <w:rsid w:val="00641EF5"/>
    <w:rsid w:val="006423D5"/>
    <w:rsid w:val="00643685"/>
    <w:rsid w:val="00643BD5"/>
    <w:rsid w:val="00643BE3"/>
    <w:rsid w:val="00643FCE"/>
    <w:rsid w:val="00644037"/>
    <w:rsid w:val="00644166"/>
    <w:rsid w:val="006445F7"/>
    <w:rsid w:val="0064471F"/>
    <w:rsid w:val="00644840"/>
    <w:rsid w:val="00644A0B"/>
    <w:rsid w:val="0064523A"/>
    <w:rsid w:val="00645540"/>
    <w:rsid w:val="0064556D"/>
    <w:rsid w:val="00645584"/>
    <w:rsid w:val="00645768"/>
    <w:rsid w:val="00645A36"/>
    <w:rsid w:val="00645D98"/>
    <w:rsid w:val="0064652D"/>
    <w:rsid w:val="00646862"/>
    <w:rsid w:val="00646B0F"/>
    <w:rsid w:val="00646D04"/>
    <w:rsid w:val="00647169"/>
    <w:rsid w:val="006473B0"/>
    <w:rsid w:val="00647848"/>
    <w:rsid w:val="00647ED4"/>
    <w:rsid w:val="00647FA2"/>
    <w:rsid w:val="00650754"/>
    <w:rsid w:val="00651374"/>
    <w:rsid w:val="00651DE5"/>
    <w:rsid w:val="00651E0B"/>
    <w:rsid w:val="00652819"/>
    <w:rsid w:val="00652F4B"/>
    <w:rsid w:val="0065303F"/>
    <w:rsid w:val="006532EA"/>
    <w:rsid w:val="006536A3"/>
    <w:rsid w:val="00653FDC"/>
    <w:rsid w:val="00654A70"/>
    <w:rsid w:val="0065569C"/>
    <w:rsid w:val="006558B8"/>
    <w:rsid w:val="006559DF"/>
    <w:rsid w:val="00655A83"/>
    <w:rsid w:val="00655F23"/>
    <w:rsid w:val="00657581"/>
    <w:rsid w:val="0065760B"/>
    <w:rsid w:val="006578AC"/>
    <w:rsid w:val="00657AC9"/>
    <w:rsid w:val="00657E3E"/>
    <w:rsid w:val="006600AD"/>
    <w:rsid w:val="006603DC"/>
    <w:rsid w:val="0066051F"/>
    <w:rsid w:val="0066053F"/>
    <w:rsid w:val="0066092E"/>
    <w:rsid w:val="006609C4"/>
    <w:rsid w:val="00660C27"/>
    <w:rsid w:val="00661693"/>
    <w:rsid w:val="00661D38"/>
    <w:rsid w:val="00661D83"/>
    <w:rsid w:val="00661E39"/>
    <w:rsid w:val="00662044"/>
    <w:rsid w:val="00662145"/>
    <w:rsid w:val="006626B4"/>
    <w:rsid w:val="00662A55"/>
    <w:rsid w:val="006630C0"/>
    <w:rsid w:val="006633D6"/>
    <w:rsid w:val="0066384F"/>
    <w:rsid w:val="00663905"/>
    <w:rsid w:val="00663B1A"/>
    <w:rsid w:val="00663BA2"/>
    <w:rsid w:val="00663EB2"/>
    <w:rsid w:val="00663FC2"/>
    <w:rsid w:val="00664316"/>
    <w:rsid w:val="00664472"/>
    <w:rsid w:val="00664967"/>
    <w:rsid w:val="00664A88"/>
    <w:rsid w:val="00664DAE"/>
    <w:rsid w:val="00666B78"/>
    <w:rsid w:val="00667027"/>
    <w:rsid w:val="006676F9"/>
    <w:rsid w:val="00669344"/>
    <w:rsid w:val="0067012B"/>
    <w:rsid w:val="00670D6C"/>
    <w:rsid w:val="0067146F"/>
    <w:rsid w:val="006722F8"/>
    <w:rsid w:val="00672849"/>
    <w:rsid w:val="00672B5F"/>
    <w:rsid w:val="006732DB"/>
    <w:rsid w:val="0067374E"/>
    <w:rsid w:val="00673E1A"/>
    <w:rsid w:val="00674521"/>
    <w:rsid w:val="0067492F"/>
    <w:rsid w:val="006752C8"/>
    <w:rsid w:val="006752D2"/>
    <w:rsid w:val="006762ED"/>
    <w:rsid w:val="0067660A"/>
    <w:rsid w:val="00676812"/>
    <w:rsid w:val="006768D3"/>
    <w:rsid w:val="00676C16"/>
    <w:rsid w:val="00677F15"/>
    <w:rsid w:val="00677F61"/>
    <w:rsid w:val="0068114B"/>
    <w:rsid w:val="0068135C"/>
    <w:rsid w:val="00681587"/>
    <w:rsid w:val="006818EC"/>
    <w:rsid w:val="00682207"/>
    <w:rsid w:val="0068268A"/>
    <w:rsid w:val="00682DFE"/>
    <w:rsid w:val="00682F67"/>
    <w:rsid w:val="006834B1"/>
    <w:rsid w:val="00683DB8"/>
    <w:rsid w:val="00683F3C"/>
    <w:rsid w:val="00684020"/>
    <w:rsid w:val="00684312"/>
    <w:rsid w:val="00684337"/>
    <w:rsid w:val="00684D4E"/>
    <w:rsid w:val="00684DC7"/>
    <w:rsid w:val="00684F8B"/>
    <w:rsid w:val="006853EA"/>
    <w:rsid w:val="00685CD7"/>
    <w:rsid w:val="0068638A"/>
    <w:rsid w:val="00686484"/>
    <w:rsid w:val="006865FC"/>
    <w:rsid w:val="006867FD"/>
    <w:rsid w:val="00686DA1"/>
    <w:rsid w:val="00687251"/>
    <w:rsid w:val="00687558"/>
    <w:rsid w:val="00690663"/>
    <w:rsid w:val="006906D5"/>
    <w:rsid w:val="00690995"/>
    <w:rsid w:val="0069115D"/>
    <w:rsid w:val="00691885"/>
    <w:rsid w:val="006923DE"/>
    <w:rsid w:val="006926C2"/>
    <w:rsid w:val="00692A45"/>
    <w:rsid w:val="00692C24"/>
    <w:rsid w:val="00692E8D"/>
    <w:rsid w:val="00693390"/>
    <w:rsid w:val="006934D5"/>
    <w:rsid w:val="00693693"/>
    <w:rsid w:val="0069414D"/>
    <w:rsid w:val="006941D9"/>
    <w:rsid w:val="00694BC0"/>
    <w:rsid w:val="00694F73"/>
    <w:rsid w:val="00694FAF"/>
    <w:rsid w:val="006953CC"/>
    <w:rsid w:val="00695779"/>
    <w:rsid w:val="00695CBE"/>
    <w:rsid w:val="006960F6"/>
    <w:rsid w:val="006961B9"/>
    <w:rsid w:val="00696334"/>
    <w:rsid w:val="006973AB"/>
    <w:rsid w:val="006977CE"/>
    <w:rsid w:val="006A019D"/>
    <w:rsid w:val="006A0E5C"/>
    <w:rsid w:val="006A13A8"/>
    <w:rsid w:val="006A14FB"/>
    <w:rsid w:val="006A1AC4"/>
    <w:rsid w:val="006A1C07"/>
    <w:rsid w:val="006A1C75"/>
    <w:rsid w:val="006A29C4"/>
    <w:rsid w:val="006A2DB4"/>
    <w:rsid w:val="006A2E0A"/>
    <w:rsid w:val="006A351B"/>
    <w:rsid w:val="006A3604"/>
    <w:rsid w:val="006A3AA1"/>
    <w:rsid w:val="006A4920"/>
    <w:rsid w:val="006A494C"/>
    <w:rsid w:val="006A496A"/>
    <w:rsid w:val="006A4B76"/>
    <w:rsid w:val="006A4D28"/>
    <w:rsid w:val="006A52BE"/>
    <w:rsid w:val="006A539B"/>
    <w:rsid w:val="006A5533"/>
    <w:rsid w:val="006A55B1"/>
    <w:rsid w:val="006A58AF"/>
    <w:rsid w:val="006A59AC"/>
    <w:rsid w:val="006A5BEF"/>
    <w:rsid w:val="006A60D4"/>
    <w:rsid w:val="006A6474"/>
    <w:rsid w:val="006A65DF"/>
    <w:rsid w:val="006A669F"/>
    <w:rsid w:val="006A6C5F"/>
    <w:rsid w:val="006A6EC5"/>
    <w:rsid w:val="006A743A"/>
    <w:rsid w:val="006A74A4"/>
    <w:rsid w:val="006A759F"/>
    <w:rsid w:val="006A79EF"/>
    <w:rsid w:val="006A7C1E"/>
    <w:rsid w:val="006B0509"/>
    <w:rsid w:val="006B175C"/>
    <w:rsid w:val="006B210C"/>
    <w:rsid w:val="006B24A6"/>
    <w:rsid w:val="006B26B6"/>
    <w:rsid w:val="006B2C51"/>
    <w:rsid w:val="006B318B"/>
    <w:rsid w:val="006B328C"/>
    <w:rsid w:val="006B3325"/>
    <w:rsid w:val="006B3937"/>
    <w:rsid w:val="006B3CFE"/>
    <w:rsid w:val="006B407E"/>
    <w:rsid w:val="006B44F8"/>
    <w:rsid w:val="006B47D5"/>
    <w:rsid w:val="006B489C"/>
    <w:rsid w:val="006B4A27"/>
    <w:rsid w:val="006B5A26"/>
    <w:rsid w:val="006B5B95"/>
    <w:rsid w:val="006B5DCC"/>
    <w:rsid w:val="006B6396"/>
    <w:rsid w:val="006B63B7"/>
    <w:rsid w:val="006B68A4"/>
    <w:rsid w:val="006B6B25"/>
    <w:rsid w:val="006B6B7D"/>
    <w:rsid w:val="006B6DAB"/>
    <w:rsid w:val="006B6F16"/>
    <w:rsid w:val="006B7180"/>
    <w:rsid w:val="006B74EE"/>
    <w:rsid w:val="006B76D3"/>
    <w:rsid w:val="006B7E85"/>
    <w:rsid w:val="006C0028"/>
    <w:rsid w:val="006C02F3"/>
    <w:rsid w:val="006C0711"/>
    <w:rsid w:val="006C086E"/>
    <w:rsid w:val="006C0AC1"/>
    <w:rsid w:val="006C0D9A"/>
    <w:rsid w:val="006C1482"/>
    <w:rsid w:val="006C2022"/>
    <w:rsid w:val="006C2378"/>
    <w:rsid w:val="006C23AE"/>
    <w:rsid w:val="006C23D9"/>
    <w:rsid w:val="006C3478"/>
    <w:rsid w:val="006C3541"/>
    <w:rsid w:val="006C3CCF"/>
    <w:rsid w:val="006C3DBD"/>
    <w:rsid w:val="006C3F9E"/>
    <w:rsid w:val="006C40AB"/>
    <w:rsid w:val="006C5271"/>
    <w:rsid w:val="006C5A97"/>
    <w:rsid w:val="006C5CB2"/>
    <w:rsid w:val="006C665C"/>
    <w:rsid w:val="006C6920"/>
    <w:rsid w:val="006C6B41"/>
    <w:rsid w:val="006C7AE7"/>
    <w:rsid w:val="006C7B3A"/>
    <w:rsid w:val="006D03B6"/>
    <w:rsid w:val="006D0ACC"/>
    <w:rsid w:val="006D0ECD"/>
    <w:rsid w:val="006D1629"/>
    <w:rsid w:val="006D187C"/>
    <w:rsid w:val="006D1905"/>
    <w:rsid w:val="006D1FE7"/>
    <w:rsid w:val="006D2A64"/>
    <w:rsid w:val="006D2B37"/>
    <w:rsid w:val="006D2D72"/>
    <w:rsid w:val="006D2EFE"/>
    <w:rsid w:val="006D35E6"/>
    <w:rsid w:val="006D35EA"/>
    <w:rsid w:val="006D3606"/>
    <w:rsid w:val="006D3B8C"/>
    <w:rsid w:val="006D405A"/>
    <w:rsid w:val="006D44DF"/>
    <w:rsid w:val="006D480E"/>
    <w:rsid w:val="006D4A99"/>
    <w:rsid w:val="006D4B73"/>
    <w:rsid w:val="006D5330"/>
    <w:rsid w:val="006D53A3"/>
    <w:rsid w:val="006D57D7"/>
    <w:rsid w:val="006D5E23"/>
    <w:rsid w:val="006D6572"/>
    <w:rsid w:val="006D673D"/>
    <w:rsid w:val="006D728C"/>
    <w:rsid w:val="006D780C"/>
    <w:rsid w:val="006D7A93"/>
    <w:rsid w:val="006D7DB4"/>
    <w:rsid w:val="006D7DD3"/>
    <w:rsid w:val="006D7EB9"/>
    <w:rsid w:val="006D7EFC"/>
    <w:rsid w:val="006E009E"/>
    <w:rsid w:val="006E03BC"/>
    <w:rsid w:val="006E07DA"/>
    <w:rsid w:val="006E0AE3"/>
    <w:rsid w:val="006E0ECE"/>
    <w:rsid w:val="006E1682"/>
    <w:rsid w:val="006E229C"/>
    <w:rsid w:val="006E251E"/>
    <w:rsid w:val="006E25F5"/>
    <w:rsid w:val="006E279C"/>
    <w:rsid w:val="006E2F03"/>
    <w:rsid w:val="006E39F4"/>
    <w:rsid w:val="006E4E1E"/>
    <w:rsid w:val="006E4E61"/>
    <w:rsid w:val="006E5358"/>
    <w:rsid w:val="006E563E"/>
    <w:rsid w:val="006E5BDC"/>
    <w:rsid w:val="006E5ECB"/>
    <w:rsid w:val="006E732B"/>
    <w:rsid w:val="006E7575"/>
    <w:rsid w:val="006E7796"/>
    <w:rsid w:val="006F021E"/>
    <w:rsid w:val="006F062D"/>
    <w:rsid w:val="006F083A"/>
    <w:rsid w:val="006F0B55"/>
    <w:rsid w:val="006F1165"/>
    <w:rsid w:val="006F1B0C"/>
    <w:rsid w:val="006F1F85"/>
    <w:rsid w:val="006F2533"/>
    <w:rsid w:val="006F31A3"/>
    <w:rsid w:val="006F3663"/>
    <w:rsid w:val="006F3854"/>
    <w:rsid w:val="006F4003"/>
    <w:rsid w:val="006F4763"/>
    <w:rsid w:val="006F5609"/>
    <w:rsid w:val="006F58C6"/>
    <w:rsid w:val="006F5E37"/>
    <w:rsid w:val="006F6085"/>
    <w:rsid w:val="006F636E"/>
    <w:rsid w:val="006F63D3"/>
    <w:rsid w:val="006F64D9"/>
    <w:rsid w:val="006F65A5"/>
    <w:rsid w:val="006F6E83"/>
    <w:rsid w:val="006F76D0"/>
    <w:rsid w:val="006F7897"/>
    <w:rsid w:val="007000E1"/>
    <w:rsid w:val="007003C2"/>
    <w:rsid w:val="00700DFE"/>
    <w:rsid w:val="00701461"/>
    <w:rsid w:val="0070222B"/>
    <w:rsid w:val="007023DB"/>
    <w:rsid w:val="007024D3"/>
    <w:rsid w:val="00702B9E"/>
    <w:rsid w:val="00702BAB"/>
    <w:rsid w:val="00702D70"/>
    <w:rsid w:val="00702EE2"/>
    <w:rsid w:val="0070327F"/>
    <w:rsid w:val="007032DA"/>
    <w:rsid w:val="0070340B"/>
    <w:rsid w:val="00703A8F"/>
    <w:rsid w:val="007048DD"/>
    <w:rsid w:val="0070496E"/>
    <w:rsid w:val="00704ABD"/>
    <w:rsid w:val="00704C0B"/>
    <w:rsid w:val="00705233"/>
    <w:rsid w:val="00705267"/>
    <w:rsid w:val="007059E8"/>
    <w:rsid w:val="00705C19"/>
    <w:rsid w:val="0070670C"/>
    <w:rsid w:val="007067CD"/>
    <w:rsid w:val="00706C81"/>
    <w:rsid w:val="00707A26"/>
    <w:rsid w:val="00707B50"/>
    <w:rsid w:val="00707D6B"/>
    <w:rsid w:val="00707DCC"/>
    <w:rsid w:val="007102BF"/>
    <w:rsid w:val="00710458"/>
    <w:rsid w:val="007106E6"/>
    <w:rsid w:val="007108FE"/>
    <w:rsid w:val="00710B52"/>
    <w:rsid w:val="00710F7E"/>
    <w:rsid w:val="007114F0"/>
    <w:rsid w:val="0071161E"/>
    <w:rsid w:val="007116D0"/>
    <w:rsid w:val="00711748"/>
    <w:rsid w:val="007124E3"/>
    <w:rsid w:val="00712791"/>
    <w:rsid w:val="00712B6B"/>
    <w:rsid w:val="00712C3C"/>
    <w:rsid w:val="007134C3"/>
    <w:rsid w:val="00713B1E"/>
    <w:rsid w:val="00713C76"/>
    <w:rsid w:val="00713D84"/>
    <w:rsid w:val="0071401F"/>
    <w:rsid w:val="007144F0"/>
    <w:rsid w:val="007147CE"/>
    <w:rsid w:val="00714B08"/>
    <w:rsid w:val="00714CE3"/>
    <w:rsid w:val="00714D3D"/>
    <w:rsid w:val="0071524E"/>
    <w:rsid w:val="007158DF"/>
    <w:rsid w:val="0071597E"/>
    <w:rsid w:val="00715BDD"/>
    <w:rsid w:val="00715BE1"/>
    <w:rsid w:val="0071633D"/>
    <w:rsid w:val="0071689C"/>
    <w:rsid w:val="00716991"/>
    <w:rsid w:val="007176E2"/>
    <w:rsid w:val="00720CAA"/>
    <w:rsid w:val="00720FD3"/>
    <w:rsid w:val="007212A4"/>
    <w:rsid w:val="007215E4"/>
    <w:rsid w:val="00721D79"/>
    <w:rsid w:val="0072216F"/>
    <w:rsid w:val="007222AE"/>
    <w:rsid w:val="00722561"/>
    <w:rsid w:val="00722BF7"/>
    <w:rsid w:val="00723715"/>
    <w:rsid w:val="0072382C"/>
    <w:rsid w:val="00723F9D"/>
    <w:rsid w:val="00724057"/>
    <w:rsid w:val="0072427B"/>
    <w:rsid w:val="0072434D"/>
    <w:rsid w:val="007245BF"/>
    <w:rsid w:val="00724605"/>
    <w:rsid w:val="007246AD"/>
    <w:rsid w:val="007248A2"/>
    <w:rsid w:val="00724901"/>
    <w:rsid w:val="00724C03"/>
    <w:rsid w:val="007250A1"/>
    <w:rsid w:val="00725109"/>
    <w:rsid w:val="00725EDB"/>
    <w:rsid w:val="00726093"/>
    <w:rsid w:val="007263BA"/>
    <w:rsid w:val="00726A91"/>
    <w:rsid w:val="00726C22"/>
    <w:rsid w:val="00726E79"/>
    <w:rsid w:val="00726FC2"/>
    <w:rsid w:val="00727767"/>
    <w:rsid w:val="00727A09"/>
    <w:rsid w:val="00727C9B"/>
    <w:rsid w:val="00727F7C"/>
    <w:rsid w:val="007304FD"/>
    <w:rsid w:val="007308FE"/>
    <w:rsid w:val="007312A7"/>
    <w:rsid w:val="00731602"/>
    <w:rsid w:val="0073172D"/>
    <w:rsid w:val="00731956"/>
    <w:rsid w:val="007320E4"/>
    <w:rsid w:val="0073263C"/>
    <w:rsid w:val="00732964"/>
    <w:rsid w:val="00732C33"/>
    <w:rsid w:val="0073396C"/>
    <w:rsid w:val="00733AEA"/>
    <w:rsid w:val="00733CDA"/>
    <w:rsid w:val="00734042"/>
    <w:rsid w:val="0073457E"/>
    <w:rsid w:val="007355D3"/>
    <w:rsid w:val="007359A4"/>
    <w:rsid w:val="007363F5"/>
    <w:rsid w:val="00736623"/>
    <w:rsid w:val="0073684A"/>
    <w:rsid w:val="007369AC"/>
    <w:rsid w:val="007374CD"/>
    <w:rsid w:val="0073776E"/>
    <w:rsid w:val="00737819"/>
    <w:rsid w:val="00737A87"/>
    <w:rsid w:val="007405D5"/>
    <w:rsid w:val="007407D1"/>
    <w:rsid w:val="007407E7"/>
    <w:rsid w:val="0074086C"/>
    <w:rsid w:val="00740E53"/>
    <w:rsid w:val="007415B1"/>
    <w:rsid w:val="00741DD7"/>
    <w:rsid w:val="00742963"/>
    <w:rsid w:val="007430C7"/>
    <w:rsid w:val="007430FA"/>
    <w:rsid w:val="0074357D"/>
    <w:rsid w:val="00743ED3"/>
    <w:rsid w:val="007449C9"/>
    <w:rsid w:val="00745C16"/>
    <w:rsid w:val="00745D27"/>
    <w:rsid w:val="00745D28"/>
    <w:rsid w:val="0074695D"/>
    <w:rsid w:val="00746D94"/>
    <w:rsid w:val="007474EE"/>
    <w:rsid w:val="00747ACA"/>
    <w:rsid w:val="00747EC7"/>
    <w:rsid w:val="007506F6"/>
    <w:rsid w:val="00750B2F"/>
    <w:rsid w:val="00750CC8"/>
    <w:rsid w:val="00750E3E"/>
    <w:rsid w:val="007510BA"/>
    <w:rsid w:val="007518D8"/>
    <w:rsid w:val="00752854"/>
    <w:rsid w:val="00752D0B"/>
    <w:rsid w:val="007530DA"/>
    <w:rsid w:val="00753580"/>
    <w:rsid w:val="0075362F"/>
    <w:rsid w:val="00753775"/>
    <w:rsid w:val="00753C3F"/>
    <w:rsid w:val="00753D6C"/>
    <w:rsid w:val="0075411F"/>
    <w:rsid w:val="00754457"/>
    <w:rsid w:val="00754E4E"/>
    <w:rsid w:val="0075524C"/>
    <w:rsid w:val="0075564B"/>
    <w:rsid w:val="0075578C"/>
    <w:rsid w:val="007559D1"/>
    <w:rsid w:val="00755B7F"/>
    <w:rsid w:val="00755D8E"/>
    <w:rsid w:val="00755F3D"/>
    <w:rsid w:val="007560A7"/>
    <w:rsid w:val="00756154"/>
    <w:rsid w:val="0075625B"/>
    <w:rsid w:val="007566A2"/>
    <w:rsid w:val="00756C9B"/>
    <w:rsid w:val="00757446"/>
    <w:rsid w:val="0075769B"/>
    <w:rsid w:val="007578F9"/>
    <w:rsid w:val="00760216"/>
    <w:rsid w:val="007606E6"/>
    <w:rsid w:val="00760711"/>
    <w:rsid w:val="007607EF"/>
    <w:rsid w:val="00760F7C"/>
    <w:rsid w:val="0076140B"/>
    <w:rsid w:val="00761437"/>
    <w:rsid w:val="00761BE4"/>
    <w:rsid w:val="00761DC6"/>
    <w:rsid w:val="00761F00"/>
    <w:rsid w:val="0076220C"/>
    <w:rsid w:val="0076226D"/>
    <w:rsid w:val="007624F4"/>
    <w:rsid w:val="00762ACF"/>
    <w:rsid w:val="0076326D"/>
    <w:rsid w:val="0076332E"/>
    <w:rsid w:val="007636B3"/>
    <w:rsid w:val="00763D4E"/>
    <w:rsid w:val="0076447F"/>
    <w:rsid w:val="0076453C"/>
    <w:rsid w:val="00764AD4"/>
    <w:rsid w:val="0076532B"/>
    <w:rsid w:val="00765382"/>
    <w:rsid w:val="007664D0"/>
    <w:rsid w:val="007666E2"/>
    <w:rsid w:val="00766A61"/>
    <w:rsid w:val="00766ECB"/>
    <w:rsid w:val="00767C41"/>
    <w:rsid w:val="00767D22"/>
    <w:rsid w:val="00767DC3"/>
    <w:rsid w:val="00770460"/>
    <w:rsid w:val="007704E5"/>
    <w:rsid w:val="00770AFF"/>
    <w:rsid w:val="00770B03"/>
    <w:rsid w:val="00770DB7"/>
    <w:rsid w:val="00770F0F"/>
    <w:rsid w:val="00771319"/>
    <w:rsid w:val="00771887"/>
    <w:rsid w:val="007718EE"/>
    <w:rsid w:val="007722F3"/>
    <w:rsid w:val="00772C11"/>
    <w:rsid w:val="007739A3"/>
    <w:rsid w:val="00773A2A"/>
    <w:rsid w:val="007746C2"/>
    <w:rsid w:val="00774E23"/>
    <w:rsid w:val="00774FB2"/>
    <w:rsid w:val="0077531D"/>
    <w:rsid w:val="00775511"/>
    <w:rsid w:val="00775595"/>
    <w:rsid w:val="00775891"/>
    <w:rsid w:val="007759D3"/>
    <w:rsid w:val="00775B86"/>
    <w:rsid w:val="00775D45"/>
    <w:rsid w:val="00775F66"/>
    <w:rsid w:val="0077610F"/>
    <w:rsid w:val="00776990"/>
    <w:rsid w:val="007770E2"/>
    <w:rsid w:val="00777149"/>
    <w:rsid w:val="00777174"/>
    <w:rsid w:val="007772E9"/>
    <w:rsid w:val="00777688"/>
    <w:rsid w:val="00777C82"/>
    <w:rsid w:val="00780156"/>
    <w:rsid w:val="0078032F"/>
    <w:rsid w:val="00780620"/>
    <w:rsid w:val="0078097C"/>
    <w:rsid w:val="00780C5C"/>
    <w:rsid w:val="00780E93"/>
    <w:rsid w:val="00781103"/>
    <w:rsid w:val="0078126A"/>
    <w:rsid w:val="007814DF"/>
    <w:rsid w:val="0078167E"/>
    <w:rsid w:val="0078180A"/>
    <w:rsid w:val="00781DD4"/>
    <w:rsid w:val="00781E41"/>
    <w:rsid w:val="00782C64"/>
    <w:rsid w:val="00783361"/>
    <w:rsid w:val="00783D6C"/>
    <w:rsid w:val="007841F4"/>
    <w:rsid w:val="00784346"/>
    <w:rsid w:val="00784618"/>
    <w:rsid w:val="0078469A"/>
    <w:rsid w:val="00784D46"/>
    <w:rsid w:val="007860E8"/>
    <w:rsid w:val="00786187"/>
    <w:rsid w:val="00786204"/>
    <w:rsid w:val="007862F0"/>
    <w:rsid w:val="00786575"/>
    <w:rsid w:val="00786637"/>
    <w:rsid w:val="00786716"/>
    <w:rsid w:val="00786F8A"/>
    <w:rsid w:val="00787274"/>
    <w:rsid w:val="00787335"/>
    <w:rsid w:val="00787819"/>
    <w:rsid w:val="007879F8"/>
    <w:rsid w:val="00787A0F"/>
    <w:rsid w:val="00787D5B"/>
    <w:rsid w:val="00790E00"/>
    <w:rsid w:val="00790E6E"/>
    <w:rsid w:val="007914CC"/>
    <w:rsid w:val="00791BE8"/>
    <w:rsid w:val="007922F4"/>
    <w:rsid w:val="00793232"/>
    <w:rsid w:val="00793C38"/>
    <w:rsid w:val="00793DF8"/>
    <w:rsid w:val="00793E7F"/>
    <w:rsid w:val="00794103"/>
    <w:rsid w:val="00794E4C"/>
    <w:rsid w:val="00794EE0"/>
    <w:rsid w:val="007954BB"/>
    <w:rsid w:val="00795744"/>
    <w:rsid w:val="00795859"/>
    <w:rsid w:val="007959C2"/>
    <w:rsid w:val="00795C22"/>
    <w:rsid w:val="00795E42"/>
    <w:rsid w:val="0079644A"/>
    <w:rsid w:val="0079691A"/>
    <w:rsid w:val="0079717B"/>
    <w:rsid w:val="00797296"/>
    <w:rsid w:val="007975BB"/>
    <w:rsid w:val="007A0081"/>
    <w:rsid w:val="007A0608"/>
    <w:rsid w:val="007A0C9F"/>
    <w:rsid w:val="007A130A"/>
    <w:rsid w:val="007A18E3"/>
    <w:rsid w:val="007A1DA5"/>
    <w:rsid w:val="007A233F"/>
    <w:rsid w:val="007A2453"/>
    <w:rsid w:val="007A258C"/>
    <w:rsid w:val="007A2CA8"/>
    <w:rsid w:val="007A2FD2"/>
    <w:rsid w:val="007A345C"/>
    <w:rsid w:val="007A353B"/>
    <w:rsid w:val="007A41B3"/>
    <w:rsid w:val="007A44DF"/>
    <w:rsid w:val="007A4649"/>
    <w:rsid w:val="007A49A8"/>
    <w:rsid w:val="007A49ED"/>
    <w:rsid w:val="007A4B82"/>
    <w:rsid w:val="007A4EAB"/>
    <w:rsid w:val="007A592C"/>
    <w:rsid w:val="007A5C08"/>
    <w:rsid w:val="007A5CE2"/>
    <w:rsid w:val="007A6534"/>
    <w:rsid w:val="007A672A"/>
    <w:rsid w:val="007A6769"/>
    <w:rsid w:val="007A6E2C"/>
    <w:rsid w:val="007A6EDE"/>
    <w:rsid w:val="007A6F5F"/>
    <w:rsid w:val="007A725D"/>
    <w:rsid w:val="007B00BC"/>
    <w:rsid w:val="007B05E8"/>
    <w:rsid w:val="007B08B3"/>
    <w:rsid w:val="007B08C4"/>
    <w:rsid w:val="007B0913"/>
    <w:rsid w:val="007B0FDE"/>
    <w:rsid w:val="007B1BA4"/>
    <w:rsid w:val="007B1C6A"/>
    <w:rsid w:val="007B1D29"/>
    <w:rsid w:val="007B206D"/>
    <w:rsid w:val="007B2451"/>
    <w:rsid w:val="007B2625"/>
    <w:rsid w:val="007B2FD2"/>
    <w:rsid w:val="007B3041"/>
    <w:rsid w:val="007B310D"/>
    <w:rsid w:val="007B3127"/>
    <w:rsid w:val="007B3155"/>
    <w:rsid w:val="007B3358"/>
    <w:rsid w:val="007B3396"/>
    <w:rsid w:val="007B3BA2"/>
    <w:rsid w:val="007B3F71"/>
    <w:rsid w:val="007B43E4"/>
    <w:rsid w:val="007B461B"/>
    <w:rsid w:val="007B4B8A"/>
    <w:rsid w:val="007B4CB6"/>
    <w:rsid w:val="007B4D34"/>
    <w:rsid w:val="007B50EC"/>
    <w:rsid w:val="007B5120"/>
    <w:rsid w:val="007B5176"/>
    <w:rsid w:val="007B5CF7"/>
    <w:rsid w:val="007B6080"/>
    <w:rsid w:val="007B63A0"/>
    <w:rsid w:val="007B647B"/>
    <w:rsid w:val="007B6816"/>
    <w:rsid w:val="007B7119"/>
    <w:rsid w:val="007B7231"/>
    <w:rsid w:val="007B7EA6"/>
    <w:rsid w:val="007B7F72"/>
    <w:rsid w:val="007C00C3"/>
    <w:rsid w:val="007C010A"/>
    <w:rsid w:val="007C061A"/>
    <w:rsid w:val="007C06F4"/>
    <w:rsid w:val="007C0871"/>
    <w:rsid w:val="007C0DA8"/>
    <w:rsid w:val="007C0EB9"/>
    <w:rsid w:val="007C1283"/>
    <w:rsid w:val="007C1448"/>
    <w:rsid w:val="007C17D4"/>
    <w:rsid w:val="007C197C"/>
    <w:rsid w:val="007C19E9"/>
    <w:rsid w:val="007C1C88"/>
    <w:rsid w:val="007C1CC4"/>
    <w:rsid w:val="007C1F7A"/>
    <w:rsid w:val="007C267A"/>
    <w:rsid w:val="007C3020"/>
    <w:rsid w:val="007C3A81"/>
    <w:rsid w:val="007C44D5"/>
    <w:rsid w:val="007C4968"/>
    <w:rsid w:val="007C5AC0"/>
    <w:rsid w:val="007C692A"/>
    <w:rsid w:val="007C6B5D"/>
    <w:rsid w:val="007C6F00"/>
    <w:rsid w:val="007C6F2B"/>
    <w:rsid w:val="007C7078"/>
    <w:rsid w:val="007C791B"/>
    <w:rsid w:val="007C7939"/>
    <w:rsid w:val="007D0213"/>
    <w:rsid w:val="007D04DE"/>
    <w:rsid w:val="007D0595"/>
    <w:rsid w:val="007D05C1"/>
    <w:rsid w:val="007D1070"/>
    <w:rsid w:val="007D1071"/>
    <w:rsid w:val="007D136F"/>
    <w:rsid w:val="007D2072"/>
    <w:rsid w:val="007D2323"/>
    <w:rsid w:val="007D250B"/>
    <w:rsid w:val="007D299F"/>
    <w:rsid w:val="007D29A4"/>
    <w:rsid w:val="007D2ECE"/>
    <w:rsid w:val="007D2F55"/>
    <w:rsid w:val="007D3593"/>
    <w:rsid w:val="007D36AE"/>
    <w:rsid w:val="007D3CD0"/>
    <w:rsid w:val="007D3EEC"/>
    <w:rsid w:val="007D3EFF"/>
    <w:rsid w:val="007D4381"/>
    <w:rsid w:val="007D48F1"/>
    <w:rsid w:val="007D4A09"/>
    <w:rsid w:val="007D51C0"/>
    <w:rsid w:val="007D5215"/>
    <w:rsid w:val="007D56CC"/>
    <w:rsid w:val="007D5F4D"/>
    <w:rsid w:val="007D62D3"/>
    <w:rsid w:val="007D69C5"/>
    <w:rsid w:val="007D6D8E"/>
    <w:rsid w:val="007D6DF2"/>
    <w:rsid w:val="007D6EC6"/>
    <w:rsid w:val="007D79B5"/>
    <w:rsid w:val="007D7B4F"/>
    <w:rsid w:val="007D7DE4"/>
    <w:rsid w:val="007D7E6C"/>
    <w:rsid w:val="007E073E"/>
    <w:rsid w:val="007E0BFD"/>
    <w:rsid w:val="007E0F58"/>
    <w:rsid w:val="007E1539"/>
    <w:rsid w:val="007E1A89"/>
    <w:rsid w:val="007E1BFF"/>
    <w:rsid w:val="007E1C53"/>
    <w:rsid w:val="007E1F5F"/>
    <w:rsid w:val="007E29FA"/>
    <w:rsid w:val="007E2DAD"/>
    <w:rsid w:val="007E2F85"/>
    <w:rsid w:val="007E33F2"/>
    <w:rsid w:val="007E3F18"/>
    <w:rsid w:val="007E43A9"/>
    <w:rsid w:val="007E47FD"/>
    <w:rsid w:val="007E4819"/>
    <w:rsid w:val="007E4D35"/>
    <w:rsid w:val="007E5BB7"/>
    <w:rsid w:val="007E6383"/>
    <w:rsid w:val="007E6972"/>
    <w:rsid w:val="007E6FCE"/>
    <w:rsid w:val="007E7083"/>
    <w:rsid w:val="007E71AF"/>
    <w:rsid w:val="007E7343"/>
    <w:rsid w:val="007E76F8"/>
    <w:rsid w:val="007E776B"/>
    <w:rsid w:val="007E7DA8"/>
    <w:rsid w:val="007F00F4"/>
    <w:rsid w:val="007F049E"/>
    <w:rsid w:val="007F0A8E"/>
    <w:rsid w:val="007F0B21"/>
    <w:rsid w:val="007F0D7A"/>
    <w:rsid w:val="007F1586"/>
    <w:rsid w:val="007F17FC"/>
    <w:rsid w:val="007F1845"/>
    <w:rsid w:val="007F1A8A"/>
    <w:rsid w:val="007F1FBA"/>
    <w:rsid w:val="007F24B5"/>
    <w:rsid w:val="007F2C99"/>
    <w:rsid w:val="007F330E"/>
    <w:rsid w:val="007F35FD"/>
    <w:rsid w:val="007F3D02"/>
    <w:rsid w:val="007F3DC2"/>
    <w:rsid w:val="007F42F7"/>
    <w:rsid w:val="007F45BF"/>
    <w:rsid w:val="007F4BDC"/>
    <w:rsid w:val="007F5127"/>
    <w:rsid w:val="007F590D"/>
    <w:rsid w:val="007F60EE"/>
    <w:rsid w:val="007F61F8"/>
    <w:rsid w:val="007F651B"/>
    <w:rsid w:val="007F6CE3"/>
    <w:rsid w:val="007F710B"/>
    <w:rsid w:val="007F7400"/>
    <w:rsid w:val="007F74D5"/>
    <w:rsid w:val="007F7713"/>
    <w:rsid w:val="007F786D"/>
    <w:rsid w:val="007F7CA1"/>
    <w:rsid w:val="00800309"/>
    <w:rsid w:val="0080064A"/>
    <w:rsid w:val="00800657"/>
    <w:rsid w:val="00800AFC"/>
    <w:rsid w:val="00800B4B"/>
    <w:rsid w:val="00800DA2"/>
    <w:rsid w:val="00800F88"/>
    <w:rsid w:val="008011C0"/>
    <w:rsid w:val="00801B54"/>
    <w:rsid w:val="008024E3"/>
    <w:rsid w:val="0080278E"/>
    <w:rsid w:val="00802877"/>
    <w:rsid w:val="00802E45"/>
    <w:rsid w:val="008031D3"/>
    <w:rsid w:val="00803E29"/>
    <w:rsid w:val="00803F8A"/>
    <w:rsid w:val="00804043"/>
    <w:rsid w:val="0080437C"/>
    <w:rsid w:val="00805214"/>
    <w:rsid w:val="008054EC"/>
    <w:rsid w:val="008060C5"/>
    <w:rsid w:val="0080611F"/>
    <w:rsid w:val="00806455"/>
    <w:rsid w:val="0080676B"/>
    <w:rsid w:val="00806794"/>
    <w:rsid w:val="00806B8B"/>
    <w:rsid w:val="00806C61"/>
    <w:rsid w:val="0080709A"/>
    <w:rsid w:val="008071D5"/>
    <w:rsid w:val="008076E1"/>
    <w:rsid w:val="00807CAA"/>
    <w:rsid w:val="00807F13"/>
    <w:rsid w:val="00810036"/>
    <w:rsid w:val="0081043D"/>
    <w:rsid w:val="008105F5"/>
    <w:rsid w:val="0081060D"/>
    <w:rsid w:val="008106EA"/>
    <w:rsid w:val="00810ADC"/>
    <w:rsid w:val="0081105A"/>
    <w:rsid w:val="00811239"/>
    <w:rsid w:val="00811561"/>
    <w:rsid w:val="00811648"/>
    <w:rsid w:val="00811727"/>
    <w:rsid w:val="0081172D"/>
    <w:rsid w:val="00811C89"/>
    <w:rsid w:val="0081208A"/>
    <w:rsid w:val="0081255C"/>
    <w:rsid w:val="00812BC9"/>
    <w:rsid w:val="00812C5E"/>
    <w:rsid w:val="0081339E"/>
    <w:rsid w:val="008135E6"/>
    <w:rsid w:val="00813766"/>
    <w:rsid w:val="00813C3A"/>
    <w:rsid w:val="00813D50"/>
    <w:rsid w:val="0081476C"/>
    <w:rsid w:val="0081601A"/>
    <w:rsid w:val="00816148"/>
    <w:rsid w:val="008167D8"/>
    <w:rsid w:val="00816EE0"/>
    <w:rsid w:val="00817145"/>
    <w:rsid w:val="008172AB"/>
    <w:rsid w:val="00817583"/>
    <w:rsid w:val="00817599"/>
    <w:rsid w:val="0081769B"/>
    <w:rsid w:val="00817B65"/>
    <w:rsid w:val="00817CB4"/>
    <w:rsid w:val="00817D37"/>
    <w:rsid w:val="00820460"/>
    <w:rsid w:val="00820491"/>
    <w:rsid w:val="008209AC"/>
    <w:rsid w:val="00820BAB"/>
    <w:rsid w:val="00820DA6"/>
    <w:rsid w:val="00820E42"/>
    <w:rsid w:val="0082126F"/>
    <w:rsid w:val="00821C55"/>
    <w:rsid w:val="008222D1"/>
    <w:rsid w:val="008229F3"/>
    <w:rsid w:val="00823172"/>
    <w:rsid w:val="00823276"/>
    <w:rsid w:val="00823CF2"/>
    <w:rsid w:val="00824452"/>
    <w:rsid w:val="00824A2E"/>
    <w:rsid w:val="00824EFF"/>
    <w:rsid w:val="0082500E"/>
    <w:rsid w:val="00825166"/>
    <w:rsid w:val="00825BCC"/>
    <w:rsid w:val="00826204"/>
    <w:rsid w:val="0082624E"/>
    <w:rsid w:val="00826D77"/>
    <w:rsid w:val="00826FB8"/>
    <w:rsid w:val="0082740C"/>
    <w:rsid w:val="008274A7"/>
    <w:rsid w:val="008276B7"/>
    <w:rsid w:val="00827788"/>
    <w:rsid w:val="008301E9"/>
    <w:rsid w:val="008303AB"/>
    <w:rsid w:val="00831081"/>
    <w:rsid w:val="00831608"/>
    <w:rsid w:val="00831668"/>
    <w:rsid w:val="00831B6A"/>
    <w:rsid w:val="00831C38"/>
    <w:rsid w:val="00832158"/>
    <w:rsid w:val="008324B8"/>
    <w:rsid w:val="00832773"/>
    <w:rsid w:val="008327B4"/>
    <w:rsid w:val="00832892"/>
    <w:rsid w:val="0083322B"/>
    <w:rsid w:val="0083351F"/>
    <w:rsid w:val="008335B3"/>
    <w:rsid w:val="00833EA5"/>
    <w:rsid w:val="00834051"/>
    <w:rsid w:val="00834BA7"/>
    <w:rsid w:val="00834D8E"/>
    <w:rsid w:val="00834D94"/>
    <w:rsid w:val="008351E4"/>
    <w:rsid w:val="008352BF"/>
    <w:rsid w:val="0083573C"/>
    <w:rsid w:val="00835E90"/>
    <w:rsid w:val="0083670D"/>
    <w:rsid w:val="00836B7A"/>
    <w:rsid w:val="00837935"/>
    <w:rsid w:val="00840697"/>
    <w:rsid w:val="00840DC3"/>
    <w:rsid w:val="00840DE9"/>
    <w:rsid w:val="0084115F"/>
    <w:rsid w:val="008411E9"/>
    <w:rsid w:val="00841F28"/>
    <w:rsid w:val="0084302D"/>
    <w:rsid w:val="008430D2"/>
    <w:rsid w:val="00843599"/>
    <w:rsid w:val="00843671"/>
    <w:rsid w:val="00843753"/>
    <w:rsid w:val="00844BAC"/>
    <w:rsid w:val="00844BE4"/>
    <w:rsid w:val="00844E43"/>
    <w:rsid w:val="00845426"/>
    <w:rsid w:val="008456A9"/>
    <w:rsid w:val="00845881"/>
    <w:rsid w:val="00845BB6"/>
    <w:rsid w:val="00846918"/>
    <w:rsid w:val="00847023"/>
    <w:rsid w:val="0084719B"/>
    <w:rsid w:val="00847231"/>
    <w:rsid w:val="00847706"/>
    <w:rsid w:val="00847AEE"/>
    <w:rsid w:val="00847EA7"/>
    <w:rsid w:val="00850197"/>
    <w:rsid w:val="008503D9"/>
    <w:rsid w:val="00850506"/>
    <w:rsid w:val="00850F76"/>
    <w:rsid w:val="00851814"/>
    <w:rsid w:val="00851822"/>
    <w:rsid w:val="00851895"/>
    <w:rsid w:val="00851D47"/>
    <w:rsid w:val="00852082"/>
    <w:rsid w:val="00852194"/>
    <w:rsid w:val="00852A29"/>
    <w:rsid w:val="00853002"/>
    <w:rsid w:val="00853579"/>
    <w:rsid w:val="008537B8"/>
    <w:rsid w:val="00853D47"/>
    <w:rsid w:val="00853E8F"/>
    <w:rsid w:val="00853FFC"/>
    <w:rsid w:val="0085407A"/>
    <w:rsid w:val="008550F2"/>
    <w:rsid w:val="00855633"/>
    <w:rsid w:val="0085582D"/>
    <w:rsid w:val="00855A89"/>
    <w:rsid w:val="00855E63"/>
    <w:rsid w:val="00856085"/>
    <w:rsid w:val="008564A1"/>
    <w:rsid w:val="008565A1"/>
    <w:rsid w:val="00856978"/>
    <w:rsid w:val="00856FAC"/>
    <w:rsid w:val="00857170"/>
    <w:rsid w:val="00857593"/>
    <w:rsid w:val="0085786A"/>
    <w:rsid w:val="00857BCE"/>
    <w:rsid w:val="00857C19"/>
    <w:rsid w:val="00857DC1"/>
    <w:rsid w:val="00860287"/>
    <w:rsid w:val="00860536"/>
    <w:rsid w:val="008606DF"/>
    <w:rsid w:val="00860710"/>
    <w:rsid w:val="008607C5"/>
    <w:rsid w:val="00860B9A"/>
    <w:rsid w:val="00860C72"/>
    <w:rsid w:val="0086123C"/>
    <w:rsid w:val="00861B41"/>
    <w:rsid w:val="00862824"/>
    <w:rsid w:val="008632CB"/>
    <w:rsid w:val="00863652"/>
    <w:rsid w:val="00863AF0"/>
    <w:rsid w:val="00863FF6"/>
    <w:rsid w:val="00864311"/>
    <w:rsid w:val="00864339"/>
    <w:rsid w:val="0086483C"/>
    <w:rsid w:val="00864FA8"/>
    <w:rsid w:val="00865F8D"/>
    <w:rsid w:val="008668EC"/>
    <w:rsid w:val="00867F23"/>
    <w:rsid w:val="00870217"/>
    <w:rsid w:val="0087070A"/>
    <w:rsid w:val="008709C3"/>
    <w:rsid w:val="00871808"/>
    <w:rsid w:val="00871A79"/>
    <w:rsid w:val="008725A3"/>
    <w:rsid w:val="00872854"/>
    <w:rsid w:val="00872C22"/>
    <w:rsid w:val="00874240"/>
    <w:rsid w:val="0087463F"/>
    <w:rsid w:val="008746C7"/>
    <w:rsid w:val="00874B37"/>
    <w:rsid w:val="00874D71"/>
    <w:rsid w:val="00874D8C"/>
    <w:rsid w:val="00874EAC"/>
    <w:rsid w:val="0087555E"/>
    <w:rsid w:val="008757EE"/>
    <w:rsid w:val="00875E08"/>
    <w:rsid w:val="0087603A"/>
    <w:rsid w:val="008760FD"/>
    <w:rsid w:val="0087635D"/>
    <w:rsid w:val="00876382"/>
    <w:rsid w:val="008763F3"/>
    <w:rsid w:val="008764C0"/>
    <w:rsid w:val="00876ACD"/>
    <w:rsid w:val="00876E5A"/>
    <w:rsid w:val="00876F84"/>
    <w:rsid w:val="0087703C"/>
    <w:rsid w:val="00877B61"/>
    <w:rsid w:val="00881120"/>
    <w:rsid w:val="00881297"/>
    <w:rsid w:val="008814E8"/>
    <w:rsid w:val="00881625"/>
    <w:rsid w:val="00881635"/>
    <w:rsid w:val="00881806"/>
    <w:rsid w:val="00881ABF"/>
    <w:rsid w:val="00881DBC"/>
    <w:rsid w:val="00883967"/>
    <w:rsid w:val="00883AC2"/>
    <w:rsid w:val="008840F7"/>
    <w:rsid w:val="00884614"/>
    <w:rsid w:val="00884810"/>
    <w:rsid w:val="00884F5B"/>
    <w:rsid w:val="00885067"/>
    <w:rsid w:val="008858F0"/>
    <w:rsid w:val="00885B0A"/>
    <w:rsid w:val="00885E65"/>
    <w:rsid w:val="00885E7F"/>
    <w:rsid w:val="00886128"/>
    <w:rsid w:val="008862A7"/>
    <w:rsid w:val="0088680F"/>
    <w:rsid w:val="00886C33"/>
    <w:rsid w:val="008875AD"/>
    <w:rsid w:val="00887AD6"/>
    <w:rsid w:val="00887FC4"/>
    <w:rsid w:val="00890038"/>
    <w:rsid w:val="00890DD9"/>
    <w:rsid w:val="00890E03"/>
    <w:rsid w:val="00890EA4"/>
    <w:rsid w:val="0089197B"/>
    <w:rsid w:val="00892352"/>
    <w:rsid w:val="0089247D"/>
    <w:rsid w:val="00892559"/>
    <w:rsid w:val="008927DA"/>
    <w:rsid w:val="00892892"/>
    <w:rsid w:val="00892B63"/>
    <w:rsid w:val="00894085"/>
    <w:rsid w:val="008945FA"/>
    <w:rsid w:val="00894928"/>
    <w:rsid w:val="00894970"/>
    <w:rsid w:val="008949BC"/>
    <w:rsid w:val="00894E5C"/>
    <w:rsid w:val="008951CA"/>
    <w:rsid w:val="00895659"/>
    <w:rsid w:val="00895976"/>
    <w:rsid w:val="00895A34"/>
    <w:rsid w:val="00895B0C"/>
    <w:rsid w:val="00895F67"/>
    <w:rsid w:val="00896310"/>
    <w:rsid w:val="00896717"/>
    <w:rsid w:val="008967B9"/>
    <w:rsid w:val="00897A89"/>
    <w:rsid w:val="008A009C"/>
    <w:rsid w:val="008A0359"/>
    <w:rsid w:val="008A0517"/>
    <w:rsid w:val="008A1221"/>
    <w:rsid w:val="008A1352"/>
    <w:rsid w:val="008A1829"/>
    <w:rsid w:val="008A1B7E"/>
    <w:rsid w:val="008A211D"/>
    <w:rsid w:val="008A2A1E"/>
    <w:rsid w:val="008A327B"/>
    <w:rsid w:val="008A3CDC"/>
    <w:rsid w:val="008A3DBA"/>
    <w:rsid w:val="008A3FBE"/>
    <w:rsid w:val="008A5BA9"/>
    <w:rsid w:val="008A6033"/>
    <w:rsid w:val="008A610F"/>
    <w:rsid w:val="008A63AE"/>
    <w:rsid w:val="008A69AB"/>
    <w:rsid w:val="008A6B14"/>
    <w:rsid w:val="008A6D94"/>
    <w:rsid w:val="008A74DA"/>
    <w:rsid w:val="008A78D0"/>
    <w:rsid w:val="008A7970"/>
    <w:rsid w:val="008A7D69"/>
    <w:rsid w:val="008B002B"/>
    <w:rsid w:val="008B05C1"/>
    <w:rsid w:val="008B0A5F"/>
    <w:rsid w:val="008B1025"/>
    <w:rsid w:val="008B116E"/>
    <w:rsid w:val="008B1AA2"/>
    <w:rsid w:val="008B1BFD"/>
    <w:rsid w:val="008B24D2"/>
    <w:rsid w:val="008B3A28"/>
    <w:rsid w:val="008B3FD0"/>
    <w:rsid w:val="008B4372"/>
    <w:rsid w:val="008B64BD"/>
    <w:rsid w:val="008B7381"/>
    <w:rsid w:val="008B738F"/>
    <w:rsid w:val="008B73D6"/>
    <w:rsid w:val="008B7412"/>
    <w:rsid w:val="008B74DA"/>
    <w:rsid w:val="008B795C"/>
    <w:rsid w:val="008B7DC6"/>
    <w:rsid w:val="008C04F6"/>
    <w:rsid w:val="008C0DE8"/>
    <w:rsid w:val="008C12C3"/>
    <w:rsid w:val="008C178E"/>
    <w:rsid w:val="008C1D4E"/>
    <w:rsid w:val="008C27FD"/>
    <w:rsid w:val="008C2C4C"/>
    <w:rsid w:val="008C2CAE"/>
    <w:rsid w:val="008C3502"/>
    <w:rsid w:val="008C37FA"/>
    <w:rsid w:val="008C3A4E"/>
    <w:rsid w:val="008C3A69"/>
    <w:rsid w:val="008C445B"/>
    <w:rsid w:val="008C463B"/>
    <w:rsid w:val="008C4959"/>
    <w:rsid w:val="008C4C49"/>
    <w:rsid w:val="008C4CDB"/>
    <w:rsid w:val="008C5148"/>
    <w:rsid w:val="008C543C"/>
    <w:rsid w:val="008C5458"/>
    <w:rsid w:val="008C5EE2"/>
    <w:rsid w:val="008C6767"/>
    <w:rsid w:val="008C6D23"/>
    <w:rsid w:val="008C6D72"/>
    <w:rsid w:val="008C7330"/>
    <w:rsid w:val="008C74EB"/>
    <w:rsid w:val="008C7517"/>
    <w:rsid w:val="008C7921"/>
    <w:rsid w:val="008D0124"/>
    <w:rsid w:val="008D01C2"/>
    <w:rsid w:val="008D0396"/>
    <w:rsid w:val="008D063A"/>
    <w:rsid w:val="008D0C3A"/>
    <w:rsid w:val="008D1441"/>
    <w:rsid w:val="008D168C"/>
    <w:rsid w:val="008D168D"/>
    <w:rsid w:val="008D19FD"/>
    <w:rsid w:val="008D1EF6"/>
    <w:rsid w:val="008D210C"/>
    <w:rsid w:val="008D2348"/>
    <w:rsid w:val="008D295B"/>
    <w:rsid w:val="008D3344"/>
    <w:rsid w:val="008D343E"/>
    <w:rsid w:val="008D35C7"/>
    <w:rsid w:val="008D363B"/>
    <w:rsid w:val="008D379B"/>
    <w:rsid w:val="008D3F59"/>
    <w:rsid w:val="008D44E8"/>
    <w:rsid w:val="008D4D2E"/>
    <w:rsid w:val="008D5C2B"/>
    <w:rsid w:val="008D5E2B"/>
    <w:rsid w:val="008D5FDF"/>
    <w:rsid w:val="008D6299"/>
    <w:rsid w:val="008D6435"/>
    <w:rsid w:val="008D6589"/>
    <w:rsid w:val="008D71B1"/>
    <w:rsid w:val="008D7A11"/>
    <w:rsid w:val="008D7D60"/>
    <w:rsid w:val="008E0617"/>
    <w:rsid w:val="008E087A"/>
    <w:rsid w:val="008E089F"/>
    <w:rsid w:val="008E0D14"/>
    <w:rsid w:val="008E1006"/>
    <w:rsid w:val="008E1C58"/>
    <w:rsid w:val="008E1C8E"/>
    <w:rsid w:val="008E219C"/>
    <w:rsid w:val="008E2318"/>
    <w:rsid w:val="008E2894"/>
    <w:rsid w:val="008E2CB3"/>
    <w:rsid w:val="008E2D57"/>
    <w:rsid w:val="008E3080"/>
    <w:rsid w:val="008E309A"/>
    <w:rsid w:val="008E31C1"/>
    <w:rsid w:val="008E33C9"/>
    <w:rsid w:val="008E360E"/>
    <w:rsid w:val="008E37C4"/>
    <w:rsid w:val="008E388A"/>
    <w:rsid w:val="008E3B16"/>
    <w:rsid w:val="008E448C"/>
    <w:rsid w:val="008E4A52"/>
    <w:rsid w:val="008E4DAA"/>
    <w:rsid w:val="008E4F5D"/>
    <w:rsid w:val="008E5146"/>
    <w:rsid w:val="008E55F2"/>
    <w:rsid w:val="008E5753"/>
    <w:rsid w:val="008E59DC"/>
    <w:rsid w:val="008E6119"/>
    <w:rsid w:val="008E6140"/>
    <w:rsid w:val="008E67E4"/>
    <w:rsid w:val="008E6A22"/>
    <w:rsid w:val="008E6E22"/>
    <w:rsid w:val="008E7273"/>
    <w:rsid w:val="008E73F1"/>
    <w:rsid w:val="008E7507"/>
    <w:rsid w:val="008E7DE5"/>
    <w:rsid w:val="008E7E14"/>
    <w:rsid w:val="008E7EED"/>
    <w:rsid w:val="008F000C"/>
    <w:rsid w:val="008F009A"/>
    <w:rsid w:val="008F0793"/>
    <w:rsid w:val="008F0B5E"/>
    <w:rsid w:val="008F0BE5"/>
    <w:rsid w:val="008F0BF9"/>
    <w:rsid w:val="008F0CF4"/>
    <w:rsid w:val="008F1B30"/>
    <w:rsid w:val="008F1E72"/>
    <w:rsid w:val="008F246F"/>
    <w:rsid w:val="008F29FE"/>
    <w:rsid w:val="008F2C33"/>
    <w:rsid w:val="008F3180"/>
    <w:rsid w:val="008F38EA"/>
    <w:rsid w:val="008F3EA0"/>
    <w:rsid w:val="008F4116"/>
    <w:rsid w:val="008F42F9"/>
    <w:rsid w:val="008F4B56"/>
    <w:rsid w:val="008F4C67"/>
    <w:rsid w:val="008F4E17"/>
    <w:rsid w:val="008F505A"/>
    <w:rsid w:val="008F5118"/>
    <w:rsid w:val="008F535D"/>
    <w:rsid w:val="008F592E"/>
    <w:rsid w:val="008F5DC3"/>
    <w:rsid w:val="008F5DCC"/>
    <w:rsid w:val="008F6577"/>
    <w:rsid w:val="008F666D"/>
    <w:rsid w:val="008F6906"/>
    <w:rsid w:val="008F6CD3"/>
    <w:rsid w:val="008F7229"/>
    <w:rsid w:val="0090015F"/>
    <w:rsid w:val="009002D4"/>
    <w:rsid w:val="00900A0B"/>
    <w:rsid w:val="00902220"/>
    <w:rsid w:val="00902888"/>
    <w:rsid w:val="00902B89"/>
    <w:rsid w:val="00902DA1"/>
    <w:rsid w:val="00903645"/>
    <w:rsid w:val="00903753"/>
    <w:rsid w:val="00903D35"/>
    <w:rsid w:val="0090418F"/>
    <w:rsid w:val="009048A9"/>
    <w:rsid w:val="00904A14"/>
    <w:rsid w:val="00904F9E"/>
    <w:rsid w:val="009052B1"/>
    <w:rsid w:val="0090549F"/>
    <w:rsid w:val="009054CE"/>
    <w:rsid w:val="009057A1"/>
    <w:rsid w:val="00905979"/>
    <w:rsid w:val="00905BD4"/>
    <w:rsid w:val="00905EF1"/>
    <w:rsid w:val="00906E6B"/>
    <w:rsid w:val="0090751E"/>
    <w:rsid w:val="009079ED"/>
    <w:rsid w:val="00907D68"/>
    <w:rsid w:val="0091075B"/>
    <w:rsid w:val="00910D4E"/>
    <w:rsid w:val="009111C6"/>
    <w:rsid w:val="009112DA"/>
    <w:rsid w:val="00911B9D"/>
    <w:rsid w:val="00912C05"/>
    <w:rsid w:val="00912DC3"/>
    <w:rsid w:val="009131AF"/>
    <w:rsid w:val="00913365"/>
    <w:rsid w:val="0091352C"/>
    <w:rsid w:val="00913B0F"/>
    <w:rsid w:val="00913C8B"/>
    <w:rsid w:val="00913CE2"/>
    <w:rsid w:val="00913D65"/>
    <w:rsid w:val="0091437E"/>
    <w:rsid w:val="00914B08"/>
    <w:rsid w:val="00914B0B"/>
    <w:rsid w:val="00915254"/>
    <w:rsid w:val="009157A1"/>
    <w:rsid w:val="009158DE"/>
    <w:rsid w:val="00916113"/>
    <w:rsid w:val="0091616D"/>
    <w:rsid w:val="0091631C"/>
    <w:rsid w:val="009164ED"/>
    <w:rsid w:val="00916803"/>
    <w:rsid w:val="00916A3D"/>
    <w:rsid w:val="009170C8"/>
    <w:rsid w:val="009177C1"/>
    <w:rsid w:val="00917803"/>
    <w:rsid w:val="00917B56"/>
    <w:rsid w:val="009204DA"/>
    <w:rsid w:val="00920547"/>
    <w:rsid w:val="009209D2"/>
    <w:rsid w:val="00921557"/>
    <w:rsid w:val="009215A7"/>
    <w:rsid w:val="00921671"/>
    <w:rsid w:val="00921831"/>
    <w:rsid w:val="00923417"/>
    <w:rsid w:val="0092371C"/>
    <w:rsid w:val="00923D74"/>
    <w:rsid w:val="0092400C"/>
    <w:rsid w:val="009245EB"/>
    <w:rsid w:val="009252AF"/>
    <w:rsid w:val="00926915"/>
    <w:rsid w:val="00926D51"/>
    <w:rsid w:val="00927809"/>
    <w:rsid w:val="00927B08"/>
    <w:rsid w:val="00927D50"/>
    <w:rsid w:val="00927E92"/>
    <w:rsid w:val="00930592"/>
    <w:rsid w:val="00930625"/>
    <w:rsid w:val="00930A91"/>
    <w:rsid w:val="00930EF7"/>
    <w:rsid w:val="0093134D"/>
    <w:rsid w:val="009313DC"/>
    <w:rsid w:val="009316AA"/>
    <w:rsid w:val="00931CE4"/>
    <w:rsid w:val="00932270"/>
    <w:rsid w:val="009322E2"/>
    <w:rsid w:val="00932603"/>
    <w:rsid w:val="0093271F"/>
    <w:rsid w:val="009329AA"/>
    <w:rsid w:val="00932C39"/>
    <w:rsid w:val="00932C64"/>
    <w:rsid w:val="00932D03"/>
    <w:rsid w:val="00932FD0"/>
    <w:rsid w:val="0093346F"/>
    <w:rsid w:val="00933BFF"/>
    <w:rsid w:val="00933F34"/>
    <w:rsid w:val="0093431C"/>
    <w:rsid w:val="009345E6"/>
    <w:rsid w:val="00934E50"/>
    <w:rsid w:val="00935740"/>
    <w:rsid w:val="00935790"/>
    <w:rsid w:val="00935907"/>
    <w:rsid w:val="009361DB"/>
    <w:rsid w:val="00936C39"/>
    <w:rsid w:val="00936FB5"/>
    <w:rsid w:val="009371A7"/>
    <w:rsid w:val="0093723A"/>
    <w:rsid w:val="009374A4"/>
    <w:rsid w:val="0094001B"/>
    <w:rsid w:val="0094005F"/>
    <w:rsid w:val="0094074D"/>
    <w:rsid w:val="009412BE"/>
    <w:rsid w:val="00941445"/>
    <w:rsid w:val="00941632"/>
    <w:rsid w:val="00941EDC"/>
    <w:rsid w:val="009421AC"/>
    <w:rsid w:val="00942BFD"/>
    <w:rsid w:val="00943D2A"/>
    <w:rsid w:val="009449A8"/>
    <w:rsid w:val="00944D20"/>
    <w:rsid w:val="00944E30"/>
    <w:rsid w:val="00944FBE"/>
    <w:rsid w:val="0094532D"/>
    <w:rsid w:val="009454FA"/>
    <w:rsid w:val="00945763"/>
    <w:rsid w:val="009457D4"/>
    <w:rsid w:val="00945BC1"/>
    <w:rsid w:val="00946658"/>
    <w:rsid w:val="0094692A"/>
    <w:rsid w:val="00946AA6"/>
    <w:rsid w:val="00947832"/>
    <w:rsid w:val="00947D66"/>
    <w:rsid w:val="00950188"/>
    <w:rsid w:val="00950633"/>
    <w:rsid w:val="009506C2"/>
    <w:rsid w:val="00950713"/>
    <w:rsid w:val="00950974"/>
    <w:rsid w:val="00950B4D"/>
    <w:rsid w:val="009512BB"/>
    <w:rsid w:val="00951A3C"/>
    <w:rsid w:val="00951DFA"/>
    <w:rsid w:val="00952A92"/>
    <w:rsid w:val="00952EAE"/>
    <w:rsid w:val="00952FE6"/>
    <w:rsid w:val="00953342"/>
    <w:rsid w:val="009539D6"/>
    <w:rsid w:val="00953BB2"/>
    <w:rsid w:val="00953C2B"/>
    <w:rsid w:val="00954186"/>
    <w:rsid w:val="0095432A"/>
    <w:rsid w:val="0095433F"/>
    <w:rsid w:val="0095469C"/>
    <w:rsid w:val="009546E2"/>
    <w:rsid w:val="009550B5"/>
    <w:rsid w:val="009553C1"/>
    <w:rsid w:val="009555B3"/>
    <w:rsid w:val="009555E1"/>
    <w:rsid w:val="0095598E"/>
    <w:rsid w:val="0095604C"/>
    <w:rsid w:val="009569E2"/>
    <w:rsid w:val="00956A9F"/>
    <w:rsid w:val="00956AFF"/>
    <w:rsid w:val="00956C66"/>
    <w:rsid w:val="009576D6"/>
    <w:rsid w:val="00957EFE"/>
    <w:rsid w:val="00957FCB"/>
    <w:rsid w:val="00960937"/>
    <w:rsid w:val="0096098C"/>
    <w:rsid w:val="00960EE1"/>
    <w:rsid w:val="009617FB"/>
    <w:rsid w:val="00961844"/>
    <w:rsid w:val="00962734"/>
    <w:rsid w:val="00962F81"/>
    <w:rsid w:val="0096305F"/>
    <w:rsid w:val="00963066"/>
    <w:rsid w:val="0096308A"/>
    <w:rsid w:val="0096346D"/>
    <w:rsid w:val="00963A9B"/>
    <w:rsid w:val="00963B8F"/>
    <w:rsid w:val="00963CFA"/>
    <w:rsid w:val="00963EB0"/>
    <w:rsid w:val="0096419D"/>
    <w:rsid w:val="00964333"/>
    <w:rsid w:val="009645B7"/>
    <w:rsid w:val="00964DA4"/>
    <w:rsid w:val="009658E8"/>
    <w:rsid w:val="00966448"/>
    <w:rsid w:val="0096649F"/>
    <w:rsid w:val="00966BF1"/>
    <w:rsid w:val="0096716D"/>
    <w:rsid w:val="009672A9"/>
    <w:rsid w:val="00967D2D"/>
    <w:rsid w:val="00970308"/>
    <w:rsid w:val="00971131"/>
    <w:rsid w:val="009711F1"/>
    <w:rsid w:val="0097124C"/>
    <w:rsid w:val="0097140F"/>
    <w:rsid w:val="0097150E"/>
    <w:rsid w:val="009715D1"/>
    <w:rsid w:val="00971C8B"/>
    <w:rsid w:val="0097203A"/>
    <w:rsid w:val="00972519"/>
    <w:rsid w:val="009725BE"/>
    <w:rsid w:val="00972E5E"/>
    <w:rsid w:val="00973261"/>
    <w:rsid w:val="00973A58"/>
    <w:rsid w:val="00974333"/>
    <w:rsid w:val="009747D5"/>
    <w:rsid w:val="00974856"/>
    <w:rsid w:val="0097535C"/>
    <w:rsid w:val="00975763"/>
    <w:rsid w:val="009758FB"/>
    <w:rsid w:val="00975A8E"/>
    <w:rsid w:val="00975D8E"/>
    <w:rsid w:val="00976715"/>
    <w:rsid w:val="009767BF"/>
    <w:rsid w:val="00976898"/>
    <w:rsid w:val="00976C27"/>
    <w:rsid w:val="00977096"/>
    <w:rsid w:val="00977DFD"/>
    <w:rsid w:val="00977EF5"/>
    <w:rsid w:val="00980C57"/>
    <w:rsid w:val="00980D75"/>
    <w:rsid w:val="0098139C"/>
    <w:rsid w:val="0098149E"/>
    <w:rsid w:val="00981799"/>
    <w:rsid w:val="00981DDB"/>
    <w:rsid w:val="009822D3"/>
    <w:rsid w:val="009827D0"/>
    <w:rsid w:val="00982BC7"/>
    <w:rsid w:val="009831FD"/>
    <w:rsid w:val="00983587"/>
    <w:rsid w:val="009835D0"/>
    <w:rsid w:val="00983766"/>
    <w:rsid w:val="009838C8"/>
    <w:rsid w:val="00983A2C"/>
    <w:rsid w:val="0098460F"/>
    <w:rsid w:val="0098500C"/>
    <w:rsid w:val="00985150"/>
    <w:rsid w:val="009854A8"/>
    <w:rsid w:val="00985541"/>
    <w:rsid w:val="00985849"/>
    <w:rsid w:val="00985FF9"/>
    <w:rsid w:val="009862CC"/>
    <w:rsid w:val="0098641F"/>
    <w:rsid w:val="009864C6"/>
    <w:rsid w:val="00986633"/>
    <w:rsid w:val="00987092"/>
    <w:rsid w:val="00987C8B"/>
    <w:rsid w:val="00987D9A"/>
    <w:rsid w:val="00990230"/>
    <w:rsid w:val="0099029C"/>
    <w:rsid w:val="009903E4"/>
    <w:rsid w:val="009911B4"/>
    <w:rsid w:val="00991319"/>
    <w:rsid w:val="00991910"/>
    <w:rsid w:val="00992838"/>
    <w:rsid w:val="0099286C"/>
    <w:rsid w:val="009929A3"/>
    <w:rsid w:val="009929C3"/>
    <w:rsid w:val="009929E8"/>
    <w:rsid w:val="00992AF3"/>
    <w:rsid w:val="00992DB2"/>
    <w:rsid w:val="00992F64"/>
    <w:rsid w:val="00993029"/>
    <w:rsid w:val="009932E5"/>
    <w:rsid w:val="0099334E"/>
    <w:rsid w:val="00993501"/>
    <w:rsid w:val="00993B05"/>
    <w:rsid w:val="00993DD9"/>
    <w:rsid w:val="00993FAD"/>
    <w:rsid w:val="00994757"/>
    <w:rsid w:val="009948F2"/>
    <w:rsid w:val="0099553E"/>
    <w:rsid w:val="0099571C"/>
    <w:rsid w:val="009959DC"/>
    <w:rsid w:val="00995A39"/>
    <w:rsid w:val="0099613B"/>
    <w:rsid w:val="009969AA"/>
    <w:rsid w:val="0099743D"/>
    <w:rsid w:val="009A020D"/>
    <w:rsid w:val="009A093F"/>
    <w:rsid w:val="009A0D20"/>
    <w:rsid w:val="009A0E5E"/>
    <w:rsid w:val="009A130D"/>
    <w:rsid w:val="009A16D6"/>
    <w:rsid w:val="009A1792"/>
    <w:rsid w:val="009A1896"/>
    <w:rsid w:val="009A2D3E"/>
    <w:rsid w:val="009A33E0"/>
    <w:rsid w:val="009A3FA8"/>
    <w:rsid w:val="009A53EA"/>
    <w:rsid w:val="009A59B3"/>
    <w:rsid w:val="009A5A04"/>
    <w:rsid w:val="009A5A53"/>
    <w:rsid w:val="009A5BF7"/>
    <w:rsid w:val="009A6172"/>
    <w:rsid w:val="009A670E"/>
    <w:rsid w:val="009A6BED"/>
    <w:rsid w:val="009A7189"/>
    <w:rsid w:val="009A78B0"/>
    <w:rsid w:val="009A7A14"/>
    <w:rsid w:val="009B012B"/>
    <w:rsid w:val="009B0CAD"/>
    <w:rsid w:val="009B10C0"/>
    <w:rsid w:val="009B10ED"/>
    <w:rsid w:val="009B12E7"/>
    <w:rsid w:val="009B145C"/>
    <w:rsid w:val="009B1616"/>
    <w:rsid w:val="009B164C"/>
    <w:rsid w:val="009B19E6"/>
    <w:rsid w:val="009B1D64"/>
    <w:rsid w:val="009B2133"/>
    <w:rsid w:val="009B21A3"/>
    <w:rsid w:val="009B285E"/>
    <w:rsid w:val="009B2D4B"/>
    <w:rsid w:val="009B33D7"/>
    <w:rsid w:val="009B3C76"/>
    <w:rsid w:val="009B414D"/>
    <w:rsid w:val="009B4281"/>
    <w:rsid w:val="009B478E"/>
    <w:rsid w:val="009B48A9"/>
    <w:rsid w:val="009B4921"/>
    <w:rsid w:val="009B4BE6"/>
    <w:rsid w:val="009B4D35"/>
    <w:rsid w:val="009B4F5D"/>
    <w:rsid w:val="009B4F7E"/>
    <w:rsid w:val="009B5679"/>
    <w:rsid w:val="009B5A1A"/>
    <w:rsid w:val="009B5BD0"/>
    <w:rsid w:val="009B60B9"/>
    <w:rsid w:val="009B61B5"/>
    <w:rsid w:val="009B6303"/>
    <w:rsid w:val="009B69F0"/>
    <w:rsid w:val="009B6A4A"/>
    <w:rsid w:val="009B703D"/>
    <w:rsid w:val="009B72E9"/>
    <w:rsid w:val="009B72EB"/>
    <w:rsid w:val="009B735D"/>
    <w:rsid w:val="009B7E4E"/>
    <w:rsid w:val="009B7F36"/>
    <w:rsid w:val="009C02CC"/>
    <w:rsid w:val="009C061C"/>
    <w:rsid w:val="009C1589"/>
    <w:rsid w:val="009C24CC"/>
    <w:rsid w:val="009C2635"/>
    <w:rsid w:val="009C2A91"/>
    <w:rsid w:val="009C2BC8"/>
    <w:rsid w:val="009C31B2"/>
    <w:rsid w:val="009C344C"/>
    <w:rsid w:val="009C3CBC"/>
    <w:rsid w:val="009C431F"/>
    <w:rsid w:val="009C4A56"/>
    <w:rsid w:val="009C4CEC"/>
    <w:rsid w:val="009C510A"/>
    <w:rsid w:val="009C52FE"/>
    <w:rsid w:val="009C5417"/>
    <w:rsid w:val="009C54AB"/>
    <w:rsid w:val="009C59B7"/>
    <w:rsid w:val="009C5E2E"/>
    <w:rsid w:val="009C5FFB"/>
    <w:rsid w:val="009C625C"/>
    <w:rsid w:val="009C6A56"/>
    <w:rsid w:val="009C6F02"/>
    <w:rsid w:val="009C774C"/>
    <w:rsid w:val="009C7A9C"/>
    <w:rsid w:val="009C7AFE"/>
    <w:rsid w:val="009C7D6C"/>
    <w:rsid w:val="009C7DA8"/>
    <w:rsid w:val="009D014F"/>
    <w:rsid w:val="009D04BB"/>
    <w:rsid w:val="009D084C"/>
    <w:rsid w:val="009D08D3"/>
    <w:rsid w:val="009D0933"/>
    <w:rsid w:val="009D1421"/>
    <w:rsid w:val="009D1492"/>
    <w:rsid w:val="009D163E"/>
    <w:rsid w:val="009D19B6"/>
    <w:rsid w:val="009D2129"/>
    <w:rsid w:val="009D212D"/>
    <w:rsid w:val="009D2491"/>
    <w:rsid w:val="009D2520"/>
    <w:rsid w:val="009D2C92"/>
    <w:rsid w:val="009D2E27"/>
    <w:rsid w:val="009D310C"/>
    <w:rsid w:val="009D320B"/>
    <w:rsid w:val="009D3430"/>
    <w:rsid w:val="009D37BD"/>
    <w:rsid w:val="009D41FC"/>
    <w:rsid w:val="009D4304"/>
    <w:rsid w:val="009D44D8"/>
    <w:rsid w:val="009D4698"/>
    <w:rsid w:val="009D49AB"/>
    <w:rsid w:val="009D4BCD"/>
    <w:rsid w:val="009D52D5"/>
    <w:rsid w:val="009D5377"/>
    <w:rsid w:val="009D55B3"/>
    <w:rsid w:val="009D562E"/>
    <w:rsid w:val="009D5831"/>
    <w:rsid w:val="009D5BB1"/>
    <w:rsid w:val="009D5C9B"/>
    <w:rsid w:val="009D5E21"/>
    <w:rsid w:val="009D5F14"/>
    <w:rsid w:val="009D6873"/>
    <w:rsid w:val="009D6919"/>
    <w:rsid w:val="009D6A7D"/>
    <w:rsid w:val="009D6D30"/>
    <w:rsid w:val="009D7036"/>
    <w:rsid w:val="009D7228"/>
    <w:rsid w:val="009D7A6E"/>
    <w:rsid w:val="009E02FF"/>
    <w:rsid w:val="009E0902"/>
    <w:rsid w:val="009E1294"/>
    <w:rsid w:val="009E1396"/>
    <w:rsid w:val="009E1B30"/>
    <w:rsid w:val="009E1BCF"/>
    <w:rsid w:val="009E1C45"/>
    <w:rsid w:val="009E1F32"/>
    <w:rsid w:val="009E2B06"/>
    <w:rsid w:val="009E2E70"/>
    <w:rsid w:val="009E2FE6"/>
    <w:rsid w:val="009E324B"/>
    <w:rsid w:val="009E3D99"/>
    <w:rsid w:val="009E3E5B"/>
    <w:rsid w:val="009E41DE"/>
    <w:rsid w:val="009E544B"/>
    <w:rsid w:val="009E5530"/>
    <w:rsid w:val="009E572D"/>
    <w:rsid w:val="009E6128"/>
    <w:rsid w:val="009E6DBE"/>
    <w:rsid w:val="009E6F23"/>
    <w:rsid w:val="009E7079"/>
    <w:rsid w:val="009E740A"/>
    <w:rsid w:val="009F08F9"/>
    <w:rsid w:val="009F0BC4"/>
    <w:rsid w:val="009F0F51"/>
    <w:rsid w:val="009F110B"/>
    <w:rsid w:val="009F12DF"/>
    <w:rsid w:val="009F1525"/>
    <w:rsid w:val="009F1B8E"/>
    <w:rsid w:val="009F1F34"/>
    <w:rsid w:val="009F20DC"/>
    <w:rsid w:val="009F2673"/>
    <w:rsid w:val="009F2A09"/>
    <w:rsid w:val="009F30C1"/>
    <w:rsid w:val="009F388F"/>
    <w:rsid w:val="009F3B06"/>
    <w:rsid w:val="009F3D09"/>
    <w:rsid w:val="009F424C"/>
    <w:rsid w:val="009F4532"/>
    <w:rsid w:val="009F45DB"/>
    <w:rsid w:val="009F45EA"/>
    <w:rsid w:val="009F493D"/>
    <w:rsid w:val="009F5264"/>
    <w:rsid w:val="009F595C"/>
    <w:rsid w:val="009F6537"/>
    <w:rsid w:val="009F6E7F"/>
    <w:rsid w:val="009F71B5"/>
    <w:rsid w:val="009F723C"/>
    <w:rsid w:val="009F7BA5"/>
    <w:rsid w:val="00A00504"/>
    <w:rsid w:val="00A006BD"/>
    <w:rsid w:val="00A00AF6"/>
    <w:rsid w:val="00A0110B"/>
    <w:rsid w:val="00A01533"/>
    <w:rsid w:val="00A01975"/>
    <w:rsid w:val="00A01B2D"/>
    <w:rsid w:val="00A01B94"/>
    <w:rsid w:val="00A01CB8"/>
    <w:rsid w:val="00A01E05"/>
    <w:rsid w:val="00A02031"/>
    <w:rsid w:val="00A023C2"/>
    <w:rsid w:val="00A02444"/>
    <w:rsid w:val="00A024F7"/>
    <w:rsid w:val="00A02798"/>
    <w:rsid w:val="00A02BC9"/>
    <w:rsid w:val="00A03297"/>
    <w:rsid w:val="00A0331A"/>
    <w:rsid w:val="00A03B1C"/>
    <w:rsid w:val="00A03D21"/>
    <w:rsid w:val="00A0453A"/>
    <w:rsid w:val="00A04575"/>
    <w:rsid w:val="00A04664"/>
    <w:rsid w:val="00A046AD"/>
    <w:rsid w:val="00A04B6E"/>
    <w:rsid w:val="00A0541F"/>
    <w:rsid w:val="00A061C3"/>
    <w:rsid w:val="00A064C4"/>
    <w:rsid w:val="00A06AAB"/>
    <w:rsid w:val="00A06CC0"/>
    <w:rsid w:val="00A0747B"/>
    <w:rsid w:val="00A10856"/>
    <w:rsid w:val="00A11A47"/>
    <w:rsid w:val="00A121F2"/>
    <w:rsid w:val="00A1296B"/>
    <w:rsid w:val="00A12C1E"/>
    <w:rsid w:val="00A130FB"/>
    <w:rsid w:val="00A134C9"/>
    <w:rsid w:val="00A14BB1"/>
    <w:rsid w:val="00A15B11"/>
    <w:rsid w:val="00A15C38"/>
    <w:rsid w:val="00A15F56"/>
    <w:rsid w:val="00A1603D"/>
    <w:rsid w:val="00A169D4"/>
    <w:rsid w:val="00A16C5B"/>
    <w:rsid w:val="00A16D94"/>
    <w:rsid w:val="00A16F84"/>
    <w:rsid w:val="00A1711E"/>
    <w:rsid w:val="00A17142"/>
    <w:rsid w:val="00A174C8"/>
    <w:rsid w:val="00A17616"/>
    <w:rsid w:val="00A1779C"/>
    <w:rsid w:val="00A17C14"/>
    <w:rsid w:val="00A2077E"/>
    <w:rsid w:val="00A208DA"/>
    <w:rsid w:val="00A20C68"/>
    <w:rsid w:val="00A20DCF"/>
    <w:rsid w:val="00A20F70"/>
    <w:rsid w:val="00A21069"/>
    <w:rsid w:val="00A213BB"/>
    <w:rsid w:val="00A223AB"/>
    <w:rsid w:val="00A2258A"/>
    <w:rsid w:val="00A22808"/>
    <w:rsid w:val="00A24079"/>
    <w:rsid w:val="00A24497"/>
    <w:rsid w:val="00A2469D"/>
    <w:rsid w:val="00A24ADE"/>
    <w:rsid w:val="00A24CDB"/>
    <w:rsid w:val="00A254D8"/>
    <w:rsid w:val="00A25579"/>
    <w:rsid w:val="00A25C68"/>
    <w:rsid w:val="00A25C7C"/>
    <w:rsid w:val="00A26559"/>
    <w:rsid w:val="00A2709C"/>
    <w:rsid w:val="00A272B8"/>
    <w:rsid w:val="00A2768E"/>
    <w:rsid w:val="00A277A2"/>
    <w:rsid w:val="00A27A9C"/>
    <w:rsid w:val="00A27E76"/>
    <w:rsid w:val="00A302A5"/>
    <w:rsid w:val="00A30341"/>
    <w:rsid w:val="00A30477"/>
    <w:rsid w:val="00A30B73"/>
    <w:rsid w:val="00A3152C"/>
    <w:rsid w:val="00A31534"/>
    <w:rsid w:val="00A3164F"/>
    <w:rsid w:val="00A31737"/>
    <w:rsid w:val="00A3274C"/>
    <w:rsid w:val="00A32ABF"/>
    <w:rsid w:val="00A32BDC"/>
    <w:rsid w:val="00A32CB7"/>
    <w:rsid w:val="00A32FA2"/>
    <w:rsid w:val="00A334DF"/>
    <w:rsid w:val="00A337B5"/>
    <w:rsid w:val="00A34087"/>
    <w:rsid w:val="00A340C4"/>
    <w:rsid w:val="00A343C6"/>
    <w:rsid w:val="00A34887"/>
    <w:rsid w:val="00A34F16"/>
    <w:rsid w:val="00A354DC"/>
    <w:rsid w:val="00A35578"/>
    <w:rsid w:val="00A360E3"/>
    <w:rsid w:val="00A368C9"/>
    <w:rsid w:val="00A36AA0"/>
    <w:rsid w:val="00A371C2"/>
    <w:rsid w:val="00A3739A"/>
    <w:rsid w:val="00A37868"/>
    <w:rsid w:val="00A379F1"/>
    <w:rsid w:val="00A37B4D"/>
    <w:rsid w:val="00A40A90"/>
    <w:rsid w:val="00A40FB7"/>
    <w:rsid w:val="00A4148F"/>
    <w:rsid w:val="00A415DC"/>
    <w:rsid w:val="00A42055"/>
    <w:rsid w:val="00A43456"/>
    <w:rsid w:val="00A4360C"/>
    <w:rsid w:val="00A43B23"/>
    <w:rsid w:val="00A4486B"/>
    <w:rsid w:val="00A44D08"/>
    <w:rsid w:val="00A452BB"/>
    <w:rsid w:val="00A453E1"/>
    <w:rsid w:val="00A4660B"/>
    <w:rsid w:val="00A469B8"/>
    <w:rsid w:val="00A47250"/>
    <w:rsid w:val="00A473BF"/>
    <w:rsid w:val="00A47804"/>
    <w:rsid w:val="00A50FE1"/>
    <w:rsid w:val="00A51026"/>
    <w:rsid w:val="00A51073"/>
    <w:rsid w:val="00A51291"/>
    <w:rsid w:val="00A51535"/>
    <w:rsid w:val="00A51E05"/>
    <w:rsid w:val="00A51FAD"/>
    <w:rsid w:val="00A52428"/>
    <w:rsid w:val="00A52B59"/>
    <w:rsid w:val="00A52F82"/>
    <w:rsid w:val="00A533E4"/>
    <w:rsid w:val="00A53866"/>
    <w:rsid w:val="00A53BB0"/>
    <w:rsid w:val="00A53F15"/>
    <w:rsid w:val="00A54377"/>
    <w:rsid w:val="00A54710"/>
    <w:rsid w:val="00A54CA8"/>
    <w:rsid w:val="00A5595A"/>
    <w:rsid w:val="00A55F9B"/>
    <w:rsid w:val="00A56748"/>
    <w:rsid w:val="00A56753"/>
    <w:rsid w:val="00A567DB"/>
    <w:rsid w:val="00A56F49"/>
    <w:rsid w:val="00A57495"/>
    <w:rsid w:val="00A5760B"/>
    <w:rsid w:val="00A57A07"/>
    <w:rsid w:val="00A57B95"/>
    <w:rsid w:val="00A6053E"/>
    <w:rsid w:val="00A60660"/>
    <w:rsid w:val="00A60930"/>
    <w:rsid w:val="00A60B8B"/>
    <w:rsid w:val="00A61581"/>
    <w:rsid w:val="00A62A63"/>
    <w:rsid w:val="00A62C76"/>
    <w:rsid w:val="00A6323F"/>
    <w:rsid w:val="00A64357"/>
    <w:rsid w:val="00A644A2"/>
    <w:rsid w:val="00A6459B"/>
    <w:rsid w:val="00A6463B"/>
    <w:rsid w:val="00A64B95"/>
    <w:rsid w:val="00A64E47"/>
    <w:rsid w:val="00A64EE4"/>
    <w:rsid w:val="00A659B0"/>
    <w:rsid w:val="00A65D12"/>
    <w:rsid w:val="00A65EB7"/>
    <w:rsid w:val="00A660D2"/>
    <w:rsid w:val="00A665DF"/>
    <w:rsid w:val="00A66BB0"/>
    <w:rsid w:val="00A66D77"/>
    <w:rsid w:val="00A673F2"/>
    <w:rsid w:val="00A6748F"/>
    <w:rsid w:val="00A67A65"/>
    <w:rsid w:val="00A67EDC"/>
    <w:rsid w:val="00A67F32"/>
    <w:rsid w:val="00A70234"/>
    <w:rsid w:val="00A713AD"/>
    <w:rsid w:val="00A7159A"/>
    <w:rsid w:val="00A71A2A"/>
    <w:rsid w:val="00A7219E"/>
    <w:rsid w:val="00A723BF"/>
    <w:rsid w:val="00A727C8"/>
    <w:rsid w:val="00A72906"/>
    <w:rsid w:val="00A72CCD"/>
    <w:rsid w:val="00A72D19"/>
    <w:rsid w:val="00A72D41"/>
    <w:rsid w:val="00A737D2"/>
    <w:rsid w:val="00A74999"/>
    <w:rsid w:val="00A7524B"/>
    <w:rsid w:val="00A761C9"/>
    <w:rsid w:val="00A76412"/>
    <w:rsid w:val="00A766E6"/>
    <w:rsid w:val="00A7676A"/>
    <w:rsid w:val="00A76843"/>
    <w:rsid w:val="00A7735A"/>
    <w:rsid w:val="00A77388"/>
    <w:rsid w:val="00A801BF"/>
    <w:rsid w:val="00A802AD"/>
    <w:rsid w:val="00A80497"/>
    <w:rsid w:val="00A80840"/>
    <w:rsid w:val="00A81056"/>
    <w:rsid w:val="00A81095"/>
    <w:rsid w:val="00A812ED"/>
    <w:rsid w:val="00A8134E"/>
    <w:rsid w:val="00A8153C"/>
    <w:rsid w:val="00A81CEC"/>
    <w:rsid w:val="00A81D6B"/>
    <w:rsid w:val="00A82515"/>
    <w:rsid w:val="00A82624"/>
    <w:rsid w:val="00A82A4C"/>
    <w:rsid w:val="00A830AB"/>
    <w:rsid w:val="00A832D1"/>
    <w:rsid w:val="00A838A1"/>
    <w:rsid w:val="00A83D28"/>
    <w:rsid w:val="00A83FFF"/>
    <w:rsid w:val="00A84626"/>
    <w:rsid w:val="00A846B3"/>
    <w:rsid w:val="00A84F78"/>
    <w:rsid w:val="00A85178"/>
    <w:rsid w:val="00A851CA"/>
    <w:rsid w:val="00A851CC"/>
    <w:rsid w:val="00A85379"/>
    <w:rsid w:val="00A85C56"/>
    <w:rsid w:val="00A85D5A"/>
    <w:rsid w:val="00A86000"/>
    <w:rsid w:val="00A8661A"/>
    <w:rsid w:val="00A866BE"/>
    <w:rsid w:val="00A86880"/>
    <w:rsid w:val="00A8706A"/>
    <w:rsid w:val="00A8733D"/>
    <w:rsid w:val="00A87354"/>
    <w:rsid w:val="00A9019A"/>
    <w:rsid w:val="00A90258"/>
    <w:rsid w:val="00A903D3"/>
    <w:rsid w:val="00A90425"/>
    <w:rsid w:val="00A904F7"/>
    <w:rsid w:val="00A90F00"/>
    <w:rsid w:val="00A9156A"/>
    <w:rsid w:val="00A91678"/>
    <w:rsid w:val="00A91B5B"/>
    <w:rsid w:val="00A91F0A"/>
    <w:rsid w:val="00A91FFC"/>
    <w:rsid w:val="00A9217F"/>
    <w:rsid w:val="00A92344"/>
    <w:rsid w:val="00A92E4F"/>
    <w:rsid w:val="00A93043"/>
    <w:rsid w:val="00A934C1"/>
    <w:rsid w:val="00A93566"/>
    <w:rsid w:val="00A9373D"/>
    <w:rsid w:val="00A93A60"/>
    <w:rsid w:val="00A93B54"/>
    <w:rsid w:val="00A93E60"/>
    <w:rsid w:val="00A93F39"/>
    <w:rsid w:val="00A9413B"/>
    <w:rsid w:val="00A94ECD"/>
    <w:rsid w:val="00A9502B"/>
    <w:rsid w:val="00A95484"/>
    <w:rsid w:val="00A9642D"/>
    <w:rsid w:val="00A96B9E"/>
    <w:rsid w:val="00A9703C"/>
    <w:rsid w:val="00A97EF7"/>
    <w:rsid w:val="00AA0286"/>
    <w:rsid w:val="00AA04EB"/>
    <w:rsid w:val="00AA04ED"/>
    <w:rsid w:val="00AA0B25"/>
    <w:rsid w:val="00AA0C74"/>
    <w:rsid w:val="00AA0ED7"/>
    <w:rsid w:val="00AA19DF"/>
    <w:rsid w:val="00AA1A3A"/>
    <w:rsid w:val="00AA21EC"/>
    <w:rsid w:val="00AA23D4"/>
    <w:rsid w:val="00AA2BF2"/>
    <w:rsid w:val="00AA2FCE"/>
    <w:rsid w:val="00AA30B8"/>
    <w:rsid w:val="00AA344B"/>
    <w:rsid w:val="00AA349F"/>
    <w:rsid w:val="00AA3746"/>
    <w:rsid w:val="00AA3A13"/>
    <w:rsid w:val="00AA3B0E"/>
    <w:rsid w:val="00AA4567"/>
    <w:rsid w:val="00AA67CA"/>
    <w:rsid w:val="00AA7190"/>
    <w:rsid w:val="00AA72ED"/>
    <w:rsid w:val="00AA76DE"/>
    <w:rsid w:val="00AA7BC7"/>
    <w:rsid w:val="00AA7BD9"/>
    <w:rsid w:val="00AB0A8F"/>
    <w:rsid w:val="00AB0CED"/>
    <w:rsid w:val="00AB0D63"/>
    <w:rsid w:val="00AB0D73"/>
    <w:rsid w:val="00AB1372"/>
    <w:rsid w:val="00AB17A4"/>
    <w:rsid w:val="00AB1C28"/>
    <w:rsid w:val="00AB2B01"/>
    <w:rsid w:val="00AB2EF4"/>
    <w:rsid w:val="00AB3571"/>
    <w:rsid w:val="00AB378C"/>
    <w:rsid w:val="00AB37F4"/>
    <w:rsid w:val="00AB3A52"/>
    <w:rsid w:val="00AB4AA2"/>
    <w:rsid w:val="00AB4FC2"/>
    <w:rsid w:val="00AB52F8"/>
    <w:rsid w:val="00AB5334"/>
    <w:rsid w:val="00AB5709"/>
    <w:rsid w:val="00AB5E58"/>
    <w:rsid w:val="00AB62F3"/>
    <w:rsid w:val="00AB63DB"/>
    <w:rsid w:val="00AB69F5"/>
    <w:rsid w:val="00AB70BB"/>
    <w:rsid w:val="00AB70FB"/>
    <w:rsid w:val="00AB7444"/>
    <w:rsid w:val="00AB7593"/>
    <w:rsid w:val="00AB7D09"/>
    <w:rsid w:val="00AB7FE2"/>
    <w:rsid w:val="00AC0D6A"/>
    <w:rsid w:val="00AC1094"/>
    <w:rsid w:val="00AC12D2"/>
    <w:rsid w:val="00AC13E5"/>
    <w:rsid w:val="00AC14F1"/>
    <w:rsid w:val="00AC1508"/>
    <w:rsid w:val="00AC19F6"/>
    <w:rsid w:val="00AC1AE5"/>
    <w:rsid w:val="00AC1EB9"/>
    <w:rsid w:val="00AC20D5"/>
    <w:rsid w:val="00AC2204"/>
    <w:rsid w:val="00AC2A29"/>
    <w:rsid w:val="00AC2D81"/>
    <w:rsid w:val="00AC31F2"/>
    <w:rsid w:val="00AC368E"/>
    <w:rsid w:val="00AC3DA2"/>
    <w:rsid w:val="00AC3DDC"/>
    <w:rsid w:val="00AC47A7"/>
    <w:rsid w:val="00AC47CF"/>
    <w:rsid w:val="00AC48C8"/>
    <w:rsid w:val="00AC510A"/>
    <w:rsid w:val="00AC5231"/>
    <w:rsid w:val="00AC55FB"/>
    <w:rsid w:val="00AC5E6A"/>
    <w:rsid w:val="00AC67B8"/>
    <w:rsid w:val="00AC6CFC"/>
    <w:rsid w:val="00AC791F"/>
    <w:rsid w:val="00AC795C"/>
    <w:rsid w:val="00AD049F"/>
    <w:rsid w:val="00AD0569"/>
    <w:rsid w:val="00AD0BCA"/>
    <w:rsid w:val="00AD0C23"/>
    <w:rsid w:val="00AD0EC4"/>
    <w:rsid w:val="00AD0FDA"/>
    <w:rsid w:val="00AD1793"/>
    <w:rsid w:val="00AD18D2"/>
    <w:rsid w:val="00AD1AD1"/>
    <w:rsid w:val="00AD2241"/>
    <w:rsid w:val="00AD30F5"/>
    <w:rsid w:val="00AD3F03"/>
    <w:rsid w:val="00AD3FC5"/>
    <w:rsid w:val="00AD42E2"/>
    <w:rsid w:val="00AD4738"/>
    <w:rsid w:val="00AD4ADF"/>
    <w:rsid w:val="00AD4DB0"/>
    <w:rsid w:val="00AD5439"/>
    <w:rsid w:val="00AD571B"/>
    <w:rsid w:val="00AD6227"/>
    <w:rsid w:val="00AD6644"/>
    <w:rsid w:val="00AD6744"/>
    <w:rsid w:val="00AD7348"/>
    <w:rsid w:val="00AD78D2"/>
    <w:rsid w:val="00AD7A2E"/>
    <w:rsid w:val="00AD7E28"/>
    <w:rsid w:val="00AE0FAD"/>
    <w:rsid w:val="00AE0FC7"/>
    <w:rsid w:val="00AE103A"/>
    <w:rsid w:val="00AE1162"/>
    <w:rsid w:val="00AE148C"/>
    <w:rsid w:val="00AE171C"/>
    <w:rsid w:val="00AE2F8C"/>
    <w:rsid w:val="00AE3212"/>
    <w:rsid w:val="00AE3F14"/>
    <w:rsid w:val="00AE4992"/>
    <w:rsid w:val="00AE4C62"/>
    <w:rsid w:val="00AE4DED"/>
    <w:rsid w:val="00AE5181"/>
    <w:rsid w:val="00AE53B0"/>
    <w:rsid w:val="00AE5C92"/>
    <w:rsid w:val="00AE5D34"/>
    <w:rsid w:val="00AE68B7"/>
    <w:rsid w:val="00AE6F4E"/>
    <w:rsid w:val="00AE710D"/>
    <w:rsid w:val="00AE72DA"/>
    <w:rsid w:val="00AE77B1"/>
    <w:rsid w:val="00AE77F9"/>
    <w:rsid w:val="00AF036D"/>
    <w:rsid w:val="00AF103F"/>
    <w:rsid w:val="00AF10EF"/>
    <w:rsid w:val="00AF1169"/>
    <w:rsid w:val="00AF1BAF"/>
    <w:rsid w:val="00AF1D1B"/>
    <w:rsid w:val="00AF1D3A"/>
    <w:rsid w:val="00AF1DAC"/>
    <w:rsid w:val="00AF230A"/>
    <w:rsid w:val="00AF2763"/>
    <w:rsid w:val="00AF2826"/>
    <w:rsid w:val="00AF2FB3"/>
    <w:rsid w:val="00AF33FE"/>
    <w:rsid w:val="00AF3FAB"/>
    <w:rsid w:val="00AF42A7"/>
    <w:rsid w:val="00AF44DE"/>
    <w:rsid w:val="00AF4579"/>
    <w:rsid w:val="00AF4696"/>
    <w:rsid w:val="00AF46B3"/>
    <w:rsid w:val="00AF493D"/>
    <w:rsid w:val="00AF4DC7"/>
    <w:rsid w:val="00AF5073"/>
    <w:rsid w:val="00AF5852"/>
    <w:rsid w:val="00AF59EC"/>
    <w:rsid w:val="00AF5A75"/>
    <w:rsid w:val="00AF5D6B"/>
    <w:rsid w:val="00AF5E38"/>
    <w:rsid w:val="00AF62B8"/>
    <w:rsid w:val="00AF6717"/>
    <w:rsid w:val="00AF6967"/>
    <w:rsid w:val="00AF6A1A"/>
    <w:rsid w:val="00AF6B18"/>
    <w:rsid w:val="00AF6B32"/>
    <w:rsid w:val="00AF6C90"/>
    <w:rsid w:val="00AF6E9B"/>
    <w:rsid w:val="00AF6EF9"/>
    <w:rsid w:val="00AF7235"/>
    <w:rsid w:val="00AF74A4"/>
    <w:rsid w:val="00AF762E"/>
    <w:rsid w:val="00AF76F9"/>
    <w:rsid w:val="00AF7C0B"/>
    <w:rsid w:val="00B00373"/>
    <w:rsid w:val="00B003BC"/>
    <w:rsid w:val="00B006AB"/>
    <w:rsid w:val="00B00F77"/>
    <w:rsid w:val="00B011D6"/>
    <w:rsid w:val="00B01764"/>
    <w:rsid w:val="00B01875"/>
    <w:rsid w:val="00B018A3"/>
    <w:rsid w:val="00B01E09"/>
    <w:rsid w:val="00B020C3"/>
    <w:rsid w:val="00B02147"/>
    <w:rsid w:val="00B021B6"/>
    <w:rsid w:val="00B02571"/>
    <w:rsid w:val="00B0320A"/>
    <w:rsid w:val="00B032BB"/>
    <w:rsid w:val="00B0346C"/>
    <w:rsid w:val="00B03ACE"/>
    <w:rsid w:val="00B03FE5"/>
    <w:rsid w:val="00B04950"/>
    <w:rsid w:val="00B04995"/>
    <w:rsid w:val="00B04B9A"/>
    <w:rsid w:val="00B04C70"/>
    <w:rsid w:val="00B04F50"/>
    <w:rsid w:val="00B0566B"/>
    <w:rsid w:val="00B056EF"/>
    <w:rsid w:val="00B0579E"/>
    <w:rsid w:val="00B05A60"/>
    <w:rsid w:val="00B0648B"/>
    <w:rsid w:val="00B0664C"/>
    <w:rsid w:val="00B06BE0"/>
    <w:rsid w:val="00B06C06"/>
    <w:rsid w:val="00B06C0F"/>
    <w:rsid w:val="00B06E26"/>
    <w:rsid w:val="00B07267"/>
    <w:rsid w:val="00B074CC"/>
    <w:rsid w:val="00B100E6"/>
    <w:rsid w:val="00B100F2"/>
    <w:rsid w:val="00B1016F"/>
    <w:rsid w:val="00B102A4"/>
    <w:rsid w:val="00B105AD"/>
    <w:rsid w:val="00B10E8C"/>
    <w:rsid w:val="00B11079"/>
    <w:rsid w:val="00B11250"/>
    <w:rsid w:val="00B11507"/>
    <w:rsid w:val="00B11930"/>
    <w:rsid w:val="00B11CE0"/>
    <w:rsid w:val="00B126C9"/>
    <w:rsid w:val="00B130B2"/>
    <w:rsid w:val="00B1314E"/>
    <w:rsid w:val="00B1452E"/>
    <w:rsid w:val="00B1480E"/>
    <w:rsid w:val="00B1487F"/>
    <w:rsid w:val="00B14A13"/>
    <w:rsid w:val="00B14F1D"/>
    <w:rsid w:val="00B162BD"/>
    <w:rsid w:val="00B1652E"/>
    <w:rsid w:val="00B16612"/>
    <w:rsid w:val="00B16780"/>
    <w:rsid w:val="00B16826"/>
    <w:rsid w:val="00B16958"/>
    <w:rsid w:val="00B16C53"/>
    <w:rsid w:val="00B16F1A"/>
    <w:rsid w:val="00B17F7E"/>
    <w:rsid w:val="00B20DD3"/>
    <w:rsid w:val="00B212BF"/>
    <w:rsid w:val="00B21618"/>
    <w:rsid w:val="00B21A05"/>
    <w:rsid w:val="00B21BDF"/>
    <w:rsid w:val="00B21BE5"/>
    <w:rsid w:val="00B21C31"/>
    <w:rsid w:val="00B21E57"/>
    <w:rsid w:val="00B225FC"/>
    <w:rsid w:val="00B23417"/>
    <w:rsid w:val="00B235A5"/>
    <w:rsid w:val="00B24050"/>
    <w:rsid w:val="00B24205"/>
    <w:rsid w:val="00B244DB"/>
    <w:rsid w:val="00B24770"/>
    <w:rsid w:val="00B24A91"/>
    <w:rsid w:val="00B24EFC"/>
    <w:rsid w:val="00B252D5"/>
    <w:rsid w:val="00B25691"/>
    <w:rsid w:val="00B256B7"/>
    <w:rsid w:val="00B259FF"/>
    <w:rsid w:val="00B262FD"/>
    <w:rsid w:val="00B26342"/>
    <w:rsid w:val="00B2635D"/>
    <w:rsid w:val="00B263B0"/>
    <w:rsid w:val="00B26B67"/>
    <w:rsid w:val="00B26C7F"/>
    <w:rsid w:val="00B26D3C"/>
    <w:rsid w:val="00B26F50"/>
    <w:rsid w:val="00B27E81"/>
    <w:rsid w:val="00B318F1"/>
    <w:rsid w:val="00B322BB"/>
    <w:rsid w:val="00B32704"/>
    <w:rsid w:val="00B32A11"/>
    <w:rsid w:val="00B32B5D"/>
    <w:rsid w:val="00B32D46"/>
    <w:rsid w:val="00B33324"/>
    <w:rsid w:val="00B333B4"/>
    <w:rsid w:val="00B33467"/>
    <w:rsid w:val="00B33BBB"/>
    <w:rsid w:val="00B33C8D"/>
    <w:rsid w:val="00B33F67"/>
    <w:rsid w:val="00B33FF1"/>
    <w:rsid w:val="00B34DA3"/>
    <w:rsid w:val="00B34EB1"/>
    <w:rsid w:val="00B34FC2"/>
    <w:rsid w:val="00B351DB"/>
    <w:rsid w:val="00B35262"/>
    <w:rsid w:val="00B35A04"/>
    <w:rsid w:val="00B35EE2"/>
    <w:rsid w:val="00B369E0"/>
    <w:rsid w:val="00B36F47"/>
    <w:rsid w:val="00B374D9"/>
    <w:rsid w:val="00B37857"/>
    <w:rsid w:val="00B37DF3"/>
    <w:rsid w:val="00B37FEE"/>
    <w:rsid w:val="00B40791"/>
    <w:rsid w:val="00B40F8D"/>
    <w:rsid w:val="00B41254"/>
    <w:rsid w:val="00B41A8C"/>
    <w:rsid w:val="00B41C16"/>
    <w:rsid w:val="00B41EA4"/>
    <w:rsid w:val="00B42041"/>
    <w:rsid w:val="00B426A8"/>
    <w:rsid w:val="00B428A4"/>
    <w:rsid w:val="00B43233"/>
    <w:rsid w:val="00B43587"/>
    <w:rsid w:val="00B43973"/>
    <w:rsid w:val="00B43A2E"/>
    <w:rsid w:val="00B4406D"/>
    <w:rsid w:val="00B442EC"/>
    <w:rsid w:val="00B446A7"/>
    <w:rsid w:val="00B44718"/>
    <w:rsid w:val="00B447A2"/>
    <w:rsid w:val="00B448D1"/>
    <w:rsid w:val="00B449EB"/>
    <w:rsid w:val="00B44BA6"/>
    <w:rsid w:val="00B44C3D"/>
    <w:rsid w:val="00B454B3"/>
    <w:rsid w:val="00B4555A"/>
    <w:rsid w:val="00B4561F"/>
    <w:rsid w:val="00B4655E"/>
    <w:rsid w:val="00B470C0"/>
    <w:rsid w:val="00B470C5"/>
    <w:rsid w:val="00B4713C"/>
    <w:rsid w:val="00B474F7"/>
    <w:rsid w:val="00B47A11"/>
    <w:rsid w:val="00B47C4D"/>
    <w:rsid w:val="00B500FD"/>
    <w:rsid w:val="00B50670"/>
    <w:rsid w:val="00B51D8E"/>
    <w:rsid w:val="00B51F96"/>
    <w:rsid w:val="00B5269C"/>
    <w:rsid w:val="00B527CA"/>
    <w:rsid w:val="00B533B4"/>
    <w:rsid w:val="00B53716"/>
    <w:rsid w:val="00B53893"/>
    <w:rsid w:val="00B53C02"/>
    <w:rsid w:val="00B54076"/>
    <w:rsid w:val="00B5472E"/>
    <w:rsid w:val="00B54B3F"/>
    <w:rsid w:val="00B54C50"/>
    <w:rsid w:val="00B54D9E"/>
    <w:rsid w:val="00B54FCB"/>
    <w:rsid w:val="00B556E1"/>
    <w:rsid w:val="00B5594E"/>
    <w:rsid w:val="00B56772"/>
    <w:rsid w:val="00B56FAF"/>
    <w:rsid w:val="00B60879"/>
    <w:rsid w:val="00B6149C"/>
    <w:rsid w:val="00B62266"/>
    <w:rsid w:val="00B625B1"/>
    <w:rsid w:val="00B63111"/>
    <w:rsid w:val="00B63693"/>
    <w:rsid w:val="00B6390C"/>
    <w:rsid w:val="00B644BF"/>
    <w:rsid w:val="00B647A1"/>
    <w:rsid w:val="00B647B6"/>
    <w:rsid w:val="00B64CD9"/>
    <w:rsid w:val="00B6586F"/>
    <w:rsid w:val="00B65C22"/>
    <w:rsid w:val="00B66145"/>
    <w:rsid w:val="00B66193"/>
    <w:rsid w:val="00B66A65"/>
    <w:rsid w:val="00B66B12"/>
    <w:rsid w:val="00B6782A"/>
    <w:rsid w:val="00B6783C"/>
    <w:rsid w:val="00B705E6"/>
    <w:rsid w:val="00B70628"/>
    <w:rsid w:val="00B70652"/>
    <w:rsid w:val="00B70A0D"/>
    <w:rsid w:val="00B70ACE"/>
    <w:rsid w:val="00B70F88"/>
    <w:rsid w:val="00B712DF"/>
    <w:rsid w:val="00B7178D"/>
    <w:rsid w:val="00B71C5E"/>
    <w:rsid w:val="00B71DC7"/>
    <w:rsid w:val="00B71FB7"/>
    <w:rsid w:val="00B720CD"/>
    <w:rsid w:val="00B723D9"/>
    <w:rsid w:val="00B72CDB"/>
    <w:rsid w:val="00B72FCD"/>
    <w:rsid w:val="00B73C64"/>
    <w:rsid w:val="00B73D15"/>
    <w:rsid w:val="00B74552"/>
    <w:rsid w:val="00B746C5"/>
    <w:rsid w:val="00B7495F"/>
    <w:rsid w:val="00B74EA6"/>
    <w:rsid w:val="00B7515D"/>
    <w:rsid w:val="00B757C2"/>
    <w:rsid w:val="00B75D5B"/>
    <w:rsid w:val="00B75DBB"/>
    <w:rsid w:val="00B76074"/>
    <w:rsid w:val="00B767B9"/>
    <w:rsid w:val="00B76B6F"/>
    <w:rsid w:val="00B76D9F"/>
    <w:rsid w:val="00B76F1F"/>
    <w:rsid w:val="00B7774A"/>
    <w:rsid w:val="00B77D70"/>
    <w:rsid w:val="00B80083"/>
    <w:rsid w:val="00B80265"/>
    <w:rsid w:val="00B80D54"/>
    <w:rsid w:val="00B80E67"/>
    <w:rsid w:val="00B81094"/>
    <w:rsid w:val="00B81561"/>
    <w:rsid w:val="00B8183D"/>
    <w:rsid w:val="00B81EFB"/>
    <w:rsid w:val="00B81F85"/>
    <w:rsid w:val="00B820D3"/>
    <w:rsid w:val="00B82153"/>
    <w:rsid w:val="00B82618"/>
    <w:rsid w:val="00B82ADB"/>
    <w:rsid w:val="00B831C2"/>
    <w:rsid w:val="00B833B4"/>
    <w:rsid w:val="00B83ECC"/>
    <w:rsid w:val="00B84298"/>
    <w:rsid w:val="00B84675"/>
    <w:rsid w:val="00B84938"/>
    <w:rsid w:val="00B84EBD"/>
    <w:rsid w:val="00B859A9"/>
    <w:rsid w:val="00B85F04"/>
    <w:rsid w:val="00B85F5F"/>
    <w:rsid w:val="00B8695F"/>
    <w:rsid w:val="00B86A8E"/>
    <w:rsid w:val="00B86D99"/>
    <w:rsid w:val="00B86FC3"/>
    <w:rsid w:val="00B8704F"/>
    <w:rsid w:val="00B87306"/>
    <w:rsid w:val="00B87CFC"/>
    <w:rsid w:val="00B87D91"/>
    <w:rsid w:val="00B901BD"/>
    <w:rsid w:val="00B9062D"/>
    <w:rsid w:val="00B90D2B"/>
    <w:rsid w:val="00B90E01"/>
    <w:rsid w:val="00B91CFF"/>
    <w:rsid w:val="00B920AF"/>
    <w:rsid w:val="00B920FE"/>
    <w:rsid w:val="00B9240C"/>
    <w:rsid w:val="00B92ACE"/>
    <w:rsid w:val="00B92AF2"/>
    <w:rsid w:val="00B931B1"/>
    <w:rsid w:val="00B9327B"/>
    <w:rsid w:val="00B93793"/>
    <w:rsid w:val="00B937C8"/>
    <w:rsid w:val="00B9468A"/>
    <w:rsid w:val="00B94FD9"/>
    <w:rsid w:val="00B95427"/>
    <w:rsid w:val="00B95608"/>
    <w:rsid w:val="00B956C5"/>
    <w:rsid w:val="00B96379"/>
    <w:rsid w:val="00B9698C"/>
    <w:rsid w:val="00B970C8"/>
    <w:rsid w:val="00B97328"/>
    <w:rsid w:val="00B97815"/>
    <w:rsid w:val="00B97BAB"/>
    <w:rsid w:val="00B97C21"/>
    <w:rsid w:val="00B97F36"/>
    <w:rsid w:val="00BA15ED"/>
    <w:rsid w:val="00BA1B92"/>
    <w:rsid w:val="00BA2492"/>
    <w:rsid w:val="00BA26F3"/>
    <w:rsid w:val="00BA2FEF"/>
    <w:rsid w:val="00BA3182"/>
    <w:rsid w:val="00BA3B42"/>
    <w:rsid w:val="00BA3ECB"/>
    <w:rsid w:val="00BA450E"/>
    <w:rsid w:val="00BA4F56"/>
    <w:rsid w:val="00BA52E3"/>
    <w:rsid w:val="00BA53C2"/>
    <w:rsid w:val="00BA5B57"/>
    <w:rsid w:val="00BA5B93"/>
    <w:rsid w:val="00BA5CF6"/>
    <w:rsid w:val="00BA5E40"/>
    <w:rsid w:val="00BA5F84"/>
    <w:rsid w:val="00BA6578"/>
    <w:rsid w:val="00BA672D"/>
    <w:rsid w:val="00BA695D"/>
    <w:rsid w:val="00BA7286"/>
    <w:rsid w:val="00BB000F"/>
    <w:rsid w:val="00BB0026"/>
    <w:rsid w:val="00BB0514"/>
    <w:rsid w:val="00BB0B23"/>
    <w:rsid w:val="00BB1965"/>
    <w:rsid w:val="00BB1A05"/>
    <w:rsid w:val="00BB1B33"/>
    <w:rsid w:val="00BB200C"/>
    <w:rsid w:val="00BB2303"/>
    <w:rsid w:val="00BB28EB"/>
    <w:rsid w:val="00BB2FEA"/>
    <w:rsid w:val="00BB34AA"/>
    <w:rsid w:val="00BB4028"/>
    <w:rsid w:val="00BB4C69"/>
    <w:rsid w:val="00BB4C82"/>
    <w:rsid w:val="00BB518D"/>
    <w:rsid w:val="00BB5238"/>
    <w:rsid w:val="00BB5975"/>
    <w:rsid w:val="00BB5AE7"/>
    <w:rsid w:val="00BB5D77"/>
    <w:rsid w:val="00BB690A"/>
    <w:rsid w:val="00BB6D0C"/>
    <w:rsid w:val="00BB6E86"/>
    <w:rsid w:val="00BB7DF0"/>
    <w:rsid w:val="00BB7F56"/>
    <w:rsid w:val="00BC0400"/>
    <w:rsid w:val="00BC04B9"/>
    <w:rsid w:val="00BC0533"/>
    <w:rsid w:val="00BC06E3"/>
    <w:rsid w:val="00BC0755"/>
    <w:rsid w:val="00BC0A5C"/>
    <w:rsid w:val="00BC1414"/>
    <w:rsid w:val="00BC171E"/>
    <w:rsid w:val="00BC1DF0"/>
    <w:rsid w:val="00BC2721"/>
    <w:rsid w:val="00BC2C09"/>
    <w:rsid w:val="00BC3125"/>
    <w:rsid w:val="00BC3402"/>
    <w:rsid w:val="00BC3D94"/>
    <w:rsid w:val="00BC44E0"/>
    <w:rsid w:val="00BC4719"/>
    <w:rsid w:val="00BC50FF"/>
    <w:rsid w:val="00BC51E5"/>
    <w:rsid w:val="00BC527D"/>
    <w:rsid w:val="00BC5462"/>
    <w:rsid w:val="00BC5480"/>
    <w:rsid w:val="00BC5748"/>
    <w:rsid w:val="00BC5910"/>
    <w:rsid w:val="00BC5CCB"/>
    <w:rsid w:val="00BC620E"/>
    <w:rsid w:val="00BC645C"/>
    <w:rsid w:val="00BC7258"/>
    <w:rsid w:val="00BC773A"/>
    <w:rsid w:val="00BC7DDF"/>
    <w:rsid w:val="00BC7F88"/>
    <w:rsid w:val="00BD00E7"/>
    <w:rsid w:val="00BD053F"/>
    <w:rsid w:val="00BD06E5"/>
    <w:rsid w:val="00BD1218"/>
    <w:rsid w:val="00BD18BC"/>
    <w:rsid w:val="00BD19CF"/>
    <w:rsid w:val="00BD1F9F"/>
    <w:rsid w:val="00BD2177"/>
    <w:rsid w:val="00BD31EF"/>
    <w:rsid w:val="00BD33DF"/>
    <w:rsid w:val="00BD34A5"/>
    <w:rsid w:val="00BD3ECE"/>
    <w:rsid w:val="00BD4496"/>
    <w:rsid w:val="00BD51F0"/>
    <w:rsid w:val="00BD542B"/>
    <w:rsid w:val="00BD5949"/>
    <w:rsid w:val="00BD5C85"/>
    <w:rsid w:val="00BD628E"/>
    <w:rsid w:val="00BD630A"/>
    <w:rsid w:val="00BD63BA"/>
    <w:rsid w:val="00BD6773"/>
    <w:rsid w:val="00BD68B0"/>
    <w:rsid w:val="00BD693D"/>
    <w:rsid w:val="00BD753A"/>
    <w:rsid w:val="00BE0485"/>
    <w:rsid w:val="00BE174F"/>
    <w:rsid w:val="00BE1B54"/>
    <w:rsid w:val="00BE1EF3"/>
    <w:rsid w:val="00BE2359"/>
    <w:rsid w:val="00BE2399"/>
    <w:rsid w:val="00BE2836"/>
    <w:rsid w:val="00BE29D0"/>
    <w:rsid w:val="00BE2BBA"/>
    <w:rsid w:val="00BE31FB"/>
    <w:rsid w:val="00BE3336"/>
    <w:rsid w:val="00BE33F8"/>
    <w:rsid w:val="00BE3928"/>
    <w:rsid w:val="00BE3EE0"/>
    <w:rsid w:val="00BE4413"/>
    <w:rsid w:val="00BE4563"/>
    <w:rsid w:val="00BE4709"/>
    <w:rsid w:val="00BE4ACA"/>
    <w:rsid w:val="00BE4AEF"/>
    <w:rsid w:val="00BE4EBC"/>
    <w:rsid w:val="00BE505B"/>
    <w:rsid w:val="00BE50B2"/>
    <w:rsid w:val="00BE5204"/>
    <w:rsid w:val="00BE5709"/>
    <w:rsid w:val="00BE5872"/>
    <w:rsid w:val="00BE5C85"/>
    <w:rsid w:val="00BE6359"/>
    <w:rsid w:val="00BE6905"/>
    <w:rsid w:val="00BE6A22"/>
    <w:rsid w:val="00BE6BF9"/>
    <w:rsid w:val="00BE728D"/>
    <w:rsid w:val="00BE72F1"/>
    <w:rsid w:val="00BE772C"/>
    <w:rsid w:val="00BE78A7"/>
    <w:rsid w:val="00BE7939"/>
    <w:rsid w:val="00BE7C19"/>
    <w:rsid w:val="00BE7C93"/>
    <w:rsid w:val="00BF00E2"/>
    <w:rsid w:val="00BF081E"/>
    <w:rsid w:val="00BF09C5"/>
    <w:rsid w:val="00BF18A5"/>
    <w:rsid w:val="00BF1946"/>
    <w:rsid w:val="00BF1CF3"/>
    <w:rsid w:val="00BF2477"/>
    <w:rsid w:val="00BF2481"/>
    <w:rsid w:val="00BF2785"/>
    <w:rsid w:val="00BF2B5C"/>
    <w:rsid w:val="00BF2BE8"/>
    <w:rsid w:val="00BF2FB2"/>
    <w:rsid w:val="00BF3216"/>
    <w:rsid w:val="00BF3545"/>
    <w:rsid w:val="00BF3A3B"/>
    <w:rsid w:val="00BF3CE1"/>
    <w:rsid w:val="00BF44B3"/>
    <w:rsid w:val="00BF4665"/>
    <w:rsid w:val="00BF4F91"/>
    <w:rsid w:val="00BF525D"/>
    <w:rsid w:val="00BF5267"/>
    <w:rsid w:val="00BF5345"/>
    <w:rsid w:val="00BF56F7"/>
    <w:rsid w:val="00BF61AA"/>
    <w:rsid w:val="00BF65EA"/>
    <w:rsid w:val="00BF6610"/>
    <w:rsid w:val="00BF67C2"/>
    <w:rsid w:val="00BF6944"/>
    <w:rsid w:val="00BF783B"/>
    <w:rsid w:val="00BF7DCA"/>
    <w:rsid w:val="00C008CA"/>
    <w:rsid w:val="00C00DF3"/>
    <w:rsid w:val="00C01021"/>
    <w:rsid w:val="00C01740"/>
    <w:rsid w:val="00C01862"/>
    <w:rsid w:val="00C01A66"/>
    <w:rsid w:val="00C01D4E"/>
    <w:rsid w:val="00C01E33"/>
    <w:rsid w:val="00C02192"/>
    <w:rsid w:val="00C02329"/>
    <w:rsid w:val="00C023AA"/>
    <w:rsid w:val="00C0248E"/>
    <w:rsid w:val="00C024B8"/>
    <w:rsid w:val="00C0256E"/>
    <w:rsid w:val="00C0286A"/>
    <w:rsid w:val="00C0296C"/>
    <w:rsid w:val="00C032EF"/>
    <w:rsid w:val="00C03A33"/>
    <w:rsid w:val="00C044FC"/>
    <w:rsid w:val="00C04C16"/>
    <w:rsid w:val="00C04C2F"/>
    <w:rsid w:val="00C051AD"/>
    <w:rsid w:val="00C05780"/>
    <w:rsid w:val="00C057AE"/>
    <w:rsid w:val="00C060F2"/>
    <w:rsid w:val="00C063D0"/>
    <w:rsid w:val="00C0642A"/>
    <w:rsid w:val="00C064BC"/>
    <w:rsid w:val="00C06AFB"/>
    <w:rsid w:val="00C0760D"/>
    <w:rsid w:val="00C07819"/>
    <w:rsid w:val="00C07CB7"/>
    <w:rsid w:val="00C07D07"/>
    <w:rsid w:val="00C100C8"/>
    <w:rsid w:val="00C10918"/>
    <w:rsid w:val="00C10E49"/>
    <w:rsid w:val="00C10E6A"/>
    <w:rsid w:val="00C116A5"/>
    <w:rsid w:val="00C118DF"/>
    <w:rsid w:val="00C123B3"/>
    <w:rsid w:val="00C129F6"/>
    <w:rsid w:val="00C12DA7"/>
    <w:rsid w:val="00C12FC9"/>
    <w:rsid w:val="00C134AD"/>
    <w:rsid w:val="00C13DE8"/>
    <w:rsid w:val="00C13E04"/>
    <w:rsid w:val="00C15029"/>
    <w:rsid w:val="00C15154"/>
    <w:rsid w:val="00C1516E"/>
    <w:rsid w:val="00C159F1"/>
    <w:rsid w:val="00C15A03"/>
    <w:rsid w:val="00C1610E"/>
    <w:rsid w:val="00C16308"/>
    <w:rsid w:val="00C166DA"/>
    <w:rsid w:val="00C168A9"/>
    <w:rsid w:val="00C16DA0"/>
    <w:rsid w:val="00C20283"/>
    <w:rsid w:val="00C20487"/>
    <w:rsid w:val="00C2084D"/>
    <w:rsid w:val="00C2150F"/>
    <w:rsid w:val="00C21546"/>
    <w:rsid w:val="00C223EC"/>
    <w:rsid w:val="00C22A08"/>
    <w:rsid w:val="00C22A53"/>
    <w:rsid w:val="00C231D8"/>
    <w:rsid w:val="00C23288"/>
    <w:rsid w:val="00C23453"/>
    <w:rsid w:val="00C23FDD"/>
    <w:rsid w:val="00C25133"/>
    <w:rsid w:val="00C2524C"/>
    <w:rsid w:val="00C25698"/>
    <w:rsid w:val="00C25ACB"/>
    <w:rsid w:val="00C25B14"/>
    <w:rsid w:val="00C25C46"/>
    <w:rsid w:val="00C25F40"/>
    <w:rsid w:val="00C2644D"/>
    <w:rsid w:val="00C26AFE"/>
    <w:rsid w:val="00C26CF7"/>
    <w:rsid w:val="00C276B3"/>
    <w:rsid w:val="00C278CE"/>
    <w:rsid w:val="00C30040"/>
    <w:rsid w:val="00C300F3"/>
    <w:rsid w:val="00C30132"/>
    <w:rsid w:val="00C3020E"/>
    <w:rsid w:val="00C3027E"/>
    <w:rsid w:val="00C30427"/>
    <w:rsid w:val="00C304A8"/>
    <w:rsid w:val="00C306EE"/>
    <w:rsid w:val="00C3071D"/>
    <w:rsid w:val="00C30801"/>
    <w:rsid w:val="00C312C0"/>
    <w:rsid w:val="00C315FD"/>
    <w:rsid w:val="00C316F3"/>
    <w:rsid w:val="00C320DE"/>
    <w:rsid w:val="00C32898"/>
    <w:rsid w:val="00C32C8E"/>
    <w:rsid w:val="00C341ED"/>
    <w:rsid w:val="00C34224"/>
    <w:rsid w:val="00C342F7"/>
    <w:rsid w:val="00C345F5"/>
    <w:rsid w:val="00C35987"/>
    <w:rsid w:val="00C36129"/>
    <w:rsid w:val="00C365E8"/>
    <w:rsid w:val="00C366A4"/>
    <w:rsid w:val="00C36CD4"/>
    <w:rsid w:val="00C36FA6"/>
    <w:rsid w:val="00C374AB"/>
    <w:rsid w:val="00C37C57"/>
    <w:rsid w:val="00C400D7"/>
    <w:rsid w:val="00C4013F"/>
    <w:rsid w:val="00C40142"/>
    <w:rsid w:val="00C407B4"/>
    <w:rsid w:val="00C41A3A"/>
    <w:rsid w:val="00C41BD9"/>
    <w:rsid w:val="00C41EE8"/>
    <w:rsid w:val="00C4208C"/>
    <w:rsid w:val="00C4272E"/>
    <w:rsid w:val="00C43221"/>
    <w:rsid w:val="00C4328C"/>
    <w:rsid w:val="00C43564"/>
    <w:rsid w:val="00C436C9"/>
    <w:rsid w:val="00C43908"/>
    <w:rsid w:val="00C43D7A"/>
    <w:rsid w:val="00C44543"/>
    <w:rsid w:val="00C4456C"/>
    <w:rsid w:val="00C4523D"/>
    <w:rsid w:val="00C4547E"/>
    <w:rsid w:val="00C46035"/>
    <w:rsid w:val="00C4729E"/>
    <w:rsid w:val="00C474BF"/>
    <w:rsid w:val="00C4769D"/>
    <w:rsid w:val="00C47D64"/>
    <w:rsid w:val="00C47DB7"/>
    <w:rsid w:val="00C50175"/>
    <w:rsid w:val="00C505DF"/>
    <w:rsid w:val="00C5088B"/>
    <w:rsid w:val="00C50CA6"/>
    <w:rsid w:val="00C50F3B"/>
    <w:rsid w:val="00C51048"/>
    <w:rsid w:val="00C5144C"/>
    <w:rsid w:val="00C51683"/>
    <w:rsid w:val="00C51BF8"/>
    <w:rsid w:val="00C51C39"/>
    <w:rsid w:val="00C5250D"/>
    <w:rsid w:val="00C52FED"/>
    <w:rsid w:val="00C53098"/>
    <w:rsid w:val="00C539AC"/>
    <w:rsid w:val="00C53C4D"/>
    <w:rsid w:val="00C53D62"/>
    <w:rsid w:val="00C5436E"/>
    <w:rsid w:val="00C543FF"/>
    <w:rsid w:val="00C545F2"/>
    <w:rsid w:val="00C54C9A"/>
    <w:rsid w:val="00C5501F"/>
    <w:rsid w:val="00C55FDE"/>
    <w:rsid w:val="00C5600A"/>
    <w:rsid w:val="00C5627E"/>
    <w:rsid w:val="00C567B5"/>
    <w:rsid w:val="00C5682D"/>
    <w:rsid w:val="00C56D70"/>
    <w:rsid w:val="00C56F90"/>
    <w:rsid w:val="00C57387"/>
    <w:rsid w:val="00C573E3"/>
    <w:rsid w:val="00C57A11"/>
    <w:rsid w:val="00C57C4F"/>
    <w:rsid w:val="00C606B7"/>
    <w:rsid w:val="00C613AC"/>
    <w:rsid w:val="00C620A0"/>
    <w:rsid w:val="00C63314"/>
    <w:rsid w:val="00C6351A"/>
    <w:rsid w:val="00C63857"/>
    <w:rsid w:val="00C63E1B"/>
    <w:rsid w:val="00C63F77"/>
    <w:rsid w:val="00C641F5"/>
    <w:rsid w:val="00C646F6"/>
    <w:rsid w:val="00C64999"/>
    <w:rsid w:val="00C64CBB"/>
    <w:rsid w:val="00C64D4C"/>
    <w:rsid w:val="00C64DFC"/>
    <w:rsid w:val="00C6522C"/>
    <w:rsid w:val="00C65580"/>
    <w:rsid w:val="00C6594C"/>
    <w:rsid w:val="00C66145"/>
    <w:rsid w:val="00C66861"/>
    <w:rsid w:val="00C66C86"/>
    <w:rsid w:val="00C66D5B"/>
    <w:rsid w:val="00C67183"/>
    <w:rsid w:val="00C67862"/>
    <w:rsid w:val="00C706C9"/>
    <w:rsid w:val="00C70878"/>
    <w:rsid w:val="00C70AB2"/>
    <w:rsid w:val="00C70AF2"/>
    <w:rsid w:val="00C70CC0"/>
    <w:rsid w:val="00C7117A"/>
    <w:rsid w:val="00C71391"/>
    <w:rsid w:val="00C7167F"/>
    <w:rsid w:val="00C7171A"/>
    <w:rsid w:val="00C71A46"/>
    <w:rsid w:val="00C7204C"/>
    <w:rsid w:val="00C72646"/>
    <w:rsid w:val="00C726D6"/>
    <w:rsid w:val="00C72E51"/>
    <w:rsid w:val="00C72FF6"/>
    <w:rsid w:val="00C734E8"/>
    <w:rsid w:val="00C736AC"/>
    <w:rsid w:val="00C7396C"/>
    <w:rsid w:val="00C744D9"/>
    <w:rsid w:val="00C74C7F"/>
    <w:rsid w:val="00C752D1"/>
    <w:rsid w:val="00C75323"/>
    <w:rsid w:val="00C75B21"/>
    <w:rsid w:val="00C7618E"/>
    <w:rsid w:val="00C770AB"/>
    <w:rsid w:val="00C77B79"/>
    <w:rsid w:val="00C77D2B"/>
    <w:rsid w:val="00C77F5C"/>
    <w:rsid w:val="00C77F70"/>
    <w:rsid w:val="00C80915"/>
    <w:rsid w:val="00C80969"/>
    <w:rsid w:val="00C8100B"/>
    <w:rsid w:val="00C812C7"/>
    <w:rsid w:val="00C812EC"/>
    <w:rsid w:val="00C812FA"/>
    <w:rsid w:val="00C81325"/>
    <w:rsid w:val="00C813F5"/>
    <w:rsid w:val="00C8160B"/>
    <w:rsid w:val="00C81D8A"/>
    <w:rsid w:val="00C81DB5"/>
    <w:rsid w:val="00C8222B"/>
    <w:rsid w:val="00C822C5"/>
    <w:rsid w:val="00C8286D"/>
    <w:rsid w:val="00C82919"/>
    <w:rsid w:val="00C82C1F"/>
    <w:rsid w:val="00C82C90"/>
    <w:rsid w:val="00C82CE1"/>
    <w:rsid w:val="00C82F3D"/>
    <w:rsid w:val="00C830CF"/>
    <w:rsid w:val="00C830D4"/>
    <w:rsid w:val="00C84593"/>
    <w:rsid w:val="00C8463D"/>
    <w:rsid w:val="00C84E85"/>
    <w:rsid w:val="00C84EDC"/>
    <w:rsid w:val="00C84FFA"/>
    <w:rsid w:val="00C85156"/>
    <w:rsid w:val="00C85C04"/>
    <w:rsid w:val="00C8669A"/>
    <w:rsid w:val="00C86926"/>
    <w:rsid w:val="00C8693A"/>
    <w:rsid w:val="00C869E5"/>
    <w:rsid w:val="00C86B08"/>
    <w:rsid w:val="00C86FA0"/>
    <w:rsid w:val="00C86FF8"/>
    <w:rsid w:val="00C874DA"/>
    <w:rsid w:val="00C87D21"/>
    <w:rsid w:val="00C87D37"/>
    <w:rsid w:val="00C87EC9"/>
    <w:rsid w:val="00C90003"/>
    <w:rsid w:val="00C9028C"/>
    <w:rsid w:val="00C909EE"/>
    <w:rsid w:val="00C90C11"/>
    <w:rsid w:val="00C90C87"/>
    <w:rsid w:val="00C91146"/>
    <w:rsid w:val="00C912CF"/>
    <w:rsid w:val="00C91676"/>
    <w:rsid w:val="00C91769"/>
    <w:rsid w:val="00C91FAB"/>
    <w:rsid w:val="00C929FF"/>
    <w:rsid w:val="00C92B7C"/>
    <w:rsid w:val="00C92F9D"/>
    <w:rsid w:val="00C946EC"/>
    <w:rsid w:val="00C94752"/>
    <w:rsid w:val="00C94A70"/>
    <w:rsid w:val="00C94F2A"/>
    <w:rsid w:val="00C95336"/>
    <w:rsid w:val="00C9576B"/>
    <w:rsid w:val="00C95948"/>
    <w:rsid w:val="00C95FA1"/>
    <w:rsid w:val="00C9645F"/>
    <w:rsid w:val="00C97886"/>
    <w:rsid w:val="00C97F77"/>
    <w:rsid w:val="00CA012E"/>
    <w:rsid w:val="00CA016B"/>
    <w:rsid w:val="00CA0229"/>
    <w:rsid w:val="00CA0E78"/>
    <w:rsid w:val="00CA1E73"/>
    <w:rsid w:val="00CA1E7C"/>
    <w:rsid w:val="00CA235C"/>
    <w:rsid w:val="00CA2393"/>
    <w:rsid w:val="00CA24C2"/>
    <w:rsid w:val="00CA27A2"/>
    <w:rsid w:val="00CA2DAF"/>
    <w:rsid w:val="00CA2EC4"/>
    <w:rsid w:val="00CA300A"/>
    <w:rsid w:val="00CA312D"/>
    <w:rsid w:val="00CA36B9"/>
    <w:rsid w:val="00CA3CAD"/>
    <w:rsid w:val="00CA3D64"/>
    <w:rsid w:val="00CA402C"/>
    <w:rsid w:val="00CA40CC"/>
    <w:rsid w:val="00CA47EB"/>
    <w:rsid w:val="00CA4890"/>
    <w:rsid w:val="00CA4C26"/>
    <w:rsid w:val="00CA4CCA"/>
    <w:rsid w:val="00CA614D"/>
    <w:rsid w:val="00CA67B8"/>
    <w:rsid w:val="00CA6A71"/>
    <w:rsid w:val="00CA6AF4"/>
    <w:rsid w:val="00CA6EFF"/>
    <w:rsid w:val="00CA7A1A"/>
    <w:rsid w:val="00CA7A22"/>
    <w:rsid w:val="00CB006C"/>
    <w:rsid w:val="00CB0593"/>
    <w:rsid w:val="00CB06AB"/>
    <w:rsid w:val="00CB09EE"/>
    <w:rsid w:val="00CB0A66"/>
    <w:rsid w:val="00CB0AB8"/>
    <w:rsid w:val="00CB0D84"/>
    <w:rsid w:val="00CB1119"/>
    <w:rsid w:val="00CB133E"/>
    <w:rsid w:val="00CB153E"/>
    <w:rsid w:val="00CB1BE7"/>
    <w:rsid w:val="00CB2027"/>
    <w:rsid w:val="00CB22A8"/>
    <w:rsid w:val="00CB2A8F"/>
    <w:rsid w:val="00CB2E6E"/>
    <w:rsid w:val="00CB3673"/>
    <w:rsid w:val="00CB379B"/>
    <w:rsid w:val="00CB39A1"/>
    <w:rsid w:val="00CB3C58"/>
    <w:rsid w:val="00CB3E9C"/>
    <w:rsid w:val="00CB3EE4"/>
    <w:rsid w:val="00CB4099"/>
    <w:rsid w:val="00CB4279"/>
    <w:rsid w:val="00CB4384"/>
    <w:rsid w:val="00CB4423"/>
    <w:rsid w:val="00CB464D"/>
    <w:rsid w:val="00CB48E2"/>
    <w:rsid w:val="00CB4D6D"/>
    <w:rsid w:val="00CB5483"/>
    <w:rsid w:val="00CB6543"/>
    <w:rsid w:val="00CB659D"/>
    <w:rsid w:val="00CB6B8E"/>
    <w:rsid w:val="00CB7047"/>
    <w:rsid w:val="00CB74C0"/>
    <w:rsid w:val="00CB75B2"/>
    <w:rsid w:val="00CB7DE1"/>
    <w:rsid w:val="00CB7F79"/>
    <w:rsid w:val="00CC06DF"/>
    <w:rsid w:val="00CC0A00"/>
    <w:rsid w:val="00CC0ED3"/>
    <w:rsid w:val="00CC15D1"/>
    <w:rsid w:val="00CC1BDB"/>
    <w:rsid w:val="00CC1D9D"/>
    <w:rsid w:val="00CC1D9F"/>
    <w:rsid w:val="00CC2647"/>
    <w:rsid w:val="00CC26D9"/>
    <w:rsid w:val="00CC28F7"/>
    <w:rsid w:val="00CC2B93"/>
    <w:rsid w:val="00CC2E99"/>
    <w:rsid w:val="00CC2EEA"/>
    <w:rsid w:val="00CC2FF9"/>
    <w:rsid w:val="00CC30C9"/>
    <w:rsid w:val="00CC3754"/>
    <w:rsid w:val="00CC3D83"/>
    <w:rsid w:val="00CC3EAD"/>
    <w:rsid w:val="00CC3F17"/>
    <w:rsid w:val="00CC4282"/>
    <w:rsid w:val="00CC45FF"/>
    <w:rsid w:val="00CC5225"/>
    <w:rsid w:val="00CC5307"/>
    <w:rsid w:val="00CC5C11"/>
    <w:rsid w:val="00CC5C5F"/>
    <w:rsid w:val="00CC5E6E"/>
    <w:rsid w:val="00CC6590"/>
    <w:rsid w:val="00CC673C"/>
    <w:rsid w:val="00CC7252"/>
    <w:rsid w:val="00CC7750"/>
    <w:rsid w:val="00CC7D81"/>
    <w:rsid w:val="00CD0619"/>
    <w:rsid w:val="00CD0744"/>
    <w:rsid w:val="00CD1095"/>
    <w:rsid w:val="00CD1E38"/>
    <w:rsid w:val="00CD3076"/>
    <w:rsid w:val="00CD308C"/>
    <w:rsid w:val="00CD38C9"/>
    <w:rsid w:val="00CD43FF"/>
    <w:rsid w:val="00CD53E3"/>
    <w:rsid w:val="00CD59A0"/>
    <w:rsid w:val="00CD5A9F"/>
    <w:rsid w:val="00CD625E"/>
    <w:rsid w:val="00CD653E"/>
    <w:rsid w:val="00CD7279"/>
    <w:rsid w:val="00CE05D8"/>
    <w:rsid w:val="00CE11B5"/>
    <w:rsid w:val="00CE160A"/>
    <w:rsid w:val="00CE1EA9"/>
    <w:rsid w:val="00CE2500"/>
    <w:rsid w:val="00CE29A0"/>
    <w:rsid w:val="00CE2AEE"/>
    <w:rsid w:val="00CE3051"/>
    <w:rsid w:val="00CE343F"/>
    <w:rsid w:val="00CE3868"/>
    <w:rsid w:val="00CE3A75"/>
    <w:rsid w:val="00CE4152"/>
    <w:rsid w:val="00CE426D"/>
    <w:rsid w:val="00CE49C9"/>
    <w:rsid w:val="00CE4D29"/>
    <w:rsid w:val="00CE4F91"/>
    <w:rsid w:val="00CE4FEF"/>
    <w:rsid w:val="00CE5525"/>
    <w:rsid w:val="00CE565E"/>
    <w:rsid w:val="00CE566B"/>
    <w:rsid w:val="00CE62D2"/>
    <w:rsid w:val="00CE6563"/>
    <w:rsid w:val="00CE6DC9"/>
    <w:rsid w:val="00CE6E02"/>
    <w:rsid w:val="00CE7D11"/>
    <w:rsid w:val="00CF02D5"/>
    <w:rsid w:val="00CF047C"/>
    <w:rsid w:val="00CF0C5C"/>
    <w:rsid w:val="00CF1263"/>
    <w:rsid w:val="00CF12B4"/>
    <w:rsid w:val="00CF1BF4"/>
    <w:rsid w:val="00CF1D34"/>
    <w:rsid w:val="00CF24D6"/>
    <w:rsid w:val="00CF256D"/>
    <w:rsid w:val="00CF2EAA"/>
    <w:rsid w:val="00CF4403"/>
    <w:rsid w:val="00CF4684"/>
    <w:rsid w:val="00CF46F0"/>
    <w:rsid w:val="00CF49F9"/>
    <w:rsid w:val="00CF4B6A"/>
    <w:rsid w:val="00CF4E58"/>
    <w:rsid w:val="00CF51A6"/>
    <w:rsid w:val="00CF5A04"/>
    <w:rsid w:val="00CF613E"/>
    <w:rsid w:val="00CF6D87"/>
    <w:rsid w:val="00CF777C"/>
    <w:rsid w:val="00CF77C5"/>
    <w:rsid w:val="00CF7F51"/>
    <w:rsid w:val="00D0045E"/>
    <w:rsid w:val="00D016A5"/>
    <w:rsid w:val="00D016BB"/>
    <w:rsid w:val="00D01A16"/>
    <w:rsid w:val="00D024AA"/>
    <w:rsid w:val="00D025EB"/>
    <w:rsid w:val="00D028B5"/>
    <w:rsid w:val="00D02FA3"/>
    <w:rsid w:val="00D035CD"/>
    <w:rsid w:val="00D03950"/>
    <w:rsid w:val="00D03C2A"/>
    <w:rsid w:val="00D0429D"/>
    <w:rsid w:val="00D04369"/>
    <w:rsid w:val="00D04485"/>
    <w:rsid w:val="00D04884"/>
    <w:rsid w:val="00D04C25"/>
    <w:rsid w:val="00D04EDD"/>
    <w:rsid w:val="00D05193"/>
    <w:rsid w:val="00D053D6"/>
    <w:rsid w:val="00D05879"/>
    <w:rsid w:val="00D06A21"/>
    <w:rsid w:val="00D06F33"/>
    <w:rsid w:val="00D0752A"/>
    <w:rsid w:val="00D07C19"/>
    <w:rsid w:val="00D103AA"/>
    <w:rsid w:val="00D115F1"/>
    <w:rsid w:val="00D11A1E"/>
    <w:rsid w:val="00D11C51"/>
    <w:rsid w:val="00D131C6"/>
    <w:rsid w:val="00D13E98"/>
    <w:rsid w:val="00D14436"/>
    <w:rsid w:val="00D14D92"/>
    <w:rsid w:val="00D14E07"/>
    <w:rsid w:val="00D14F4F"/>
    <w:rsid w:val="00D15111"/>
    <w:rsid w:val="00D15148"/>
    <w:rsid w:val="00D15202"/>
    <w:rsid w:val="00D153E1"/>
    <w:rsid w:val="00D15885"/>
    <w:rsid w:val="00D158A1"/>
    <w:rsid w:val="00D161F2"/>
    <w:rsid w:val="00D16586"/>
    <w:rsid w:val="00D16CC8"/>
    <w:rsid w:val="00D16E95"/>
    <w:rsid w:val="00D16F84"/>
    <w:rsid w:val="00D1777A"/>
    <w:rsid w:val="00D17B32"/>
    <w:rsid w:val="00D20591"/>
    <w:rsid w:val="00D20BBD"/>
    <w:rsid w:val="00D20D48"/>
    <w:rsid w:val="00D21134"/>
    <w:rsid w:val="00D220CC"/>
    <w:rsid w:val="00D228C7"/>
    <w:rsid w:val="00D22B8A"/>
    <w:rsid w:val="00D2303F"/>
    <w:rsid w:val="00D234CD"/>
    <w:rsid w:val="00D2357E"/>
    <w:rsid w:val="00D2365F"/>
    <w:rsid w:val="00D23CC4"/>
    <w:rsid w:val="00D23F4C"/>
    <w:rsid w:val="00D2464F"/>
    <w:rsid w:val="00D25572"/>
    <w:rsid w:val="00D25ED9"/>
    <w:rsid w:val="00D263C7"/>
    <w:rsid w:val="00D2668C"/>
    <w:rsid w:val="00D26A62"/>
    <w:rsid w:val="00D26C78"/>
    <w:rsid w:val="00D27118"/>
    <w:rsid w:val="00D2737B"/>
    <w:rsid w:val="00D27B11"/>
    <w:rsid w:val="00D27CF2"/>
    <w:rsid w:val="00D27F03"/>
    <w:rsid w:val="00D30235"/>
    <w:rsid w:val="00D30425"/>
    <w:rsid w:val="00D30452"/>
    <w:rsid w:val="00D30DF6"/>
    <w:rsid w:val="00D30FCC"/>
    <w:rsid w:val="00D310EA"/>
    <w:rsid w:val="00D31109"/>
    <w:rsid w:val="00D31167"/>
    <w:rsid w:val="00D311CA"/>
    <w:rsid w:val="00D31770"/>
    <w:rsid w:val="00D3181F"/>
    <w:rsid w:val="00D328CE"/>
    <w:rsid w:val="00D33138"/>
    <w:rsid w:val="00D3337D"/>
    <w:rsid w:val="00D3351E"/>
    <w:rsid w:val="00D335AE"/>
    <w:rsid w:val="00D34496"/>
    <w:rsid w:val="00D3480C"/>
    <w:rsid w:val="00D34A4B"/>
    <w:rsid w:val="00D34AD8"/>
    <w:rsid w:val="00D35158"/>
    <w:rsid w:val="00D351CB"/>
    <w:rsid w:val="00D35B98"/>
    <w:rsid w:val="00D35CDB"/>
    <w:rsid w:val="00D365A6"/>
    <w:rsid w:val="00D36862"/>
    <w:rsid w:val="00D36A1C"/>
    <w:rsid w:val="00D36CF7"/>
    <w:rsid w:val="00D37252"/>
    <w:rsid w:val="00D377CA"/>
    <w:rsid w:val="00D40048"/>
    <w:rsid w:val="00D400F9"/>
    <w:rsid w:val="00D40182"/>
    <w:rsid w:val="00D40611"/>
    <w:rsid w:val="00D407A2"/>
    <w:rsid w:val="00D40982"/>
    <w:rsid w:val="00D40E16"/>
    <w:rsid w:val="00D412A9"/>
    <w:rsid w:val="00D41819"/>
    <w:rsid w:val="00D422E9"/>
    <w:rsid w:val="00D4256F"/>
    <w:rsid w:val="00D4258E"/>
    <w:rsid w:val="00D427FC"/>
    <w:rsid w:val="00D42C60"/>
    <w:rsid w:val="00D42D8B"/>
    <w:rsid w:val="00D43281"/>
    <w:rsid w:val="00D4354B"/>
    <w:rsid w:val="00D4381D"/>
    <w:rsid w:val="00D438C0"/>
    <w:rsid w:val="00D43AE7"/>
    <w:rsid w:val="00D43CCE"/>
    <w:rsid w:val="00D44399"/>
    <w:rsid w:val="00D445DD"/>
    <w:rsid w:val="00D4491E"/>
    <w:rsid w:val="00D44E8E"/>
    <w:rsid w:val="00D45291"/>
    <w:rsid w:val="00D4530C"/>
    <w:rsid w:val="00D45A6B"/>
    <w:rsid w:val="00D45B27"/>
    <w:rsid w:val="00D45F32"/>
    <w:rsid w:val="00D4620B"/>
    <w:rsid w:val="00D4689E"/>
    <w:rsid w:val="00D46F4D"/>
    <w:rsid w:val="00D476F8"/>
    <w:rsid w:val="00D4770F"/>
    <w:rsid w:val="00D47AC5"/>
    <w:rsid w:val="00D47BBA"/>
    <w:rsid w:val="00D47CE3"/>
    <w:rsid w:val="00D47DF4"/>
    <w:rsid w:val="00D5087E"/>
    <w:rsid w:val="00D50F9F"/>
    <w:rsid w:val="00D512F6"/>
    <w:rsid w:val="00D5140F"/>
    <w:rsid w:val="00D520FC"/>
    <w:rsid w:val="00D5263B"/>
    <w:rsid w:val="00D52874"/>
    <w:rsid w:val="00D52AE0"/>
    <w:rsid w:val="00D52E5A"/>
    <w:rsid w:val="00D53562"/>
    <w:rsid w:val="00D535D3"/>
    <w:rsid w:val="00D53817"/>
    <w:rsid w:val="00D54819"/>
    <w:rsid w:val="00D54891"/>
    <w:rsid w:val="00D54CEE"/>
    <w:rsid w:val="00D559D7"/>
    <w:rsid w:val="00D55CB7"/>
    <w:rsid w:val="00D55ED7"/>
    <w:rsid w:val="00D560FE"/>
    <w:rsid w:val="00D565FF"/>
    <w:rsid w:val="00D56643"/>
    <w:rsid w:val="00D57508"/>
    <w:rsid w:val="00D576B7"/>
    <w:rsid w:val="00D57C8D"/>
    <w:rsid w:val="00D60108"/>
    <w:rsid w:val="00D6152F"/>
    <w:rsid w:val="00D61791"/>
    <w:rsid w:val="00D61A52"/>
    <w:rsid w:val="00D61EFA"/>
    <w:rsid w:val="00D626C2"/>
    <w:rsid w:val="00D626F1"/>
    <w:rsid w:val="00D62879"/>
    <w:rsid w:val="00D629FE"/>
    <w:rsid w:val="00D62BDD"/>
    <w:rsid w:val="00D62EAA"/>
    <w:rsid w:val="00D62EC6"/>
    <w:rsid w:val="00D63914"/>
    <w:rsid w:val="00D63C3F"/>
    <w:rsid w:val="00D6560E"/>
    <w:rsid w:val="00D662E5"/>
    <w:rsid w:val="00D6659F"/>
    <w:rsid w:val="00D66B30"/>
    <w:rsid w:val="00D66C86"/>
    <w:rsid w:val="00D67BD2"/>
    <w:rsid w:val="00D67C3C"/>
    <w:rsid w:val="00D70141"/>
    <w:rsid w:val="00D704FB"/>
    <w:rsid w:val="00D707ED"/>
    <w:rsid w:val="00D70819"/>
    <w:rsid w:val="00D70C8B"/>
    <w:rsid w:val="00D712D2"/>
    <w:rsid w:val="00D71AC9"/>
    <w:rsid w:val="00D71B2F"/>
    <w:rsid w:val="00D71E33"/>
    <w:rsid w:val="00D72186"/>
    <w:rsid w:val="00D72AF7"/>
    <w:rsid w:val="00D72EA6"/>
    <w:rsid w:val="00D734D2"/>
    <w:rsid w:val="00D738A5"/>
    <w:rsid w:val="00D73A60"/>
    <w:rsid w:val="00D740A1"/>
    <w:rsid w:val="00D740F2"/>
    <w:rsid w:val="00D7432F"/>
    <w:rsid w:val="00D74389"/>
    <w:rsid w:val="00D744B7"/>
    <w:rsid w:val="00D74A4B"/>
    <w:rsid w:val="00D74BC7"/>
    <w:rsid w:val="00D751B4"/>
    <w:rsid w:val="00D7525D"/>
    <w:rsid w:val="00D7549D"/>
    <w:rsid w:val="00D7557F"/>
    <w:rsid w:val="00D75FF3"/>
    <w:rsid w:val="00D7602B"/>
    <w:rsid w:val="00D7613A"/>
    <w:rsid w:val="00D7691A"/>
    <w:rsid w:val="00D76929"/>
    <w:rsid w:val="00D776A5"/>
    <w:rsid w:val="00D778FB"/>
    <w:rsid w:val="00D77AAB"/>
    <w:rsid w:val="00D77ADB"/>
    <w:rsid w:val="00D800B9"/>
    <w:rsid w:val="00D80695"/>
    <w:rsid w:val="00D81020"/>
    <w:rsid w:val="00D81507"/>
    <w:rsid w:val="00D81A4E"/>
    <w:rsid w:val="00D81CD5"/>
    <w:rsid w:val="00D81DB1"/>
    <w:rsid w:val="00D81DD4"/>
    <w:rsid w:val="00D81FE9"/>
    <w:rsid w:val="00D82C7C"/>
    <w:rsid w:val="00D82D2C"/>
    <w:rsid w:val="00D83145"/>
    <w:rsid w:val="00D831E6"/>
    <w:rsid w:val="00D83229"/>
    <w:rsid w:val="00D83D99"/>
    <w:rsid w:val="00D83EBD"/>
    <w:rsid w:val="00D84190"/>
    <w:rsid w:val="00D846A6"/>
    <w:rsid w:val="00D84992"/>
    <w:rsid w:val="00D84FC1"/>
    <w:rsid w:val="00D85496"/>
    <w:rsid w:val="00D8549C"/>
    <w:rsid w:val="00D85661"/>
    <w:rsid w:val="00D857D9"/>
    <w:rsid w:val="00D85BC7"/>
    <w:rsid w:val="00D860B9"/>
    <w:rsid w:val="00D8616E"/>
    <w:rsid w:val="00D86477"/>
    <w:rsid w:val="00D86800"/>
    <w:rsid w:val="00D8710B"/>
    <w:rsid w:val="00D87DDE"/>
    <w:rsid w:val="00D87F31"/>
    <w:rsid w:val="00D87FF4"/>
    <w:rsid w:val="00D903C0"/>
    <w:rsid w:val="00D906A2"/>
    <w:rsid w:val="00D908DC"/>
    <w:rsid w:val="00D90B79"/>
    <w:rsid w:val="00D914FE"/>
    <w:rsid w:val="00D91D58"/>
    <w:rsid w:val="00D924D6"/>
    <w:rsid w:val="00D929A2"/>
    <w:rsid w:val="00D929A6"/>
    <w:rsid w:val="00D92AF3"/>
    <w:rsid w:val="00D92BF8"/>
    <w:rsid w:val="00D92E64"/>
    <w:rsid w:val="00D93097"/>
    <w:rsid w:val="00D9324C"/>
    <w:rsid w:val="00D934B3"/>
    <w:rsid w:val="00D93F0A"/>
    <w:rsid w:val="00D9414E"/>
    <w:rsid w:val="00D944CA"/>
    <w:rsid w:val="00D9488C"/>
    <w:rsid w:val="00D94EE1"/>
    <w:rsid w:val="00D9558E"/>
    <w:rsid w:val="00D958B9"/>
    <w:rsid w:val="00D9670D"/>
    <w:rsid w:val="00D96C9C"/>
    <w:rsid w:val="00D970BF"/>
    <w:rsid w:val="00D97468"/>
    <w:rsid w:val="00D97B18"/>
    <w:rsid w:val="00D9CCD1"/>
    <w:rsid w:val="00DA0032"/>
    <w:rsid w:val="00DA04B8"/>
    <w:rsid w:val="00DA0733"/>
    <w:rsid w:val="00DA094E"/>
    <w:rsid w:val="00DA0C0F"/>
    <w:rsid w:val="00DA0DAF"/>
    <w:rsid w:val="00DA1055"/>
    <w:rsid w:val="00DA14C1"/>
    <w:rsid w:val="00DA161B"/>
    <w:rsid w:val="00DA1661"/>
    <w:rsid w:val="00DA1BA5"/>
    <w:rsid w:val="00DA21D5"/>
    <w:rsid w:val="00DA2279"/>
    <w:rsid w:val="00DA2456"/>
    <w:rsid w:val="00DA270D"/>
    <w:rsid w:val="00DA3655"/>
    <w:rsid w:val="00DA42B8"/>
    <w:rsid w:val="00DA4654"/>
    <w:rsid w:val="00DA4834"/>
    <w:rsid w:val="00DA495C"/>
    <w:rsid w:val="00DA5058"/>
    <w:rsid w:val="00DA51E0"/>
    <w:rsid w:val="00DA527A"/>
    <w:rsid w:val="00DA54DB"/>
    <w:rsid w:val="00DA5FF1"/>
    <w:rsid w:val="00DA6A1A"/>
    <w:rsid w:val="00DA6B3C"/>
    <w:rsid w:val="00DA72E6"/>
    <w:rsid w:val="00DA7419"/>
    <w:rsid w:val="00DA7699"/>
    <w:rsid w:val="00DA7F53"/>
    <w:rsid w:val="00DB0307"/>
    <w:rsid w:val="00DB11F4"/>
    <w:rsid w:val="00DB13FA"/>
    <w:rsid w:val="00DB1A7F"/>
    <w:rsid w:val="00DB1EE4"/>
    <w:rsid w:val="00DB262B"/>
    <w:rsid w:val="00DB26BC"/>
    <w:rsid w:val="00DB274A"/>
    <w:rsid w:val="00DB315C"/>
    <w:rsid w:val="00DB31C8"/>
    <w:rsid w:val="00DB3529"/>
    <w:rsid w:val="00DB4246"/>
    <w:rsid w:val="00DB42DE"/>
    <w:rsid w:val="00DB4648"/>
    <w:rsid w:val="00DB47F1"/>
    <w:rsid w:val="00DB4B42"/>
    <w:rsid w:val="00DB52EC"/>
    <w:rsid w:val="00DB5441"/>
    <w:rsid w:val="00DB5B34"/>
    <w:rsid w:val="00DB5E04"/>
    <w:rsid w:val="00DB5E2F"/>
    <w:rsid w:val="00DB69DB"/>
    <w:rsid w:val="00DB6B13"/>
    <w:rsid w:val="00DB6EE1"/>
    <w:rsid w:val="00DB75F3"/>
    <w:rsid w:val="00DB79E6"/>
    <w:rsid w:val="00DB7A27"/>
    <w:rsid w:val="00DB7E3D"/>
    <w:rsid w:val="00DC0035"/>
    <w:rsid w:val="00DC0627"/>
    <w:rsid w:val="00DC0701"/>
    <w:rsid w:val="00DC10D6"/>
    <w:rsid w:val="00DC1445"/>
    <w:rsid w:val="00DC1C12"/>
    <w:rsid w:val="00DC1D86"/>
    <w:rsid w:val="00DC222F"/>
    <w:rsid w:val="00DC262B"/>
    <w:rsid w:val="00DC2701"/>
    <w:rsid w:val="00DC2F24"/>
    <w:rsid w:val="00DC3DBB"/>
    <w:rsid w:val="00DC4501"/>
    <w:rsid w:val="00DC4B90"/>
    <w:rsid w:val="00DC4BCE"/>
    <w:rsid w:val="00DC507E"/>
    <w:rsid w:val="00DC52F9"/>
    <w:rsid w:val="00DC53EF"/>
    <w:rsid w:val="00DC58D2"/>
    <w:rsid w:val="00DC672D"/>
    <w:rsid w:val="00DC6751"/>
    <w:rsid w:val="00DC68BB"/>
    <w:rsid w:val="00DC6DEB"/>
    <w:rsid w:val="00DC7610"/>
    <w:rsid w:val="00DC781A"/>
    <w:rsid w:val="00DC7B34"/>
    <w:rsid w:val="00DD00C3"/>
    <w:rsid w:val="00DD02A5"/>
    <w:rsid w:val="00DD042B"/>
    <w:rsid w:val="00DD0981"/>
    <w:rsid w:val="00DD1263"/>
    <w:rsid w:val="00DD144E"/>
    <w:rsid w:val="00DD14F7"/>
    <w:rsid w:val="00DD164C"/>
    <w:rsid w:val="00DD1E0A"/>
    <w:rsid w:val="00DD2A1E"/>
    <w:rsid w:val="00DD30FC"/>
    <w:rsid w:val="00DD34B0"/>
    <w:rsid w:val="00DD3EEA"/>
    <w:rsid w:val="00DD3F6A"/>
    <w:rsid w:val="00DD45A2"/>
    <w:rsid w:val="00DD4713"/>
    <w:rsid w:val="00DD52B5"/>
    <w:rsid w:val="00DD5C68"/>
    <w:rsid w:val="00DD5CBD"/>
    <w:rsid w:val="00DD6280"/>
    <w:rsid w:val="00DD6389"/>
    <w:rsid w:val="00DD6CE8"/>
    <w:rsid w:val="00DD748B"/>
    <w:rsid w:val="00DD7C19"/>
    <w:rsid w:val="00DD7EF1"/>
    <w:rsid w:val="00DE07FF"/>
    <w:rsid w:val="00DE0BBF"/>
    <w:rsid w:val="00DE0E43"/>
    <w:rsid w:val="00DE123D"/>
    <w:rsid w:val="00DE1278"/>
    <w:rsid w:val="00DE1517"/>
    <w:rsid w:val="00DE155D"/>
    <w:rsid w:val="00DE1697"/>
    <w:rsid w:val="00DE17A6"/>
    <w:rsid w:val="00DE1AB8"/>
    <w:rsid w:val="00DE1D4D"/>
    <w:rsid w:val="00DE211A"/>
    <w:rsid w:val="00DE2435"/>
    <w:rsid w:val="00DE2AB2"/>
    <w:rsid w:val="00DE2D5E"/>
    <w:rsid w:val="00DE2EEB"/>
    <w:rsid w:val="00DE3F0E"/>
    <w:rsid w:val="00DE418B"/>
    <w:rsid w:val="00DE448A"/>
    <w:rsid w:val="00DE4975"/>
    <w:rsid w:val="00DE4CDD"/>
    <w:rsid w:val="00DE4F41"/>
    <w:rsid w:val="00DE554A"/>
    <w:rsid w:val="00DE55D0"/>
    <w:rsid w:val="00DE56EF"/>
    <w:rsid w:val="00DE5A55"/>
    <w:rsid w:val="00DE64B0"/>
    <w:rsid w:val="00DE6624"/>
    <w:rsid w:val="00DE6716"/>
    <w:rsid w:val="00DE6DE5"/>
    <w:rsid w:val="00DE70B8"/>
    <w:rsid w:val="00DE71C5"/>
    <w:rsid w:val="00DE7714"/>
    <w:rsid w:val="00DF0372"/>
    <w:rsid w:val="00DF09AA"/>
    <w:rsid w:val="00DF0AD2"/>
    <w:rsid w:val="00DF0CB4"/>
    <w:rsid w:val="00DF0EBD"/>
    <w:rsid w:val="00DF1044"/>
    <w:rsid w:val="00DF131C"/>
    <w:rsid w:val="00DF1385"/>
    <w:rsid w:val="00DF16CA"/>
    <w:rsid w:val="00DF1A16"/>
    <w:rsid w:val="00DF1D8A"/>
    <w:rsid w:val="00DF2044"/>
    <w:rsid w:val="00DF2553"/>
    <w:rsid w:val="00DF2FB5"/>
    <w:rsid w:val="00DF311F"/>
    <w:rsid w:val="00DF3577"/>
    <w:rsid w:val="00DF3AE6"/>
    <w:rsid w:val="00DF3BE4"/>
    <w:rsid w:val="00DF40F1"/>
    <w:rsid w:val="00DF448F"/>
    <w:rsid w:val="00DF4537"/>
    <w:rsid w:val="00DF4734"/>
    <w:rsid w:val="00DF498D"/>
    <w:rsid w:val="00DF4B65"/>
    <w:rsid w:val="00DF5811"/>
    <w:rsid w:val="00DF59FF"/>
    <w:rsid w:val="00DF5AA9"/>
    <w:rsid w:val="00DF61CC"/>
    <w:rsid w:val="00DF680D"/>
    <w:rsid w:val="00DF6A6D"/>
    <w:rsid w:val="00DF6A77"/>
    <w:rsid w:val="00DF6CEE"/>
    <w:rsid w:val="00DF7130"/>
    <w:rsid w:val="00DF7373"/>
    <w:rsid w:val="00DF7B98"/>
    <w:rsid w:val="00DF7D2B"/>
    <w:rsid w:val="00DF7FC3"/>
    <w:rsid w:val="00E009D9"/>
    <w:rsid w:val="00E00D64"/>
    <w:rsid w:val="00E0103D"/>
    <w:rsid w:val="00E01284"/>
    <w:rsid w:val="00E01376"/>
    <w:rsid w:val="00E014F8"/>
    <w:rsid w:val="00E01599"/>
    <w:rsid w:val="00E01D06"/>
    <w:rsid w:val="00E02103"/>
    <w:rsid w:val="00E0239B"/>
    <w:rsid w:val="00E02677"/>
    <w:rsid w:val="00E03900"/>
    <w:rsid w:val="00E03ACF"/>
    <w:rsid w:val="00E043A0"/>
    <w:rsid w:val="00E04982"/>
    <w:rsid w:val="00E04FF8"/>
    <w:rsid w:val="00E0540F"/>
    <w:rsid w:val="00E054AD"/>
    <w:rsid w:val="00E059D9"/>
    <w:rsid w:val="00E066DD"/>
    <w:rsid w:val="00E06A5A"/>
    <w:rsid w:val="00E06AEE"/>
    <w:rsid w:val="00E06C21"/>
    <w:rsid w:val="00E06DA8"/>
    <w:rsid w:val="00E073EE"/>
    <w:rsid w:val="00E07AD8"/>
    <w:rsid w:val="00E07B18"/>
    <w:rsid w:val="00E07D95"/>
    <w:rsid w:val="00E07FB7"/>
    <w:rsid w:val="00E1013B"/>
    <w:rsid w:val="00E10703"/>
    <w:rsid w:val="00E1084D"/>
    <w:rsid w:val="00E10C7C"/>
    <w:rsid w:val="00E10DA4"/>
    <w:rsid w:val="00E10F34"/>
    <w:rsid w:val="00E11327"/>
    <w:rsid w:val="00E11590"/>
    <w:rsid w:val="00E118A5"/>
    <w:rsid w:val="00E1197D"/>
    <w:rsid w:val="00E12086"/>
    <w:rsid w:val="00E1209E"/>
    <w:rsid w:val="00E1224F"/>
    <w:rsid w:val="00E130BF"/>
    <w:rsid w:val="00E13DE4"/>
    <w:rsid w:val="00E143A0"/>
    <w:rsid w:val="00E147C0"/>
    <w:rsid w:val="00E1497F"/>
    <w:rsid w:val="00E14A27"/>
    <w:rsid w:val="00E14A5C"/>
    <w:rsid w:val="00E15404"/>
    <w:rsid w:val="00E15434"/>
    <w:rsid w:val="00E15B2F"/>
    <w:rsid w:val="00E15BA6"/>
    <w:rsid w:val="00E16363"/>
    <w:rsid w:val="00E16636"/>
    <w:rsid w:val="00E166B4"/>
    <w:rsid w:val="00E16B1D"/>
    <w:rsid w:val="00E16EDE"/>
    <w:rsid w:val="00E170E6"/>
    <w:rsid w:val="00E17753"/>
    <w:rsid w:val="00E17F05"/>
    <w:rsid w:val="00E20374"/>
    <w:rsid w:val="00E20381"/>
    <w:rsid w:val="00E2040E"/>
    <w:rsid w:val="00E209E1"/>
    <w:rsid w:val="00E20C2D"/>
    <w:rsid w:val="00E20CE7"/>
    <w:rsid w:val="00E21197"/>
    <w:rsid w:val="00E2183B"/>
    <w:rsid w:val="00E2190C"/>
    <w:rsid w:val="00E21A3D"/>
    <w:rsid w:val="00E21FA1"/>
    <w:rsid w:val="00E223EC"/>
    <w:rsid w:val="00E2244B"/>
    <w:rsid w:val="00E22CB9"/>
    <w:rsid w:val="00E22ED1"/>
    <w:rsid w:val="00E22EE1"/>
    <w:rsid w:val="00E23685"/>
    <w:rsid w:val="00E239CE"/>
    <w:rsid w:val="00E23BD1"/>
    <w:rsid w:val="00E23CFB"/>
    <w:rsid w:val="00E23D75"/>
    <w:rsid w:val="00E23F69"/>
    <w:rsid w:val="00E244EF"/>
    <w:rsid w:val="00E24718"/>
    <w:rsid w:val="00E24A63"/>
    <w:rsid w:val="00E24E92"/>
    <w:rsid w:val="00E25384"/>
    <w:rsid w:val="00E25482"/>
    <w:rsid w:val="00E258C7"/>
    <w:rsid w:val="00E259A0"/>
    <w:rsid w:val="00E25D14"/>
    <w:rsid w:val="00E2634B"/>
    <w:rsid w:val="00E26798"/>
    <w:rsid w:val="00E26ABD"/>
    <w:rsid w:val="00E26AF1"/>
    <w:rsid w:val="00E26C46"/>
    <w:rsid w:val="00E27171"/>
    <w:rsid w:val="00E275AB"/>
    <w:rsid w:val="00E276B2"/>
    <w:rsid w:val="00E27A7B"/>
    <w:rsid w:val="00E27B5B"/>
    <w:rsid w:val="00E27D8D"/>
    <w:rsid w:val="00E27EAA"/>
    <w:rsid w:val="00E30151"/>
    <w:rsid w:val="00E31192"/>
    <w:rsid w:val="00E3198C"/>
    <w:rsid w:val="00E31CC8"/>
    <w:rsid w:val="00E31ED8"/>
    <w:rsid w:val="00E321FB"/>
    <w:rsid w:val="00E32382"/>
    <w:rsid w:val="00E32A6D"/>
    <w:rsid w:val="00E32AFC"/>
    <w:rsid w:val="00E32F89"/>
    <w:rsid w:val="00E3335B"/>
    <w:rsid w:val="00E336BC"/>
    <w:rsid w:val="00E3406C"/>
    <w:rsid w:val="00E344AD"/>
    <w:rsid w:val="00E34767"/>
    <w:rsid w:val="00E34C4F"/>
    <w:rsid w:val="00E351C5"/>
    <w:rsid w:val="00E354AD"/>
    <w:rsid w:val="00E355A4"/>
    <w:rsid w:val="00E35A0D"/>
    <w:rsid w:val="00E35C53"/>
    <w:rsid w:val="00E36AF8"/>
    <w:rsid w:val="00E36C10"/>
    <w:rsid w:val="00E36CD7"/>
    <w:rsid w:val="00E36E02"/>
    <w:rsid w:val="00E37170"/>
    <w:rsid w:val="00E37175"/>
    <w:rsid w:val="00E371BE"/>
    <w:rsid w:val="00E374E4"/>
    <w:rsid w:val="00E400D0"/>
    <w:rsid w:val="00E40103"/>
    <w:rsid w:val="00E40540"/>
    <w:rsid w:val="00E40B4F"/>
    <w:rsid w:val="00E40E82"/>
    <w:rsid w:val="00E414EC"/>
    <w:rsid w:val="00E41E87"/>
    <w:rsid w:val="00E41FCC"/>
    <w:rsid w:val="00E42D3A"/>
    <w:rsid w:val="00E42D44"/>
    <w:rsid w:val="00E43A6D"/>
    <w:rsid w:val="00E43BB8"/>
    <w:rsid w:val="00E4475A"/>
    <w:rsid w:val="00E44E71"/>
    <w:rsid w:val="00E451AB"/>
    <w:rsid w:val="00E4528E"/>
    <w:rsid w:val="00E45300"/>
    <w:rsid w:val="00E4560F"/>
    <w:rsid w:val="00E4583E"/>
    <w:rsid w:val="00E45CB7"/>
    <w:rsid w:val="00E46245"/>
    <w:rsid w:val="00E464D9"/>
    <w:rsid w:val="00E46AF9"/>
    <w:rsid w:val="00E46BDF"/>
    <w:rsid w:val="00E46E50"/>
    <w:rsid w:val="00E47955"/>
    <w:rsid w:val="00E479C0"/>
    <w:rsid w:val="00E50950"/>
    <w:rsid w:val="00E50A7C"/>
    <w:rsid w:val="00E50A80"/>
    <w:rsid w:val="00E50E38"/>
    <w:rsid w:val="00E5163F"/>
    <w:rsid w:val="00E51D9E"/>
    <w:rsid w:val="00E526C5"/>
    <w:rsid w:val="00E52A0A"/>
    <w:rsid w:val="00E532C0"/>
    <w:rsid w:val="00E538AA"/>
    <w:rsid w:val="00E53AAD"/>
    <w:rsid w:val="00E545A3"/>
    <w:rsid w:val="00E54BCE"/>
    <w:rsid w:val="00E5525C"/>
    <w:rsid w:val="00E5530D"/>
    <w:rsid w:val="00E556C7"/>
    <w:rsid w:val="00E55910"/>
    <w:rsid w:val="00E5599F"/>
    <w:rsid w:val="00E55E67"/>
    <w:rsid w:val="00E56234"/>
    <w:rsid w:val="00E562A9"/>
    <w:rsid w:val="00E56C24"/>
    <w:rsid w:val="00E57662"/>
    <w:rsid w:val="00E57C3F"/>
    <w:rsid w:val="00E60E4E"/>
    <w:rsid w:val="00E60F66"/>
    <w:rsid w:val="00E61018"/>
    <w:rsid w:val="00E610A8"/>
    <w:rsid w:val="00E61463"/>
    <w:rsid w:val="00E61891"/>
    <w:rsid w:val="00E61C85"/>
    <w:rsid w:val="00E61EF6"/>
    <w:rsid w:val="00E622FC"/>
    <w:rsid w:val="00E62534"/>
    <w:rsid w:val="00E6285A"/>
    <w:rsid w:val="00E62B41"/>
    <w:rsid w:val="00E62EF5"/>
    <w:rsid w:val="00E62FD5"/>
    <w:rsid w:val="00E63469"/>
    <w:rsid w:val="00E63A2B"/>
    <w:rsid w:val="00E63B83"/>
    <w:rsid w:val="00E63F77"/>
    <w:rsid w:val="00E64B1C"/>
    <w:rsid w:val="00E64FC0"/>
    <w:rsid w:val="00E65411"/>
    <w:rsid w:val="00E65B49"/>
    <w:rsid w:val="00E65BB9"/>
    <w:rsid w:val="00E660AF"/>
    <w:rsid w:val="00E662E6"/>
    <w:rsid w:val="00E6639E"/>
    <w:rsid w:val="00E6691A"/>
    <w:rsid w:val="00E66F70"/>
    <w:rsid w:val="00E673BB"/>
    <w:rsid w:val="00E67A56"/>
    <w:rsid w:val="00E705BE"/>
    <w:rsid w:val="00E705FA"/>
    <w:rsid w:val="00E708DE"/>
    <w:rsid w:val="00E709CF"/>
    <w:rsid w:val="00E70D8D"/>
    <w:rsid w:val="00E70F0B"/>
    <w:rsid w:val="00E71502"/>
    <w:rsid w:val="00E71598"/>
    <w:rsid w:val="00E71662"/>
    <w:rsid w:val="00E71F14"/>
    <w:rsid w:val="00E7234A"/>
    <w:rsid w:val="00E725D3"/>
    <w:rsid w:val="00E72A35"/>
    <w:rsid w:val="00E72C8E"/>
    <w:rsid w:val="00E72E38"/>
    <w:rsid w:val="00E72E58"/>
    <w:rsid w:val="00E72F3F"/>
    <w:rsid w:val="00E738D0"/>
    <w:rsid w:val="00E74446"/>
    <w:rsid w:val="00E74632"/>
    <w:rsid w:val="00E74A8C"/>
    <w:rsid w:val="00E74CE6"/>
    <w:rsid w:val="00E74D03"/>
    <w:rsid w:val="00E74DAD"/>
    <w:rsid w:val="00E74ED4"/>
    <w:rsid w:val="00E7533A"/>
    <w:rsid w:val="00E75349"/>
    <w:rsid w:val="00E75665"/>
    <w:rsid w:val="00E75782"/>
    <w:rsid w:val="00E75951"/>
    <w:rsid w:val="00E75AF1"/>
    <w:rsid w:val="00E75B80"/>
    <w:rsid w:val="00E75DCA"/>
    <w:rsid w:val="00E76C58"/>
    <w:rsid w:val="00E77372"/>
    <w:rsid w:val="00E778D3"/>
    <w:rsid w:val="00E77B98"/>
    <w:rsid w:val="00E77FF0"/>
    <w:rsid w:val="00E800D7"/>
    <w:rsid w:val="00E80495"/>
    <w:rsid w:val="00E816F5"/>
    <w:rsid w:val="00E81BAA"/>
    <w:rsid w:val="00E81D64"/>
    <w:rsid w:val="00E81D72"/>
    <w:rsid w:val="00E820F4"/>
    <w:rsid w:val="00E829DC"/>
    <w:rsid w:val="00E82B90"/>
    <w:rsid w:val="00E8320D"/>
    <w:rsid w:val="00E837C3"/>
    <w:rsid w:val="00E8398D"/>
    <w:rsid w:val="00E83A3B"/>
    <w:rsid w:val="00E8508A"/>
    <w:rsid w:val="00E852C4"/>
    <w:rsid w:val="00E85C66"/>
    <w:rsid w:val="00E85F57"/>
    <w:rsid w:val="00E87236"/>
    <w:rsid w:val="00E873C4"/>
    <w:rsid w:val="00E873F3"/>
    <w:rsid w:val="00E90018"/>
    <w:rsid w:val="00E910A4"/>
    <w:rsid w:val="00E9185A"/>
    <w:rsid w:val="00E92206"/>
    <w:rsid w:val="00E9263F"/>
    <w:rsid w:val="00E92C0B"/>
    <w:rsid w:val="00E92E02"/>
    <w:rsid w:val="00E9326D"/>
    <w:rsid w:val="00E93570"/>
    <w:rsid w:val="00E9375A"/>
    <w:rsid w:val="00E938F9"/>
    <w:rsid w:val="00E94CD2"/>
    <w:rsid w:val="00E94DC6"/>
    <w:rsid w:val="00E95A4E"/>
    <w:rsid w:val="00E95DEA"/>
    <w:rsid w:val="00E95EC0"/>
    <w:rsid w:val="00E9611B"/>
    <w:rsid w:val="00E9625B"/>
    <w:rsid w:val="00E97231"/>
    <w:rsid w:val="00E972EE"/>
    <w:rsid w:val="00E97372"/>
    <w:rsid w:val="00E9752B"/>
    <w:rsid w:val="00E975C1"/>
    <w:rsid w:val="00E97D40"/>
    <w:rsid w:val="00EA06D4"/>
    <w:rsid w:val="00EA203E"/>
    <w:rsid w:val="00EA2202"/>
    <w:rsid w:val="00EA2555"/>
    <w:rsid w:val="00EA25B6"/>
    <w:rsid w:val="00EA2785"/>
    <w:rsid w:val="00EA2E81"/>
    <w:rsid w:val="00EA2FEB"/>
    <w:rsid w:val="00EA2FFE"/>
    <w:rsid w:val="00EA352E"/>
    <w:rsid w:val="00EA3880"/>
    <w:rsid w:val="00EA38FD"/>
    <w:rsid w:val="00EA400B"/>
    <w:rsid w:val="00EA4751"/>
    <w:rsid w:val="00EA49F1"/>
    <w:rsid w:val="00EA4CFB"/>
    <w:rsid w:val="00EA53AE"/>
    <w:rsid w:val="00EA5B3E"/>
    <w:rsid w:val="00EA5E95"/>
    <w:rsid w:val="00EA5EB6"/>
    <w:rsid w:val="00EA5F6F"/>
    <w:rsid w:val="00EA618C"/>
    <w:rsid w:val="00EA63A8"/>
    <w:rsid w:val="00EA6B14"/>
    <w:rsid w:val="00EA6B74"/>
    <w:rsid w:val="00EA6C4D"/>
    <w:rsid w:val="00EA7528"/>
    <w:rsid w:val="00EA79BF"/>
    <w:rsid w:val="00EA7B57"/>
    <w:rsid w:val="00EA7B7D"/>
    <w:rsid w:val="00EA7C5A"/>
    <w:rsid w:val="00EA7DAC"/>
    <w:rsid w:val="00EB0187"/>
    <w:rsid w:val="00EB0CDF"/>
    <w:rsid w:val="00EB0EE4"/>
    <w:rsid w:val="00EB1350"/>
    <w:rsid w:val="00EB16A6"/>
    <w:rsid w:val="00EB172D"/>
    <w:rsid w:val="00EB2757"/>
    <w:rsid w:val="00EB30CE"/>
    <w:rsid w:val="00EB3823"/>
    <w:rsid w:val="00EB3948"/>
    <w:rsid w:val="00EB3E2E"/>
    <w:rsid w:val="00EB3FF2"/>
    <w:rsid w:val="00EB417E"/>
    <w:rsid w:val="00EB51DD"/>
    <w:rsid w:val="00EB5748"/>
    <w:rsid w:val="00EB5ABA"/>
    <w:rsid w:val="00EB5FEB"/>
    <w:rsid w:val="00EB6139"/>
    <w:rsid w:val="00EB63C9"/>
    <w:rsid w:val="00EB6C39"/>
    <w:rsid w:val="00EB6F43"/>
    <w:rsid w:val="00EB782B"/>
    <w:rsid w:val="00EC0161"/>
    <w:rsid w:val="00EC07DA"/>
    <w:rsid w:val="00EC09CC"/>
    <w:rsid w:val="00EC128D"/>
    <w:rsid w:val="00EC1995"/>
    <w:rsid w:val="00EC1ACE"/>
    <w:rsid w:val="00EC2024"/>
    <w:rsid w:val="00EC2448"/>
    <w:rsid w:val="00EC26A6"/>
    <w:rsid w:val="00EC2CC2"/>
    <w:rsid w:val="00EC403A"/>
    <w:rsid w:val="00EC4751"/>
    <w:rsid w:val="00EC5628"/>
    <w:rsid w:val="00EC60E0"/>
    <w:rsid w:val="00EC6385"/>
    <w:rsid w:val="00EC6A4C"/>
    <w:rsid w:val="00EC6B84"/>
    <w:rsid w:val="00EC6D83"/>
    <w:rsid w:val="00ED0906"/>
    <w:rsid w:val="00ED0A14"/>
    <w:rsid w:val="00ED0B5F"/>
    <w:rsid w:val="00ED120E"/>
    <w:rsid w:val="00ED12B3"/>
    <w:rsid w:val="00ED17B9"/>
    <w:rsid w:val="00ED1F80"/>
    <w:rsid w:val="00ED25E5"/>
    <w:rsid w:val="00ED2C15"/>
    <w:rsid w:val="00ED35C8"/>
    <w:rsid w:val="00ED3833"/>
    <w:rsid w:val="00ED3F20"/>
    <w:rsid w:val="00ED4B14"/>
    <w:rsid w:val="00ED5193"/>
    <w:rsid w:val="00ED5453"/>
    <w:rsid w:val="00ED58F9"/>
    <w:rsid w:val="00ED5BE3"/>
    <w:rsid w:val="00ED5E0E"/>
    <w:rsid w:val="00ED6846"/>
    <w:rsid w:val="00ED6E83"/>
    <w:rsid w:val="00ED7BD1"/>
    <w:rsid w:val="00EE01EC"/>
    <w:rsid w:val="00EE07A7"/>
    <w:rsid w:val="00EE07FA"/>
    <w:rsid w:val="00EE0B5F"/>
    <w:rsid w:val="00EE17D1"/>
    <w:rsid w:val="00EE187E"/>
    <w:rsid w:val="00EE18B5"/>
    <w:rsid w:val="00EE18C9"/>
    <w:rsid w:val="00EE1A24"/>
    <w:rsid w:val="00EE1E25"/>
    <w:rsid w:val="00EE2B6D"/>
    <w:rsid w:val="00EE3AB5"/>
    <w:rsid w:val="00EE3ACF"/>
    <w:rsid w:val="00EE3C91"/>
    <w:rsid w:val="00EE3E9A"/>
    <w:rsid w:val="00EE4424"/>
    <w:rsid w:val="00EE466C"/>
    <w:rsid w:val="00EE4AF4"/>
    <w:rsid w:val="00EE4D41"/>
    <w:rsid w:val="00EE5124"/>
    <w:rsid w:val="00EE57F2"/>
    <w:rsid w:val="00EE5E0F"/>
    <w:rsid w:val="00EE6110"/>
    <w:rsid w:val="00EE61AD"/>
    <w:rsid w:val="00EE61D9"/>
    <w:rsid w:val="00EE61FC"/>
    <w:rsid w:val="00EE62E1"/>
    <w:rsid w:val="00EE644C"/>
    <w:rsid w:val="00EE680C"/>
    <w:rsid w:val="00EE6D3C"/>
    <w:rsid w:val="00EE7354"/>
    <w:rsid w:val="00EE7B0E"/>
    <w:rsid w:val="00EF0169"/>
    <w:rsid w:val="00EF07C8"/>
    <w:rsid w:val="00EF12D1"/>
    <w:rsid w:val="00EF15C9"/>
    <w:rsid w:val="00EF16B0"/>
    <w:rsid w:val="00EF1994"/>
    <w:rsid w:val="00EF1B12"/>
    <w:rsid w:val="00EF2553"/>
    <w:rsid w:val="00EF25BC"/>
    <w:rsid w:val="00EF273C"/>
    <w:rsid w:val="00EF2894"/>
    <w:rsid w:val="00EF2CF8"/>
    <w:rsid w:val="00EF2D7B"/>
    <w:rsid w:val="00EF3066"/>
    <w:rsid w:val="00EF36E4"/>
    <w:rsid w:val="00EF38C9"/>
    <w:rsid w:val="00EF390B"/>
    <w:rsid w:val="00EF3B38"/>
    <w:rsid w:val="00EF3F07"/>
    <w:rsid w:val="00EF4623"/>
    <w:rsid w:val="00EF4E76"/>
    <w:rsid w:val="00EF5249"/>
    <w:rsid w:val="00EF5690"/>
    <w:rsid w:val="00EF57CA"/>
    <w:rsid w:val="00EF5A63"/>
    <w:rsid w:val="00EF5AF7"/>
    <w:rsid w:val="00EF6229"/>
    <w:rsid w:val="00EF643E"/>
    <w:rsid w:val="00EF64B1"/>
    <w:rsid w:val="00EF6D9D"/>
    <w:rsid w:val="00EF6E42"/>
    <w:rsid w:val="00EF6E99"/>
    <w:rsid w:val="00EF6F42"/>
    <w:rsid w:val="00EF717A"/>
    <w:rsid w:val="00EF78CE"/>
    <w:rsid w:val="00EF7949"/>
    <w:rsid w:val="00EF7A12"/>
    <w:rsid w:val="00F00173"/>
    <w:rsid w:val="00F004ED"/>
    <w:rsid w:val="00F008B1"/>
    <w:rsid w:val="00F00B94"/>
    <w:rsid w:val="00F00CB7"/>
    <w:rsid w:val="00F0120F"/>
    <w:rsid w:val="00F013CE"/>
    <w:rsid w:val="00F016B8"/>
    <w:rsid w:val="00F01C6B"/>
    <w:rsid w:val="00F02D23"/>
    <w:rsid w:val="00F034BD"/>
    <w:rsid w:val="00F036DB"/>
    <w:rsid w:val="00F03760"/>
    <w:rsid w:val="00F040E3"/>
    <w:rsid w:val="00F042F9"/>
    <w:rsid w:val="00F04904"/>
    <w:rsid w:val="00F04921"/>
    <w:rsid w:val="00F04B2F"/>
    <w:rsid w:val="00F05239"/>
    <w:rsid w:val="00F0577E"/>
    <w:rsid w:val="00F05A63"/>
    <w:rsid w:val="00F05D42"/>
    <w:rsid w:val="00F05D58"/>
    <w:rsid w:val="00F05E12"/>
    <w:rsid w:val="00F060AA"/>
    <w:rsid w:val="00F061EC"/>
    <w:rsid w:val="00F0638D"/>
    <w:rsid w:val="00F0671C"/>
    <w:rsid w:val="00F070B8"/>
    <w:rsid w:val="00F071FF"/>
    <w:rsid w:val="00F07748"/>
    <w:rsid w:val="00F078A6"/>
    <w:rsid w:val="00F07A03"/>
    <w:rsid w:val="00F07A5C"/>
    <w:rsid w:val="00F07A8D"/>
    <w:rsid w:val="00F1019D"/>
    <w:rsid w:val="00F10435"/>
    <w:rsid w:val="00F10875"/>
    <w:rsid w:val="00F10DD2"/>
    <w:rsid w:val="00F1103D"/>
    <w:rsid w:val="00F11677"/>
    <w:rsid w:val="00F116E4"/>
    <w:rsid w:val="00F11CAA"/>
    <w:rsid w:val="00F120AC"/>
    <w:rsid w:val="00F120F6"/>
    <w:rsid w:val="00F12317"/>
    <w:rsid w:val="00F12695"/>
    <w:rsid w:val="00F12C06"/>
    <w:rsid w:val="00F13307"/>
    <w:rsid w:val="00F13EF9"/>
    <w:rsid w:val="00F1416D"/>
    <w:rsid w:val="00F145FA"/>
    <w:rsid w:val="00F14697"/>
    <w:rsid w:val="00F147B9"/>
    <w:rsid w:val="00F14D21"/>
    <w:rsid w:val="00F14DB1"/>
    <w:rsid w:val="00F15053"/>
    <w:rsid w:val="00F15525"/>
    <w:rsid w:val="00F1582F"/>
    <w:rsid w:val="00F15DFF"/>
    <w:rsid w:val="00F163A6"/>
    <w:rsid w:val="00F167D6"/>
    <w:rsid w:val="00F1688A"/>
    <w:rsid w:val="00F16DBF"/>
    <w:rsid w:val="00F1714A"/>
    <w:rsid w:val="00F174F5"/>
    <w:rsid w:val="00F17505"/>
    <w:rsid w:val="00F177A7"/>
    <w:rsid w:val="00F178F5"/>
    <w:rsid w:val="00F17AD8"/>
    <w:rsid w:val="00F2018C"/>
    <w:rsid w:val="00F20600"/>
    <w:rsid w:val="00F2072D"/>
    <w:rsid w:val="00F20D48"/>
    <w:rsid w:val="00F2103C"/>
    <w:rsid w:val="00F21C3B"/>
    <w:rsid w:val="00F21FB7"/>
    <w:rsid w:val="00F22E44"/>
    <w:rsid w:val="00F2318B"/>
    <w:rsid w:val="00F231F6"/>
    <w:rsid w:val="00F235FB"/>
    <w:rsid w:val="00F23A45"/>
    <w:rsid w:val="00F23C7E"/>
    <w:rsid w:val="00F23D58"/>
    <w:rsid w:val="00F23E97"/>
    <w:rsid w:val="00F24912"/>
    <w:rsid w:val="00F24AF9"/>
    <w:rsid w:val="00F24C04"/>
    <w:rsid w:val="00F24CBD"/>
    <w:rsid w:val="00F24E29"/>
    <w:rsid w:val="00F24F2E"/>
    <w:rsid w:val="00F24F42"/>
    <w:rsid w:val="00F25C23"/>
    <w:rsid w:val="00F25CE0"/>
    <w:rsid w:val="00F26032"/>
    <w:rsid w:val="00F26042"/>
    <w:rsid w:val="00F26335"/>
    <w:rsid w:val="00F264FC"/>
    <w:rsid w:val="00F27169"/>
    <w:rsid w:val="00F27817"/>
    <w:rsid w:val="00F27904"/>
    <w:rsid w:val="00F30207"/>
    <w:rsid w:val="00F302B6"/>
    <w:rsid w:val="00F306BD"/>
    <w:rsid w:val="00F307CB"/>
    <w:rsid w:val="00F30AC9"/>
    <w:rsid w:val="00F30E96"/>
    <w:rsid w:val="00F31A53"/>
    <w:rsid w:val="00F31A7F"/>
    <w:rsid w:val="00F32109"/>
    <w:rsid w:val="00F3218C"/>
    <w:rsid w:val="00F33440"/>
    <w:rsid w:val="00F3382E"/>
    <w:rsid w:val="00F33A4C"/>
    <w:rsid w:val="00F33D5F"/>
    <w:rsid w:val="00F353E3"/>
    <w:rsid w:val="00F35591"/>
    <w:rsid w:val="00F358BC"/>
    <w:rsid w:val="00F35DEF"/>
    <w:rsid w:val="00F36F2D"/>
    <w:rsid w:val="00F370F5"/>
    <w:rsid w:val="00F37442"/>
    <w:rsid w:val="00F376BC"/>
    <w:rsid w:val="00F3771F"/>
    <w:rsid w:val="00F408A3"/>
    <w:rsid w:val="00F40FC2"/>
    <w:rsid w:val="00F413D3"/>
    <w:rsid w:val="00F41AA0"/>
    <w:rsid w:val="00F42199"/>
    <w:rsid w:val="00F42339"/>
    <w:rsid w:val="00F42734"/>
    <w:rsid w:val="00F42815"/>
    <w:rsid w:val="00F42ECB"/>
    <w:rsid w:val="00F4364D"/>
    <w:rsid w:val="00F43742"/>
    <w:rsid w:val="00F43A3C"/>
    <w:rsid w:val="00F43D03"/>
    <w:rsid w:val="00F44118"/>
    <w:rsid w:val="00F44F00"/>
    <w:rsid w:val="00F45CE2"/>
    <w:rsid w:val="00F46871"/>
    <w:rsid w:val="00F468CE"/>
    <w:rsid w:val="00F46D26"/>
    <w:rsid w:val="00F46E4E"/>
    <w:rsid w:val="00F4700C"/>
    <w:rsid w:val="00F47700"/>
    <w:rsid w:val="00F47D41"/>
    <w:rsid w:val="00F47EBA"/>
    <w:rsid w:val="00F50219"/>
    <w:rsid w:val="00F50276"/>
    <w:rsid w:val="00F50595"/>
    <w:rsid w:val="00F508E0"/>
    <w:rsid w:val="00F51268"/>
    <w:rsid w:val="00F51559"/>
    <w:rsid w:val="00F518C8"/>
    <w:rsid w:val="00F51F69"/>
    <w:rsid w:val="00F523ED"/>
    <w:rsid w:val="00F52624"/>
    <w:rsid w:val="00F526C7"/>
    <w:rsid w:val="00F52B38"/>
    <w:rsid w:val="00F52B40"/>
    <w:rsid w:val="00F5328D"/>
    <w:rsid w:val="00F5351E"/>
    <w:rsid w:val="00F53D6F"/>
    <w:rsid w:val="00F53EDD"/>
    <w:rsid w:val="00F53FE0"/>
    <w:rsid w:val="00F54154"/>
    <w:rsid w:val="00F5497A"/>
    <w:rsid w:val="00F54ED1"/>
    <w:rsid w:val="00F54EE9"/>
    <w:rsid w:val="00F550F0"/>
    <w:rsid w:val="00F55715"/>
    <w:rsid w:val="00F558D7"/>
    <w:rsid w:val="00F560C2"/>
    <w:rsid w:val="00F564F3"/>
    <w:rsid w:val="00F5662C"/>
    <w:rsid w:val="00F566CD"/>
    <w:rsid w:val="00F5678A"/>
    <w:rsid w:val="00F56A5D"/>
    <w:rsid w:val="00F572EB"/>
    <w:rsid w:val="00F57359"/>
    <w:rsid w:val="00F60207"/>
    <w:rsid w:val="00F603F0"/>
    <w:rsid w:val="00F60661"/>
    <w:rsid w:val="00F60E8B"/>
    <w:rsid w:val="00F60F98"/>
    <w:rsid w:val="00F60FED"/>
    <w:rsid w:val="00F61225"/>
    <w:rsid w:val="00F6177F"/>
    <w:rsid w:val="00F62067"/>
    <w:rsid w:val="00F6243B"/>
    <w:rsid w:val="00F62C55"/>
    <w:rsid w:val="00F62F5F"/>
    <w:rsid w:val="00F634B3"/>
    <w:rsid w:val="00F634BC"/>
    <w:rsid w:val="00F6353A"/>
    <w:rsid w:val="00F63C2A"/>
    <w:rsid w:val="00F63FFE"/>
    <w:rsid w:val="00F643F8"/>
    <w:rsid w:val="00F64D79"/>
    <w:rsid w:val="00F651B9"/>
    <w:rsid w:val="00F65CBF"/>
    <w:rsid w:val="00F65FB3"/>
    <w:rsid w:val="00F6620C"/>
    <w:rsid w:val="00F66275"/>
    <w:rsid w:val="00F66767"/>
    <w:rsid w:val="00F66D16"/>
    <w:rsid w:val="00F6771F"/>
    <w:rsid w:val="00F679F4"/>
    <w:rsid w:val="00F7024C"/>
    <w:rsid w:val="00F7037B"/>
    <w:rsid w:val="00F709E9"/>
    <w:rsid w:val="00F70C42"/>
    <w:rsid w:val="00F70D6C"/>
    <w:rsid w:val="00F71888"/>
    <w:rsid w:val="00F7206C"/>
    <w:rsid w:val="00F7276A"/>
    <w:rsid w:val="00F72908"/>
    <w:rsid w:val="00F735B5"/>
    <w:rsid w:val="00F7383C"/>
    <w:rsid w:val="00F73D2C"/>
    <w:rsid w:val="00F7469F"/>
    <w:rsid w:val="00F7517D"/>
    <w:rsid w:val="00F752C7"/>
    <w:rsid w:val="00F757F3"/>
    <w:rsid w:val="00F758F7"/>
    <w:rsid w:val="00F75F45"/>
    <w:rsid w:val="00F7658F"/>
    <w:rsid w:val="00F7668A"/>
    <w:rsid w:val="00F76A09"/>
    <w:rsid w:val="00F76E73"/>
    <w:rsid w:val="00F774BE"/>
    <w:rsid w:val="00F77AA5"/>
    <w:rsid w:val="00F77D80"/>
    <w:rsid w:val="00F80084"/>
    <w:rsid w:val="00F8032F"/>
    <w:rsid w:val="00F803CA"/>
    <w:rsid w:val="00F805C8"/>
    <w:rsid w:val="00F80CDC"/>
    <w:rsid w:val="00F80D30"/>
    <w:rsid w:val="00F80F9D"/>
    <w:rsid w:val="00F816EE"/>
    <w:rsid w:val="00F81799"/>
    <w:rsid w:val="00F81CE0"/>
    <w:rsid w:val="00F81D40"/>
    <w:rsid w:val="00F81E37"/>
    <w:rsid w:val="00F81F69"/>
    <w:rsid w:val="00F820DC"/>
    <w:rsid w:val="00F8261A"/>
    <w:rsid w:val="00F826BA"/>
    <w:rsid w:val="00F82C7E"/>
    <w:rsid w:val="00F83249"/>
    <w:rsid w:val="00F837A1"/>
    <w:rsid w:val="00F843F0"/>
    <w:rsid w:val="00F846B8"/>
    <w:rsid w:val="00F84897"/>
    <w:rsid w:val="00F84DD0"/>
    <w:rsid w:val="00F851FE"/>
    <w:rsid w:val="00F852A4"/>
    <w:rsid w:val="00F85569"/>
    <w:rsid w:val="00F8580A"/>
    <w:rsid w:val="00F85891"/>
    <w:rsid w:val="00F85981"/>
    <w:rsid w:val="00F85F11"/>
    <w:rsid w:val="00F85F42"/>
    <w:rsid w:val="00F8644F"/>
    <w:rsid w:val="00F86907"/>
    <w:rsid w:val="00F86A89"/>
    <w:rsid w:val="00F86C33"/>
    <w:rsid w:val="00F86FB2"/>
    <w:rsid w:val="00F871B4"/>
    <w:rsid w:val="00F8739D"/>
    <w:rsid w:val="00F87743"/>
    <w:rsid w:val="00F9076C"/>
    <w:rsid w:val="00F91479"/>
    <w:rsid w:val="00F91983"/>
    <w:rsid w:val="00F91E20"/>
    <w:rsid w:val="00F91E79"/>
    <w:rsid w:val="00F920E2"/>
    <w:rsid w:val="00F92739"/>
    <w:rsid w:val="00F927FD"/>
    <w:rsid w:val="00F939C3"/>
    <w:rsid w:val="00F939D7"/>
    <w:rsid w:val="00F93D1C"/>
    <w:rsid w:val="00F93D43"/>
    <w:rsid w:val="00F93F12"/>
    <w:rsid w:val="00F945E3"/>
    <w:rsid w:val="00F947C2"/>
    <w:rsid w:val="00F949A8"/>
    <w:rsid w:val="00F956D8"/>
    <w:rsid w:val="00F95AB5"/>
    <w:rsid w:val="00F95B79"/>
    <w:rsid w:val="00F96506"/>
    <w:rsid w:val="00F9657C"/>
    <w:rsid w:val="00F96F1C"/>
    <w:rsid w:val="00FA01A1"/>
    <w:rsid w:val="00FA05F1"/>
    <w:rsid w:val="00FA0E04"/>
    <w:rsid w:val="00FA1553"/>
    <w:rsid w:val="00FA1699"/>
    <w:rsid w:val="00FA227D"/>
    <w:rsid w:val="00FA268F"/>
    <w:rsid w:val="00FA2B7A"/>
    <w:rsid w:val="00FA3327"/>
    <w:rsid w:val="00FA3CF6"/>
    <w:rsid w:val="00FA4CCE"/>
    <w:rsid w:val="00FA5227"/>
    <w:rsid w:val="00FA59FC"/>
    <w:rsid w:val="00FA5A08"/>
    <w:rsid w:val="00FA5D00"/>
    <w:rsid w:val="00FA614C"/>
    <w:rsid w:val="00FA7351"/>
    <w:rsid w:val="00FB0189"/>
    <w:rsid w:val="00FB01BB"/>
    <w:rsid w:val="00FB025E"/>
    <w:rsid w:val="00FB02C9"/>
    <w:rsid w:val="00FB07CE"/>
    <w:rsid w:val="00FB0885"/>
    <w:rsid w:val="00FB0CE2"/>
    <w:rsid w:val="00FB1115"/>
    <w:rsid w:val="00FB1277"/>
    <w:rsid w:val="00FB1516"/>
    <w:rsid w:val="00FB158D"/>
    <w:rsid w:val="00FB1C80"/>
    <w:rsid w:val="00FB1D14"/>
    <w:rsid w:val="00FB24BC"/>
    <w:rsid w:val="00FB28AF"/>
    <w:rsid w:val="00FB31CD"/>
    <w:rsid w:val="00FB33F2"/>
    <w:rsid w:val="00FB363F"/>
    <w:rsid w:val="00FB37D9"/>
    <w:rsid w:val="00FB3DC6"/>
    <w:rsid w:val="00FB4087"/>
    <w:rsid w:val="00FB409E"/>
    <w:rsid w:val="00FB40F3"/>
    <w:rsid w:val="00FB41F0"/>
    <w:rsid w:val="00FB444F"/>
    <w:rsid w:val="00FB44EA"/>
    <w:rsid w:val="00FB4704"/>
    <w:rsid w:val="00FB4C6B"/>
    <w:rsid w:val="00FB4E43"/>
    <w:rsid w:val="00FB515B"/>
    <w:rsid w:val="00FB543C"/>
    <w:rsid w:val="00FB606F"/>
    <w:rsid w:val="00FB6075"/>
    <w:rsid w:val="00FB639D"/>
    <w:rsid w:val="00FB726F"/>
    <w:rsid w:val="00FB73CA"/>
    <w:rsid w:val="00FB7EC2"/>
    <w:rsid w:val="00FB7F71"/>
    <w:rsid w:val="00FC00C3"/>
    <w:rsid w:val="00FC02F6"/>
    <w:rsid w:val="00FC13A4"/>
    <w:rsid w:val="00FC1605"/>
    <w:rsid w:val="00FC1F75"/>
    <w:rsid w:val="00FC1FC3"/>
    <w:rsid w:val="00FC202D"/>
    <w:rsid w:val="00FC20A8"/>
    <w:rsid w:val="00FC2AD4"/>
    <w:rsid w:val="00FC2B1C"/>
    <w:rsid w:val="00FC2B9F"/>
    <w:rsid w:val="00FC2F4C"/>
    <w:rsid w:val="00FC326F"/>
    <w:rsid w:val="00FC3289"/>
    <w:rsid w:val="00FC34F6"/>
    <w:rsid w:val="00FC364F"/>
    <w:rsid w:val="00FC3B0B"/>
    <w:rsid w:val="00FC41E1"/>
    <w:rsid w:val="00FC438C"/>
    <w:rsid w:val="00FC4B24"/>
    <w:rsid w:val="00FC4B84"/>
    <w:rsid w:val="00FC4E75"/>
    <w:rsid w:val="00FC4EFA"/>
    <w:rsid w:val="00FC4F58"/>
    <w:rsid w:val="00FC52C8"/>
    <w:rsid w:val="00FC54C3"/>
    <w:rsid w:val="00FC554D"/>
    <w:rsid w:val="00FC58B8"/>
    <w:rsid w:val="00FC5EC6"/>
    <w:rsid w:val="00FC645A"/>
    <w:rsid w:val="00FC69DF"/>
    <w:rsid w:val="00FC6C15"/>
    <w:rsid w:val="00FC6EDF"/>
    <w:rsid w:val="00FC6F40"/>
    <w:rsid w:val="00FC704A"/>
    <w:rsid w:val="00FC705C"/>
    <w:rsid w:val="00FC756C"/>
    <w:rsid w:val="00FC764E"/>
    <w:rsid w:val="00FC7B95"/>
    <w:rsid w:val="00FC7FE8"/>
    <w:rsid w:val="00FD0B56"/>
    <w:rsid w:val="00FD1078"/>
    <w:rsid w:val="00FD1216"/>
    <w:rsid w:val="00FD1C91"/>
    <w:rsid w:val="00FD1CCC"/>
    <w:rsid w:val="00FD1DF6"/>
    <w:rsid w:val="00FD1E54"/>
    <w:rsid w:val="00FD20A4"/>
    <w:rsid w:val="00FD2409"/>
    <w:rsid w:val="00FD26C8"/>
    <w:rsid w:val="00FD32DB"/>
    <w:rsid w:val="00FD3523"/>
    <w:rsid w:val="00FD3655"/>
    <w:rsid w:val="00FD3A84"/>
    <w:rsid w:val="00FD3F3D"/>
    <w:rsid w:val="00FD4241"/>
    <w:rsid w:val="00FD43B8"/>
    <w:rsid w:val="00FD457D"/>
    <w:rsid w:val="00FD4783"/>
    <w:rsid w:val="00FD48CB"/>
    <w:rsid w:val="00FD4A2B"/>
    <w:rsid w:val="00FD4C03"/>
    <w:rsid w:val="00FD4C14"/>
    <w:rsid w:val="00FD4CD4"/>
    <w:rsid w:val="00FD4DC9"/>
    <w:rsid w:val="00FD53A0"/>
    <w:rsid w:val="00FD5AB0"/>
    <w:rsid w:val="00FD5C50"/>
    <w:rsid w:val="00FD5C75"/>
    <w:rsid w:val="00FD5F1C"/>
    <w:rsid w:val="00FD646D"/>
    <w:rsid w:val="00FD6AC0"/>
    <w:rsid w:val="00FD6B3D"/>
    <w:rsid w:val="00FD71C1"/>
    <w:rsid w:val="00FD77B0"/>
    <w:rsid w:val="00FD7A8A"/>
    <w:rsid w:val="00FD7F3D"/>
    <w:rsid w:val="00FE0856"/>
    <w:rsid w:val="00FE1540"/>
    <w:rsid w:val="00FE1AE1"/>
    <w:rsid w:val="00FE1D75"/>
    <w:rsid w:val="00FE1E1B"/>
    <w:rsid w:val="00FE1F57"/>
    <w:rsid w:val="00FE247A"/>
    <w:rsid w:val="00FE2A47"/>
    <w:rsid w:val="00FE2A48"/>
    <w:rsid w:val="00FE2E07"/>
    <w:rsid w:val="00FE352D"/>
    <w:rsid w:val="00FE39CC"/>
    <w:rsid w:val="00FE3B06"/>
    <w:rsid w:val="00FE4152"/>
    <w:rsid w:val="00FE489C"/>
    <w:rsid w:val="00FE4C5F"/>
    <w:rsid w:val="00FE5047"/>
    <w:rsid w:val="00FE692D"/>
    <w:rsid w:val="00FE6AB0"/>
    <w:rsid w:val="00FE6CEC"/>
    <w:rsid w:val="00FE6D93"/>
    <w:rsid w:val="00FE6E3A"/>
    <w:rsid w:val="00FE6FA4"/>
    <w:rsid w:val="00FE756D"/>
    <w:rsid w:val="00FE78E8"/>
    <w:rsid w:val="00FE7977"/>
    <w:rsid w:val="00FE7D58"/>
    <w:rsid w:val="00FE7EBE"/>
    <w:rsid w:val="00FF0258"/>
    <w:rsid w:val="00FF0529"/>
    <w:rsid w:val="00FF12E6"/>
    <w:rsid w:val="00FF1761"/>
    <w:rsid w:val="00FF1B74"/>
    <w:rsid w:val="00FF2852"/>
    <w:rsid w:val="00FF2DE2"/>
    <w:rsid w:val="00FF333F"/>
    <w:rsid w:val="00FF335F"/>
    <w:rsid w:val="00FF377A"/>
    <w:rsid w:val="00FF377C"/>
    <w:rsid w:val="00FF45AB"/>
    <w:rsid w:val="00FF4723"/>
    <w:rsid w:val="00FF5448"/>
    <w:rsid w:val="00FF5C33"/>
    <w:rsid w:val="00FF5E75"/>
    <w:rsid w:val="00FF601E"/>
    <w:rsid w:val="00FF62C4"/>
    <w:rsid w:val="00FF6514"/>
    <w:rsid w:val="00FF65A9"/>
    <w:rsid w:val="00FF68A1"/>
    <w:rsid w:val="00FF6AB0"/>
    <w:rsid w:val="00FF717E"/>
    <w:rsid w:val="00FF76C0"/>
    <w:rsid w:val="00FF773C"/>
    <w:rsid w:val="00FF7793"/>
    <w:rsid w:val="00FF7B70"/>
    <w:rsid w:val="00FF7FF2"/>
    <w:rsid w:val="0116DFC4"/>
    <w:rsid w:val="0125AE6D"/>
    <w:rsid w:val="01262BA7"/>
    <w:rsid w:val="01332B8B"/>
    <w:rsid w:val="013D0F6C"/>
    <w:rsid w:val="01544F50"/>
    <w:rsid w:val="015E4214"/>
    <w:rsid w:val="016527E6"/>
    <w:rsid w:val="0184B865"/>
    <w:rsid w:val="018634FE"/>
    <w:rsid w:val="018FD75F"/>
    <w:rsid w:val="01FA4809"/>
    <w:rsid w:val="026A6BFA"/>
    <w:rsid w:val="027207C7"/>
    <w:rsid w:val="02757B1A"/>
    <w:rsid w:val="027DC7B8"/>
    <w:rsid w:val="0282DD46"/>
    <w:rsid w:val="029E8B50"/>
    <w:rsid w:val="02B5ED4E"/>
    <w:rsid w:val="02CB8A29"/>
    <w:rsid w:val="02CD7312"/>
    <w:rsid w:val="02D03D5B"/>
    <w:rsid w:val="02DF4C73"/>
    <w:rsid w:val="030B5688"/>
    <w:rsid w:val="03B0AAD5"/>
    <w:rsid w:val="03E64641"/>
    <w:rsid w:val="03EF47ED"/>
    <w:rsid w:val="03FC2248"/>
    <w:rsid w:val="040B9D06"/>
    <w:rsid w:val="041590AB"/>
    <w:rsid w:val="042ADAD1"/>
    <w:rsid w:val="043D51E7"/>
    <w:rsid w:val="046772D4"/>
    <w:rsid w:val="046A2D10"/>
    <w:rsid w:val="04A5A8A3"/>
    <w:rsid w:val="04AC03CA"/>
    <w:rsid w:val="04C719EE"/>
    <w:rsid w:val="04E2B2E5"/>
    <w:rsid w:val="04EC5EDE"/>
    <w:rsid w:val="04F43E54"/>
    <w:rsid w:val="050F8C49"/>
    <w:rsid w:val="051801E8"/>
    <w:rsid w:val="054D49D9"/>
    <w:rsid w:val="057230A2"/>
    <w:rsid w:val="05F6999C"/>
    <w:rsid w:val="06152185"/>
    <w:rsid w:val="061A84A6"/>
    <w:rsid w:val="062A134F"/>
    <w:rsid w:val="06436843"/>
    <w:rsid w:val="0676CF3A"/>
    <w:rsid w:val="069090FA"/>
    <w:rsid w:val="06A2383F"/>
    <w:rsid w:val="06E5F17A"/>
    <w:rsid w:val="06F9FAE3"/>
    <w:rsid w:val="0700C055"/>
    <w:rsid w:val="0713F9FC"/>
    <w:rsid w:val="073FA992"/>
    <w:rsid w:val="076E4BF3"/>
    <w:rsid w:val="0773187D"/>
    <w:rsid w:val="0797F785"/>
    <w:rsid w:val="079AB34A"/>
    <w:rsid w:val="07CBD89F"/>
    <w:rsid w:val="07CEF5BD"/>
    <w:rsid w:val="07D5A7C9"/>
    <w:rsid w:val="07D88594"/>
    <w:rsid w:val="07EB06A6"/>
    <w:rsid w:val="07EC596E"/>
    <w:rsid w:val="07FE442A"/>
    <w:rsid w:val="08296908"/>
    <w:rsid w:val="0866A133"/>
    <w:rsid w:val="08A03B1F"/>
    <w:rsid w:val="08BAE2F9"/>
    <w:rsid w:val="08E32135"/>
    <w:rsid w:val="08FB904E"/>
    <w:rsid w:val="09109C91"/>
    <w:rsid w:val="091BCDCF"/>
    <w:rsid w:val="094C7127"/>
    <w:rsid w:val="0953416E"/>
    <w:rsid w:val="095382C6"/>
    <w:rsid w:val="0965A7FA"/>
    <w:rsid w:val="09844BA0"/>
    <w:rsid w:val="0987A886"/>
    <w:rsid w:val="09B1C18F"/>
    <w:rsid w:val="09F09376"/>
    <w:rsid w:val="09FFAAEE"/>
    <w:rsid w:val="0A0A0891"/>
    <w:rsid w:val="0A2E7E3A"/>
    <w:rsid w:val="0A316C76"/>
    <w:rsid w:val="0A51954A"/>
    <w:rsid w:val="0A5F4186"/>
    <w:rsid w:val="0A610BD1"/>
    <w:rsid w:val="0A6A13E8"/>
    <w:rsid w:val="0A712BF4"/>
    <w:rsid w:val="0A73EAB7"/>
    <w:rsid w:val="0A86CB9E"/>
    <w:rsid w:val="0AAF6EBA"/>
    <w:rsid w:val="0AD912BB"/>
    <w:rsid w:val="0B133BE3"/>
    <w:rsid w:val="0B2A5E52"/>
    <w:rsid w:val="0B7F00C6"/>
    <w:rsid w:val="0BB64037"/>
    <w:rsid w:val="0BB890B3"/>
    <w:rsid w:val="0BCAA6B6"/>
    <w:rsid w:val="0BD639AC"/>
    <w:rsid w:val="0BF55686"/>
    <w:rsid w:val="0C5A4359"/>
    <w:rsid w:val="0C5DFFB7"/>
    <w:rsid w:val="0C6B4517"/>
    <w:rsid w:val="0C71610B"/>
    <w:rsid w:val="0C9B02DA"/>
    <w:rsid w:val="0CA783B8"/>
    <w:rsid w:val="0CB80C4D"/>
    <w:rsid w:val="0CE4978B"/>
    <w:rsid w:val="0CFC4C2F"/>
    <w:rsid w:val="0D0F6386"/>
    <w:rsid w:val="0D6984FB"/>
    <w:rsid w:val="0D9C4596"/>
    <w:rsid w:val="0DAF3F3D"/>
    <w:rsid w:val="0DDA60C2"/>
    <w:rsid w:val="0E15CE71"/>
    <w:rsid w:val="0E19F45C"/>
    <w:rsid w:val="0E34BEA7"/>
    <w:rsid w:val="0E4EEB0D"/>
    <w:rsid w:val="0E5CF697"/>
    <w:rsid w:val="0E6CD470"/>
    <w:rsid w:val="0E704F80"/>
    <w:rsid w:val="0EA209C8"/>
    <w:rsid w:val="0EDDA896"/>
    <w:rsid w:val="0EF04987"/>
    <w:rsid w:val="0EFE4FC9"/>
    <w:rsid w:val="0F0163F8"/>
    <w:rsid w:val="0F175240"/>
    <w:rsid w:val="0F1E01A7"/>
    <w:rsid w:val="0F25B287"/>
    <w:rsid w:val="0F378410"/>
    <w:rsid w:val="0F478A69"/>
    <w:rsid w:val="0F4B526F"/>
    <w:rsid w:val="0F630363"/>
    <w:rsid w:val="0F67BB6F"/>
    <w:rsid w:val="0F911931"/>
    <w:rsid w:val="0F956E7D"/>
    <w:rsid w:val="0FB609E9"/>
    <w:rsid w:val="1024AD04"/>
    <w:rsid w:val="1024E743"/>
    <w:rsid w:val="105CB98A"/>
    <w:rsid w:val="109DE7C0"/>
    <w:rsid w:val="10A19F35"/>
    <w:rsid w:val="10C6EB7C"/>
    <w:rsid w:val="10F5F945"/>
    <w:rsid w:val="11113C0B"/>
    <w:rsid w:val="11210AF3"/>
    <w:rsid w:val="11443C5A"/>
    <w:rsid w:val="117F544F"/>
    <w:rsid w:val="118FDEA8"/>
    <w:rsid w:val="11BA7696"/>
    <w:rsid w:val="11C4E16A"/>
    <w:rsid w:val="11DC51A9"/>
    <w:rsid w:val="11DFE785"/>
    <w:rsid w:val="11F79BA8"/>
    <w:rsid w:val="12094EEB"/>
    <w:rsid w:val="120B4BEE"/>
    <w:rsid w:val="1213895E"/>
    <w:rsid w:val="121EB1CA"/>
    <w:rsid w:val="12243E93"/>
    <w:rsid w:val="12298EF2"/>
    <w:rsid w:val="12311B35"/>
    <w:rsid w:val="124421E4"/>
    <w:rsid w:val="1253DFAA"/>
    <w:rsid w:val="128A2800"/>
    <w:rsid w:val="128CB970"/>
    <w:rsid w:val="12AA37E5"/>
    <w:rsid w:val="12D9A53C"/>
    <w:rsid w:val="12ED1D1D"/>
    <w:rsid w:val="131DA787"/>
    <w:rsid w:val="132D5151"/>
    <w:rsid w:val="13632498"/>
    <w:rsid w:val="1391437B"/>
    <w:rsid w:val="1395594C"/>
    <w:rsid w:val="13AFD103"/>
    <w:rsid w:val="13B9C3C6"/>
    <w:rsid w:val="13EB1D35"/>
    <w:rsid w:val="13EC28E1"/>
    <w:rsid w:val="13FAA8EA"/>
    <w:rsid w:val="143F1145"/>
    <w:rsid w:val="147FF206"/>
    <w:rsid w:val="148FAE50"/>
    <w:rsid w:val="1499DDE4"/>
    <w:rsid w:val="14C92328"/>
    <w:rsid w:val="14EC842C"/>
    <w:rsid w:val="15055B9F"/>
    <w:rsid w:val="151E78D2"/>
    <w:rsid w:val="15345E1C"/>
    <w:rsid w:val="1543D0E9"/>
    <w:rsid w:val="155ACA08"/>
    <w:rsid w:val="15A36D14"/>
    <w:rsid w:val="15B6F23E"/>
    <w:rsid w:val="15FEC648"/>
    <w:rsid w:val="16171686"/>
    <w:rsid w:val="1631D149"/>
    <w:rsid w:val="1636780C"/>
    <w:rsid w:val="1639D78D"/>
    <w:rsid w:val="1651DC96"/>
    <w:rsid w:val="166A37FF"/>
    <w:rsid w:val="16784F63"/>
    <w:rsid w:val="167B59F0"/>
    <w:rsid w:val="1680B2BF"/>
    <w:rsid w:val="1694621C"/>
    <w:rsid w:val="16956ED9"/>
    <w:rsid w:val="16A6A079"/>
    <w:rsid w:val="16CC03FC"/>
    <w:rsid w:val="16CEC81B"/>
    <w:rsid w:val="16F1B61A"/>
    <w:rsid w:val="172B4486"/>
    <w:rsid w:val="172CE0FB"/>
    <w:rsid w:val="17456746"/>
    <w:rsid w:val="1749C039"/>
    <w:rsid w:val="177C1F7B"/>
    <w:rsid w:val="17935BAC"/>
    <w:rsid w:val="17ACE51E"/>
    <w:rsid w:val="17B20AEB"/>
    <w:rsid w:val="17B85846"/>
    <w:rsid w:val="17D3D146"/>
    <w:rsid w:val="17F53225"/>
    <w:rsid w:val="17FC1F38"/>
    <w:rsid w:val="18078CDA"/>
    <w:rsid w:val="180E553E"/>
    <w:rsid w:val="18169944"/>
    <w:rsid w:val="182DB778"/>
    <w:rsid w:val="182E535A"/>
    <w:rsid w:val="183229B2"/>
    <w:rsid w:val="184C7261"/>
    <w:rsid w:val="185646EF"/>
    <w:rsid w:val="18715C19"/>
    <w:rsid w:val="18721AB5"/>
    <w:rsid w:val="18898BC5"/>
    <w:rsid w:val="190220C8"/>
    <w:rsid w:val="19112F29"/>
    <w:rsid w:val="193E410F"/>
    <w:rsid w:val="195BFCFF"/>
    <w:rsid w:val="19A3E780"/>
    <w:rsid w:val="19A3FC0A"/>
    <w:rsid w:val="19B9ACA7"/>
    <w:rsid w:val="19C764C0"/>
    <w:rsid w:val="19C9BEE6"/>
    <w:rsid w:val="19E512E1"/>
    <w:rsid w:val="19F31812"/>
    <w:rsid w:val="19F6D03D"/>
    <w:rsid w:val="1A2459B5"/>
    <w:rsid w:val="1A288D76"/>
    <w:rsid w:val="1A296C06"/>
    <w:rsid w:val="1A66A15D"/>
    <w:rsid w:val="1A68B02F"/>
    <w:rsid w:val="1A908C85"/>
    <w:rsid w:val="1A968AE3"/>
    <w:rsid w:val="1AC0D505"/>
    <w:rsid w:val="1ADC0344"/>
    <w:rsid w:val="1B0B80BF"/>
    <w:rsid w:val="1B39D3E5"/>
    <w:rsid w:val="1B56EEA5"/>
    <w:rsid w:val="1B5905AD"/>
    <w:rsid w:val="1B6BC7CD"/>
    <w:rsid w:val="1B6C699B"/>
    <w:rsid w:val="1B76FAAD"/>
    <w:rsid w:val="1B8418A5"/>
    <w:rsid w:val="1BA323CD"/>
    <w:rsid w:val="1BA4C85E"/>
    <w:rsid w:val="1C2010DD"/>
    <w:rsid w:val="1C26FCA7"/>
    <w:rsid w:val="1C4FAA26"/>
    <w:rsid w:val="1C6008E0"/>
    <w:rsid w:val="1C74A3A4"/>
    <w:rsid w:val="1C84B5F1"/>
    <w:rsid w:val="1CBB6574"/>
    <w:rsid w:val="1CC98E58"/>
    <w:rsid w:val="1CD3FE62"/>
    <w:rsid w:val="1CD829A1"/>
    <w:rsid w:val="1CE41873"/>
    <w:rsid w:val="1D01BF56"/>
    <w:rsid w:val="1D39F096"/>
    <w:rsid w:val="1D5663F8"/>
    <w:rsid w:val="1D81E8A7"/>
    <w:rsid w:val="1D9D9527"/>
    <w:rsid w:val="1DD452B8"/>
    <w:rsid w:val="1E0690AC"/>
    <w:rsid w:val="1E17F3B7"/>
    <w:rsid w:val="1E18D742"/>
    <w:rsid w:val="1E1F3BA8"/>
    <w:rsid w:val="1E24DA50"/>
    <w:rsid w:val="1E32C924"/>
    <w:rsid w:val="1E3E49F8"/>
    <w:rsid w:val="1E672BB6"/>
    <w:rsid w:val="1EA9A0DD"/>
    <w:rsid w:val="1ED0447D"/>
    <w:rsid w:val="1ED174B5"/>
    <w:rsid w:val="1F389495"/>
    <w:rsid w:val="1F68E904"/>
    <w:rsid w:val="1F696B76"/>
    <w:rsid w:val="1F6AE106"/>
    <w:rsid w:val="1FB08031"/>
    <w:rsid w:val="1FB128A5"/>
    <w:rsid w:val="1FECD732"/>
    <w:rsid w:val="1FF2B901"/>
    <w:rsid w:val="20092FEB"/>
    <w:rsid w:val="201EEEC0"/>
    <w:rsid w:val="202F443F"/>
    <w:rsid w:val="203B6A8A"/>
    <w:rsid w:val="20638131"/>
    <w:rsid w:val="2072D934"/>
    <w:rsid w:val="20A25249"/>
    <w:rsid w:val="20F45CCA"/>
    <w:rsid w:val="211A685A"/>
    <w:rsid w:val="212E3B07"/>
    <w:rsid w:val="213E10C3"/>
    <w:rsid w:val="214476D6"/>
    <w:rsid w:val="21966F34"/>
    <w:rsid w:val="21C56CD6"/>
    <w:rsid w:val="21CA9C40"/>
    <w:rsid w:val="21E3F60E"/>
    <w:rsid w:val="21E66962"/>
    <w:rsid w:val="221A6778"/>
    <w:rsid w:val="2238BE24"/>
    <w:rsid w:val="223983A0"/>
    <w:rsid w:val="22399965"/>
    <w:rsid w:val="226350A9"/>
    <w:rsid w:val="22847352"/>
    <w:rsid w:val="22876D0F"/>
    <w:rsid w:val="228C2004"/>
    <w:rsid w:val="22BA3340"/>
    <w:rsid w:val="22C2FD87"/>
    <w:rsid w:val="22C798AE"/>
    <w:rsid w:val="22EE3507"/>
    <w:rsid w:val="232E3F39"/>
    <w:rsid w:val="235B2E60"/>
    <w:rsid w:val="236D3774"/>
    <w:rsid w:val="236E120A"/>
    <w:rsid w:val="23CFF698"/>
    <w:rsid w:val="23EF2281"/>
    <w:rsid w:val="2426C7F2"/>
    <w:rsid w:val="242D3AEB"/>
    <w:rsid w:val="2479AB0F"/>
    <w:rsid w:val="247EA993"/>
    <w:rsid w:val="24885270"/>
    <w:rsid w:val="248FD96D"/>
    <w:rsid w:val="249A8B56"/>
    <w:rsid w:val="24BD3655"/>
    <w:rsid w:val="24C81B6E"/>
    <w:rsid w:val="24DD20E5"/>
    <w:rsid w:val="24F1F4D9"/>
    <w:rsid w:val="24F83F89"/>
    <w:rsid w:val="24F8E26F"/>
    <w:rsid w:val="251A74A3"/>
    <w:rsid w:val="2525A612"/>
    <w:rsid w:val="2574F535"/>
    <w:rsid w:val="257F3CE7"/>
    <w:rsid w:val="259C4FEB"/>
    <w:rsid w:val="26042C70"/>
    <w:rsid w:val="2615B16C"/>
    <w:rsid w:val="26263EBE"/>
    <w:rsid w:val="263B0D73"/>
    <w:rsid w:val="264106E4"/>
    <w:rsid w:val="2663F3D5"/>
    <w:rsid w:val="266FFB5E"/>
    <w:rsid w:val="267683AF"/>
    <w:rsid w:val="26B0710A"/>
    <w:rsid w:val="26D71840"/>
    <w:rsid w:val="26E15C2E"/>
    <w:rsid w:val="26EAA2BA"/>
    <w:rsid w:val="26FF8F92"/>
    <w:rsid w:val="2718A1B5"/>
    <w:rsid w:val="2735C2D8"/>
    <w:rsid w:val="273829AB"/>
    <w:rsid w:val="275FFA50"/>
    <w:rsid w:val="278854CB"/>
    <w:rsid w:val="2793A432"/>
    <w:rsid w:val="279F665F"/>
    <w:rsid w:val="27BC4754"/>
    <w:rsid w:val="27DF947F"/>
    <w:rsid w:val="27EE0B35"/>
    <w:rsid w:val="27EEB03E"/>
    <w:rsid w:val="281C2226"/>
    <w:rsid w:val="281F8F99"/>
    <w:rsid w:val="283C3A3D"/>
    <w:rsid w:val="28436C9D"/>
    <w:rsid w:val="286449DB"/>
    <w:rsid w:val="2867FA11"/>
    <w:rsid w:val="287AB4E5"/>
    <w:rsid w:val="28BF6CA5"/>
    <w:rsid w:val="28C1EF94"/>
    <w:rsid w:val="2918BD04"/>
    <w:rsid w:val="2956EC33"/>
    <w:rsid w:val="295D460B"/>
    <w:rsid w:val="297F1574"/>
    <w:rsid w:val="298F68F9"/>
    <w:rsid w:val="29AD5E63"/>
    <w:rsid w:val="29B850F1"/>
    <w:rsid w:val="29CCAB43"/>
    <w:rsid w:val="29DAA45B"/>
    <w:rsid w:val="29F470C9"/>
    <w:rsid w:val="2A1DACE8"/>
    <w:rsid w:val="2A2E6DE2"/>
    <w:rsid w:val="2A3E262C"/>
    <w:rsid w:val="2A4F75C7"/>
    <w:rsid w:val="2A66D53C"/>
    <w:rsid w:val="2A69A34A"/>
    <w:rsid w:val="2A6EA486"/>
    <w:rsid w:val="2A78B656"/>
    <w:rsid w:val="2A7FF95F"/>
    <w:rsid w:val="2A809161"/>
    <w:rsid w:val="2AA4CB07"/>
    <w:rsid w:val="2AA60596"/>
    <w:rsid w:val="2AB37459"/>
    <w:rsid w:val="2AC5AA78"/>
    <w:rsid w:val="2AD5011E"/>
    <w:rsid w:val="2B159DDD"/>
    <w:rsid w:val="2B486819"/>
    <w:rsid w:val="2B6C8F07"/>
    <w:rsid w:val="2B8CF9B1"/>
    <w:rsid w:val="2BE7A52B"/>
    <w:rsid w:val="2BFC3AF4"/>
    <w:rsid w:val="2C01F2C6"/>
    <w:rsid w:val="2C13330D"/>
    <w:rsid w:val="2C3CD554"/>
    <w:rsid w:val="2C5B6F93"/>
    <w:rsid w:val="2C6632C0"/>
    <w:rsid w:val="2C7DC70C"/>
    <w:rsid w:val="2C92B833"/>
    <w:rsid w:val="2C9D1400"/>
    <w:rsid w:val="2CB3C97F"/>
    <w:rsid w:val="2CC0CE7B"/>
    <w:rsid w:val="2CDEFA9A"/>
    <w:rsid w:val="2CE59F71"/>
    <w:rsid w:val="2CE81720"/>
    <w:rsid w:val="2CFE7688"/>
    <w:rsid w:val="2D1A36BD"/>
    <w:rsid w:val="2D3FF10C"/>
    <w:rsid w:val="2D4732E1"/>
    <w:rsid w:val="2D785F5D"/>
    <w:rsid w:val="2D7E996C"/>
    <w:rsid w:val="2D80D902"/>
    <w:rsid w:val="2DA829E4"/>
    <w:rsid w:val="2DAD004E"/>
    <w:rsid w:val="2DEF4D95"/>
    <w:rsid w:val="2E06316C"/>
    <w:rsid w:val="2E3130F2"/>
    <w:rsid w:val="2E383D44"/>
    <w:rsid w:val="2E3A7CBC"/>
    <w:rsid w:val="2E44632E"/>
    <w:rsid w:val="2E7CFE0B"/>
    <w:rsid w:val="2E821432"/>
    <w:rsid w:val="2EACAF24"/>
    <w:rsid w:val="2EDAD374"/>
    <w:rsid w:val="2F001C48"/>
    <w:rsid w:val="2F476D57"/>
    <w:rsid w:val="2F56AAC6"/>
    <w:rsid w:val="2F5D070B"/>
    <w:rsid w:val="2F68C71A"/>
    <w:rsid w:val="2FCA117F"/>
    <w:rsid w:val="2FFB120B"/>
    <w:rsid w:val="30219BB1"/>
    <w:rsid w:val="303BEE27"/>
    <w:rsid w:val="30599919"/>
    <w:rsid w:val="305DC424"/>
    <w:rsid w:val="3066A3BB"/>
    <w:rsid w:val="306E44F1"/>
    <w:rsid w:val="3082A957"/>
    <w:rsid w:val="308F64DC"/>
    <w:rsid w:val="30B06E84"/>
    <w:rsid w:val="30CBE7D5"/>
    <w:rsid w:val="30E28B3C"/>
    <w:rsid w:val="30F07A22"/>
    <w:rsid w:val="30F76132"/>
    <w:rsid w:val="3161F41D"/>
    <w:rsid w:val="31969D46"/>
    <w:rsid w:val="31D2AA69"/>
    <w:rsid w:val="31F9D325"/>
    <w:rsid w:val="32068403"/>
    <w:rsid w:val="32259FBA"/>
    <w:rsid w:val="32264FF5"/>
    <w:rsid w:val="323AA671"/>
    <w:rsid w:val="323ABFB3"/>
    <w:rsid w:val="3262D79F"/>
    <w:rsid w:val="326D0C04"/>
    <w:rsid w:val="3274C8CD"/>
    <w:rsid w:val="327C5F92"/>
    <w:rsid w:val="3288873E"/>
    <w:rsid w:val="32B90BFA"/>
    <w:rsid w:val="32B99C0F"/>
    <w:rsid w:val="32F33BBD"/>
    <w:rsid w:val="32FBD9AE"/>
    <w:rsid w:val="331ED008"/>
    <w:rsid w:val="3325E3F6"/>
    <w:rsid w:val="33349804"/>
    <w:rsid w:val="336785C0"/>
    <w:rsid w:val="33B40ED6"/>
    <w:rsid w:val="33EAF604"/>
    <w:rsid w:val="34011F01"/>
    <w:rsid w:val="341509FC"/>
    <w:rsid w:val="34189209"/>
    <w:rsid w:val="3421E911"/>
    <w:rsid w:val="342A0E9F"/>
    <w:rsid w:val="34380FF8"/>
    <w:rsid w:val="343C8E15"/>
    <w:rsid w:val="3455F68C"/>
    <w:rsid w:val="34567E07"/>
    <w:rsid w:val="34A9E0E7"/>
    <w:rsid w:val="34CC4B22"/>
    <w:rsid w:val="34DB0E5F"/>
    <w:rsid w:val="34FC4DCF"/>
    <w:rsid w:val="350695BF"/>
    <w:rsid w:val="351442B3"/>
    <w:rsid w:val="351BAF80"/>
    <w:rsid w:val="351F9D91"/>
    <w:rsid w:val="353FE864"/>
    <w:rsid w:val="355E0355"/>
    <w:rsid w:val="3563502F"/>
    <w:rsid w:val="3567C5CB"/>
    <w:rsid w:val="356CE8C9"/>
    <w:rsid w:val="359D17D6"/>
    <w:rsid w:val="35AA5A24"/>
    <w:rsid w:val="35B07B05"/>
    <w:rsid w:val="35E8B8D8"/>
    <w:rsid w:val="362FDBEE"/>
    <w:rsid w:val="363EE5E2"/>
    <w:rsid w:val="3658CE07"/>
    <w:rsid w:val="3681B0A1"/>
    <w:rsid w:val="368C3FE3"/>
    <w:rsid w:val="36990D35"/>
    <w:rsid w:val="36B927FD"/>
    <w:rsid w:val="36D98A10"/>
    <w:rsid w:val="36DCD373"/>
    <w:rsid w:val="36FA048F"/>
    <w:rsid w:val="36FB22C9"/>
    <w:rsid w:val="3708EC15"/>
    <w:rsid w:val="372C84C9"/>
    <w:rsid w:val="3736C8E2"/>
    <w:rsid w:val="373EAA0B"/>
    <w:rsid w:val="37666947"/>
    <w:rsid w:val="3781E9C6"/>
    <w:rsid w:val="38059D88"/>
    <w:rsid w:val="3827AF0E"/>
    <w:rsid w:val="3842C39D"/>
    <w:rsid w:val="3894D57E"/>
    <w:rsid w:val="389BB459"/>
    <w:rsid w:val="389E6280"/>
    <w:rsid w:val="38BBA486"/>
    <w:rsid w:val="38E3742A"/>
    <w:rsid w:val="39242B05"/>
    <w:rsid w:val="39635F93"/>
    <w:rsid w:val="397792C3"/>
    <w:rsid w:val="398266C2"/>
    <w:rsid w:val="399A9183"/>
    <w:rsid w:val="3A009282"/>
    <w:rsid w:val="3A103121"/>
    <w:rsid w:val="3A2D8877"/>
    <w:rsid w:val="3A3ED1EE"/>
    <w:rsid w:val="3A4FBF2A"/>
    <w:rsid w:val="3A630778"/>
    <w:rsid w:val="3A6BAD74"/>
    <w:rsid w:val="3B10701B"/>
    <w:rsid w:val="3B209B2B"/>
    <w:rsid w:val="3B27D1C2"/>
    <w:rsid w:val="3B2D1F3A"/>
    <w:rsid w:val="3B3EE5FF"/>
    <w:rsid w:val="3B49F727"/>
    <w:rsid w:val="3B4F17E7"/>
    <w:rsid w:val="3BB936DF"/>
    <w:rsid w:val="3BCA510E"/>
    <w:rsid w:val="3BD5740B"/>
    <w:rsid w:val="3BD651C4"/>
    <w:rsid w:val="3BDE4A19"/>
    <w:rsid w:val="3C042922"/>
    <w:rsid w:val="3C11BA16"/>
    <w:rsid w:val="3C4A2A11"/>
    <w:rsid w:val="3C55315A"/>
    <w:rsid w:val="3CA68C8D"/>
    <w:rsid w:val="3CB99A46"/>
    <w:rsid w:val="3CC1BC20"/>
    <w:rsid w:val="3CFF4556"/>
    <w:rsid w:val="3D01A2EB"/>
    <w:rsid w:val="3D4A0777"/>
    <w:rsid w:val="3D693CD8"/>
    <w:rsid w:val="3DBB31DA"/>
    <w:rsid w:val="3DC2412A"/>
    <w:rsid w:val="3DD3CD99"/>
    <w:rsid w:val="3DD87731"/>
    <w:rsid w:val="3DE914F5"/>
    <w:rsid w:val="3E0ACDA0"/>
    <w:rsid w:val="3E3C3C0C"/>
    <w:rsid w:val="3E8132B5"/>
    <w:rsid w:val="3E9A2300"/>
    <w:rsid w:val="3E9AFBA2"/>
    <w:rsid w:val="3EA12CA1"/>
    <w:rsid w:val="3EA7D959"/>
    <w:rsid w:val="3EF314A4"/>
    <w:rsid w:val="3F138B3C"/>
    <w:rsid w:val="3F154C60"/>
    <w:rsid w:val="3F2809D8"/>
    <w:rsid w:val="3F32C821"/>
    <w:rsid w:val="3FA5FA8C"/>
    <w:rsid w:val="3FC57B29"/>
    <w:rsid w:val="3FD9BBCE"/>
    <w:rsid w:val="3FFDA632"/>
    <w:rsid w:val="4017D4DE"/>
    <w:rsid w:val="401A7189"/>
    <w:rsid w:val="402487E6"/>
    <w:rsid w:val="40249C2C"/>
    <w:rsid w:val="405F5065"/>
    <w:rsid w:val="408CE014"/>
    <w:rsid w:val="40905E4B"/>
    <w:rsid w:val="4094C146"/>
    <w:rsid w:val="40CE9B55"/>
    <w:rsid w:val="40E0B7AF"/>
    <w:rsid w:val="41372681"/>
    <w:rsid w:val="4151B596"/>
    <w:rsid w:val="4172216E"/>
    <w:rsid w:val="417FFD4B"/>
    <w:rsid w:val="418319F0"/>
    <w:rsid w:val="41A6A63D"/>
    <w:rsid w:val="41C0E7D1"/>
    <w:rsid w:val="41C6F7BF"/>
    <w:rsid w:val="41CED8E4"/>
    <w:rsid w:val="41D5EED0"/>
    <w:rsid w:val="41DC651A"/>
    <w:rsid w:val="42001156"/>
    <w:rsid w:val="42045415"/>
    <w:rsid w:val="4222C599"/>
    <w:rsid w:val="42285562"/>
    <w:rsid w:val="4258FAD0"/>
    <w:rsid w:val="42B093E3"/>
    <w:rsid w:val="42C31800"/>
    <w:rsid w:val="42C5EB58"/>
    <w:rsid w:val="42DB6802"/>
    <w:rsid w:val="42E32ED4"/>
    <w:rsid w:val="42F9F71D"/>
    <w:rsid w:val="4308695E"/>
    <w:rsid w:val="4331B793"/>
    <w:rsid w:val="43591028"/>
    <w:rsid w:val="4359EC48"/>
    <w:rsid w:val="435C4A15"/>
    <w:rsid w:val="437BABF9"/>
    <w:rsid w:val="438B70C3"/>
    <w:rsid w:val="439BFD65"/>
    <w:rsid w:val="43A4973C"/>
    <w:rsid w:val="43AC9BE4"/>
    <w:rsid w:val="43AEDA29"/>
    <w:rsid w:val="43C92D1D"/>
    <w:rsid w:val="43D0E664"/>
    <w:rsid w:val="43DE423C"/>
    <w:rsid w:val="43FB5B1F"/>
    <w:rsid w:val="443D11C0"/>
    <w:rsid w:val="44921B53"/>
    <w:rsid w:val="44D1239A"/>
    <w:rsid w:val="44E99775"/>
    <w:rsid w:val="44FE05A2"/>
    <w:rsid w:val="45312A7C"/>
    <w:rsid w:val="45512ABD"/>
    <w:rsid w:val="4556169D"/>
    <w:rsid w:val="455B0EBF"/>
    <w:rsid w:val="458F1A3E"/>
    <w:rsid w:val="45917B5C"/>
    <w:rsid w:val="45A6D5F1"/>
    <w:rsid w:val="45B6A371"/>
    <w:rsid w:val="45BB7A55"/>
    <w:rsid w:val="45C96F14"/>
    <w:rsid w:val="45DB05EF"/>
    <w:rsid w:val="45E130DE"/>
    <w:rsid w:val="465F15A5"/>
    <w:rsid w:val="468CA8AB"/>
    <w:rsid w:val="46B67811"/>
    <w:rsid w:val="46E302CA"/>
    <w:rsid w:val="46EE3744"/>
    <w:rsid w:val="4705172F"/>
    <w:rsid w:val="47919AE7"/>
    <w:rsid w:val="479AA5AC"/>
    <w:rsid w:val="47BBDEB9"/>
    <w:rsid w:val="47DB17DE"/>
    <w:rsid w:val="47E61424"/>
    <w:rsid w:val="481D4687"/>
    <w:rsid w:val="482C54B6"/>
    <w:rsid w:val="48361A3A"/>
    <w:rsid w:val="48D249B7"/>
    <w:rsid w:val="48F7E97E"/>
    <w:rsid w:val="48FB0918"/>
    <w:rsid w:val="49060932"/>
    <w:rsid w:val="492EC957"/>
    <w:rsid w:val="492F1457"/>
    <w:rsid w:val="493ECDC4"/>
    <w:rsid w:val="4996D971"/>
    <w:rsid w:val="499C3CCF"/>
    <w:rsid w:val="49CAB8FF"/>
    <w:rsid w:val="49D1B84C"/>
    <w:rsid w:val="49F88A9D"/>
    <w:rsid w:val="4A032347"/>
    <w:rsid w:val="4A16E8CD"/>
    <w:rsid w:val="4A51E607"/>
    <w:rsid w:val="4A66016C"/>
    <w:rsid w:val="4A747DC3"/>
    <w:rsid w:val="4A784EE9"/>
    <w:rsid w:val="4A9B91F2"/>
    <w:rsid w:val="4ACC7295"/>
    <w:rsid w:val="4B3333F7"/>
    <w:rsid w:val="4B4915AD"/>
    <w:rsid w:val="4B6BDE94"/>
    <w:rsid w:val="4B9D2B64"/>
    <w:rsid w:val="4BA8116A"/>
    <w:rsid w:val="4BBB012E"/>
    <w:rsid w:val="4BCC1C5F"/>
    <w:rsid w:val="4BF90B68"/>
    <w:rsid w:val="4C1146DE"/>
    <w:rsid w:val="4C1EE5F2"/>
    <w:rsid w:val="4C397E68"/>
    <w:rsid w:val="4C3E9E48"/>
    <w:rsid w:val="4C41B1CA"/>
    <w:rsid w:val="4C4B2585"/>
    <w:rsid w:val="4C79D747"/>
    <w:rsid w:val="4C7B9AFF"/>
    <w:rsid w:val="4CA2DD8A"/>
    <w:rsid w:val="4CAEE93E"/>
    <w:rsid w:val="4CB383FA"/>
    <w:rsid w:val="4CD335C7"/>
    <w:rsid w:val="4CD5D672"/>
    <w:rsid w:val="4CE6E477"/>
    <w:rsid w:val="4CFF5A53"/>
    <w:rsid w:val="4D2910CB"/>
    <w:rsid w:val="4D3926B2"/>
    <w:rsid w:val="4D42B1D0"/>
    <w:rsid w:val="4D61A1AC"/>
    <w:rsid w:val="4D889B79"/>
    <w:rsid w:val="4D9BA9ED"/>
    <w:rsid w:val="4DD02543"/>
    <w:rsid w:val="4DE6F752"/>
    <w:rsid w:val="4DEC2229"/>
    <w:rsid w:val="4DF74EF1"/>
    <w:rsid w:val="4E321F7C"/>
    <w:rsid w:val="4E3CB0B5"/>
    <w:rsid w:val="4E73AA5F"/>
    <w:rsid w:val="4ECA6078"/>
    <w:rsid w:val="4F34ACF5"/>
    <w:rsid w:val="4F70E791"/>
    <w:rsid w:val="4F93EB68"/>
    <w:rsid w:val="4FC0CC45"/>
    <w:rsid w:val="4FF16CAE"/>
    <w:rsid w:val="5004AEE6"/>
    <w:rsid w:val="50260E10"/>
    <w:rsid w:val="50321F8D"/>
    <w:rsid w:val="50389824"/>
    <w:rsid w:val="5063205C"/>
    <w:rsid w:val="5063B53C"/>
    <w:rsid w:val="50B55188"/>
    <w:rsid w:val="50C3A3FF"/>
    <w:rsid w:val="513EDDBF"/>
    <w:rsid w:val="51745606"/>
    <w:rsid w:val="51748990"/>
    <w:rsid w:val="51980A80"/>
    <w:rsid w:val="51984D0E"/>
    <w:rsid w:val="519A0469"/>
    <w:rsid w:val="51A887F5"/>
    <w:rsid w:val="51EDEBD2"/>
    <w:rsid w:val="51F42089"/>
    <w:rsid w:val="51F716A9"/>
    <w:rsid w:val="51FA9DB1"/>
    <w:rsid w:val="5230444E"/>
    <w:rsid w:val="52550543"/>
    <w:rsid w:val="5255A6BB"/>
    <w:rsid w:val="525689F6"/>
    <w:rsid w:val="527A6B34"/>
    <w:rsid w:val="528B1BA9"/>
    <w:rsid w:val="52963D80"/>
    <w:rsid w:val="52C4C1CF"/>
    <w:rsid w:val="52C800D6"/>
    <w:rsid w:val="52D280A2"/>
    <w:rsid w:val="52D806F3"/>
    <w:rsid w:val="52EA4644"/>
    <w:rsid w:val="52FDA3C0"/>
    <w:rsid w:val="530F493D"/>
    <w:rsid w:val="53317FF3"/>
    <w:rsid w:val="534A408E"/>
    <w:rsid w:val="5355B241"/>
    <w:rsid w:val="5357704C"/>
    <w:rsid w:val="53635FD1"/>
    <w:rsid w:val="53787C5C"/>
    <w:rsid w:val="53797A90"/>
    <w:rsid w:val="537BD850"/>
    <w:rsid w:val="537FBA1B"/>
    <w:rsid w:val="53948575"/>
    <w:rsid w:val="5395C44E"/>
    <w:rsid w:val="5399F168"/>
    <w:rsid w:val="53B226B3"/>
    <w:rsid w:val="53E64692"/>
    <w:rsid w:val="53FBC16C"/>
    <w:rsid w:val="549077B9"/>
    <w:rsid w:val="54C840C0"/>
    <w:rsid w:val="551F5744"/>
    <w:rsid w:val="5598EBA0"/>
    <w:rsid w:val="55BDF5B5"/>
    <w:rsid w:val="55C87D1B"/>
    <w:rsid w:val="55DB740F"/>
    <w:rsid w:val="55EC200F"/>
    <w:rsid w:val="560B5EA1"/>
    <w:rsid w:val="562827E1"/>
    <w:rsid w:val="56341FE3"/>
    <w:rsid w:val="56405D4B"/>
    <w:rsid w:val="5641420B"/>
    <w:rsid w:val="5669D191"/>
    <w:rsid w:val="56751504"/>
    <w:rsid w:val="5694F9C0"/>
    <w:rsid w:val="569E79D4"/>
    <w:rsid w:val="56D2DB5A"/>
    <w:rsid w:val="56D6513E"/>
    <w:rsid w:val="56E5BA6F"/>
    <w:rsid w:val="57415906"/>
    <w:rsid w:val="575248B2"/>
    <w:rsid w:val="5770FF86"/>
    <w:rsid w:val="5775CD42"/>
    <w:rsid w:val="578F7987"/>
    <w:rsid w:val="57E20A50"/>
    <w:rsid w:val="57F99A5F"/>
    <w:rsid w:val="584C8CDC"/>
    <w:rsid w:val="5875396A"/>
    <w:rsid w:val="587F2BDE"/>
    <w:rsid w:val="5892CC29"/>
    <w:rsid w:val="58948C7F"/>
    <w:rsid w:val="58B373CB"/>
    <w:rsid w:val="58B61E18"/>
    <w:rsid w:val="58B70EFF"/>
    <w:rsid w:val="58BAB3C8"/>
    <w:rsid w:val="58C00B70"/>
    <w:rsid w:val="58CC19CB"/>
    <w:rsid w:val="58F1A8EF"/>
    <w:rsid w:val="5918FA0C"/>
    <w:rsid w:val="59475B10"/>
    <w:rsid w:val="59612D70"/>
    <w:rsid w:val="597876AD"/>
    <w:rsid w:val="597977F0"/>
    <w:rsid w:val="5993A3F1"/>
    <w:rsid w:val="5994FE23"/>
    <w:rsid w:val="59BC6BBF"/>
    <w:rsid w:val="59CAB24B"/>
    <w:rsid w:val="59D6A460"/>
    <w:rsid w:val="5A180DE2"/>
    <w:rsid w:val="5A33E095"/>
    <w:rsid w:val="5A351EAD"/>
    <w:rsid w:val="5A40ACE4"/>
    <w:rsid w:val="5A5C8E96"/>
    <w:rsid w:val="5A60603C"/>
    <w:rsid w:val="5AA2321B"/>
    <w:rsid w:val="5AA2CA3A"/>
    <w:rsid w:val="5AB9ED68"/>
    <w:rsid w:val="5AE81F3A"/>
    <w:rsid w:val="5AF0A844"/>
    <w:rsid w:val="5B030CA0"/>
    <w:rsid w:val="5B08695C"/>
    <w:rsid w:val="5B1A34FF"/>
    <w:rsid w:val="5B2A885F"/>
    <w:rsid w:val="5B3437B6"/>
    <w:rsid w:val="5B461EE0"/>
    <w:rsid w:val="5B56E80E"/>
    <w:rsid w:val="5B5ADF54"/>
    <w:rsid w:val="5B608086"/>
    <w:rsid w:val="5B79D606"/>
    <w:rsid w:val="5B845FE9"/>
    <w:rsid w:val="5B8B6F7B"/>
    <w:rsid w:val="5BBC5715"/>
    <w:rsid w:val="5BC2E6A6"/>
    <w:rsid w:val="5C198F59"/>
    <w:rsid w:val="5C46C578"/>
    <w:rsid w:val="5C62B87C"/>
    <w:rsid w:val="5C7823C3"/>
    <w:rsid w:val="5C8B3DF0"/>
    <w:rsid w:val="5CBD888C"/>
    <w:rsid w:val="5CEFD71E"/>
    <w:rsid w:val="5D009AB8"/>
    <w:rsid w:val="5D05A399"/>
    <w:rsid w:val="5D0E723A"/>
    <w:rsid w:val="5D27B4EA"/>
    <w:rsid w:val="5D36E1DD"/>
    <w:rsid w:val="5D41A37C"/>
    <w:rsid w:val="5D4647F3"/>
    <w:rsid w:val="5D7D99A2"/>
    <w:rsid w:val="5D7FC2B8"/>
    <w:rsid w:val="5DB41FB2"/>
    <w:rsid w:val="5DF84717"/>
    <w:rsid w:val="5E10FE74"/>
    <w:rsid w:val="5E1C8577"/>
    <w:rsid w:val="5E610031"/>
    <w:rsid w:val="5E6949A9"/>
    <w:rsid w:val="5E6E01C8"/>
    <w:rsid w:val="5E770C94"/>
    <w:rsid w:val="5E7F79C3"/>
    <w:rsid w:val="5E9A1087"/>
    <w:rsid w:val="5EB02766"/>
    <w:rsid w:val="5ED2E736"/>
    <w:rsid w:val="5EE5EB56"/>
    <w:rsid w:val="5EF39923"/>
    <w:rsid w:val="5F042B03"/>
    <w:rsid w:val="5F0B3C64"/>
    <w:rsid w:val="5F296476"/>
    <w:rsid w:val="5F2A9B96"/>
    <w:rsid w:val="5F600A4B"/>
    <w:rsid w:val="5F9745B6"/>
    <w:rsid w:val="5FAE5861"/>
    <w:rsid w:val="5FC873D6"/>
    <w:rsid w:val="5FD06522"/>
    <w:rsid w:val="5FD461D1"/>
    <w:rsid w:val="5FE0CC1C"/>
    <w:rsid w:val="5FE810AD"/>
    <w:rsid w:val="60151C00"/>
    <w:rsid w:val="601AA8BA"/>
    <w:rsid w:val="60379182"/>
    <w:rsid w:val="60658881"/>
    <w:rsid w:val="607BAC9A"/>
    <w:rsid w:val="607D9B47"/>
    <w:rsid w:val="6080D947"/>
    <w:rsid w:val="608AE71C"/>
    <w:rsid w:val="609845D4"/>
    <w:rsid w:val="609D2D70"/>
    <w:rsid w:val="60C77B5B"/>
    <w:rsid w:val="60D7F616"/>
    <w:rsid w:val="60EC5088"/>
    <w:rsid w:val="61356D9D"/>
    <w:rsid w:val="61389302"/>
    <w:rsid w:val="616399EE"/>
    <w:rsid w:val="61672DC2"/>
    <w:rsid w:val="61705CBC"/>
    <w:rsid w:val="61949572"/>
    <w:rsid w:val="6194A43A"/>
    <w:rsid w:val="619FAC74"/>
    <w:rsid w:val="61C39A2B"/>
    <w:rsid w:val="61F126B8"/>
    <w:rsid w:val="61F166B9"/>
    <w:rsid w:val="62337490"/>
    <w:rsid w:val="62A054A7"/>
    <w:rsid w:val="62ADF059"/>
    <w:rsid w:val="62E35C2B"/>
    <w:rsid w:val="62EE30BD"/>
    <w:rsid w:val="63035B7B"/>
    <w:rsid w:val="631A1653"/>
    <w:rsid w:val="631BBA9C"/>
    <w:rsid w:val="632265C2"/>
    <w:rsid w:val="63394542"/>
    <w:rsid w:val="633C7976"/>
    <w:rsid w:val="6380CD34"/>
    <w:rsid w:val="639410E5"/>
    <w:rsid w:val="639A9E62"/>
    <w:rsid w:val="63C0745D"/>
    <w:rsid w:val="63C3526A"/>
    <w:rsid w:val="63FEB9F8"/>
    <w:rsid w:val="6410B7FE"/>
    <w:rsid w:val="641D8C89"/>
    <w:rsid w:val="642544FC"/>
    <w:rsid w:val="6488ED10"/>
    <w:rsid w:val="64C54DA7"/>
    <w:rsid w:val="650C115E"/>
    <w:rsid w:val="651C7552"/>
    <w:rsid w:val="65357078"/>
    <w:rsid w:val="654FD791"/>
    <w:rsid w:val="6556A85E"/>
    <w:rsid w:val="65B647CD"/>
    <w:rsid w:val="65E204B7"/>
    <w:rsid w:val="6600F935"/>
    <w:rsid w:val="660EE436"/>
    <w:rsid w:val="6625DC6E"/>
    <w:rsid w:val="662A2EB4"/>
    <w:rsid w:val="6631801D"/>
    <w:rsid w:val="6663C682"/>
    <w:rsid w:val="668CAF3A"/>
    <w:rsid w:val="668D4A5C"/>
    <w:rsid w:val="66A7AF91"/>
    <w:rsid w:val="66ACD8C7"/>
    <w:rsid w:val="66D42242"/>
    <w:rsid w:val="66DBDB52"/>
    <w:rsid w:val="67019560"/>
    <w:rsid w:val="670840A3"/>
    <w:rsid w:val="671F5880"/>
    <w:rsid w:val="6722F499"/>
    <w:rsid w:val="674F9300"/>
    <w:rsid w:val="675D15EE"/>
    <w:rsid w:val="677EFBA4"/>
    <w:rsid w:val="6792E9B8"/>
    <w:rsid w:val="67A33A72"/>
    <w:rsid w:val="67F1A748"/>
    <w:rsid w:val="67F9E289"/>
    <w:rsid w:val="6804503E"/>
    <w:rsid w:val="681C28BB"/>
    <w:rsid w:val="6831CB30"/>
    <w:rsid w:val="683644D3"/>
    <w:rsid w:val="68453B62"/>
    <w:rsid w:val="686C4A0E"/>
    <w:rsid w:val="68704597"/>
    <w:rsid w:val="689E1010"/>
    <w:rsid w:val="68B40688"/>
    <w:rsid w:val="68B75AC8"/>
    <w:rsid w:val="68D2EE0C"/>
    <w:rsid w:val="68F9D816"/>
    <w:rsid w:val="691DD91F"/>
    <w:rsid w:val="695DDFDF"/>
    <w:rsid w:val="696BE0EB"/>
    <w:rsid w:val="6973D72A"/>
    <w:rsid w:val="69D7D4A7"/>
    <w:rsid w:val="69DF6B18"/>
    <w:rsid w:val="6A03B265"/>
    <w:rsid w:val="6A0848B9"/>
    <w:rsid w:val="6A335199"/>
    <w:rsid w:val="6A518DFA"/>
    <w:rsid w:val="6A58B6D6"/>
    <w:rsid w:val="6A5E383B"/>
    <w:rsid w:val="6A726455"/>
    <w:rsid w:val="6A7D0DB0"/>
    <w:rsid w:val="6A8FF31B"/>
    <w:rsid w:val="6AB3A43F"/>
    <w:rsid w:val="6AB70D7C"/>
    <w:rsid w:val="6ACA69A7"/>
    <w:rsid w:val="6ACA860D"/>
    <w:rsid w:val="6AF770BF"/>
    <w:rsid w:val="6B064315"/>
    <w:rsid w:val="6B2504D1"/>
    <w:rsid w:val="6B323CF2"/>
    <w:rsid w:val="6B88509C"/>
    <w:rsid w:val="6B95578C"/>
    <w:rsid w:val="6BD9FAF9"/>
    <w:rsid w:val="6BE32052"/>
    <w:rsid w:val="6BE79C3B"/>
    <w:rsid w:val="6C13F645"/>
    <w:rsid w:val="6C14AEAB"/>
    <w:rsid w:val="6C1B5D6F"/>
    <w:rsid w:val="6C5EC6BB"/>
    <w:rsid w:val="6C6C55AF"/>
    <w:rsid w:val="6C9DEED6"/>
    <w:rsid w:val="6CA26F44"/>
    <w:rsid w:val="6CDF4DF6"/>
    <w:rsid w:val="6CFCB4EC"/>
    <w:rsid w:val="6D2D5EE4"/>
    <w:rsid w:val="6D370DA5"/>
    <w:rsid w:val="6D4B8A5D"/>
    <w:rsid w:val="6D4FF32A"/>
    <w:rsid w:val="6D5A1EE4"/>
    <w:rsid w:val="6D652E39"/>
    <w:rsid w:val="6D821283"/>
    <w:rsid w:val="6D848CD6"/>
    <w:rsid w:val="6D9A9189"/>
    <w:rsid w:val="6DA0C206"/>
    <w:rsid w:val="6DB743B9"/>
    <w:rsid w:val="6DC30026"/>
    <w:rsid w:val="6E01CF86"/>
    <w:rsid w:val="6E376449"/>
    <w:rsid w:val="6E426803"/>
    <w:rsid w:val="6E649AE1"/>
    <w:rsid w:val="6E70D004"/>
    <w:rsid w:val="6E759D1B"/>
    <w:rsid w:val="6E783117"/>
    <w:rsid w:val="6E82BC0D"/>
    <w:rsid w:val="6E9A289D"/>
    <w:rsid w:val="6EB5208F"/>
    <w:rsid w:val="6ED0AEE0"/>
    <w:rsid w:val="6EF064B6"/>
    <w:rsid w:val="6EF700B7"/>
    <w:rsid w:val="6F1D24BE"/>
    <w:rsid w:val="6F26BDF0"/>
    <w:rsid w:val="6F540013"/>
    <w:rsid w:val="6F5A19DD"/>
    <w:rsid w:val="6F68B774"/>
    <w:rsid w:val="6F746578"/>
    <w:rsid w:val="6F84770D"/>
    <w:rsid w:val="6FB6558B"/>
    <w:rsid w:val="6FBC3D17"/>
    <w:rsid w:val="6FBD43A7"/>
    <w:rsid w:val="6FC50F6E"/>
    <w:rsid w:val="6FD83F89"/>
    <w:rsid w:val="6FFC6D0B"/>
    <w:rsid w:val="6FFC94FC"/>
    <w:rsid w:val="700A3871"/>
    <w:rsid w:val="7071E776"/>
    <w:rsid w:val="70881065"/>
    <w:rsid w:val="70942C47"/>
    <w:rsid w:val="70B4FCA7"/>
    <w:rsid w:val="70EBAE8A"/>
    <w:rsid w:val="710B213F"/>
    <w:rsid w:val="710D1AB7"/>
    <w:rsid w:val="710FB383"/>
    <w:rsid w:val="71274489"/>
    <w:rsid w:val="7138DE5D"/>
    <w:rsid w:val="7143F8DD"/>
    <w:rsid w:val="718A0F65"/>
    <w:rsid w:val="719881A6"/>
    <w:rsid w:val="71B48C15"/>
    <w:rsid w:val="71BA0AC7"/>
    <w:rsid w:val="71DA1DD5"/>
    <w:rsid w:val="720D9D70"/>
    <w:rsid w:val="72107C3F"/>
    <w:rsid w:val="7233CFD0"/>
    <w:rsid w:val="72390020"/>
    <w:rsid w:val="7240CB68"/>
    <w:rsid w:val="72475526"/>
    <w:rsid w:val="724D5991"/>
    <w:rsid w:val="726BFDE1"/>
    <w:rsid w:val="72803B30"/>
    <w:rsid w:val="72869139"/>
    <w:rsid w:val="72A52679"/>
    <w:rsid w:val="72DEDA2F"/>
    <w:rsid w:val="72F7FA36"/>
    <w:rsid w:val="732458B7"/>
    <w:rsid w:val="7327A1D7"/>
    <w:rsid w:val="732AC0BC"/>
    <w:rsid w:val="7341065D"/>
    <w:rsid w:val="7371593B"/>
    <w:rsid w:val="737B5990"/>
    <w:rsid w:val="73F09472"/>
    <w:rsid w:val="7427D93C"/>
    <w:rsid w:val="74474732"/>
    <w:rsid w:val="745037F9"/>
    <w:rsid w:val="7472EA0D"/>
    <w:rsid w:val="74AD54AA"/>
    <w:rsid w:val="74ED4614"/>
    <w:rsid w:val="74EE5A6A"/>
    <w:rsid w:val="752A310D"/>
    <w:rsid w:val="754F342C"/>
    <w:rsid w:val="75535782"/>
    <w:rsid w:val="75632001"/>
    <w:rsid w:val="75876D41"/>
    <w:rsid w:val="75D0DA09"/>
    <w:rsid w:val="75D3B9BC"/>
    <w:rsid w:val="75E87484"/>
    <w:rsid w:val="76015BEC"/>
    <w:rsid w:val="7630B94E"/>
    <w:rsid w:val="7635669B"/>
    <w:rsid w:val="763DC2A6"/>
    <w:rsid w:val="76848E3E"/>
    <w:rsid w:val="76945282"/>
    <w:rsid w:val="769575E8"/>
    <w:rsid w:val="76A7A9DB"/>
    <w:rsid w:val="76BF4868"/>
    <w:rsid w:val="76F0D804"/>
    <w:rsid w:val="7715B10F"/>
    <w:rsid w:val="772050EC"/>
    <w:rsid w:val="7729F9F8"/>
    <w:rsid w:val="774E7F0F"/>
    <w:rsid w:val="77AE1A16"/>
    <w:rsid w:val="77B8DD67"/>
    <w:rsid w:val="77BA44DC"/>
    <w:rsid w:val="77BEC5CE"/>
    <w:rsid w:val="77D211FD"/>
    <w:rsid w:val="77EA9011"/>
    <w:rsid w:val="780A6122"/>
    <w:rsid w:val="783E5AE5"/>
    <w:rsid w:val="78479EE3"/>
    <w:rsid w:val="7849B34B"/>
    <w:rsid w:val="7869CBED"/>
    <w:rsid w:val="786B0512"/>
    <w:rsid w:val="789D78BF"/>
    <w:rsid w:val="78E533E6"/>
    <w:rsid w:val="790BA1B2"/>
    <w:rsid w:val="790CDDD6"/>
    <w:rsid w:val="7916A37F"/>
    <w:rsid w:val="792ED237"/>
    <w:rsid w:val="797724D9"/>
    <w:rsid w:val="798EC09A"/>
    <w:rsid w:val="79A55FA9"/>
    <w:rsid w:val="79C62607"/>
    <w:rsid w:val="79CEF3B3"/>
    <w:rsid w:val="79D9B998"/>
    <w:rsid w:val="79FA7120"/>
    <w:rsid w:val="7A1C7E48"/>
    <w:rsid w:val="7A23CAC0"/>
    <w:rsid w:val="7A2F8F1B"/>
    <w:rsid w:val="7A3A57F6"/>
    <w:rsid w:val="7A3B8AA1"/>
    <w:rsid w:val="7A40F909"/>
    <w:rsid w:val="7A7AF609"/>
    <w:rsid w:val="7AAB3841"/>
    <w:rsid w:val="7AAF2247"/>
    <w:rsid w:val="7ABF1E8C"/>
    <w:rsid w:val="7AE84330"/>
    <w:rsid w:val="7B170E12"/>
    <w:rsid w:val="7B175D40"/>
    <w:rsid w:val="7B1EF258"/>
    <w:rsid w:val="7B6E4129"/>
    <w:rsid w:val="7B70B116"/>
    <w:rsid w:val="7BE7428D"/>
    <w:rsid w:val="7BFAA3CF"/>
    <w:rsid w:val="7C16E76A"/>
    <w:rsid w:val="7C2C8D10"/>
    <w:rsid w:val="7C33CBF6"/>
    <w:rsid w:val="7C35F373"/>
    <w:rsid w:val="7C48A6E6"/>
    <w:rsid w:val="7C506D7D"/>
    <w:rsid w:val="7C55821A"/>
    <w:rsid w:val="7CB96BBF"/>
    <w:rsid w:val="7CDA2A45"/>
    <w:rsid w:val="7CDD2E7F"/>
    <w:rsid w:val="7D0F5CA5"/>
    <w:rsid w:val="7D13054C"/>
    <w:rsid w:val="7D1672EF"/>
    <w:rsid w:val="7D2954EB"/>
    <w:rsid w:val="7D2BBB9B"/>
    <w:rsid w:val="7D47B09F"/>
    <w:rsid w:val="7D719605"/>
    <w:rsid w:val="7D9A30A2"/>
    <w:rsid w:val="7DD09246"/>
    <w:rsid w:val="7DE9FB7C"/>
    <w:rsid w:val="7E0C0C38"/>
    <w:rsid w:val="7E21F699"/>
    <w:rsid w:val="7E255E57"/>
    <w:rsid w:val="7E77CE5D"/>
    <w:rsid w:val="7E7ACCD5"/>
    <w:rsid w:val="7E7EB1F0"/>
    <w:rsid w:val="7ECDA250"/>
    <w:rsid w:val="7EFED96F"/>
    <w:rsid w:val="7F007F1C"/>
    <w:rsid w:val="7F0A309A"/>
    <w:rsid w:val="7F16DB87"/>
    <w:rsid w:val="7F4079CF"/>
    <w:rsid w:val="7F610495"/>
    <w:rsid w:val="7F816C5A"/>
    <w:rsid w:val="7FC60DB4"/>
    <w:rsid w:val="7FEBD5DE"/>
    <w:rsid w:val="7FF12B5B"/>
    <w:rsid w:val="7FF91A14"/>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C5AEF3"/>
  <w15:chartTrackingRefBased/>
  <w15:docId w15:val="{AC0555EF-3C17-4BEC-84CC-136F45EA1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979"/>
    <w:pPr>
      <w:suppressAutoHyphens/>
      <w:autoSpaceDE w:val="0"/>
      <w:autoSpaceDN w:val="0"/>
      <w:adjustRightInd w:val="0"/>
      <w:spacing w:after="360" w:line="360" w:lineRule="atLeast"/>
      <w:textAlignment w:val="center"/>
    </w:pPr>
    <w:rPr>
      <w:rFonts w:ascii="Arial" w:hAnsi="Arial" w:cs="Arial"/>
      <w:color w:val="000000"/>
      <w:sz w:val="20"/>
      <w:szCs w:val="20"/>
    </w:rPr>
  </w:style>
  <w:style w:type="paragraph" w:styleId="Heading1">
    <w:name w:val="heading 1"/>
    <w:basedOn w:val="Normal"/>
    <w:next w:val="Normal"/>
    <w:link w:val="Heading1Char"/>
    <w:uiPriority w:val="9"/>
    <w:qFormat/>
    <w:rsid w:val="00E00D64"/>
    <w:pPr>
      <w:spacing w:after="180" w:line="560" w:lineRule="atLeast"/>
      <w:outlineLvl w:val="0"/>
    </w:pPr>
    <w:rPr>
      <w:b/>
      <w:bCs/>
      <w:color w:val="FFFFFF" w:themeColor="background1"/>
      <w:spacing w:val="-5"/>
      <w:sz w:val="44"/>
      <w:szCs w:val="44"/>
    </w:rPr>
  </w:style>
  <w:style w:type="paragraph" w:styleId="Heading2">
    <w:name w:val="heading 2"/>
    <w:basedOn w:val="Normal"/>
    <w:next w:val="Normal"/>
    <w:link w:val="Heading2Char"/>
    <w:uiPriority w:val="9"/>
    <w:unhideWhenUsed/>
    <w:qFormat/>
    <w:rsid w:val="000F2979"/>
    <w:pPr>
      <w:spacing w:line="480" w:lineRule="atLeast"/>
      <w:outlineLvl w:val="1"/>
    </w:pPr>
    <w:rPr>
      <w:b/>
      <w:bCs/>
      <w:color w:val="3C68B2"/>
      <w:spacing w:val="-5"/>
      <w:sz w:val="32"/>
      <w:szCs w:val="32"/>
    </w:rPr>
  </w:style>
  <w:style w:type="paragraph" w:styleId="Heading3">
    <w:name w:val="heading 3"/>
    <w:basedOn w:val="Normal"/>
    <w:next w:val="Normal"/>
    <w:link w:val="Heading3Char"/>
    <w:uiPriority w:val="9"/>
    <w:unhideWhenUsed/>
    <w:qFormat/>
    <w:rsid w:val="00AF74A4"/>
    <w:pPr>
      <w:spacing w:line="480" w:lineRule="atLeast"/>
      <w:outlineLvl w:val="2"/>
    </w:pPr>
    <w:rPr>
      <w:color w:val="1E4D93"/>
      <w:spacing w:val="-5"/>
      <w:sz w:val="28"/>
      <w:szCs w:val="28"/>
    </w:rPr>
  </w:style>
  <w:style w:type="paragraph" w:styleId="Heading4">
    <w:name w:val="heading 4"/>
    <w:basedOn w:val="Normal"/>
    <w:next w:val="Normal"/>
    <w:link w:val="Heading4Char"/>
    <w:uiPriority w:val="9"/>
    <w:unhideWhenUsed/>
    <w:qFormat/>
    <w:rsid w:val="007C692A"/>
    <w:pPr>
      <w:spacing w:after="0" w:line="400" w:lineRule="atLeast"/>
      <w:outlineLvl w:val="3"/>
    </w:pPr>
    <w:rPr>
      <w:b/>
      <w:bCs/>
    </w:rPr>
  </w:style>
  <w:style w:type="paragraph" w:styleId="Heading5">
    <w:name w:val="heading 5"/>
    <w:basedOn w:val="Paragraph"/>
    <w:next w:val="Normal"/>
    <w:link w:val="Heading5Char"/>
    <w:uiPriority w:val="9"/>
    <w:unhideWhenUsed/>
    <w:qFormat/>
    <w:rsid w:val="009822D3"/>
    <w:pPr>
      <w:spacing w:after="0"/>
      <w:outlineLvl w:val="4"/>
    </w:pPr>
    <w:rPr>
      <w:rFonts w:ascii="Arial" w:hAnsi="Arial" w:cs="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3A64"/>
    <w:pPr>
      <w:tabs>
        <w:tab w:val="center" w:pos="4680"/>
        <w:tab w:val="right" w:pos="9360"/>
      </w:tabs>
    </w:pPr>
  </w:style>
  <w:style w:type="character" w:customStyle="1" w:styleId="HeaderChar">
    <w:name w:val="Header Char"/>
    <w:basedOn w:val="DefaultParagraphFont"/>
    <w:link w:val="Header"/>
    <w:uiPriority w:val="99"/>
    <w:rsid w:val="00073A64"/>
  </w:style>
  <w:style w:type="paragraph" w:styleId="Footer">
    <w:name w:val="footer"/>
    <w:basedOn w:val="Normal"/>
    <w:link w:val="FooterChar"/>
    <w:uiPriority w:val="99"/>
    <w:unhideWhenUsed/>
    <w:rsid w:val="00447DF6"/>
    <w:pPr>
      <w:tabs>
        <w:tab w:val="center" w:pos="4680"/>
        <w:tab w:val="right" w:pos="9360"/>
      </w:tabs>
    </w:pPr>
  </w:style>
  <w:style w:type="character" w:customStyle="1" w:styleId="FooterChar">
    <w:name w:val="Footer Char"/>
    <w:basedOn w:val="DefaultParagraphFont"/>
    <w:link w:val="Footer"/>
    <w:uiPriority w:val="99"/>
    <w:rsid w:val="00447DF6"/>
  </w:style>
  <w:style w:type="paragraph" w:customStyle="1" w:styleId="Body">
    <w:name w:val="Body"/>
    <w:basedOn w:val="Normal"/>
    <w:uiPriority w:val="99"/>
    <w:rsid w:val="009822D3"/>
    <w:pPr>
      <w:spacing w:after="180"/>
    </w:pPr>
    <w:rPr>
      <w:rFonts w:ascii="Biennale" w:hAnsi="Biennale" w:cs="Biennale"/>
    </w:rPr>
  </w:style>
  <w:style w:type="numbering" w:customStyle="1" w:styleId="CurrentList1">
    <w:name w:val="Current List1"/>
    <w:uiPriority w:val="99"/>
    <w:rsid w:val="00F178F5"/>
    <w:pPr>
      <w:numPr>
        <w:numId w:val="1"/>
      </w:numPr>
    </w:pPr>
  </w:style>
  <w:style w:type="numbering" w:customStyle="1" w:styleId="CurrentList2">
    <w:name w:val="Current List2"/>
    <w:uiPriority w:val="99"/>
    <w:rsid w:val="00F178F5"/>
    <w:pPr>
      <w:numPr>
        <w:numId w:val="2"/>
      </w:numPr>
    </w:pPr>
  </w:style>
  <w:style w:type="character" w:styleId="Emphasis">
    <w:name w:val="Emphasis"/>
    <w:uiPriority w:val="20"/>
    <w:rsid w:val="00B63111"/>
    <w:rPr>
      <w:b/>
      <w:bCs/>
    </w:rPr>
  </w:style>
  <w:style w:type="paragraph" w:styleId="ListParagraph">
    <w:name w:val="List Paragraph"/>
    <w:basedOn w:val="Normal"/>
    <w:uiPriority w:val="34"/>
    <w:qFormat/>
    <w:rsid w:val="00F52624"/>
    <w:pPr>
      <w:numPr>
        <w:numId w:val="12"/>
      </w:numPr>
      <w:suppressAutoHyphens w:val="0"/>
      <w:autoSpaceDE/>
      <w:autoSpaceDN/>
      <w:adjustRightInd/>
      <w:spacing w:after="120" w:line="240" w:lineRule="atLeast"/>
      <w:textAlignment w:val="auto"/>
    </w:pPr>
    <w:rPr>
      <w:rFonts w:eastAsia="Arial"/>
      <w:color w:val="000000" w:themeColor="text1"/>
    </w:rPr>
  </w:style>
  <w:style w:type="numbering" w:customStyle="1" w:styleId="CurrentList3">
    <w:name w:val="Current List3"/>
    <w:uiPriority w:val="99"/>
    <w:rsid w:val="00B63111"/>
    <w:pPr>
      <w:numPr>
        <w:numId w:val="3"/>
      </w:numPr>
    </w:pPr>
  </w:style>
  <w:style w:type="paragraph" w:customStyle="1" w:styleId="Paragraph">
    <w:name w:val="Paragraph"/>
    <w:basedOn w:val="Body"/>
    <w:uiPriority w:val="99"/>
    <w:rsid w:val="009822D3"/>
    <w:rPr>
      <w:rFonts w:ascii="Biennale SemiBold" w:hAnsi="Biennale SemiBold" w:cs="Biennale SemiBold"/>
      <w:b/>
      <w:bCs/>
    </w:rPr>
  </w:style>
  <w:style w:type="character" w:customStyle="1" w:styleId="SECTION">
    <w:name w:val="SECTION"/>
    <w:uiPriority w:val="99"/>
    <w:rsid w:val="00F178F5"/>
    <w:rPr>
      <w:rFonts w:ascii="Arial" w:hAnsi="Arial" w:cs="Arial"/>
      <w:b/>
      <w:bCs/>
      <w:caps/>
      <w:color w:val="3C68B2"/>
      <w:spacing w:val="13"/>
      <w:sz w:val="16"/>
      <w:szCs w:val="16"/>
    </w:rPr>
  </w:style>
  <w:style w:type="paragraph" w:styleId="Title">
    <w:name w:val="Title"/>
    <w:basedOn w:val="Normal"/>
    <w:next w:val="Normal"/>
    <w:link w:val="TitleChar"/>
    <w:uiPriority w:val="10"/>
    <w:rsid w:val="00073A64"/>
    <w:pPr>
      <w:spacing w:after="180" w:line="560" w:lineRule="atLeast"/>
    </w:pPr>
    <w:rPr>
      <w:b/>
      <w:bCs/>
      <w:sz w:val="60"/>
      <w:szCs w:val="60"/>
    </w:rPr>
  </w:style>
  <w:style w:type="character" w:customStyle="1" w:styleId="TitleChar">
    <w:name w:val="Title Char"/>
    <w:basedOn w:val="DefaultParagraphFont"/>
    <w:link w:val="Title"/>
    <w:uiPriority w:val="10"/>
    <w:rsid w:val="009822D3"/>
    <w:rPr>
      <w:rFonts w:ascii="Arial" w:hAnsi="Arial" w:cs="Arial"/>
      <w:b/>
      <w:bCs/>
      <w:color w:val="000000"/>
      <w:sz w:val="60"/>
      <w:szCs w:val="60"/>
      <w:lang w:val="fr-CA"/>
    </w:rPr>
  </w:style>
  <w:style w:type="paragraph" w:styleId="Subtitle">
    <w:name w:val="Subtitle"/>
    <w:basedOn w:val="Normal"/>
    <w:next w:val="Normal"/>
    <w:link w:val="SubtitleChar"/>
    <w:uiPriority w:val="11"/>
    <w:rsid w:val="00073A64"/>
    <w:pPr>
      <w:spacing w:line="480" w:lineRule="atLeast"/>
    </w:pPr>
    <w:rPr>
      <w:color w:val="595959" w:themeColor="text1" w:themeTint="A6"/>
      <w:sz w:val="32"/>
      <w:szCs w:val="32"/>
    </w:rPr>
  </w:style>
  <w:style w:type="character" w:customStyle="1" w:styleId="SubtitleChar">
    <w:name w:val="Subtitle Char"/>
    <w:basedOn w:val="DefaultParagraphFont"/>
    <w:link w:val="Subtitle"/>
    <w:uiPriority w:val="11"/>
    <w:rsid w:val="009822D3"/>
    <w:rPr>
      <w:rFonts w:ascii="Arial" w:hAnsi="Arial" w:cs="Arial"/>
      <w:color w:val="595959" w:themeColor="text1" w:themeTint="A6"/>
      <w:sz w:val="32"/>
      <w:szCs w:val="32"/>
      <w:lang w:val="fr-CA"/>
    </w:rPr>
  </w:style>
  <w:style w:type="character" w:customStyle="1" w:styleId="Heading1Char">
    <w:name w:val="Heading 1 Char"/>
    <w:basedOn w:val="DefaultParagraphFont"/>
    <w:link w:val="Heading1"/>
    <w:uiPriority w:val="9"/>
    <w:rsid w:val="00E00D64"/>
    <w:rPr>
      <w:rFonts w:ascii="Arial" w:hAnsi="Arial" w:cs="Arial"/>
      <w:b/>
      <w:bCs/>
      <w:color w:val="FFFFFF" w:themeColor="background1"/>
      <w:spacing w:val="-5"/>
      <w:sz w:val="44"/>
      <w:szCs w:val="44"/>
    </w:rPr>
  </w:style>
  <w:style w:type="character" w:customStyle="1" w:styleId="Heading2Char">
    <w:name w:val="Heading 2 Char"/>
    <w:basedOn w:val="DefaultParagraphFont"/>
    <w:link w:val="Heading2"/>
    <w:uiPriority w:val="9"/>
    <w:rsid w:val="000F2979"/>
    <w:rPr>
      <w:rFonts w:ascii="Arial" w:hAnsi="Arial" w:cs="Arial"/>
      <w:b/>
      <w:bCs/>
      <w:color w:val="3C68B2"/>
      <w:spacing w:val="-5"/>
      <w:sz w:val="32"/>
      <w:szCs w:val="32"/>
      <w:lang w:val="fr-CA"/>
    </w:rPr>
  </w:style>
  <w:style w:type="character" w:customStyle="1" w:styleId="Heading3Char">
    <w:name w:val="Heading 3 Char"/>
    <w:basedOn w:val="DefaultParagraphFont"/>
    <w:link w:val="Heading3"/>
    <w:uiPriority w:val="9"/>
    <w:rsid w:val="00AF74A4"/>
    <w:rPr>
      <w:rFonts w:ascii="Arial" w:hAnsi="Arial" w:cs="Arial"/>
      <w:color w:val="1E4D93"/>
      <w:spacing w:val="-5"/>
      <w:sz w:val="28"/>
      <w:szCs w:val="28"/>
      <w:lang w:val="fr-CA"/>
    </w:rPr>
  </w:style>
  <w:style w:type="character" w:customStyle="1" w:styleId="Heading4Char">
    <w:name w:val="Heading 4 Char"/>
    <w:basedOn w:val="DefaultParagraphFont"/>
    <w:link w:val="Heading4"/>
    <w:uiPriority w:val="9"/>
    <w:rsid w:val="007C692A"/>
    <w:rPr>
      <w:rFonts w:ascii="Arial" w:hAnsi="Arial" w:cs="Arial"/>
      <w:b/>
      <w:bCs/>
      <w:color w:val="000000"/>
      <w:sz w:val="20"/>
      <w:szCs w:val="20"/>
      <w:lang w:val="fr-CA"/>
    </w:rPr>
  </w:style>
  <w:style w:type="character" w:customStyle="1" w:styleId="Heading5Char">
    <w:name w:val="Heading 5 Char"/>
    <w:basedOn w:val="DefaultParagraphFont"/>
    <w:link w:val="Heading5"/>
    <w:uiPriority w:val="9"/>
    <w:rsid w:val="009822D3"/>
    <w:rPr>
      <w:rFonts w:ascii="Arial" w:hAnsi="Arial" w:cs="Arial"/>
      <w:b/>
      <w:bCs/>
      <w:color w:val="000000"/>
      <w:sz w:val="20"/>
      <w:szCs w:val="20"/>
      <w:lang w:val="fr-CA"/>
    </w:rPr>
  </w:style>
  <w:style w:type="numbering" w:customStyle="1" w:styleId="CurrentList4">
    <w:name w:val="Current List4"/>
    <w:uiPriority w:val="99"/>
    <w:rsid w:val="00B63111"/>
    <w:pPr>
      <w:numPr>
        <w:numId w:val="5"/>
      </w:numPr>
    </w:pPr>
  </w:style>
  <w:style w:type="paragraph" w:styleId="ListNumber">
    <w:name w:val="List Number"/>
    <w:basedOn w:val="ListParagraph"/>
    <w:uiPriority w:val="99"/>
    <w:unhideWhenUsed/>
    <w:qFormat/>
    <w:rsid w:val="00CE343F"/>
    <w:pPr>
      <w:numPr>
        <w:numId w:val="7"/>
      </w:numPr>
      <w:ind w:left="360"/>
    </w:pPr>
  </w:style>
  <w:style w:type="paragraph" w:styleId="ListBullet">
    <w:name w:val="List Bullet"/>
    <w:basedOn w:val="ListParagraph"/>
    <w:uiPriority w:val="99"/>
    <w:unhideWhenUsed/>
    <w:rsid w:val="00B63111"/>
    <w:pPr>
      <w:numPr>
        <w:numId w:val="4"/>
      </w:numPr>
    </w:pPr>
  </w:style>
  <w:style w:type="character" w:styleId="Strong">
    <w:name w:val="Strong"/>
    <w:basedOn w:val="DefaultParagraphFont"/>
    <w:uiPriority w:val="22"/>
    <w:rsid w:val="000F2979"/>
    <w:rPr>
      <w:b/>
      <w:bCs/>
    </w:rPr>
  </w:style>
  <w:style w:type="paragraph" w:styleId="NormalWeb">
    <w:name w:val="Normal (Web)"/>
    <w:basedOn w:val="Normal"/>
    <w:uiPriority w:val="99"/>
    <w:semiHidden/>
    <w:unhideWhenUsed/>
    <w:rsid w:val="000F2979"/>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rPr>
  </w:style>
  <w:style w:type="character" w:customStyle="1" w:styleId="drop-cap">
    <w:name w:val="drop-cap"/>
    <w:basedOn w:val="DefaultParagraphFont"/>
    <w:rsid w:val="000F2979"/>
  </w:style>
  <w:style w:type="paragraph" w:customStyle="1" w:styleId="deck">
    <w:name w:val="deck"/>
    <w:basedOn w:val="Normal"/>
    <w:rsid w:val="000F2979"/>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rPr>
  </w:style>
  <w:style w:type="paragraph" w:styleId="NoSpacing">
    <w:name w:val="No Spacing"/>
    <w:uiPriority w:val="1"/>
    <w:qFormat/>
    <w:rsid w:val="000F2979"/>
    <w:pPr>
      <w:suppressAutoHyphens/>
      <w:autoSpaceDE w:val="0"/>
      <w:autoSpaceDN w:val="0"/>
      <w:adjustRightInd w:val="0"/>
      <w:textAlignment w:val="center"/>
    </w:pPr>
    <w:rPr>
      <w:rFonts w:ascii="Arial" w:hAnsi="Arial" w:cs="Arial"/>
      <w:color w:val="000000"/>
      <w:sz w:val="20"/>
      <w:szCs w:val="20"/>
    </w:rPr>
  </w:style>
  <w:style w:type="paragraph" w:styleId="Revision">
    <w:name w:val="Revision"/>
    <w:hidden/>
    <w:uiPriority w:val="99"/>
    <w:semiHidden/>
    <w:rsid w:val="00D158A1"/>
    <w:rPr>
      <w:rFonts w:ascii="Arial" w:hAnsi="Arial" w:cs="Arial"/>
      <w:color w:val="000000"/>
      <w:sz w:val="20"/>
      <w:szCs w:val="20"/>
    </w:rPr>
  </w:style>
  <w:style w:type="table" w:styleId="TableGrid">
    <w:name w:val="Table Grid"/>
    <w:basedOn w:val="TableNormal"/>
    <w:uiPriority w:val="39"/>
    <w:rsid w:val="00DD3F6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DD3F6A"/>
    <w:tblPr>
      <w:tblStyleRowBandSize w:val="1"/>
      <w:tblStyleColBandSize w:val="1"/>
      <w:tblBorders>
        <w:top w:val="single" w:sz="4" w:space="0" w:color="ADC1E3" w:themeColor="accent1" w:themeTint="66"/>
        <w:left w:val="single" w:sz="4" w:space="0" w:color="ADC1E3" w:themeColor="accent1" w:themeTint="66"/>
        <w:bottom w:val="single" w:sz="4" w:space="0" w:color="ADC1E3" w:themeColor="accent1" w:themeTint="66"/>
        <w:right w:val="single" w:sz="4" w:space="0" w:color="ADC1E3" w:themeColor="accent1" w:themeTint="66"/>
        <w:insideH w:val="single" w:sz="4" w:space="0" w:color="ADC1E3" w:themeColor="accent1" w:themeTint="66"/>
        <w:insideV w:val="single" w:sz="4" w:space="0" w:color="ADC1E3" w:themeColor="accent1" w:themeTint="66"/>
      </w:tblBorders>
    </w:tblPr>
    <w:tblStylePr w:type="firstRow">
      <w:rPr>
        <w:b/>
        <w:bCs/>
      </w:rPr>
      <w:tblPr/>
      <w:tcPr>
        <w:tcBorders>
          <w:bottom w:val="single" w:sz="12" w:space="0" w:color="84A3D5" w:themeColor="accent1" w:themeTint="99"/>
        </w:tcBorders>
      </w:tcPr>
    </w:tblStylePr>
    <w:tblStylePr w:type="lastRow">
      <w:rPr>
        <w:b/>
        <w:bCs/>
      </w:rPr>
      <w:tblPr/>
      <w:tcPr>
        <w:tcBorders>
          <w:top w:val="double" w:sz="2" w:space="0" w:color="84A3D5" w:themeColor="accen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885B0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885B0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885B0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885B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885B0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85B0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Level1Headings">
    <w:name w:val="Heading Level 1 (Headings)"/>
    <w:basedOn w:val="Body"/>
    <w:uiPriority w:val="99"/>
    <w:rsid w:val="00F64D79"/>
    <w:pPr>
      <w:spacing w:line="560" w:lineRule="atLeast"/>
    </w:pPr>
    <w:rPr>
      <w:b/>
      <w:bCs/>
      <w:sz w:val="44"/>
      <w:szCs w:val="44"/>
    </w:rPr>
  </w:style>
  <w:style w:type="character" w:customStyle="1" w:styleId="HeadingLevel2">
    <w:name w:val="Heading Level 2"/>
    <w:basedOn w:val="DefaultParagraphFont"/>
    <w:uiPriority w:val="99"/>
    <w:rsid w:val="00F64D79"/>
  </w:style>
  <w:style w:type="character" w:styleId="Hyperlink">
    <w:name w:val="Hyperlink"/>
    <w:basedOn w:val="DefaultParagraphFont"/>
    <w:uiPriority w:val="99"/>
    <w:rsid w:val="00FD77B0"/>
    <w:rPr>
      <w:color w:val="3C68B2"/>
      <w:w w:val="100"/>
      <w:u w:val="thick" w:color="3C68B2"/>
    </w:rPr>
  </w:style>
  <w:style w:type="character" w:styleId="UnresolvedMention">
    <w:name w:val="Unresolved Mention"/>
    <w:basedOn w:val="DefaultParagraphFont"/>
    <w:uiPriority w:val="99"/>
    <w:semiHidden/>
    <w:unhideWhenUsed/>
    <w:rsid w:val="00BD1F9F"/>
    <w:rPr>
      <w:color w:val="605E5C"/>
      <w:shd w:val="clear" w:color="auto" w:fill="E1DFDD"/>
    </w:rPr>
  </w:style>
  <w:style w:type="paragraph" w:styleId="TOCHeading">
    <w:name w:val="TOC Heading"/>
    <w:basedOn w:val="Heading1"/>
    <w:next w:val="Normal"/>
    <w:uiPriority w:val="39"/>
    <w:unhideWhenUsed/>
    <w:qFormat/>
    <w:rsid w:val="00BD1F9F"/>
    <w:pPr>
      <w:keepNext/>
      <w:keepLines/>
      <w:suppressAutoHyphens w:val="0"/>
      <w:autoSpaceDE/>
      <w:autoSpaceDN/>
      <w:adjustRightInd/>
      <w:spacing w:before="240" w:after="0" w:line="259" w:lineRule="auto"/>
      <w:textAlignment w:val="auto"/>
      <w:outlineLvl w:val="9"/>
    </w:pPr>
    <w:rPr>
      <w:rFonts w:asciiTheme="majorHAnsi" w:eastAsiaTheme="majorEastAsia" w:hAnsiTheme="majorHAnsi" w:cstheme="majorBidi"/>
      <w:b w:val="0"/>
      <w:bCs w:val="0"/>
      <w:color w:val="2D4D85" w:themeColor="accent1" w:themeShade="BF"/>
      <w:spacing w:val="0"/>
      <w:sz w:val="32"/>
      <w:szCs w:val="32"/>
    </w:rPr>
  </w:style>
  <w:style w:type="paragraph" w:styleId="TOC1">
    <w:name w:val="toc 1"/>
    <w:basedOn w:val="Normal"/>
    <w:next w:val="Normal"/>
    <w:autoRedefine/>
    <w:uiPriority w:val="39"/>
    <w:unhideWhenUsed/>
    <w:rsid w:val="00BD1F9F"/>
    <w:pPr>
      <w:spacing w:after="100"/>
    </w:pPr>
  </w:style>
  <w:style w:type="paragraph" w:styleId="TOC2">
    <w:name w:val="toc 2"/>
    <w:basedOn w:val="Normal"/>
    <w:next w:val="Normal"/>
    <w:autoRedefine/>
    <w:uiPriority w:val="39"/>
    <w:unhideWhenUsed/>
    <w:rsid w:val="00033DD9"/>
    <w:pPr>
      <w:tabs>
        <w:tab w:val="right" w:leader="dot" w:pos="9170"/>
      </w:tabs>
      <w:spacing w:after="100"/>
    </w:pPr>
  </w:style>
  <w:style w:type="paragraph" w:styleId="TOC3">
    <w:name w:val="toc 3"/>
    <w:basedOn w:val="Normal"/>
    <w:next w:val="Normal"/>
    <w:autoRedefine/>
    <w:uiPriority w:val="39"/>
    <w:unhideWhenUsed/>
    <w:rsid w:val="00033DD9"/>
    <w:pPr>
      <w:tabs>
        <w:tab w:val="right" w:leader="dot" w:pos="9170"/>
      </w:tabs>
      <w:spacing w:after="100"/>
      <w:ind w:left="720"/>
    </w:pPr>
  </w:style>
  <w:style w:type="character" w:styleId="FollowedHyperlink">
    <w:name w:val="FollowedHyperlink"/>
    <w:basedOn w:val="DefaultParagraphFont"/>
    <w:uiPriority w:val="99"/>
    <w:semiHidden/>
    <w:unhideWhenUsed/>
    <w:rsid w:val="007D48F1"/>
    <w:rPr>
      <w:color w:val="1E4D93" w:themeColor="followedHyperlink"/>
      <w:u w:val="single"/>
    </w:rPr>
  </w:style>
  <w:style w:type="character" w:styleId="CommentReference">
    <w:name w:val="annotation reference"/>
    <w:basedOn w:val="DefaultParagraphFont"/>
    <w:uiPriority w:val="99"/>
    <w:semiHidden/>
    <w:unhideWhenUsed/>
    <w:rsid w:val="00580187"/>
    <w:rPr>
      <w:sz w:val="16"/>
      <w:szCs w:val="16"/>
    </w:rPr>
  </w:style>
  <w:style w:type="paragraph" w:styleId="CommentText">
    <w:name w:val="annotation text"/>
    <w:basedOn w:val="Normal"/>
    <w:link w:val="CommentTextChar"/>
    <w:uiPriority w:val="99"/>
    <w:unhideWhenUsed/>
    <w:rsid w:val="00580187"/>
    <w:pPr>
      <w:spacing w:line="240" w:lineRule="auto"/>
    </w:pPr>
  </w:style>
  <w:style w:type="character" w:customStyle="1" w:styleId="CommentTextChar">
    <w:name w:val="Comment Text Char"/>
    <w:basedOn w:val="DefaultParagraphFont"/>
    <w:link w:val="CommentText"/>
    <w:uiPriority w:val="99"/>
    <w:rsid w:val="00580187"/>
    <w:rPr>
      <w:rFonts w:ascii="Arial" w:hAnsi="Arial" w:cs="Arial"/>
      <w:color w:val="000000"/>
      <w:sz w:val="20"/>
      <w:szCs w:val="20"/>
      <w:lang w:val="fr-CA"/>
    </w:rPr>
  </w:style>
  <w:style w:type="character" w:styleId="Mention">
    <w:name w:val="Mention"/>
    <w:basedOn w:val="DefaultParagraphFont"/>
    <w:uiPriority w:val="99"/>
    <w:unhideWhenUsed/>
    <w:rsid w:val="00580187"/>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EB2757"/>
    <w:rPr>
      <w:b/>
      <w:bCs/>
    </w:rPr>
  </w:style>
  <w:style w:type="character" w:customStyle="1" w:styleId="CommentSubjectChar">
    <w:name w:val="Comment Subject Char"/>
    <w:basedOn w:val="CommentTextChar"/>
    <w:link w:val="CommentSubject"/>
    <w:uiPriority w:val="99"/>
    <w:semiHidden/>
    <w:rsid w:val="00EB2757"/>
    <w:rPr>
      <w:rFonts w:ascii="Arial" w:hAnsi="Arial" w:cs="Arial"/>
      <w:b/>
      <w:bCs/>
      <w:color w:val="000000"/>
      <w:sz w:val="20"/>
      <w:szCs w:val="20"/>
      <w:lang w:val="fr-CA"/>
    </w:rPr>
  </w:style>
  <w:style w:type="character" w:customStyle="1" w:styleId="normaltextrun">
    <w:name w:val="normaltextrun"/>
    <w:basedOn w:val="DefaultParagraphFont"/>
    <w:rsid w:val="00D85BC7"/>
  </w:style>
  <w:style w:type="character" w:customStyle="1" w:styleId="contentcontrolboundarysink">
    <w:name w:val="contentcontrolboundarysink"/>
    <w:basedOn w:val="DefaultParagraphFont"/>
    <w:rsid w:val="00D85BC7"/>
  </w:style>
  <w:style w:type="character" w:customStyle="1" w:styleId="eop">
    <w:name w:val="eop"/>
    <w:basedOn w:val="DefaultParagraphFont"/>
    <w:rsid w:val="00D85BC7"/>
  </w:style>
  <w:style w:type="paragraph" w:customStyle="1" w:styleId="paragraph0">
    <w:name w:val="paragraph"/>
    <w:basedOn w:val="Normal"/>
    <w:rsid w:val="00963066"/>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eastAsia="en-CA"/>
    </w:rPr>
  </w:style>
  <w:style w:type="paragraph" w:styleId="FootnoteText">
    <w:name w:val="footnote text"/>
    <w:basedOn w:val="Normal"/>
    <w:link w:val="FootnoteTextChar"/>
    <w:uiPriority w:val="99"/>
    <w:semiHidden/>
    <w:unhideWhenUsed/>
    <w:rsid w:val="00DC4501"/>
    <w:pPr>
      <w:spacing w:after="0" w:line="240" w:lineRule="auto"/>
    </w:pPr>
  </w:style>
  <w:style w:type="character" w:customStyle="1" w:styleId="FootnoteTextChar">
    <w:name w:val="Footnote Text Char"/>
    <w:basedOn w:val="DefaultParagraphFont"/>
    <w:link w:val="FootnoteText"/>
    <w:uiPriority w:val="99"/>
    <w:semiHidden/>
    <w:rsid w:val="00DC4501"/>
    <w:rPr>
      <w:rFonts w:ascii="Arial" w:hAnsi="Arial" w:cs="Arial"/>
      <w:color w:val="000000"/>
      <w:sz w:val="20"/>
      <w:szCs w:val="20"/>
      <w:lang w:val="fr-CA"/>
    </w:rPr>
  </w:style>
  <w:style w:type="character" w:styleId="FootnoteReference">
    <w:name w:val="footnote reference"/>
    <w:basedOn w:val="DefaultParagraphFont"/>
    <w:uiPriority w:val="99"/>
    <w:semiHidden/>
    <w:unhideWhenUsed/>
    <w:rsid w:val="00DC4501"/>
    <w:rPr>
      <w:vertAlign w:val="superscript"/>
    </w:rPr>
  </w:style>
  <w:style w:type="paragraph" w:styleId="TOC4">
    <w:name w:val="toc 4"/>
    <w:basedOn w:val="Normal"/>
    <w:next w:val="Normal"/>
    <w:autoRedefine/>
    <w:uiPriority w:val="39"/>
    <w:unhideWhenUsed/>
    <w:rsid w:val="00205ED2"/>
    <w:pPr>
      <w:suppressAutoHyphens w:val="0"/>
      <w:autoSpaceDE/>
      <w:autoSpaceDN/>
      <w:adjustRightInd/>
      <w:spacing w:after="100" w:line="278" w:lineRule="auto"/>
      <w:ind w:left="720"/>
      <w:textAlignment w:val="auto"/>
    </w:pPr>
    <w:rPr>
      <w:rFonts w:asciiTheme="minorHAnsi" w:eastAsiaTheme="minorEastAsia" w:hAnsiTheme="minorHAnsi" w:cstheme="minorBidi"/>
      <w:color w:val="auto"/>
      <w:kern w:val="2"/>
      <w:sz w:val="24"/>
      <w:szCs w:val="24"/>
      <w:lang w:val="en-CA" w:eastAsia="en-CA"/>
      <w14:ligatures w14:val="standardContextual"/>
    </w:rPr>
  </w:style>
  <w:style w:type="paragraph" w:styleId="TOC5">
    <w:name w:val="toc 5"/>
    <w:basedOn w:val="Normal"/>
    <w:next w:val="Normal"/>
    <w:autoRedefine/>
    <w:uiPriority w:val="39"/>
    <w:unhideWhenUsed/>
    <w:rsid w:val="00205ED2"/>
    <w:pPr>
      <w:suppressAutoHyphens w:val="0"/>
      <w:autoSpaceDE/>
      <w:autoSpaceDN/>
      <w:adjustRightInd/>
      <w:spacing w:after="100" w:line="278" w:lineRule="auto"/>
      <w:ind w:left="960"/>
      <w:textAlignment w:val="auto"/>
    </w:pPr>
    <w:rPr>
      <w:rFonts w:asciiTheme="minorHAnsi" w:eastAsiaTheme="minorEastAsia" w:hAnsiTheme="minorHAnsi" w:cstheme="minorBidi"/>
      <w:color w:val="auto"/>
      <w:kern w:val="2"/>
      <w:sz w:val="24"/>
      <w:szCs w:val="24"/>
      <w:lang w:val="en-CA" w:eastAsia="en-CA"/>
      <w14:ligatures w14:val="standardContextual"/>
    </w:rPr>
  </w:style>
  <w:style w:type="paragraph" w:styleId="TOC6">
    <w:name w:val="toc 6"/>
    <w:basedOn w:val="Normal"/>
    <w:next w:val="Normal"/>
    <w:autoRedefine/>
    <w:uiPriority w:val="39"/>
    <w:unhideWhenUsed/>
    <w:rsid w:val="00205ED2"/>
    <w:pPr>
      <w:suppressAutoHyphens w:val="0"/>
      <w:autoSpaceDE/>
      <w:autoSpaceDN/>
      <w:adjustRightInd/>
      <w:spacing w:after="100" w:line="278" w:lineRule="auto"/>
      <w:ind w:left="1200"/>
      <w:textAlignment w:val="auto"/>
    </w:pPr>
    <w:rPr>
      <w:rFonts w:asciiTheme="minorHAnsi" w:eastAsiaTheme="minorEastAsia" w:hAnsiTheme="minorHAnsi" w:cstheme="minorBidi"/>
      <w:color w:val="auto"/>
      <w:kern w:val="2"/>
      <w:sz w:val="24"/>
      <w:szCs w:val="24"/>
      <w:lang w:val="en-CA" w:eastAsia="en-CA"/>
      <w14:ligatures w14:val="standardContextual"/>
    </w:rPr>
  </w:style>
  <w:style w:type="paragraph" w:styleId="TOC7">
    <w:name w:val="toc 7"/>
    <w:basedOn w:val="Normal"/>
    <w:next w:val="Normal"/>
    <w:autoRedefine/>
    <w:uiPriority w:val="39"/>
    <w:unhideWhenUsed/>
    <w:rsid w:val="00205ED2"/>
    <w:pPr>
      <w:suppressAutoHyphens w:val="0"/>
      <w:autoSpaceDE/>
      <w:autoSpaceDN/>
      <w:adjustRightInd/>
      <w:spacing w:after="100" w:line="278" w:lineRule="auto"/>
      <w:ind w:left="1440"/>
      <w:textAlignment w:val="auto"/>
    </w:pPr>
    <w:rPr>
      <w:rFonts w:asciiTheme="minorHAnsi" w:eastAsiaTheme="minorEastAsia" w:hAnsiTheme="minorHAnsi" w:cstheme="minorBidi"/>
      <w:color w:val="auto"/>
      <w:kern w:val="2"/>
      <w:sz w:val="24"/>
      <w:szCs w:val="24"/>
      <w:lang w:val="en-CA" w:eastAsia="en-CA"/>
      <w14:ligatures w14:val="standardContextual"/>
    </w:rPr>
  </w:style>
  <w:style w:type="paragraph" w:styleId="TOC8">
    <w:name w:val="toc 8"/>
    <w:basedOn w:val="Normal"/>
    <w:next w:val="Normal"/>
    <w:autoRedefine/>
    <w:uiPriority w:val="39"/>
    <w:unhideWhenUsed/>
    <w:rsid w:val="00205ED2"/>
    <w:pPr>
      <w:suppressAutoHyphens w:val="0"/>
      <w:autoSpaceDE/>
      <w:autoSpaceDN/>
      <w:adjustRightInd/>
      <w:spacing w:after="100" w:line="278" w:lineRule="auto"/>
      <w:ind w:left="1680"/>
      <w:textAlignment w:val="auto"/>
    </w:pPr>
    <w:rPr>
      <w:rFonts w:asciiTheme="minorHAnsi" w:eastAsiaTheme="minorEastAsia" w:hAnsiTheme="minorHAnsi" w:cstheme="minorBidi"/>
      <w:color w:val="auto"/>
      <w:kern w:val="2"/>
      <w:sz w:val="24"/>
      <w:szCs w:val="24"/>
      <w:lang w:val="en-CA" w:eastAsia="en-CA"/>
      <w14:ligatures w14:val="standardContextual"/>
    </w:rPr>
  </w:style>
  <w:style w:type="paragraph" w:styleId="TOC9">
    <w:name w:val="toc 9"/>
    <w:basedOn w:val="Normal"/>
    <w:next w:val="Normal"/>
    <w:autoRedefine/>
    <w:uiPriority w:val="39"/>
    <w:unhideWhenUsed/>
    <w:rsid w:val="00205ED2"/>
    <w:pPr>
      <w:suppressAutoHyphens w:val="0"/>
      <w:autoSpaceDE/>
      <w:autoSpaceDN/>
      <w:adjustRightInd/>
      <w:spacing w:after="100" w:line="278" w:lineRule="auto"/>
      <w:ind w:left="1920"/>
      <w:textAlignment w:val="auto"/>
    </w:pPr>
    <w:rPr>
      <w:rFonts w:asciiTheme="minorHAnsi" w:eastAsiaTheme="minorEastAsia" w:hAnsiTheme="minorHAnsi" w:cstheme="minorBidi"/>
      <w:color w:val="auto"/>
      <w:kern w:val="2"/>
      <w:sz w:val="24"/>
      <w:szCs w:val="24"/>
      <w:lang w:val="en-CA" w:eastAsia="en-C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488436">
      <w:bodyDiv w:val="1"/>
      <w:marLeft w:val="0"/>
      <w:marRight w:val="0"/>
      <w:marTop w:val="0"/>
      <w:marBottom w:val="0"/>
      <w:divBdr>
        <w:top w:val="none" w:sz="0" w:space="0" w:color="auto"/>
        <w:left w:val="none" w:sz="0" w:space="0" w:color="auto"/>
        <w:bottom w:val="none" w:sz="0" w:space="0" w:color="auto"/>
        <w:right w:val="none" w:sz="0" w:space="0" w:color="auto"/>
      </w:divBdr>
    </w:div>
    <w:div w:id="1006859878">
      <w:bodyDiv w:val="1"/>
      <w:marLeft w:val="0"/>
      <w:marRight w:val="0"/>
      <w:marTop w:val="0"/>
      <w:marBottom w:val="0"/>
      <w:divBdr>
        <w:top w:val="none" w:sz="0" w:space="0" w:color="auto"/>
        <w:left w:val="none" w:sz="0" w:space="0" w:color="auto"/>
        <w:bottom w:val="none" w:sz="0" w:space="0" w:color="auto"/>
        <w:right w:val="none" w:sz="0" w:space="0" w:color="auto"/>
      </w:divBdr>
    </w:div>
    <w:div w:id="1933734015">
      <w:bodyDiv w:val="1"/>
      <w:marLeft w:val="0"/>
      <w:marRight w:val="0"/>
      <w:marTop w:val="0"/>
      <w:marBottom w:val="0"/>
      <w:divBdr>
        <w:top w:val="none" w:sz="0" w:space="0" w:color="auto"/>
        <w:left w:val="none" w:sz="0" w:space="0" w:color="auto"/>
        <w:bottom w:val="none" w:sz="0" w:space="0" w:color="auto"/>
        <w:right w:val="none" w:sz="0" w:space="0" w:color="auto"/>
      </w:divBdr>
    </w:div>
    <w:div w:id="1958633675">
      <w:bodyDiv w:val="1"/>
      <w:marLeft w:val="0"/>
      <w:marRight w:val="0"/>
      <w:marTop w:val="0"/>
      <w:marBottom w:val="0"/>
      <w:divBdr>
        <w:top w:val="none" w:sz="0" w:space="0" w:color="auto"/>
        <w:left w:val="none" w:sz="0" w:space="0" w:color="auto"/>
        <w:bottom w:val="none" w:sz="0" w:space="0" w:color="auto"/>
        <w:right w:val="none" w:sz="0" w:space="0" w:color="auto"/>
      </w:divBdr>
    </w:div>
    <w:div w:id="1961573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cymha.ca/fr/projects/quality-standards.aspx" TargetMode="External"/><Relationship Id="rId2" Type="http://schemas.openxmlformats.org/officeDocument/2006/relationships/customXml" Target="../customXml/item2.xml"/><Relationship Id="rId16" Type="http://schemas.openxmlformats.org/officeDocument/2006/relationships/hyperlink" Target="https://www.cymha.ca/fr/projects/quality-standards.asp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cymha.ca/Modules/ResourceHub/?id=d027ff30-aa9f-4804-85c3-844d66e2f027&amp;lang=f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kennedy\OneDrive%20-%20CHEO\Documents\Custom%20Office%20Templates\Report-%20Knowledge%20Institute.dotx" TargetMode="External"/></Relationships>
</file>

<file path=word/theme/theme1.xml><?xml version="1.0" encoding="utf-8"?>
<a:theme xmlns:a="http://schemas.openxmlformats.org/drawingml/2006/main" name="Knowledge Institute">
  <a:themeElements>
    <a:clrScheme name="Knowledge Institute">
      <a:dk1>
        <a:srgbClr val="000000"/>
      </a:dk1>
      <a:lt1>
        <a:srgbClr val="FFFFFF"/>
      </a:lt1>
      <a:dk2>
        <a:srgbClr val="1F2A59"/>
      </a:dk2>
      <a:lt2>
        <a:srgbClr val="F1F1F1"/>
      </a:lt2>
      <a:accent1>
        <a:srgbClr val="3C68B2"/>
      </a:accent1>
      <a:accent2>
        <a:srgbClr val="32A949"/>
      </a:accent2>
      <a:accent3>
        <a:srgbClr val="EA184C"/>
      </a:accent3>
      <a:accent4>
        <a:srgbClr val="F16123"/>
      </a:accent4>
      <a:accent5>
        <a:srgbClr val="7B57A4"/>
      </a:accent5>
      <a:accent6>
        <a:srgbClr val="009E95"/>
      </a:accent6>
      <a:hlink>
        <a:srgbClr val="3C68B2"/>
      </a:hlink>
      <a:folHlink>
        <a:srgbClr val="1E4D9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788442b-efe6-444a-b3be-c3715445cc28" xsi:nil="true"/>
    <_dlc_DocId xmlns="7788442b-efe6-444a-b3be-c3715445cc28">YVPY45RDREHV-709275869-284252</_dlc_DocId>
    <_dlc_DocIdUrl xmlns="7788442b-efe6-444a-b3be-c3715445cc28">
      <Url>https://mycheo.sharepoint.com/sites/SI_CYMHA_KnowledgeInstitute/_layouts/15/DocIdRedir.aspx?ID=YVPY45RDREHV-709275869-284252</Url>
      <Description>YVPY45RDREHV-709275869-284252</Description>
    </_dlc_DocIdUrl>
    <lcf76f155ced4ddcb4097134ff3c332f xmlns="f6ee6571-6177-4191-b13a-721ebb84dfa5">
      <Terms xmlns="http://schemas.microsoft.com/office/infopath/2007/PartnerControls"/>
    </lcf76f155ced4ddcb4097134ff3c332f>
    <Surveyuploaded xmlns="f6ee6571-6177-4191-b13a-721ebb84dfa5">false</Surveyuploaded>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809DD981543664EB84C6F7C922AAD54" ma:contentTypeVersion="17" ma:contentTypeDescription="Create a new document." ma:contentTypeScope="" ma:versionID="5eac21513cf20ec8c5b02f1c4396c3f0">
  <xsd:schema xmlns:xsd="http://www.w3.org/2001/XMLSchema" xmlns:xs="http://www.w3.org/2001/XMLSchema" xmlns:p="http://schemas.microsoft.com/office/2006/metadata/properties" xmlns:ns2="7788442b-efe6-444a-b3be-c3715445cc28" xmlns:ns3="f6ee6571-6177-4191-b13a-721ebb84dfa5" targetNamespace="http://schemas.microsoft.com/office/2006/metadata/properties" ma:root="true" ma:fieldsID="5f25d369dc0a5331eed93e71932247c9" ns2:_="" ns3:_="">
    <xsd:import namespace="7788442b-efe6-444a-b3be-c3715445cc28"/>
    <xsd:import namespace="f6ee6571-6177-4191-b13a-721ebb84dfa5"/>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GenerationTime" minOccurs="0"/>
                <xsd:element ref="ns3:MediaServiceEventHashCode" minOccurs="0"/>
                <xsd:element ref="ns3:MediaServiceDateTaken" minOccurs="0"/>
                <xsd:element ref="ns3:MediaServiceOCR" minOccurs="0"/>
                <xsd:element ref="ns3:MediaLengthInSeconds" minOccurs="0"/>
                <xsd:element ref="ns3:MediaServiceLocation" minOccurs="0"/>
                <xsd:element ref="ns3:MediaServiceObjectDetectorVersions" minOccurs="0"/>
                <xsd:element ref="ns3:MediaServiceSearchProperties" minOccurs="0"/>
                <xsd:element ref="ns3:Surveyuploaded"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88442b-efe6-444a-b3be-c3715445cc2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8f86c770-fd2d-42ae-823b-4c5604db7a71}" ma:internalName="TaxCatchAll" ma:showField="CatchAllData" ma:web="7788442b-efe6-444a-b3be-c3715445cc2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ee6571-6177-4191-b13a-721ebb84dfa5"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ffb9944-b075-4f56-b00c-41cffaffdfcc"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Surveyuploaded" ma:index="26" nillable="true" ma:displayName="Survey uploaded" ma:default="0" ma:format="Dropdown" ma:internalName="Surveyuploaded">
      <xsd:simpleType>
        <xsd:restriction base="dms:Boolea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238F41-3BD8-40CA-93F4-3AEFCEDA576A}">
  <ds:schemaRefs>
    <ds:schemaRef ds:uri="http://schemas.microsoft.com/office/2006/metadata/properties"/>
    <ds:schemaRef ds:uri="http://schemas.microsoft.com/office/infopath/2007/PartnerControls"/>
    <ds:schemaRef ds:uri="7788442b-efe6-444a-b3be-c3715445cc28"/>
    <ds:schemaRef ds:uri="f6ee6571-6177-4191-b13a-721ebb84dfa5"/>
  </ds:schemaRefs>
</ds:datastoreItem>
</file>

<file path=customXml/itemProps2.xml><?xml version="1.0" encoding="utf-8"?>
<ds:datastoreItem xmlns:ds="http://schemas.openxmlformats.org/officeDocument/2006/customXml" ds:itemID="{0FE728D7-4A59-D24F-AD90-D3BEAC030B08}">
  <ds:schemaRefs>
    <ds:schemaRef ds:uri="http://schemas.openxmlformats.org/officeDocument/2006/bibliography"/>
  </ds:schemaRefs>
</ds:datastoreItem>
</file>

<file path=customXml/itemProps3.xml><?xml version="1.0" encoding="utf-8"?>
<ds:datastoreItem xmlns:ds="http://schemas.openxmlformats.org/officeDocument/2006/customXml" ds:itemID="{999DC174-D586-4B9B-BB67-F955D24C6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88442b-efe6-444a-b3be-c3715445cc28"/>
    <ds:schemaRef ds:uri="f6ee6571-6177-4191-b13a-721ebb84df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1C125E-2999-4B55-944C-20DE5DA9D2B1}">
  <ds:schemaRefs>
    <ds:schemaRef ds:uri="http://schemas.microsoft.com/sharepoint/events"/>
  </ds:schemaRefs>
</ds:datastoreItem>
</file>

<file path=customXml/itemProps5.xml><?xml version="1.0" encoding="utf-8"?>
<ds:datastoreItem xmlns:ds="http://schemas.openxmlformats.org/officeDocument/2006/customXml" ds:itemID="{10693A64-D9A9-4019-B96C-DF256283CC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 Knowledge Institute</Template>
  <TotalTime>1</TotalTime>
  <Pages>5</Pages>
  <Words>639</Words>
  <Characters>3730</Characters>
  <Application>Microsoft Office Word</Application>
  <DocSecurity>0</DocSecurity>
  <Lines>62</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4351</CharactersWithSpaces>
  <SharedDoc>false</SharedDoc>
  <HLinks>
    <vt:vector size="630" baseType="variant">
      <vt:variant>
        <vt:i4>1048638</vt:i4>
      </vt:variant>
      <vt:variant>
        <vt:i4>327</vt:i4>
      </vt:variant>
      <vt:variant>
        <vt:i4>0</vt:i4>
      </vt:variant>
      <vt:variant>
        <vt:i4>5</vt:i4>
      </vt:variant>
      <vt:variant>
        <vt:lpwstr>https://www.oncaips.ca/ONCAIPS_STANDARD_2_Psychological_Safety_Dignity_Rights_Engagement.pdf</vt:lpwstr>
      </vt:variant>
      <vt:variant>
        <vt:lpwstr/>
      </vt:variant>
      <vt:variant>
        <vt:i4>1900571</vt:i4>
      </vt:variant>
      <vt:variant>
        <vt:i4>324</vt:i4>
      </vt:variant>
      <vt:variant>
        <vt:i4>0</vt:i4>
      </vt:variant>
      <vt:variant>
        <vt:i4>5</vt:i4>
      </vt:variant>
      <vt:variant>
        <vt:lpwstr>https://mentalhealthcommission.ca/wp-content/uploads/2021/01/The-Quality-Mental-Health-Care-Framework.pdf</vt:lpwstr>
      </vt:variant>
      <vt:variant>
        <vt:lpwstr/>
      </vt:variant>
      <vt:variant>
        <vt:i4>5832729</vt:i4>
      </vt:variant>
      <vt:variant>
        <vt:i4>321</vt:i4>
      </vt:variant>
      <vt:variant>
        <vt:i4>0</vt:i4>
      </vt:variant>
      <vt:variant>
        <vt:i4>5</vt:i4>
      </vt:variant>
      <vt:variant>
        <vt:lpwstr>https://healthstandards.org/standard/mental-health-and-addictions-services-can-hso-22004-2023-e/</vt:lpwstr>
      </vt:variant>
      <vt:variant>
        <vt:lpwstr/>
      </vt:variant>
      <vt:variant>
        <vt:i4>1376273</vt:i4>
      </vt:variant>
      <vt:variant>
        <vt:i4>318</vt:i4>
      </vt:variant>
      <vt:variant>
        <vt:i4>0</vt:i4>
      </vt:variant>
      <vt:variant>
        <vt:i4>5</vt:i4>
      </vt:variant>
      <vt:variant>
        <vt:lpwstr>https://healthstandards.org/standard/integrated-people-centred-health-systems-reaffirmation/</vt:lpwstr>
      </vt:variant>
      <vt:variant>
        <vt:lpwstr/>
      </vt:variant>
      <vt:variant>
        <vt:i4>1769560</vt:i4>
      </vt:variant>
      <vt:variant>
        <vt:i4>315</vt:i4>
      </vt:variant>
      <vt:variant>
        <vt:i4>0</vt:i4>
      </vt:variant>
      <vt:variant>
        <vt:i4>5</vt:i4>
      </vt:variant>
      <vt:variant>
        <vt:lpwstr>https://www.drugsandalcohol.ie/19992/1/Canada_Building_on_our_strengths.pdf</vt:lpwstr>
      </vt:variant>
      <vt:variant>
        <vt:lpwstr/>
      </vt:variant>
      <vt:variant>
        <vt:i4>1704007</vt:i4>
      </vt:variant>
      <vt:variant>
        <vt:i4>312</vt:i4>
      </vt:variant>
      <vt:variant>
        <vt:i4>0</vt:i4>
      </vt:variant>
      <vt:variant>
        <vt:i4>5</vt:i4>
      </vt:variant>
      <vt:variant>
        <vt:lpwstr>https://e-qip.ca/</vt:lpwstr>
      </vt:variant>
      <vt:variant>
        <vt:lpwstr/>
      </vt:variant>
      <vt:variant>
        <vt:i4>7471209</vt:i4>
      </vt:variant>
      <vt:variant>
        <vt:i4>309</vt:i4>
      </vt:variant>
      <vt:variant>
        <vt:i4>0</vt:i4>
      </vt:variant>
      <vt:variant>
        <vt:i4>5</vt:i4>
      </vt:variant>
      <vt:variant>
        <vt:lpwstr>https://www.cymha.ca/en/index.aspx</vt:lpwstr>
      </vt:variant>
      <vt:variant>
        <vt:lpwstr/>
      </vt:variant>
      <vt:variant>
        <vt:i4>4456468</vt:i4>
      </vt:variant>
      <vt:variant>
        <vt:i4>306</vt:i4>
      </vt:variant>
      <vt:variant>
        <vt:i4>0</vt:i4>
      </vt:variant>
      <vt:variant>
        <vt:i4>5</vt:i4>
      </vt:variant>
      <vt:variant>
        <vt:lpwstr>https://oitp.ca/</vt:lpwstr>
      </vt:variant>
      <vt:variant>
        <vt:lpwstr/>
      </vt:variant>
      <vt:variant>
        <vt:i4>5898259</vt:i4>
      </vt:variant>
      <vt:variant>
        <vt:i4>303</vt:i4>
      </vt:variant>
      <vt:variant>
        <vt:i4>0</vt:i4>
      </vt:variant>
      <vt:variant>
        <vt:i4>5</vt:i4>
      </vt:variant>
      <vt:variant>
        <vt:lpwstr>https://www.cymha.ca/Modules/ResourceHub/?id=7f1734a4-8ce7-44cf-8037-c96d0cdb1590&amp;lang=en</vt:lpwstr>
      </vt:variant>
      <vt:variant>
        <vt:lpwstr/>
      </vt:variant>
      <vt:variant>
        <vt:i4>1245208</vt:i4>
      </vt:variant>
      <vt:variant>
        <vt:i4>300</vt:i4>
      </vt:variant>
      <vt:variant>
        <vt:i4>0</vt:i4>
      </vt:variant>
      <vt:variant>
        <vt:i4>5</vt:i4>
      </vt:variant>
      <vt:variant>
        <vt:lpwstr>https://cmho.org/provincial-training-initiative/</vt:lpwstr>
      </vt:variant>
      <vt:variant>
        <vt:lpwstr/>
      </vt:variant>
      <vt:variant>
        <vt:i4>5898259</vt:i4>
      </vt:variant>
      <vt:variant>
        <vt:i4>297</vt:i4>
      </vt:variant>
      <vt:variant>
        <vt:i4>0</vt:i4>
      </vt:variant>
      <vt:variant>
        <vt:i4>5</vt:i4>
      </vt:variant>
      <vt:variant>
        <vt:lpwstr>https://www.cymha.ca/Modules/ResourceHub/?id=7f1734a4-8ce7-44cf-8037-c96d0cdb1590&amp;lang=en</vt:lpwstr>
      </vt:variant>
      <vt:variant>
        <vt:lpwstr/>
      </vt:variant>
      <vt:variant>
        <vt:i4>6094856</vt:i4>
      </vt:variant>
      <vt:variant>
        <vt:i4>294</vt:i4>
      </vt:variant>
      <vt:variant>
        <vt:i4>0</vt:i4>
      </vt:variant>
      <vt:variant>
        <vt:i4>5</vt:i4>
      </vt:variant>
      <vt:variant>
        <vt:lpwstr>https://www.cymha.ca/en/projects/levels-of-care.aspx</vt:lpwstr>
      </vt:variant>
      <vt:variant>
        <vt:lpwstr/>
      </vt:variant>
      <vt:variant>
        <vt:i4>7733298</vt:i4>
      </vt:variant>
      <vt:variant>
        <vt:i4>291</vt:i4>
      </vt:variant>
      <vt:variant>
        <vt:i4>0</vt:i4>
      </vt:variant>
      <vt:variant>
        <vt:i4>5</vt:i4>
      </vt:variant>
      <vt:variant>
        <vt:lpwstr>https://www.hqontario.ca/Portals/0/documents/evidence/quality-standards/qs-transitions-from-youth-to-adult-health-care-services-quality-standard-en.pdf</vt:lpwstr>
      </vt:variant>
      <vt:variant>
        <vt:lpwstr/>
      </vt:variant>
      <vt:variant>
        <vt:i4>5832729</vt:i4>
      </vt:variant>
      <vt:variant>
        <vt:i4>288</vt:i4>
      </vt:variant>
      <vt:variant>
        <vt:i4>0</vt:i4>
      </vt:variant>
      <vt:variant>
        <vt:i4>5</vt:i4>
      </vt:variant>
      <vt:variant>
        <vt:lpwstr>https://healthstandards.org/standard/mental-health-and-addictions-services-can-hso-22004-2023-e/</vt:lpwstr>
      </vt:variant>
      <vt:variant>
        <vt:lpwstr/>
      </vt:variant>
      <vt:variant>
        <vt:i4>1376273</vt:i4>
      </vt:variant>
      <vt:variant>
        <vt:i4>285</vt:i4>
      </vt:variant>
      <vt:variant>
        <vt:i4>0</vt:i4>
      </vt:variant>
      <vt:variant>
        <vt:i4>5</vt:i4>
      </vt:variant>
      <vt:variant>
        <vt:lpwstr>https://healthstandards.org/standard/integrated-people-centred-health-systems-reaffirmation/</vt:lpwstr>
      </vt:variant>
      <vt:variant>
        <vt:lpwstr/>
      </vt:variant>
      <vt:variant>
        <vt:i4>5898266</vt:i4>
      </vt:variant>
      <vt:variant>
        <vt:i4>282</vt:i4>
      </vt:variant>
      <vt:variant>
        <vt:i4>0</vt:i4>
      </vt:variant>
      <vt:variant>
        <vt:i4>5</vt:i4>
      </vt:variant>
      <vt:variant>
        <vt:lpwstr>https://www.cymha.ca/Modules/ResourceHub/?id=42a20f44-6a7b-4edc-931a-4e8e3a061778&amp;lang=en</vt:lpwstr>
      </vt:variant>
      <vt:variant>
        <vt:lpwstr/>
      </vt:variant>
      <vt:variant>
        <vt:i4>6094856</vt:i4>
      </vt:variant>
      <vt:variant>
        <vt:i4>279</vt:i4>
      </vt:variant>
      <vt:variant>
        <vt:i4>0</vt:i4>
      </vt:variant>
      <vt:variant>
        <vt:i4>5</vt:i4>
      </vt:variant>
      <vt:variant>
        <vt:lpwstr>https://www.cymha.ca/en/projects/levels-of-care.aspx</vt:lpwstr>
      </vt:variant>
      <vt:variant>
        <vt:lpwstr/>
      </vt:variant>
      <vt:variant>
        <vt:i4>6094855</vt:i4>
      </vt:variant>
      <vt:variant>
        <vt:i4>276</vt:i4>
      </vt:variant>
      <vt:variant>
        <vt:i4>0</vt:i4>
      </vt:variant>
      <vt:variant>
        <vt:i4>5</vt:i4>
      </vt:variant>
      <vt:variant>
        <vt:lpwstr>https://www.gov.nl.ca/hcs/files/mentalhealth-committee-mentalhealth-pdf-concurrent-disorders.pdf</vt:lpwstr>
      </vt:variant>
      <vt:variant>
        <vt:lpwstr/>
      </vt:variant>
      <vt:variant>
        <vt:i4>1900571</vt:i4>
      </vt:variant>
      <vt:variant>
        <vt:i4>273</vt:i4>
      </vt:variant>
      <vt:variant>
        <vt:i4>0</vt:i4>
      </vt:variant>
      <vt:variant>
        <vt:i4>5</vt:i4>
      </vt:variant>
      <vt:variant>
        <vt:lpwstr>https://mentalhealthcommission.ca/wp-content/uploads/2021/01/The-Quality-Mental-Health-Care-Framework.pdf</vt:lpwstr>
      </vt:variant>
      <vt:variant>
        <vt:lpwstr/>
      </vt:variant>
      <vt:variant>
        <vt:i4>5832729</vt:i4>
      </vt:variant>
      <vt:variant>
        <vt:i4>270</vt:i4>
      </vt:variant>
      <vt:variant>
        <vt:i4>0</vt:i4>
      </vt:variant>
      <vt:variant>
        <vt:i4>5</vt:i4>
      </vt:variant>
      <vt:variant>
        <vt:lpwstr>https://healthstandards.org/standard/mental-health-and-addictions-services-can-hso-22004-2023-e/</vt:lpwstr>
      </vt:variant>
      <vt:variant>
        <vt:lpwstr/>
      </vt:variant>
      <vt:variant>
        <vt:i4>1376273</vt:i4>
      </vt:variant>
      <vt:variant>
        <vt:i4>267</vt:i4>
      </vt:variant>
      <vt:variant>
        <vt:i4>0</vt:i4>
      </vt:variant>
      <vt:variant>
        <vt:i4>5</vt:i4>
      </vt:variant>
      <vt:variant>
        <vt:lpwstr>https://healthstandards.org/standard/integrated-people-centred-health-systems-reaffirmation/</vt:lpwstr>
      </vt:variant>
      <vt:variant>
        <vt:lpwstr/>
      </vt:variant>
      <vt:variant>
        <vt:i4>2490408</vt:i4>
      </vt:variant>
      <vt:variant>
        <vt:i4>264</vt:i4>
      </vt:variant>
      <vt:variant>
        <vt:i4>0</vt:i4>
      </vt:variant>
      <vt:variant>
        <vt:i4>5</vt:i4>
      </vt:variant>
      <vt:variant>
        <vt:lpwstr>https://www.yorkhills.ca/services/complex-transition-fund/</vt:lpwstr>
      </vt:variant>
      <vt:variant>
        <vt:lpwstr/>
      </vt:variant>
      <vt:variant>
        <vt:i4>3407911</vt:i4>
      </vt:variant>
      <vt:variant>
        <vt:i4>261</vt:i4>
      </vt:variant>
      <vt:variant>
        <vt:i4>0</vt:i4>
      </vt:variant>
      <vt:variant>
        <vt:i4>5</vt:i4>
      </vt:variant>
      <vt:variant>
        <vt:lpwstr>https://onestoptalk.ca/</vt:lpwstr>
      </vt:variant>
      <vt:variant>
        <vt:lpwstr/>
      </vt:variant>
      <vt:variant>
        <vt:i4>7012403</vt:i4>
      </vt:variant>
      <vt:variant>
        <vt:i4>258</vt:i4>
      </vt:variant>
      <vt:variant>
        <vt:i4>0</vt:i4>
      </vt:variant>
      <vt:variant>
        <vt:i4>5</vt:i4>
      </vt:variant>
      <vt:variant>
        <vt:lpwstr>https://competencies.ccsa.ca/en/behavioural-competencies-canadas-substance-use-and-mental-health-workforce</vt:lpwstr>
      </vt:variant>
      <vt:variant>
        <vt:lpwstr/>
      </vt:variant>
      <vt:variant>
        <vt:i4>1507400</vt:i4>
      </vt:variant>
      <vt:variant>
        <vt:i4>255</vt:i4>
      </vt:variant>
      <vt:variant>
        <vt:i4>0</vt:i4>
      </vt:variant>
      <vt:variant>
        <vt:i4>5</vt:i4>
      </vt:variant>
      <vt:variant>
        <vt:lpwstr>https://competencies.ccsa.ca/en/technical-competencies-canadas-substance-use-and-mental-health-workforce</vt:lpwstr>
      </vt:variant>
      <vt:variant>
        <vt:lpwstr/>
      </vt:variant>
      <vt:variant>
        <vt:i4>1048638</vt:i4>
      </vt:variant>
      <vt:variant>
        <vt:i4>252</vt:i4>
      </vt:variant>
      <vt:variant>
        <vt:i4>0</vt:i4>
      </vt:variant>
      <vt:variant>
        <vt:i4>5</vt:i4>
      </vt:variant>
      <vt:variant>
        <vt:lpwstr>https://www.oncaips.ca/ONCAIPS_STANDARD_2_Psychological_Safety_Dignity_Rights_Engagement.pdf</vt:lpwstr>
      </vt:variant>
      <vt:variant>
        <vt:lpwstr/>
      </vt:variant>
      <vt:variant>
        <vt:i4>4522004</vt:i4>
      </vt:variant>
      <vt:variant>
        <vt:i4>249</vt:i4>
      </vt:variant>
      <vt:variant>
        <vt:i4>0</vt:i4>
      </vt:variant>
      <vt:variant>
        <vt:i4>5</vt:i4>
      </vt:variant>
      <vt:variant>
        <vt:lpwstr>https://competencies.ccsa.ca/sites/default/files/2024-09/Substance-Use-Health-Competencies-for-All-Prescribers-en.pdf</vt:lpwstr>
      </vt:variant>
      <vt:variant>
        <vt:lpwstr/>
      </vt:variant>
      <vt:variant>
        <vt:i4>1900571</vt:i4>
      </vt:variant>
      <vt:variant>
        <vt:i4>246</vt:i4>
      </vt:variant>
      <vt:variant>
        <vt:i4>0</vt:i4>
      </vt:variant>
      <vt:variant>
        <vt:i4>5</vt:i4>
      </vt:variant>
      <vt:variant>
        <vt:lpwstr>https://mentalhealthcommission.ca/wp-content/uploads/2021/01/The-Quality-Mental-Health-Care-Framework.pdf</vt:lpwstr>
      </vt:variant>
      <vt:variant>
        <vt:lpwstr/>
      </vt:variant>
      <vt:variant>
        <vt:i4>5832729</vt:i4>
      </vt:variant>
      <vt:variant>
        <vt:i4>243</vt:i4>
      </vt:variant>
      <vt:variant>
        <vt:i4>0</vt:i4>
      </vt:variant>
      <vt:variant>
        <vt:i4>5</vt:i4>
      </vt:variant>
      <vt:variant>
        <vt:lpwstr>https://healthstandards.org/standard/mental-health-and-addictions-services-can-hso-22004-2023-e/</vt:lpwstr>
      </vt:variant>
      <vt:variant>
        <vt:lpwstr/>
      </vt:variant>
      <vt:variant>
        <vt:i4>1376273</vt:i4>
      </vt:variant>
      <vt:variant>
        <vt:i4>240</vt:i4>
      </vt:variant>
      <vt:variant>
        <vt:i4>0</vt:i4>
      </vt:variant>
      <vt:variant>
        <vt:i4>5</vt:i4>
      </vt:variant>
      <vt:variant>
        <vt:lpwstr>https://healthstandards.org/standard/integrated-people-centred-health-systems-reaffirmation/</vt:lpwstr>
      </vt:variant>
      <vt:variant>
        <vt:lpwstr/>
      </vt:variant>
      <vt:variant>
        <vt:i4>1769560</vt:i4>
      </vt:variant>
      <vt:variant>
        <vt:i4>237</vt:i4>
      </vt:variant>
      <vt:variant>
        <vt:i4>0</vt:i4>
      </vt:variant>
      <vt:variant>
        <vt:i4>5</vt:i4>
      </vt:variant>
      <vt:variant>
        <vt:lpwstr>https://www.drugsandalcohol.ie/19992/1/Canada_Building_on_our_strengths.pdf</vt:lpwstr>
      </vt:variant>
      <vt:variant>
        <vt:lpwstr/>
      </vt:variant>
      <vt:variant>
        <vt:i4>1048653</vt:i4>
      </vt:variant>
      <vt:variant>
        <vt:i4>234</vt:i4>
      </vt:variant>
      <vt:variant>
        <vt:i4>0</vt:i4>
      </vt:variant>
      <vt:variant>
        <vt:i4>5</vt:i4>
      </vt:variant>
      <vt:variant>
        <vt:lpwstr>https://files.ontario.ca/pdf/mccss-quality-standards-framework-en-2022-04-01.pdf</vt:lpwstr>
      </vt:variant>
      <vt:variant>
        <vt:lpwstr/>
      </vt:variant>
      <vt:variant>
        <vt:i4>6225989</vt:i4>
      </vt:variant>
      <vt:variant>
        <vt:i4>231</vt:i4>
      </vt:variant>
      <vt:variant>
        <vt:i4>0</vt:i4>
      </vt:variant>
      <vt:variant>
        <vt:i4>5</vt:i4>
      </vt:variant>
      <vt:variant>
        <vt:lpwstr>https://camh.echoontario.ca/</vt:lpwstr>
      </vt:variant>
      <vt:variant>
        <vt:lpwstr/>
      </vt:variant>
      <vt:variant>
        <vt:i4>196624</vt:i4>
      </vt:variant>
      <vt:variant>
        <vt:i4>228</vt:i4>
      </vt:variant>
      <vt:variant>
        <vt:i4>0</vt:i4>
      </vt:variant>
      <vt:variant>
        <vt:i4>5</vt:i4>
      </vt:variant>
      <vt:variant>
        <vt:lpwstr>https://www.camh.ca/en/professionals/professionals--projects/immigrant-and-refugee-mental-health-project</vt:lpwstr>
      </vt:variant>
      <vt:variant>
        <vt:lpwstr/>
      </vt:variant>
      <vt:variant>
        <vt:i4>4194325</vt:i4>
      </vt:variant>
      <vt:variant>
        <vt:i4>225</vt:i4>
      </vt:variant>
      <vt:variant>
        <vt:i4>0</vt:i4>
      </vt:variant>
      <vt:variant>
        <vt:i4>5</vt:i4>
      </vt:variant>
      <vt:variant>
        <vt:lpwstr>https://thunderbirdpf.org/?resources=honouring-our-strengths-a-renewed-framework-to-address-substance-use-issues-among-first-nations-people-in-canada</vt:lpwstr>
      </vt:variant>
      <vt:variant>
        <vt:lpwstr/>
      </vt:variant>
      <vt:variant>
        <vt:i4>1704006</vt:i4>
      </vt:variant>
      <vt:variant>
        <vt:i4>222</vt:i4>
      </vt:variant>
      <vt:variant>
        <vt:i4>0</vt:i4>
      </vt:variant>
      <vt:variant>
        <vt:i4>5</vt:i4>
      </vt:variant>
      <vt:variant>
        <vt:lpwstr>https://www.cymha.ca/Modules/ResourceHub/?id=34180f02-c964-4139-96cc-f6ad8e967805</vt:lpwstr>
      </vt:variant>
      <vt:variant>
        <vt:lpwstr/>
      </vt:variant>
      <vt:variant>
        <vt:i4>6094855</vt:i4>
      </vt:variant>
      <vt:variant>
        <vt:i4>219</vt:i4>
      </vt:variant>
      <vt:variant>
        <vt:i4>0</vt:i4>
      </vt:variant>
      <vt:variant>
        <vt:i4>5</vt:i4>
      </vt:variant>
      <vt:variant>
        <vt:lpwstr>https://www.gov.nl.ca/hcs/files/mentalhealth-committee-mentalhealth-pdf-concurrent-disorders.pdf</vt:lpwstr>
      </vt:variant>
      <vt:variant>
        <vt:lpwstr/>
      </vt:variant>
      <vt:variant>
        <vt:i4>1704008</vt:i4>
      </vt:variant>
      <vt:variant>
        <vt:i4>216</vt:i4>
      </vt:variant>
      <vt:variant>
        <vt:i4>0</vt:i4>
      </vt:variant>
      <vt:variant>
        <vt:i4>5</vt:i4>
      </vt:variant>
      <vt:variant>
        <vt:lpwstr>https://files.ontario.ca/pdf/mccss-quality-standards-framework-en-2022-04-01.pdf</vt:lpwstr>
      </vt:variant>
      <vt:variant>
        <vt:lpwstr>:~:text=This%20standards%20framework%20is%20an%20educational%20tool%20that,support%20them%20to%20thrive%2C%20and%20achieve%20positive%20outcomes.</vt:lpwstr>
      </vt:variant>
      <vt:variant>
        <vt:i4>5832729</vt:i4>
      </vt:variant>
      <vt:variant>
        <vt:i4>213</vt:i4>
      </vt:variant>
      <vt:variant>
        <vt:i4>0</vt:i4>
      </vt:variant>
      <vt:variant>
        <vt:i4>5</vt:i4>
      </vt:variant>
      <vt:variant>
        <vt:lpwstr>https://healthstandards.org/standard/mental-health-and-addictions-services-can-hso-22004-2023-e/</vt:lpwstr>
      </vt:variant>
      <vt:variant>
        <vt:lpwstr/>
      </vt:variant>
      <vt:variant>
        <vt:i4>1376273</vt:i4>
      </vt:variant>
      <vt:variant>
        <vt:i4>210</vt:i4>
      </vt:variant>
      <vt:variant>
        <vt:i4>0</vt:i4>
      </vt:variant>
      <vt:variant>
        <vt:i4>5</vt:i4>
      </vt:variant>
      <vt:variant>
        <vt:lpwstr>https://healthstandards.org/standard/integrated-people-centred-health-systems-reaffirmation/</vt:lpwstr>
      </vt:variant>
      <vt:variant>
        <vt:lpwstr/>
      </vt:variant>
      <vt:variant>
        <vt:i4>6094855</vt:i4>
      </vt:variant>
      <vt:variant>
        <vt:i4>207</vt:i4>
      </vt:variant>
      <vt:variant>
        <vt:i4>0</vt:i4>
      </vt:variant>
      <vt:variant>
        <vt:i4>5</vt:i4>
      </vt:variant>
      <vt:variant>
        <vt:lpwstr>https://www.gov.nl.ca/hcs/files/mentalhealth-committee-mentalhealth-pdf-concurrent-disorders.pdf</vt:lpwstr>
      </vt:variant>
      <vt:variant>
        <vt:lpwstr/>
      </vt:variant>
      <vt:variant>
        <vt:i4>1900571</vt:i4>
      </vt:variant>
      <vt:variant>
        <vt:i4>204</vt:i4>
      </vt:variant>
      <vt:variant>
        <vt:i4>0</vt:i4>
      </vt:variant>
      <vt:variant>
        <vt:i4>5</vt:i4>
      </vt:variant>
      <vt:variant>
        <vt:lpwstr>https://mentalhealthcommission.ca/wp-content/uploads/2021/01/The-Quality-Mental-Health-Care-Framework.pdf</vt:lpwstr>
      </vt:variant>
      <vt:variant>
        <vt:lpwstr/>
      </vt:variant>
      <vt:variant>
        <vt:i4>5832729</vt:i4>
      </vt:variant>
      <vt:variant>
        <vt:i4>201</vt:i4>
      </vt:variant>
      <vt:variant>
        <vt:i4>0</vt:i4>
      </vt:variant>
      <vt:variant>
        <vt:i4>5</vt:i4>
      </vt:variant>
      <vt:variant>
        <vt:lpwstr>https://healthstandards.org/standard/mental-health-and-addictions-services-can-hso-22004-2023-e/</vt:lpwstr>
      </vt:variant>
      <vt:variant>
        <vt:lpwstr/>
      </vt:variant>
      <vt:variant>
        <vt:i4>1376273</vt:i4>
      </vt:variant>
      <vt:variant>
        <vt:i4>198</vt:i4>
      </vt:variant>
      <vt:variant>
        <vt:i4>0</vt:i4>
      </vt:variant>
      <vt:variant>
        <vt:i4>5</vt:i4>
      </vt:variant>
      <vt:variant>
        <vt:lpwstr>https://healthstandards.org/standard/integrated-people-centred-health-systems-reaffirmation/</vt:lpwstr>
      </vt:variant>
      <vt:variant>
        <vt:lpwstr/>
      </vt:variant>
      <vt:variant>
        <vt:i4>1507400</vt:i4>
      </vt:variant>
      <vt:variant>
        <vt:i4>195</vt:i4>
      </vt:variant>
      <vt:variant>
        <vt:i4>0</vt:i4>
      </vt:variant>
      <vt:variant>
        <vt:i4>5</vt:i4>
      </vt:variant>
      <vt:variant>
        <vt:lpwstr>https://competencies.ccsa.ca/en/technical-competencies-canadas-substance-use-and-mental-health-workforce</vt:lpwstr>
      </vt:variant>
      <vt:variant>
        <vt:lpwstr/>
      </vt:variant>
      <vt:variant>
        <vt:i4>7012403</vt:i4>
      </vt:variant>
      <vt:variant>
        <vt:i4>192</vt:i4>
      </vt:variant>
      <vt:variant>
        <vt:i4>0</vt:i4>
      </vt:variant>
      <vt:variant>
        <vt:i4>5</vt:i4>
      </vt:variant>
      <vt:variant>
        <vt:lpwstr>https://competencies.ccsa.ca/en/behavioural-competencies-canadas-substance-use-and-mental-health-workforce</vt:lpwstr>
      </vt:variant>
      <vt:variant>
        <vt:lpwstr/>
      </vt:variant>
      <vt:variant>
        <vt:i4>4194325</vt:i4>
      </vt:variant>
      <vt:variant>
        <vt:i4>189</vt:i4>
      </vt:variant>
      <vt:variant>
        <vt:i4>0</vt:i4>
      </vt:variant>
      <vt:variant>
        <vt:i4>5</vt:i4>
      </vt:variant>
      <vt:variant>
        <vt:lpwstr>https://thunderbirdpf.org/?resources=honouring-our-strengths-a-renewed-framework-to-address-substance-use-issues-among-first-nations-people-in-canada</vt:lpwstr>
      </vt:variant>
      <vt:variant>
        <vt:lpwstr/>
      </vt:variant>
      <vt:variant>
        <vt:i4>7209067</vt:i4>
      </vt:variant>
      <vt:variant>
        <vt:i4>186</vt:i4>
      </vt:variant>
      <vt:variant>
        <vt:i4>0</vt:i4>
      </vt:variant>
      <vt:variant>
        <vt:i4>5</vt:i4>
      </vt:variant>
      <vt:variant>
        <vt:lpwstr>https://scc-ccn.ca/system/files/2024-07/scc_mhsuh_standardization_roadmap_-_en_v4_-_final.pdf</vt:lpwstr>
      </vt:variant>
      <vt:variant>
        <vt:lpwstr/>
      </vt:variant>
      <vt:variant>
        <vt:i4>1704006</vt:i4>
      </vt:variant>
      <vt:variant>
        <vt:i4>183</vt:i4>
      </vt:variant>
      <vt:variant>
        <vt:i4>0</vt:i4>
      </vt:variant>
      <vt:variant>
        <vt:i4>5</vt:i4>
      </vt:variant>
      <vt:variant>
        <vt:lpwstr>https://www.cymha.ca/Modules/ResourceHub/?id=34180f02-c964-4139-96cc-f6ad8e967805</vt:lpwstr>
      </vt:variant>
      <vt:variant>
        <vt:lpwstr/>
      </vt:variant>
      <vt:variant>
        <vt:i4>6094855</vt:i4>
      </vt:variant>
      <vt:variant>
        <vt:i4>180</vt:i4>
      </vt:variant>
      <vt:variant>
        <vt:i4>0</vt:i4>
      </vt:variant>
      <vt:variant>
        <vt:i4>5</vt:i4>
      </vt:variant>
      <vt:variant>
        <vt:lpwstr>https://www.gov.nl.ca/hcs/files/mentalhealth-committee-mentalhealth-pdf-concurrent-disorders.pdf</vt:lpwstr>
      </vt:variant>
      <vt:variant>
        <vt:lpwstr/>
      </vt:variant>
      <vt:variant>
        <vt:i4>4522004</vt:i4>
      </vt:variant>
      <vt:variant>
        <vt:i4>177</vt:i4>
      </vt:variant>
      <vt:variant>
        <vt:i4>0</vt:i4>
      </vt:variant>
      <vt:variant>
        <vt:i4>5</vt:i4>
      </vt:variant>
      <vt:variant>
        <vt:lpwstr>https://competencies.ccsa.ca/sites/default/files/2024-09/Substance-Use-Health-Competencies-for-All-Prescribers-en.pdf</vt:lpwstr>
      </vt:variant>
      <vt:variant>
        <vt:lpwstr/>
      </vt:variant>
      <vt:variant>
        <vt:i4>5832729</vt:i4>
      </vt:variant>
      <vt:variant>
        <vt:i4>174</vt:i4>
      </vt:variant>
      <vt:variant>
        <vt:i4>0</vt:i4>
      </vt:variant>
      <vt:variant>
        <vt:i4>5</vt:i4>
      </vt:variant>
      <vt:variant>
        <vt:lpwstr>https://healthstandards.org/standard/mental-health-and-addictions-services-can-hso-22004-2023-e/</vt:lpwstr>
      </vt:variant>
      <vt:variant>
        <vt:lpwstr/>
      </vt:variant>
      <vt:variant>
        <vt:i4>1376273</vt:i4>
      </vt:variant>
      <vt:variant>
        <vt:i4>171</vt:i4>
      </vt:variant>
      <vt:variant>
        <vt:i4>0</vt:i4>
      </vt:variant>
      <vt:variant>
        <vt:i4>5</vt:i4>
      </vt:variant>
      <vt:variant>
        <vt:lpwstr>https://healthstandards.org/standard/integrated-people-centred-health-systems-reaffirmation/</vt:lpwstr>
      </vt:variant>
      <vt:variant>
        <vt:lpwstr/>
      </vt:variant>
      <vt:variant>
        <vt:i4>1507401</vt:i4>
      </vt:variant>
      <vt:variant>
        <vt:i4>168</vt:i4>
      </vt:variant>
      <vt:variant>
        <vt:i4>0</vt:i4>
      </vt:variant>
      <vt:variant>
        <vt:i4>5</vt:i4>
      </vt:variant>
      <vt:variant>
        <vt:lpwstr>https://www.hqontario.ca/Evidence-to-Improve-Care/Quality-Standards/View-all-Quality-Standards/Opioid-Use-Disorder/About</vt:lpwstr>
      </vt:variant>
      <vt:variant>
        <vt:lpwstr/>
      </vt:variant>
      <vt:variant>
        <vt:i4>720964</vt:i4>
      </vt:variant>
      <vt:variant>
        <vt:i4>165</vt:i4>
      </vt:variant>
      <vt:variant>
        <vt:i4>0</vt:i4>
      </vt:variant>
      <vt:variant>
        <vt:i4>5</vt:i4>
      </vt:variant>
      <vt:variant>
        <vt:lpwstr>https://www.hqontario.ca/Evidence-to-Improve-Care/Quality-Standards/View-all-Quality-Standards/Problematic-Alcohol-Use-and-Alcohol-Use-Disorder/The-Quality-Standard-In-Brief</vt:lpwstr>
      </vt:variant>
      <vt:variant>
        <vt:lpwstr/>
      </vt:variant>
      <vt:variant>
        <vt:i4>6225989</vt:i4>
      </vt:variant>
      <vt:variant>
        <vt:i4>162</vt:i4>
      </vt:variant>
      <vt:variant>
        <vt:i4>0</vt:i4>
      </vt:variant>
      <vt:variant>
        <vt:i4>5</vt:i4>
      </vt:variant>
      <vt:variant>
        <vt:lpwstr>https://camh.echoontario.ca/</vt:lpwstr>
      </vt:variant>
      <vt:variant>
        <vt:lpwstr/>
      </vt:variant>
      <vt:variant>
        <vt:i4>4194325</vt:i4>
      </vt:variant>
      <vt:variant>
        <vt:i4>159</vt:i4>
      </vt:variant>
      <vt:variant>
        <vt:i4>0</vt:i4>
      </vt:variant>
      <vt:variant>
        <vt:i4>5</vt:i4>
      </vt:variant>
      <vt:variant>
        <vt:lpwstr>https://thunderbirdpf.org/?resources=honouring-our-strengths-a-renewed-framework-to-address-substance-use-issues-among-first-nations-people-in-canada</vt:lpwstr>
      </vt:variant>
      <vt:variant>
        <vt:lpwstr/>
      </vt:variant>
      <vt:variant>
        <vt:i4>1048638</vt:i4>
      </vt:variant>
      <vt:variant>
        <vt:i4>156</vt:i4>
      </vt:variant>
      <vt:variant>
        <vt:i4>0</vt:i4>
      </vt:variant>
      <vt:variant>
        <vt:i4>5</vt:i4>
      </vt:variant>
      <vt:variant>
        <vt:lpwstr>https://www.oncaips.ca/ONCAIPS_STANDARD_2_Psychological_Safety_Dignity_Rights_Engagement.pdf</vt:lpwstr>
      </vt:variant>
      <vt:variant>
        <vt:lpwstr/>
      </vt:variant>
      <vt:variant>
        <vt:i4>589854</vt:i4>
      </vt:variant>
      <vt:variant>
        <vt:i4>153</vt:i4>
      </vt:variant>
      <vt:variant>
        <vt:i4>0</vt:i4>
      </vt:variant>
      <vt:variant>
        <vt:i4>5</vt:i4>
      </vt:variant>
      <vt:variant>
        <vt:lpwstr>https://mentalhealthcommission.ca/resource/guidelines-for-recovery-oriented-practice/</vt:lpwstr>
      </vt:variant>
      <vt:variant>
        <vt:lpwstr/>
      </vt:variant>
      <vt:variant>
        <vt:i4>1900571</vt:i4>
      </vt:variant>
      <vt:variant>
        <vt:i4>150</vt:i4>
      </vt:variant>
      <vt:variant>
        <vt:i4>0</vt:i4>
      </vt:variant>
      <vt:variant>
        <vt:i4>5</vt:i4>
      </vt:variant>
      <vt:variant>
        <vt:lpwstr>https://mentalhealthcommission.ca/wp-content/uploads/2021/01/The-Quality-Mental-Health-Care-Framework.pdf</vt:lpwstr>
      </vt:variant>
      <vt:variant>
        <vt:lpwstr/>
      </vt:variant>
      <vt:variant>
        <vt:i4>5832729</vt:i4>
      </vt:variant>
      <vt:variant>
        <vt:i4>147</vt:i4>
      </vt:variant>
      <vt:variant>
        <vt:i4>0</vt:i4>
      </vt:variant>
      <vt:variant>
        <vt:i4>5</vt:i4>
      </vt:variant>
      <vt:variant>
        <vt:lpwstr>https://healthstandards.org/standard/mental-health-and-addictions-services-can-hso-22004-2023-e/</vt:lpwstr>
      </vt:variant>
      <vt:variant>
        <vt:lpwstr/>
      </vt:variant>
      <vt:variant>
        <vt:i4>1376273</vt:i4>
      </vt:variant>
      <vt:variant>
        <vt:i4>144</vt:i4>
      </vt:variant>
      <vt:variant>
        <vt:i4>0</vt:i4>
      </vt:variant>
      <vt:variant>
        <vt:i4>5</vt:i4>
      </vt:variant>
      <vt:variant>
        <vt:lpwstr>https://healthstandards.org/standard/integrated-people-centred-health-systems-reaffirmation/</vt:lpwstr>
      </vt:variant>
      <vt:variant>
        <vt:lpwstr/>
      </vt:variant>
      <vt:variant>
        <vt:i4>8257645</vt:i4>
      </vt:variant>
      <vt:variant>
        <vt:i4>141</vt:i4>
      </vt:variant>
      <vt:variant>
        <vt:i4>0</vt:i4>
      </vt:variant>
      <vt:variant>
        <vt:i4>5</vt:i4>
      </vt:variant>
      <vt:variant>
        <vt:lpwstr>https://www.hqontario.ca/What-is-Health-Quality/Health-Equity-and-Quality/Our-Work/Northern-Ontario-Health-Equity-Strategy</vt:lpwstr>
      </vt:variant>
      <vt:variant>
        <vt:lpwstr/>
      </vt:variant>
      <vt:variant>
        <vt:i4>4849684</vt:i4>
      </vt:variant>
      <vt:variant>
        <vt:i4>138</vt:i4>
      </vt:variant>
      <vt:variant>
        <vt:i4>0</vt:i4>
      </vt:variant>
      <vt:variant>
        <vt:i4>5</vt:i4>
      </vt:variant>
      <vt:variant>
        <vt:lpwstr>https://healthstandards.org/files/HSO_CSHClientandFamilyInformationSheet_EN.pdf</vt:lpwstr>
      </vt:variant>
      <vt:variant>
        <vt:lpwstr/>
      </vt:variant>
      <vt:variant>
        <vt:i4>6488180</vt:i4>
      </vt:variant>
      <vt:variant>
        <vt:i4>135</vt:i4>
      </vt:variant>
      <vt:variant>
        <vt:i4>0</vt:i4>
      </vt:variant>
      <vt:variant>
        <vt:i4>5</vt:i4>
      </vt:variant>
      <vt:variant>
        <vt:lpwstr>https://cmho.org/provincial-health-equity-strategy/</vt:lpwstr>
      </vt:variant>
      <vt:variant>
        <vt:lpwstr/>
      </vt:variant>
      <vt:variant>
        <vt:i4>1376320</vt:i4>
      </vt:variant>
      <vt:variant>
        <vt:i4>132</vt:i4>
      </vt:variant>
      <vt:variant>
        <vt:i4>0</vt:i4>
      </vt:variant>
      <vt:variant>
        <vt:i4>5</vt:i4>
      </vt:variant>
      <vt:variant>
        <vt:lpwstr>https://www.cymha.ca/Modules/ResourceHub/?id=ab22ed3d-4eb5-4781-b0c1-3261128c2359</vt:lpwstr>
      </vt:variant>
      <vt:variant>
        <vt:lpwstr/>
      </vt:variant>
      <vt:variant>
        <vt:i4>4653069</vt:i4>
      </vt:variant>
      <vt:variant>
        <vt:i4>129</vt:i4>
      </vt:variant>
      <vt:variant>
        <vt:i4>0</vt:i4>
      </vt:variant>
      <vt:variant>
        <vt:i4>5</vt:i4>
      </vt:variant>
      <vt:variant>
        <vt:lpwstr>https://www.camh.ca/en/professionals/professionals--projects/heia</vt:lpwstr>
      </vt:variant>
      <vt:variant>
        <vt:lpwstr/>
      </vt:variant>
      <vt:variant>
        <vt:i4>6094856</vt:i4>
      </vt:variant>
      <vt:variant>
        <vt:i4>126</vt:i4>
      </vt:variant>
      <vt:variant>
        <vt:i4>0</vt:i4>
      </vt:variant>
      <vt:variant>
        <vt:i4>5</vt:i4>
      </vt:variant>
      <vt:variant>
        <vt:lpwstr>https://www.cymha.ca/en/projects/levels-of-care.aspx</vt:lpwstr>
      </vt:variant>
      <vt:variant>
        <vt:lpwstr/>
      </vt:variant>
      <vt:variant>
        <vt:i4>655455</vt:i4>
      </vt:variant>
      <vt:variant>
        <vt:i4>123</vt:i4>
      </vt:variant>
      <vt:variant>
        <vt:i4>0</vt:i4>
      </vt:variant>
      <vt:variant>
        <vt:i4>5</vt:i4>
      </vt:variant>
      <vt:variant>
        <vt:lpwstr>https://www.oncaips.ca/standards.html</vt:lpwstr>
      </vt:variant>
      <vt:variant>
        <vt:lpwstr/>
      </vt:variant>
      <vt:variant>
        <vt:i4>5570582</vt:i4>
      </vt:variant>
      <vt:variant>
        <vt:i4>120</vt:i4>
      </vt:variant>
      <vt:variant>
        <vt:i4>0</vt:i4>
      </vt:variant>
      <vt:variant>
        <vt:i4>5</vt:i4>
      </vt:variant>
      <vt:variant>
        <vt:lpwstr>https://www.cymha.ca/Modules/ResourceHub/?id=98d4c18b-e062-4ebb-b16d-1a9cc1c0ae80&amp;lang=en</vt:lpwstr>
      </vt:variant>
      <vt:variant>
        <vt:lpwstr/>
      </vt:variant>
      <vt:variant>
        <vt:i4>589854</vt:i4>
      </vt:variant>
      <vt:variant>
        <vt:i4>117</vt:i4>
      </vt:variant>
      <vt:variant>
        <vt:i4>0</vt:i4>
      </vt:variant>
      <vt:variant>
        <vt:i4>5</vt:i4>
      </vt:variant>
      <vt:variant>
        <vt:lpwstr>https://mentalhealthcommission.ca/resource/guidelines-for-recovery-oriented-practice/</vt:lpwstr>
      </vt:variant>
      <vt:variant>
        <vt:lpwstr/>
      </vt:variant>
      <vt:variant>
        <vt:i4>6094856</vt:i4>
      </vt:variant>
      <vt:variant>
        <vt:i4>114</vt:i4>
      </vt:variant>
      <vt:variant>
        <vt:i4>0</vt:i4>
      </vt:variant>
      <vt:variant>
        <vt:i4>5</vt:i4>
      </vt:variant>
      <vt:variant>
        <vt:lpwstr>https://www.cymha.ca/en/projects/levels-of-care.aspx</vt:lpwstr>
      </vt:variant>
      <vt:variant>
        <vt:lpwstr/>
      </vt:variant>
      <vt:variant>
        <vt:i4>655455</vt:i4>
      </vt:variant>
      <vt:variant>
        <vt:i4>111</vt:i4>
      </vt:variant>
      <vt:variant>
        <vt:i4>0</vt:i4>
      </vt:variant>
      <vt:variant>
        <vt:i4>5</vt:i4>
      </vt:variant>
      <vt:variant>
        <vt:lpwstr>https://www.oncaips.ca/standards.html</vt:lpwstr>
      </vt:variant>
      <vt:variant>
        <vt:lpwstr/>
      </vt:variant>
      <vt:variant>
        <vt:i4>7602268</vt:i4>
      </vt:variant>
      <vt:variant>
        <vt:i4>108</vt:i4>
      </vt:variant>
      <vt:variant>
        <vt:i4>0</vt:i4>
      </vt:variant>
      <vt:variant>
        <vt:i4>5</vt:i4>
      </vt:variant>
      <vt:variant>
        <vt:lpwstr>https://www.cymh.ca/ye_standard</vt:lpwstr>
      </vt:variant>
      <vt:variant>
        <vt:lpwstr/>
      </vt:variant>
      <vt:variant>
        <vt:i4>589854</vt:i4>
      </vt:variant>
      <vt:variant>
        <vt:i4>105</vt:i4>
      </vt:variant>
      <vt:variant>
        <vt:i4>0</vt:i4>
      </vt:variant>
      <vt:variant>
        <vt:i4>5</vt:i4>
      </vt:variant>
      <vt:variant>
        <vt:lpwstr>https://mentalhealthcommission.ca/resource/guidelines-for-recovery-oriented-practice/</vt:lpwstr>
      </vt:variant>
      <vt:variant>
        <vt:lpwstr/>
      </vt:variant>
      <vt:variant>
        <vt:i4>1900571</vt:i4>
      </vt:variant>
      <vt:variant>
        <vt:i4>102</vt:i4>
      </vt:variant>
      <vt:variant>
        <vt:i4>0</vt:i4>
      </vt:variant>
      <vt:variant>
        <vt:i4>5</vt:i4>
      </vt:variant>
      <vt:variant>
        <vt:lpwstr>https://mentalhealthcommission.ca/wp-content/uploads/2021/01/The-Quality-Mental-Health-Care-Framework.pdf</vt:lpwstr>
      </vt:variant>
      <vt:variant>
        <vt:lpwstr/>
      </vt:variant>
      <vt:variant>
        <vt:i4>5832729</vt:i4>
      </vt:variant>
      <vt:variant>
        <vt:i4>99</vt:i4>
      </vt:variant>
      <vt:variant>
        <vt:i4>0</vt:i4>
      </vt:variant>
      <vt:variant>
        <vt:i4>5</vt:i4>
      </vt:variant>
      <vt:variant>
        <vt:lpwstr>https://healthstandards.org/standard/mental-health-and-addictions-services-can-hso-22004-2023-e/</vt:lpwstr>
      </vt:variant>
      <vt:variant>
        <vt:lpwstr/>
      </vt:variant>
      <vt:variant>
        <vt:i4>1376273</vt:i4>
      </vt:variant>
      <vt:variant>
        <vt:i4>96</vt:i4>
      </vt:variant>
      <vt:variant>
        <vt:i4>0</vt:i4>
      </vt:variant>
      <vt:variant>
        <vt:i4>5</vt:i4>
      </vt:variant>
      <vt:variant>
        <vt:lpwstr>https://healthstandards.org/standard/integrated-people-centred-health-systems-reaffirmation/</vt:lpwstr>
      </vt:variant>
      <vt:variant>
        <vt:lpwstr/>
      </vt:variant>
      <vt:variant>
        <vt:i4>1638455</vt:i4>
      </vt:variant>
      <vt:variant>
        <vt:i4>86</vt:i4>
      </vt:variant>
      <vt:variant>
        <vt:i4>0</vt:i4>
      </vt:variant>
      <vt:variant>
        <vt:i4>5</vt:i4>
      </vt:variant>
      <vt:variant>
        <vt:lpwstr/>
      </vt:variant>
      <vt:variant>
        <vt:lpwstr>_Toc221633795</vt:lpwstr>
      </vt:variant>
      <vt:variant>
        <vt:i4>1638455</vt:i4>
      </vt:variant>
      <vt:variant>
        <vt:i4>80</vt:i4>
      </vt:variant>
      <vt:variant>
        <vt:i4>0</vt:i4>
      </vt:variant>
      <vt:variant>
        <vt:i4>5</vt:i4>
      </vt:variant>
      <vt:variant>
        <vt:lpwstr/>
      </vt:variant>
      <vt:variant>
        <vt:lpwstr>_Toc221633794</vt:lpwstr>
      </vt:variant>
      <vt:variant>
        <vt:i4>1638455</vt:i4>
      </vt:variant>
      <vt:variant>
        <vt:i4>74</vt:i4>
      </vt:variant>
      <vt:variant>
        <vt:i4>0</vt:i4>
      </vt:variant>
      <vt:variant>
        <vt:i4>5</vt:i4>
      </vt:variant>
      <vt:variant>
        <vt:lpwstr/>
      </vt:variant>
      <vt:variant>
        <vt:lpwstr>_Toc221633793</vt:lpwstr>
      </vt:variant>
      <vt:variant>
        <vt:i4>1638455</vt:i4>
      </vt:variant>
      <vt:variant>
        <vt:i4>68</vt:i4>
      </vt:variant>
      <vt:variant>
        <vt:i4>0</vt:i4>
      </vt:variant>
      <vt:variant>
        <vt:i4>5</vt:i4>
      </vt:variant>
      <vt:variant>
        <vt:lpwstr/>
      </vt:variant>
      <vt:variant>
        <vt:lpwstr>_Toc221633792</vt:lpwstr>
      </vt:variant>
      <vt:variant>
        <vt:i4>1638455</vt:i4>
      </vt:variant>
      <vt:variant>
        <vt:i4>62</vt:i4>
      </vt:variant>
      <vt:variant>
        <vt:i4>0</vt:i4>
      </vt:variant>
      <vt:variant>
        <vt:i4>5</vt:i4>
      </vt:variant>
      <vt:variant>
        <vt:lpwstr/>
      </vt:variant>
      <vt:variant>
        <vt:lpwstr>_Toc221633791</vt:lpwstr>
      </vt:variant>
      <vt:variant>
        <vt:i4>1638455</vt:i4>
      </vt:variant>
      <vt:variant>
        <vt:i4>56</vt:i4>
      </vt:variant>
      <vt:variant>
        <vt:i4>0</vt:i4>
      </vt:variant>
      <vt:variant>
        <vt:i4>5</vt:i4>
      </vt:variant>
      <vt:variant>
        <vt:lpwstr/>
      </vt:variant>
      <vt:variant>
        <vt:lpwstr>_Toc221633790</vt:lpwstr>
      </vt:variant>
      <vt:variant>
        <vt:i4>1572919</vt:i4>
      </vt:variant>
      <vt:variant>
        <vt:i4>50</vt:i4>
      </vt:variant>
      <vt:variant>
        <vt:i4>0</vt:i4>
      </vt:variant>
      <vt:variant>
        <vt:i4>5</vt:i4>
      </vt:variant>
      <vt:variant>
        <vt:lpwstr/>
      </vt:variant>
      <vt:variant>
        <vt:lpwstr>_Toc221633789</vt:lpwstr>
      </vt:variant>
      <vt:variant>
        <vt:i4>1572919</vt:i4>
      </vt:variant>
      <vt:variant>
        <vt:i4>44</vt:i4>
      </vt:variant>
      <vt:variant>
        <vt:i4>0</vt:i4>
      </vt:variant>
      <vt:variant>
        <vt:i4>5</vt:i4>
      </vt:variant>
      <vt:variant>
        <vt:lpwstr/>
      </vt:variant>
      <vt:variant>
        <vt:lpwstr>_Toc221633788</vt:lpwstr>
      </vt:variant>
      <vt:variant>
        <vt:i4>1572919</vt:i4>
      </vt:variant>
      <vt:variant>
        <vt:i4>38</vt:i4>
      </vt:variant>
      <vt:variant>
        <vt:i4>0</vt:i4>
      </vt:variant>
      <vt:variant>
        <vt:i4>5</vt:i4>
      </vt:variant>
      <vt:variant>
        <vt:lpwstr/>
      </vt:variant>
      <vt:variant>
        <vt:lpwstr>_Toc221633787</vt:lpwstr>
      </vt:variant>
      <vt:variant>
        <vt:i4>1572919</vt:i4>
      </vt:variant>
      <vt:variant>
        <vt:i4>32</vt:i4>
      </vt:variant>
      <vt:variant>
        <vt:i4>0</vt:i4>
      </vt:variant>
      <vt:variant>
        <vt:i4>5</vt:i4>
      </vt:variant>
      <vt:variant>
        <vt:lpwstr/>
      </vt:variant>
      <vt:variant>
        <vt:lpwstr>_Toc221633786</vt:lpwstr>
      </vt:variant>
      <vt:variant>
        <vt:i4>1572919</vt:i4>
      </vt:variant>
      <vt:variant>
        <vt:i4>26</vt:i4>
      </vt:variant>
      <vt:variant>
        <vt:i4>0</vt:i4>
      </vt:variant>
      <vt:variant>
        <vt:i4>5</vt:i4>
      </vt:variant>
      <vt:variant>
        <vt:lpwstr/>
      </vt:variant>
      <vt:variant>
        <vt:lpwstr>_Toc221633785</vt:lpwstr>
      </vt:variant>
      <vt:variant>
        <vt:i4>1572919</vt:i4>
      </vt:variant>
      <vt:variant>
        <vt:i4>20</vt:i4>
      </vt:variant>
      <vt:variant>
        <vt:i4>0</vt:i4>
      </vt:variant>
      <vt:variant>
        <vt:i4>5</vt:i4>
      </vt:variant>
      <vt:variant>
        <vt:lpwstr/>
      </vt:variant>
      <vt:variant>
        <vt:lpwstr>_Toc221633784</vt:lpwstr>
      </vt:variant>
      <vt:variant>
        <vt:i4>1572919</vt:i4>
      </vt:variant>
      <vt:variant>
        <vt:i4>14</vt:i4>
      </vt:variant>
      <vt:variant>
        <vt:i4>0</vt:i4>
      </vt:variant>
      <vt:variant>
        <vt:i4>5</vt:i4>
      </vt:variant>
      <vt:variant>
        <vt:lpwstr/>
      </vt:variant>
      <vt:variant>
        <vt:lpwstr>_Toc221633783</vt:lpwstr>
      </vt:variant>
      <vt:variant>
        <vt:i4>1572919</vt:i4>
      </vt:variant>
      <vt:variant>
        <vt:i4>8</vt:i4>
      </vt:variant>
      <vt:variant>
        <vt:i4>0</vt:i4>
      </vt:variant>
      <vt:variant>
        <vt:i4>5</vt:i4>
      </vt:variant>
      <vt:variant>
        <vt:lpwstr/>
      </vt:variant>
      <vt:variant>
        <vt:lpwstr>_Toc221633782</vt:lpwstr>
      </vt:variant>
      <vt:variant>
        <vt:i4>1572919</vt:i4>
      </vt:variant>
      <vt:variant>
        <vt:i4>2</vt:i4>
      </vt:variant>
      <vt:variant>
        <vt:i4>0</vt:i4>
      </vt:variant>
      <vt:variant>
        <vt:i4>5</vt:i4>
      </vt:variant>
      <vt:variant>
        <vt:lpwstr/>
      </vt:variant>
      <vt:variant>
        <vt:lpwstr>_Toc221633781</vt:lpwstr>
      </vt:variant>
      <vt:variant>
        <vt:i4>4915226</vt:i4>
      </vt:variant>
      <vt:variant>
        <vt:i4>0</vt:i4>
      </vt:variant>
      <vt:variant>
        <vt:i4>0</vt:i4>
      </vt:variant>
      <vt:variant>
        <vt:i4>5</vt:i4>
      </vt:variant>
      <vt:variant>
        <vt:lpwstr>https://www.cymha.ca/Modules/ResourceHub/?id=d027ff30-aa9f-4804-85c3-844d66e2f027</vt:lpwstr>
      </vt:variant>
      <vt:variant>
        <vt:lpwstr/>
      </vt:variant>
      <vt:variant>
        <vt:i4>4522103</vt:i4>
      </vt:variant>
      <vt:variant>
        <vt:i4>3</vt:i4>
      </vt:variant>
      <vt:variant>
        <vt:i4>0</vt:i4>
      </vt:variant>
      <vt:variant>
        <vt:i4>5</vt:i4>
      </vt:variant>
      <vt:variant>
        <vt:lpwstr/>
      </vt:variant>
      <vt:variant>
        <vt:lpwstr>_Table_of_contents</vt:lpwstr>
      </vt:variant>
      <vt:variant>
        <vt:i4>5832730</vt:i4>
      </vt:variant>
      <vt:variant>
        <vt:i4>24</vt:i4>
      </vt:variant>
      <vt:variant>
        <vt:i4>0</vt:i4>
      </vt:variant>
      <vt:variant>
        <vt:i4>5</vt:i4>
      </vt:variant>
      <vt:variant>
        <vt:lpwstr>https://www.cymha.ca/Modules/ResourceHub/?id=42a20f44-6a7b-4edc-931a-4e8e3a061778&amp;lang=fr</vt:lpwstr>
      </vt:variant>
      <vt:variant>
        <vt:lpwstr/>
      </vt:variant>
      <vt:variant>
        <vt:i4>5636118</vt:i4>
      </vt:variant>
      <vt:variant>
        <vt:i4>21</vt:i4>
      </vt:variant>
      <vt:variant>
        <vt:i4>0</vt:i4>
      </vt:variant>
      <vt:variant>
        <vt:i4>5</vt:i4>
      </vt:variant>
      <vt:variant>
        <vt:lpwstr>https://www.cymha.ca/Modules/ResourceHub/?id=98d4c18b-e062-4ebb-b16d-1a9cc1c0ae80&amp;lang=fr</vt:lpwstr>
      </vt:variant>
      <vt:variant>
        <vt:lpwstr/>
      </vt:variant>
      <vt:variant>
        <vt:i4>3211324</vt:i4>
      </vt:variant>
      <vt:variant>
        <vt:i4>18</vt:i4>
      </vt:variant>
      <vt:variant>
        <vt:i4>0</vt:i4>
      </vt:variant>
      <vt:variant>
        <vt:i4>5</vt:i4>
      </vt:variant>
      <vt:variant>
        <vt:lpwstr>https://commissionsantementale.ca/resource/guide-de-reference-pour-des-pratiques-axees-sur-le-retablissement/?_gl=1*fyoac3*_ga*MTE1MDA2ODY3NS4xNzcwMzg3OTEy*_ga_0X7SS473K6*czE3NzEzNDgxNTgkbzQkZzAkdDE3NzEzNDgxNTgkajYwJGwwJGgw</vt:lpwstr>
      </vt:variant>
      <vt:variant>
        <vt:lpwstr/>
      </vt:variant>
      <vt:variant>
        <vt:i4>5832730</vt:i4>
      </vt:variant>
      <vt:variant>
        <vt:i4>15</vt:i4>
      </vt:variant>
      <vt:variant>
        <vt:i4>0</vt:i4>
      </vt:variant>
      <vt:variant>
        <vt:i4>5</vt:i4>
      </vt:variant>
      <vt:variant>
        <vt:lpwstr>https://www.cymha.ca/Modules/ResourceHub/?id=42a20f44-6a7b-4edc-931a-4e8e3a061778&amp;lang=fr</vt:lpwstr>
      </vt:variant>
      <vt:variant>
        <vt:lpwstr/>
      </vt:variant>
      <vt:variant>
        <vt:i4>7340140</vt:i4>
      </vt:variant>
      <vt:variant>
        <vt:i4>12</vt:i4>
      </vt:variant>
      <vt:variant>
        <vt:i4>0</vt:i4>
      </vt:variant>
      <vt:variant>
        <vt:i4>5</vt:i4>
      </vt:variant>
      <vt:variant>
        <vt:lpwstr>https://www.cymha.ca/fr/projects/youth-engagement.aspx</vt:lpwstr>
      </vt:variant>
      <vt:variant>
        <vt:lpwstr/>
      </vt:variant>
      <vt:variant>
        <vt:i4>3211324</vt:i4>
      </vt:variant>
      <vt:variant>
        <vt:i4>9</vt:i4>
      </vt:variant>
      <vt:variant>
        <vt:i4>0</vt:i4>
      </vt:variant>
      <vt:variant>
        <vt:i4>5</vt:i4>
      </vt:variant>
      <vt:variant>
        <vt:lpwstr>https://commissionsantementale.ca/resource/guide-de-reference-pour-des-pratiques-axees-sur-le-retablissement/?_gl=1*fyoac3*_ga*MTE1MDA2ODY3NS4xNzcwMzg3OTEy*_ga_0X7SS473K6*czE3NzEzNDgxNTgkbzQkZzAkdDE3NzEzNDgxNTgkajYwJGwwJGgw</vt:lpwstr>
      </vt:variant>
      <vt:variant>
        <vt:lpwstr/>
      </vt:variant>
      <vt:variant>
        <vt:i4>6815851</vt:i4>
      </vt:variant>
      <vt:variant>
        <vt:i4>6</vt:i4>
      </vt:variant>
      <vt:variant>
        <vt:i4>0</vt:i4>
      </vt:variant>
      <vt:variant>
        <vt:i4>5</vt:i4>
      </vt:variant>
      <vt:variant>
        <vt:lpwstr>https://commissionsantementale.ca/wp-content/uploads/2025/05/Cadre-de-soins-de-sante-mentale-de-qualite-FR-2025.pdf</vt:lpwstr>
      </vt:variant>
      <vt:variant>
        <vt:lpwstr/>
      </vt:variant>
      <vt:variant>
        <vt:i4>7077945</vt:i4>
      </vt:variant>
      <vt:variant>
        <vt:i4>3</vt:i4>
      </vt:variant>
      <vt:variant>
        <vt:i4>0</vt:i4>
      </vt:variant>
      <vt:variant>
        <vt:i4>5</vt:i4>
      </vt:variant>
      <vt:variant>
        <vt:lpwstr>https://healthstandards.org/fr/standard/sante-mentale-et-dependances-can-hso-22004-2023-f/</vt:lpwstr>
      </vt:variant>
      <vt:variant>
        <vt:lpwstr/>
      </vt:variant>
      <vt:variant>
        <vt:i4>7471218</vt:i4>
      </vt:variant>
      <vt:variant>
        <vt:i4>0</vt:i4>
      </vt:variant>
      <vt:variant>
        <vt:i4>0</vt:i4>
      </vt:variant>
      <vt:variant>
        <vt:i4>5</vt:i4>
      </vt:variant>
      <vt:variant>
        <vt:lpwstr>https://healthstandards.org/fr/standard/systemes-de-sante-integres-centres-sur-les-personnes-confirmation/</vt:lpwstr>
      </vt:variant>
      <vt:variant>
        <vt:lpwstr/>
      </vt:variant>
      <vt:variant>
        <vt:i4>1507338</vt:i4>
      </vt:variant>
      <vt:variant>
        <vt:i4>0</vt:i4>
      </vt:variant>
      <vt:variant>
        <vt:i4>0</vt:i4>
      </vt:variant>
      <vt:variant>
        <vt:i4>5</vt:i4>
      </vt:variant>
      <vt:variant>
        <vt:lpwstr>http://www.cymha.ca/standards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Kennedy, Karen</dc:creator>
  <cp:keywords/>
  <dc:description/>
  <cp:lastModifiedBy>Kennedy, Karen</cp:lastModifiedBy>
  <cp:revision>3</cp:revision>
  <dcterms:created xsi:type="dcterms:W3CDTF">2026-03-18T15:09:00Z</dcterms:created>
  <dcterms:modified xsi:type="dcterms:W3CDTF">2026-03-18T15:10:00Z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0x010100F809DD981543664EB84C6F7C922AAD54</vt:lpwstr>
  </property>
  <property fmtid="{D5CDD505-2E9C-101B-9397-08002B2CF9AE}" pid="3" name="MediaServiceImageTags">
    <vt:lpwstr/>
  </property>
  <property fmtid="{D5CDD505-2E9C-101B-9397-08002B2CF9AE}" pid="4" name="_ExtendedDescription">
    <vt:lpwstr/>
  </property>
  <property fmtid="{D5CDD505-2E9C-101B-9397-08002B2CF9AE}" pid="5" name="_dlc_DocIdItemGuid">
    <vt:lpwstr>9818df40-95df-4110-b3ec-63c323b8d677</vt:lpwstr>
  </property>
</Properties>
</file>