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F309" w14:textId="77777777" w:rsidR="000F4464" w:rsidRDefault="000F4464" w:rsidP="00283A7D">
      <w:pPr>
        <w:pStyle w:val="Heading1"/>
        <w:rPr>
          <w:lang w:val="en-CA"/>
        </w:rPr>
      </w:pPr>
      <w:r>
        <w:rPr>
          <w:lang w:val="en-CA"/>
        </w:rPr>
        <w:t>Implementation workplan template</w:t>
      </w:r>
    </w:p>
    <w:p w14:paraId="1EED82A7" w14:textId="4BBA1F11" w:rsidR="000F4464" w:rsidRPr="00511E4B" w:rsidRDefault="000F4464" w:rsidP="000F4464">
      <w:pPr>
        <w:textAlignment w:val="auto"/>
        <w:rPr>
          <w:rFonts w:eastAsia="Calibri"/>
          <w:b/>
          <w:bCs/>
          <w:color w:val="1F2A59"/>
        </w:rPr>
      </w:pPr>
      <w:r w:rsidRPr="00511E4B">
        <w:rPr>
          <w:rFonts w:eastAsia="Calibri"/>
          <w:b/>
          <w:bCs/>
          <w:color w:val="1F2A59"/>
        </w:rPr>
        <w:t xml:space="preserve">Project </w:t>
      </w:r>
      <w:r w:rsidR="009B063E">
        <w:rPr>
          <w:rFonts w:eastAsia="Calibri"/>
          <w:b/>
          <w:bCs/>
          <w:color w:val="1F2A59"/>
        </w:rPr>
        <w:t>t</w:t>
      </w:r>
      <w:r w:rsidRPr="00511E4B">
        <w:rPr>
          <w:rFonts w:eastAsia="Calibri"/>
          <w:b/>
          <w:bCs/>
          <w:color w:val="1F2A59"/>
        </w:rPr>
        <w:t xml:space="preserve">itle: </w:t>
      </w:r>
    </w:p>
    <w:p w14:paraId="18BA071A" w14:textId="3B134A7E" w:rsidR="000F4464" w:rsidRPr="00511E4B" w:rsidRDefault="000F4464" w:rsidP="000F4464">
      <w:pPr>
        <w:spacing w:after="0" w:line="240" w:lineRule="auto"/>
        <w:textAlignment w:val="auto"/>
        <w:rPr>
          <w:rFonts w:eastAsia="Calibri"/>
          <w:b/>
          <w:bCs/>
          <w:color w:val="1F2A59"/>
        </w:rPr>
      </w:pPr>
      <w:r w:rsidRPr="00511E4B">
        <w:rPr>
          <w:rFonts w:eastAsia="Calibri"/>
          <w:b/>
          <w:bCs/>
          <w:color w:val="1F2A59"/>
        </w:rPr>
        <w:t xml:space="preserve">Team </w:t>
      </w:r>
      <w:r w:rsidR="009B063E">
        <w:rPr>
          <w:rFonts w:eastAsia="Calibri"/>
          <w:b/>
          <w:bCs/>
          <w:color w:val="1F2A59"/>
        </w:rPr>
        <w:t>m</w:t>
      </w:r>
      <w:r w:rsidRPr="00511E4B">
        <w:rPr>
          <w:rFonts w:eastAsia="Calibri"/>
          <w:b/>
          <w:bCs/>
          <w:color w:val="1F2A59"/>
        </w:rPr>
        <w:t>embers:</w:t>
      </w:r>
    </w:p>
    <w:p w14:paraId="33AF4065" w14:textId="77777777" w:rsidR="000F4464" w:rsidRPr="00511E4B" w:rsidRDefault="000F4464" w:rsidP="00F84C83">
      <w:pPr>
        <w:pStyle w:val="ListParagraph"/>
        <w:numPr>
          <w:ilvl w:val="0"/>
          <w:numId w:val="34"/>
        </w:numPr>
        <w:ind w:left="540" w:hanging="450"/>
      </w:pPr>
      <w:r w:rsidRPr="00511E4B">
        <w:t>Name</w:t>
      </w:r>
    </w:p>
    <w:p w14:paraId="65463543" w14:textId="77777777" w:rsidR="000F4464" w:rsidRPr="00511E4B" w:rsidRDefault="000F4464" w:rsidP="000F4464">
      <w:pPr>
        <w:spacing w:after="0" w:line="240" w:lineRule="auto"/>
        <w:textAlignment w:val="auto"/>
        <w:rPr>
          <w:rFonts w:eastAsia="Calibri"/>
          <w:b/>
          <w:bCs/>
          <w:color w:val="1F2A59"/>
        </w:rPr>
      </w:pPr>
      <w:r w:rsidRPr="00511E4B">
        <w:rPr>
          <w:rFonts w:eastAsia="Calibri"/>
          <w:b/>
          <w:bCs/>
          <w:color w:val="1F2A59"/>
        </w:rPr>
        <w:t>Project goals:</w:t>
      </w:r>
    </w:p>
    <w:p w14:paraId="51762B9F" w14:textId="77777777" w:rsidR="000F4464" w:rsidRPr="00511E4B" w:rsidRDefault="000F4464" w:rsidP="00F84C83">
      <w:pPr>
        <w:pStyle w:val="ListParagraph"/>
        <w:numPr>
          <w:ilvl w:val="0"/>
          <w:numId w:val="31"/>
        </w:numPr>
        <w:ind w:left="540" w:hanging="450"/>
      </w:pPr>
      <w:r w:rsidRPr="00511E4B">
        <w:t>Goal</w:t>
      </w:r>
    </w:p>
    <w:p w14:paraId="3D745C43" w14:textId="7FA4D3AE" w:rsidR="000F4464" w:rsidRDefault="000F4464" w:rsidP="000F4464">
      <w:pPr>
        <w:textAlignment w:val="auto"/>
        <w:rPr>
          <w:rFonts w:eastAsia="Calibri"/>
        </w:rPr>
      </w:pPr>
      <w:r w:rsidRPr="00511E4B">
        <w:rPr>
          <w:rFonts w:eastAsia="Calibri"/>
          <w:b/>
          <w:bCs/>
          <w:color w:val="1F2A59"/>
        </w:rPr>
        <w:t xml:space="preserve">Last </w:t>
      </w:r>
      <w:r w:rsidR="009B063E">
        <w:rPr>
          <w:rFonts w:eastAsia="Calibri"/>
          <w:b/>
          <w:bCs/>
          <w:color w:val="1F2A59"/>
        </w:rPr>
        <w:t>u</w:t>
      </w:r>
      <w:r w:rsidRPr="00511E4B">
        <w:rPr>
          <w:rFonts w:eastAsia="Calibri"/>
          <w:b/>
          <w:bCs/>
          <w:color w:val="1F2A59"/>
        </w:rPr>
        <w:t>pdated</w:t>
      </w:r>
      <w:r w:rsidRPr="00511E4B">
        <w:rPr>
          <w:rFonts w:eastAsia="Calibri"/>
          <w:b/>
          <w:bCs/>
          <w:color w:val="3C68B2"/>
        </w:rPr>
        <w:t>:</w:t>
      </w:r>
      <w:r w:rsidRPr="00511E4B">
        <w:rPr>
          <w:rFonts w:eastAsia="Calibri"/>
          <w:color w:val="3C68B2"/>
        </w:rPr>
        <w:t xml:space="preserve"> </w:t>
      </w:r>
      <w:r w:rsidRPr="00511E4B">
        <w:rPr>
          <w:rFonts w:eastAsia="Calibri"/>
        </w:rPr>
        <w:t>dd/mm/yyyy</w:t>
      </w:r>
    </w:p>
    <w:p w14:paraId="34044697" w14:textId="0E267623" w:rsidR="000F4464" w:rsidRPr="000820A4" w:rsidRDefault="000F4464" w:rsidP="000F4464">
      <w:pPr>
        <w:suppressAutoHyphens w:val="0"/>
        <w:autoSpaceDE/>
        <w:autoSpaceDN/>
        <w:adjustRightInd/>
        <w:spacing w:after="120" w:line="240" w:lineRule="atLeast"/>
        <w:textAlignment w:val="auto"/>
        <w:rPr>
          <w:rFonts w:eastAsia="Calibri"/>
          <w:lang w:val="en-CA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1651"/>
        <w:gridCol w:w="1551"/>
        <w:gridCol w:w="2506"/>
        <w:gridCol w:w="1283"/>
        <w:gridCol w:w="1283"/>
        <w:gridCol w:w="1470"/>
        <w:gridCol w:w="1568"/>
        <w:gridCol w:w="1437"/>
      </w:tblGrid>
      <w:tr w:rsidR="000F4464" w:rsidRPr="00511E4B" w14:paraId="0F012EB1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2314D6F0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718684F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Deliverable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50A8A28B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Notes/considerations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70709705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Start date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2A5E8391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End date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06EA291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Most responsible person</w:t>
            </w:r>
            <w:r>
              <w:rPr>
                <w:rFonts w:eastAsia="Yu Mincho"/>
                <w:b/>
                <w:bCs/>
                <w:color w:val="FFFFFF"/>
              </w:rPr>
              <w:t xml:space="preserve"> (MRP)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60383CC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Required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687FEF0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 w:rsidRPr="00511E4B">
              <w:rPr>
                <w:rFonts w:eastAsia="Yu Mincho"/>
                <w:b/>
                <w:bCs/>
                <w:color w:val="FFFFFF"/>
              </w:rPr>
              <w:t>Status (Not started, in progress, complete)</w:t>
            </w:r>
          </w:p>
        </w:tc>
      </w:tr>
      <w:tr w:rsidR="000F4464" w:rsidRPr="00511E4B" w14:paraId="710B8053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B6905A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Identify specific tasks, strategies, or actions you will take to accomplish your goal.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470AD134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Define the outcome or result expected from the activity.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0508833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 xml:space="preserve">Include any insight or contextual details relevant to each activity.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29DDDB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dd/mm/yyyy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6D4EC8E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dd/mm/yyyy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027E64EB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45F24FE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>List any necessary tools, personnel, or budget items to support the activity.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7BF13F04" w14:textId="59CBF14F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 w:rsidRPr="00511E4B">
              <w:rPr>
                <w:rFonts w:eastAsia="Yu Mincho"/>
              </w:rPr>
              <w:t xml:space="preserve">Change the status to reflect </w:t>
            </w:r>
            <w:r w:rsidR="00A52E29">
              <w:rPr>
                <w:rFonts w:eastAsia="Yu Mincho"/>
              </w:rPr>
              <w:t>the progress of the activity.</w:t>
            </w:r>
          </w:p>
        </w:tc>
      </w:tr>
      <w:tr w:rsidR="000F4464" w:rsidRPr="00511E4B" w14:paraId="2CE448BD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E45D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97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4B0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4EF9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9AE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75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3BB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51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  <w:tr w:rsidR="000F4464" w:rsidRPr="00511E4B" w14:paraId="13F710C5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532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C681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F35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3E7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A68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B44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A5D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DD2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  <w:tr w:rsidR="000F4464" w:rsidRPr="00511E4B" w14:paraId="2835B518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0DF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742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124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AE3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A407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A817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447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2EF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</w:tbl>
    <w:p w14:paraId="24447C20" w14:textId="2F44B0BC" w:rsidR="00447DF6" w:rsidRPr="00BA29AA" w:rsidRDefault="00447DF6" w:rsidP="000F4464">
      <w:pPr>
        <w:suppressAutoHyphens w:val="0"/>
        <w:autoSpaceDE/>
        <w:autoSpaceDN/>
        <w:adjustRightInd/>
        <w:spacing w:after="0" w:line="240" w:lineRule="auto"/>
        <w:textAlignment w:val="auto"/>
        <w:rPr>
          <w:lang w:val="en-CA"/>
        </w:rPr>
      </w:pPr>
    </w:p>
    <w:sectPr w:rsidR="00447DF6" w:rsidRPr="00BA29AA" w:rsidSect="00645B6B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2DF5" w14:textId="77777777" w:rsidR="00014DC2" w:rsidRDefault="00014DC2" w:rsidP="00C9577A">
      <w:r>
        <w:separator/>
      </w:r>
    </w:p>
  </w:endnote>
  <w:endnote w:type="continuationSeparator" w:id="0">
    <w:p w14:paraId="610D74B2" w14:textId="77777777" w:rsidR="00014DC2" w:rsidRDefault="00014DC2" w:rsidP="00C9577A">
      <w:r>
        <w:continuationSeparator/>
      </w:r>
    </w:p>
  </w:endnote>
  <w:endnote w:type="continuationNotice" w:id="1">
    <w:p w14:paraId="05B91B59" w14:textId="77777777" w:rsidR="00014DC2" w:rsidRDefault="00014D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331552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51075337" id="Rectangle 364" o:spid="_x0000_s1026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 fillcolor="#3c68b2 [3204]" stroked="f" strokeweight="1pt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rPr>
            <w:noProof/>
          </w:rPr>
          <w:t>2</w:t>
        </w:r>
        <w:r w:rsidR="00645B6B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CC08" w14:textId="77777777" w:rsidR="000A512C" w:rsidRDefault="00824146">
    <w:pPr>
      <w:pStyle w:val="Footer"/>
    </w:pPr>
    <w:r>
      <w:rPr>
        <w:rFonts w:ascii="Times New Roman" w:eastAsiaTheme="minorHAns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8EB49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Bid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1 613 737 2297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Theme="minorHAnsi" w:hAnsiTheme="minorHAnsi" w:cstheme="minorBid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1 613 738 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50D8EB49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Bid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1 613 737 2297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>
                      <w:rPr>
                        <w:rFonts w:asciiTheme="minorHAnsi" w:hAnsiTheme="minorHAnsi" w:cstheme="minorBid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1 613 738 4894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Theme="minorHAns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B82700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975AC7">
                            <w:rPr>
                              <w:b/>
                              <w:bCs/>
                              <w:color w:val="2D4D85" w:themeColor="accent1" w:themeShade="BF"/>
                              <w:sz w:val="16"/>
                              <w:szCs w:val="16"/>
                              <w:lang w:val="fr-CA"/>
                            </w:rPr>
                            <w:t>EN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cymha.ca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</w:r>
                          <w:r w:rsidRPr="00975AC7">
                            <w:rPr>
                              <w:b/>
                              <w:bCs/>
                              <w:color w:val="2D4D85" w:themeColor="accent1" w:themeShade="BF"/>
                              <w:sz w:val="16"/>
                              <w:szCs w:val="16"/>
                              <w:lang w:val="fr-CA"/>
                            </w:rPr>
                            <w:t>FR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smdej.ca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71B82700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975AC7">
                      <w:rPr>
                        <w:b/>
                        <w:bCs/>
                        <w:color w:val="2D4D85" w:themeColor="accent1" w:themeShade="BF"/>
                        <w:sz w:val="16"/>
                        <w:szCs w:val="16"/>
                        <w:lang w:val="fr-CA"/>
                      </w:rPr>
                      <w:t>EN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cymha.ca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</w:r>
                    <w:r w:rsidRPr="00975AC7">
                      <w:rPr>
                        <w:b/>
                        <w:bCs/>
                        <w:color w:val="2D4D85" w:themeColor="accent1" w:themeShade="BF"/>
                        <w:sz w:val="16"/>
                        <w:szCs w:val="16"/>
                        <w:lang w:val="fr-CA"/>
                      </w:rPr>
                      <w:t>FR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smdej.ca</w:t>
                    </w:r>
                  </w:p>
                </w:txbxContent>
              </v:textbox>
            </v:shape>
          </w:pict>
        </mc:Fallback>
      </mc:AlternateContent>
    </w:r>
    <w:r>
      <w:rPr>
        <w:rFonts w:eastAsiaTheme="minorHAnsi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9B1CF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695 Industrial Avenue, Ottawa, Ontario K1G 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3509B1CF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695 Industrial Avenue, Ottawa, Ontario K1G 0Z1</w:t>
                    </w:r>
                  </w:p>
                </w:txbxContent>
              </v:textbox>
            </v:shape>
          </w:pict>
        </mc:Fallback>
      </mc:AlternateContent>
    </w:r>
    <w:r w:rsidR="00645B6B">
      <w:rPr>
        <w:rFonts w:eastAsiaTheme="minorHAnsi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9ECEA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>Knowledge Institute on Child and Youth Mental Health and Addictions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  <w:t>Institut du savoir sur la santé mentale et les dépendances chez les enfants et les jeunes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5869ECEA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975AC7">
                      <w:rPr>
                        <w:sz w:val="16"/>
                        <w:szCs w:val="16"/>
                        <w:lang w:val="fr-CA"/>
                      </w:rPr>
                      <w:t>Knowledge Institute on Child and Youth Mental Health and Addictions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  <w:t>Institut du savoir sur la santé mentale et les dépendances chez les enfants et les jeunes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18CA" w14:textId="77777777" w:rsidR="00014DC2" w:rsidRDefault="00014DC2" w:rsidP="00C9577A">
      <w:r>
        <w:separator/>
      </w:r>
    </w:p>
  </w:footnote>
  <w:footnote w:type="continuationSeparator" w:id="0">
    <w:p w14:paraId="2291BBC7" w14:textId="77777777" w:rsidR="00014DC2" w:rsidRDefault="00014DC2" w:rsidP="00C9577A">
      <w:r>
        <w:continuationSeparator/>
      </w:r>
    </w:p>
  </w:footnote>
  <w:footnote w:type="continuationNotice" w:id="1">
    <w:p w14:paraId="0D8450D3" w14:textId="77777777" w:rsidR="00014DC2" w:rsidRDefault="00014D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864C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ACC6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703C5"/>
    <w:multiLevelType w:val="hybridMultilevel"/>
    <w:tmpl w:val="965A71E2"/>
    <w:lvl w:ilvl="0" w:tplc="A1C8F06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9467E"/>
    <w:multiLevelType w:val="hybridMultilevel"/>
    <w:tmpl w:val="0F545252"/>
    <w:lvl w:ilvl="0" w:tplc="A1C8F06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auto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35084">
    <w:abstractNumId w:val="0"/>
  </w:num>
  <w:num w:numId="2" w16cid:durableId="169102489">
    <w:abstractNumId w:val="1"/>
  </w:num>
  <w:num w:numId="3" w16cid:durableId="125782291">
    <w:abstractNumId w:val="2"/>
  </w:num>
  <w:num w:numId="4" w16cid:durableId="1308972162">
    <w:abstractNumId w:val="3"/>
  </w:num>
  <w:num w:numId="5" w16cid:durableId="1594360716">
    <w:abstractNumId w:val="8"/>
  </w:num>
  <w:num w:numId="6" w16cid:durableId="1557817264">
    <w:abstractNumId w:val="4"/>
  </w:num>
  <w:num w:numId="7" w16cid:durableId="46950922">
    <w:abstractNumId w:val="5"/>
  </w:num>
  <w:num w:numId="8" w16cid:durableId="1791169167">
    <w:abstractNumId w:val="6"/>
  </w:num>
  <w:num w:numId="9" w16cid:durableId="707683873">
    <w:abstractNumId w:val="7"/>
  </w:num>
  <w:num w:numId="10" w16cid:durableId="745803048">
    <w:abstractNumId w:val="9"/>
  </w:num>
  <w:num w:numId="11" w16cid:durableId="1335262548">
    <w:abstractNumId w:val="11"/>
  </w:num>
  <w:num w:numId="12" w16cid:durableId="2004971693">
    <w:abstractNumId w:val="22"/>
  </w:num>
  <w:num w:numId="13" w16cid:durableId="303585020">
    <w:abstractNumId w:val="15"/>
  </w:num>
  <w:num w:numId="14" w16cid:durableId="1737389857">
    <w:abstractNumId w:val="20"/>
  </w:num>
  <w:num w:numId="15" w16cid:durableId="1806117992">
    <w:abstractNumId w:val="29"/>
  </w:num>
  <w:num w:numId="16" w16cid:durableId="779758721">
    <w:abstractNumId w:val="25"/>
  </w:num>
  <w:num w:numId="17" w16cid:durableId="2033725372">
    <w:abstractNumId w:val="27"/>
  </w:num>
  <w:num w:numId="18" w16cid:durableId="1876042845">
    <w:abstractNumId w:val="13"/>
  </w:num>
  <w:num w:numId="19" w16cid:durableId="287201024">
    <w:abstractNumId w:val="10"/>
  </w:num>
  <w:num w:numId="20" w16cid:durableId="790050538">
    <w:abstractNumId w:val="21"/>
  </w:num>
  <w:num w:numId="21" w16cid:durableId="1879849301">
    <w:abstractNumId w:val="30"/>
  </w:num>
  <w:num w:numId="22" w16cid:durableId="1051732471">
    <w:abstractNumId w:val="33"/>
  </w:num>
  <w:num w:numId="23" w16cid:durableId="742291500">
    <w:abstractNumId w:val="14"/>
  </w:num>
  <w:num w:numId="24" w16cid:durableId="1068917336">
    <w:abstractNumId w:val="17"/>
  </w:num>
  <w:num w:numId="25" w16cid:durableId="1436055090">
    <w:abstractNumId w:val="28"/>
  </w:num>
  <w:num w:numId="26" w16cid:durableId="1379159786">
    <w:abstractNumId w:val="23"/>
  </w:num>
  <w:num w:numId="27" w16cid:durableId="527185175">
    <w:abstractNumId w:val="16"/>
  </w:num>
  <w:num w:numId="28" w16cid:durableId="345789797">
    <w:abstractNumId w:val="26"/>
  </w:num>
  <w:num w:numId="29" w16cid:durableId="933824820">
    <w:abstractNumId w:val="31"/>
  </w:num>
  <w:num w:numId="30" w16cid:durableId="1409494505">
    <w:abstractNumId w:val="24"/>
  </w:num>
  <w:num w:numId="31" w16cid:durableId="1054740661">
    <w:abstractNumId w:val="19"/>
  </w:num>
  <w:num w:numId="32" w16cid:durableId="99841754">
    <w:abstractNumId w:val="18"/>
  </w:num>
  <w:num w:numId="33" w16cid:durableId="512577086">
    <w:abstractNumId w:val="12"/>
  </w:num>
  <w:num w:numId="34" w16cid:durableId="390133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AA"/>
    <w:rsid w:val="00012873"/>
    <w:rsid w:val="00014DC2"/>
    <w:rsid w:val="00040173"/>
    <w:rsid w:val="000430B8"/>
    <w:rsid w:val="00073A64"/>
    <w:rsid w:val="0009250B"/>
    <w:rsid w:val="000A3A87"/>
    <w:rsid w:val="000A512C"/>
    <w:rsid w:val="000B2BE4"/>
    <w:rsid w:val="000B3849"/>
    <w:rsid w:val="000F2979"/>
    <w:rsid w:val="000F4464"/>
    <w:rsid w:val="00120166"/>
    <w:rsid w:val="0015487E"/>
    <w:rsid w:val="001B3565"/>
    <w:rsid w:val="001C1C34"/>
    <w:rsid w:val="001E3BF9"/>
    <w:rsid w:val="001F0DC9"/>
    <w:rsid w:val="00221189"/>
    <w:rsid w:val="002315C1"/>
    <w:rsid w:val="0026433B"/>
    <w:rsid w:val="00283A7D"/>
    <w:rsid w:val="002B6133"/>
    <w:rsid w:val="0032303E"/>
    <w:rsid w:val="00345A5D"/>
    <w:rsid w:val="00367C6E"/>
    <w:rsid w:val="003A4DF8"/>
    <w:rsid w:val="003D770D"/>
    <w:rsid w:val="00410414"/>
    <w:rsid w:val="00447DF6"/>
    <w:rsid w:val="00450823"/>
    <w:rsid w:val="004529A7"/>
    <w:rsid w:val="004C23B9"/>
    <w:rsid w:val="004E31CC"/>
    <w:rsid w:val="004E52E0"/>
    <w:rsid w:val="004F2047"/>
    <w:rsid w:val="00527E2E"/>
    <w:rsid w:val="005528AA"/>
    <w:rsid w:val="00560AFD"/>
    <w:rsid w:val="00585183"/>
    <w:rsid w:val="00597FB3"/>
    <w:rsid w:val="005A5177"/>
    <w:rsid w:val="005A74DE"/>
    <w:rsid w:val="005B48B2"/>
    <w:rsid w:val="005B7A7B"/>
    <w:rsid w:val="00621E21"/>
    <w:rsid w:val="00645B6B"/>
    <w:rsid w:val="00673E1A"/>
    <w:rsid w:val="006A056C"/>
    <w:rsid w:val="006A0889"/>
    <w:rsid w:val="006B4708"/>
    <w:rsid w:val="006D6CC1"/>
    <w:rsid w:val="006D7A93"/>
    <w:rsid w:val="007860E3"/>
    <w:rsid w:val="0080665E"/>
    <w:rsid w:val="00814F80"/>
    <w:rsid w:val="00824146"/>
    <w:rsid w:val="008255F2"/>
    <w:rsid w:val="00825908"/>
    <w:rsid w:val="00826EE8"/>
    <w:rsid w:val="00846918"/>
    <w:rsid w:val="00883AC2"/>
    <w:rsid w:val="00885B0A"/>
    <w:rsid w:val="008B7412"/>
    <w:rsid w:val="008E31C1"/>
    <w:rsid w:val="008E49DA"/>
    <w:rsid w:val="00947D60"/>
    <w:rsid w:val="00975AC7"/>
    <w:rsid w:val="009822D3"/>
    <w:rsid w:val="009A670E"/>
    <w:rsid w:val="009B063E"/>
    <w:rsid w:val="00A02798"/>
    <w:rsid w:val="00A17616"/>
    <w:rsid w:val="00A30B73"/>
    <w:rsid w:val="00A4779D"/>
    <w:rsid w:val="00A52E29"/>
    <w:rsid w:val="00A53CE7"/>
    <w:rsid w:val="00AA35B7"/>
    <w:rsid w:val="00AB37F4"/>
    <w:rsid w:val="00AF74A4"/>
    <w:rsid w:val="00B04B7C"/>
    <w:rsid w:val="00B427E8"/>
    <w:rsid w:val="00B63111"/>
    <w:rsid w:val="00B63293"/>
    <w:rsid w:val="00B93397"/>
    <w:rsid w:val="00BA13B7"/>
    <w:rsid w:val="00BA29AA"/>
    <w:rsid w:val="00BA4957"/>
    <w:rsid w:val="00BD742D"/>
    <w:rsid w:val="00C12680"/>
    <w:rsid w:val="00C36971"/>
    <w:rsid w:val="00C533D0"/>
    <w:rsid w:val="00C94D76"/>
    <w:rsid w:val="00C9577A"/>
    <w:rsid w:val="00CA370F"/>
    <w:rsid w:val="00CB1E23"/>
    <w:rsid w:val="00CD10B8"/>
    <w:rsid w:val="00D009F3"/>
    <w:rsid w:val="00D123EB"/>
    <w:rsid w:val="00D158A1"/>
    <w:rsid w:val="00D35CDB"/>
    <w:rsid w:val="00D74A4B"/>
    <w:rsid w:val="00D83229"/>
    <w:rsid w:val="00DB36E9"/>
    <w:rsid w:val="00DC1D86"/>
    <w:rsid w:val="00DD3F6A"/>
    <w:rsid w:val="00DE6234"/>
    <w:rsid w:val="00E130BF"/>
    <w:rsid w:val="00E27800"/>
    <w:rsid w:val="00E41307"/>
    <w:rsid w:val="00E4583E"/>
    <w:rsid w:val="00E50885"/>
    <w:rsid w:val="00F10435"/>
    <w:rsid w:val="00F160E0"/>
    <w:rsid w:val="00F178F5"/>
    <w:rsid w:val="00F2018C"/>
    <w:rsid w:val="00F404AE"/>
    <w:rsid w:val="00F70C45"/>
    <w:rsid w:val="00F84C83"/>
    <w:rsid w:val="00F8531F"/>
    <w:rsid w:val="00F86AF9"/>
    <w:rsid w:val="00F9154A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8BADA"/>
  <w15:chartTrackingRefBased/>
  <w15:docId w15:val="{94A5F5DA-64F0-4573-A56A-3C55C0BA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9AA"/>
    <w:pPr>
      <w:suppressAutoHyphens/>
      <w:autoSpaceDE w:val="0"/>
      <w:autoSpaceDN w:val="0"/>
      <w:adjustRightInd w:val="0"/>
      <w:spacing w:after="360" w:line="360" w:lineRule="atLeast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rFonts w:eastAsiaTheme="minorEastAsia"/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after="240" w:line="480" w:lineRule="atLeast"/>
      <w:outlineLvl w:val="1"/>
    </w:pPr>
    <w:rPr>
      <w:rFonts w:eastAsiaTheme="minorEastAsia"/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after="240" w:line="480" w:lineRule="atLeast"/>
      <w:outlineLvl w:val="2"/>
    </w:pPr>
    <w:rPr>
      <w:rFonts w:eastAsiaTheme="minorEastAsia"/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rFonts w:eastAsiaTheme="minorEastAsia"/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  <w:spacing w:after="24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  <w:spacing w:after="24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eastAsiaTheme="minorEastAsia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5"/>
      </w:numPr>
    </w:pPr>
  </w:style>
  <w:style w:type="numbering" w:customStyle="1" w:styleId="CurrentList2">
    <w:name w:val="Current List2"/>
    <w:uiPriority w:val="99"/>
    <w:rsid w:val="00F178F5"/>
    <w:pPr>
      <w:numPr>
        <w:numId w:val="17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suppressAutoHyphens w:val="0"/>
      <w:autoSpaceDE/>
      <w:autoSpaceDN/>
      <w:adjustRightInd/>
      <w:spacing w:after="120" w:line="240" w:lineRule="atLeast"/>
      <w:textAlignment w:val="auto"/>
    </w:pPr>
    <w:rPr>
      <w:rFonts w:eastAsiaTheme="minorEastAsia"/>
    </w:rPr>
  </w:style>
  <w:style w:type="numbering" w:customStyle="1" w:styleId="CurrentList3">
    <w:name w:val="Current List3"/>
    <w:uiPriority w:val="99"/>
    <w:rsid w:val="00B63111"/>
    <w:pPr>
      <w:numPr>
        <w:numId w:val="20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rFonts w:eastAsiaTheme="minorEastAsia"/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after="240" w:line="480" w:lineRule="atLeast"/>
    </w:pPr>
    <w:rPr>
      <w:rFonts w:eastAsiaTheme="minorEastAsia"/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4">
    <w:name w:val="Current List4"/>
    <w:uiPriority w:val="99"/>
    <w:rsid w:val="00B63111"/>
    <w:pPr>
      <w:numPr>
        <w:numId w:val="22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2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1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D3F6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5"/>
      </w:numPr>
    </w:pPr>
  </w:style>
  <w:style w:type="numbering" w:customStyle="1" w:styleId="CurrentList6">
    <w:name w:val="Current List6"/>
    <w:uiPriority w:val="99"/>
    <w:rsid w:val="00C9577A"/>
    <w:pPr>
      <w:numPr>
        <w:numId w:val="27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BA2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29A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9AA"/>
    <w:rPr>
      <w:rFonts w:ascii="Arial" w:hAnsi="Arial" w:cs="Arial"/>
      <w:color w:val="000000"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A29AA"/>
    <w:rPr>
      <w:rFonts w:ascii="Calibri" w:eastAsia="Calibri" w:hAnsi="Calibri" w:cs="Arial"/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Onwo\OneDrive%20-%20CHEO\Documents\Custom%20Office%20Templates\Letterhead%20Horizontal%20-%20Knowledge%20Institute.dotx" TargetMode="External"/></Relationship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YVPY45RDREHV-709275869-289379</_dlc_DocId>
    <_dlc_DocIdUrl xmlns="7788442b-efe6-444a-b3be-c3715445cc28">
      <Url>https://mycheo.sharepoint.com/sites/SI_CYMHA_KnowledgeInstitute/_layouts/15/DocIdRedir.aspx?ID=YVPY45RDREHV-709275869-289379</Url>
      <Description>YVPY45RDREHV-709275869-289379</Description>
    </_dlc_DocIdUrl>
    <Surveyuploaded xmlns="f6ee6571-6177-4191-b13a-721ebb84dfa5">false</Surveyupload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C7F6A0-0541-4B49-A918-3CDAE590C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3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AD6B3D-75C6-455F-9DF4-93211643DD5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</Template>
  <TotalTime>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Onwo, Ajiri</dc:creator>
  <cp:keywords/>
  <dc:description/>
  <cp:lastModifiedBy>Matsushita, Kathryn</cp:lastModifiedBy>
  <cp:revision>7</cp:revision>
  <dcterms:created xsi:type="dcterms:W3CDTF">2026-06-25T15:02:00Z</dcterms:created>
  <dcterms:modified xsi:type="dcterms:W3CDTF">2026-08-11T19:42:00Z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b50d0212-be9d-4ec0-bd95-f557de026805</vt:lpwstr>
  </property>
  <property fmtid="{D5CDD505-2E9C-101B-9397-08002B2CF9AE}" pid="6" name="GrammarlyDocumentId">
    <vt:lpwstr>7eb9c3bc-07a6-41a8-8a02-8c31b1e24cb8</vt:lpwstr>
  </property>
</Properties>
</file>